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1B12C" w14:textId="77777777" w:rsidR="004C5EA7" w:rsidRPr="004C5EA7" w:rsidRDefault="004C5EA7" w:rsidP="004C5EA7">
      <w:pPr>
        <w:spacing w:line="276" w:lineRule="auto"/>
      </w:pPr>
    </w:p>
    <w:p w14:paraId="50C908C6" w14:textId="17D26DE3" w:rsidR="004C5EA7" w:rsidRPr="004C5EA7" w:rsidRDefault="004C5EA7" w:rsidP="004C5EA7">
      <w:pPr>
        <w:spacing w:line="276" w:lineRule="auto"/>
      </w:pPr>
      <w:r w:rsidRPr="004C5EA7">
        <w:rPr>
          <w:b/>
          <w:bCs/>
          <w:u w:val="single"/>
        </w:rPr>
        <w:t>Date</w:t>
      </w:r>
      <w:r w:rsidRPr="004C5EA7">
        <w:t>: 12/03/2025</w:t>
      </w:r>
    </w:p>
    <w:p w14:paraId="4B9F63C0" w14:textId="77777777" w:rsidR="004C5EA7" w:rsidRDefault="004C5EA7" w:rsidP="004C5EA7">
      <w:pPr>
        <w:spacing w:line="276" w:lineRule="auto"/>
        <w:rPr>
          <w:u w:val="single"/>
        </w:rPr>
      </w:pPr>
    </w:p>
    <w:p w14:paraId="21656BF2" w14:textId="77777777" w:rsidR="004C5EA7" w:rsidRDefault="004C5EA7" w:rsidP="004C5EA7">
      <w:pPr>
        <w:spacing w:line="276" w:lineRule="auto"/>
      </w:pPr>
      <w:r w:rsidRPr="004C5EA7">
        <w:rPr>
          <w:b/>
          <w:bCs/>
          <w:u w:val="single"/>
        </w:rPr>
        <w:t>Name</w:t>
      </w:r>
      <w:r>
        <w:t xml:space="preserve">: Simon Paul Cordell </w:t>
      </w:r>
    </w:p>
    <w:p w14:paraId="2F210123" w14:textId="77777777" w:rsidR="004C5EA7" w:rsidRDefault="004C5EA7" w:rsidP="004C5EA7">
      <w:pPr>
        <w:spacing w:line="276" w:lineRule="auto"/>
      </w:pPr>
      <w:r w:rsidRPr="004C5EA7">
        <w:rPr>
          <w:b/>
          <w:bCs/>
          <w:u w:val="single"/>
        </w:rPr>
        <w:t>Address</w:t>
      </w:r>
      <w:r>
        <w:t xml:space="preserve">: 109 Burncroft Avenue, Enfield, London, EN3 7JQ </w:t>
      </w:r>
    </w:p>
    <w:p w14:paraId="51963D55" w14:textId="11B4D3D7" w:rsidR="004C5EA7" w:rsidRDefault="004C5EA7" w:rsidP="004C5EA7">
      <w:pPr>
        <w:spacing w:line="276" w:lineRule="auto"/>
      </w:pPr>
      <w:r w:rsidRPr="004C5EA7">
        <w:rPr>
          <w:b/>
          <w:bCs/>
          <w:u w:val="single"/>
        </w:rPr>
        <w:t>Email</w:t>
      </w:r>
      <w:r>
        <w:t xml:space="preserve">: </w:t>
      </w:r>
      <w:hyperlink r:id="rId5" w:history="1">
        <w:r w:rsidRPr="004C5EA7">
          <w:rPr>
            <w:rStyle w:val="Hyperlink"/>
            <w:color w:val="0000FF"/>
          </w:rPr>
          <w:t>Re_wired@ymail.com</w:t>
        </w:r>
      </w:hyperlink>
    </w:p>
    <w:p w14:paraId="1D344943" w14:textId="77777777" w:rsidR="004C5EA7" w:rsidRDefault="004C5EA7" w:rsidP="004C5EA7">
      <w:pPr>
        <w:spacing w:line="276" w:lineRule="auto"/>
      </w:pPr>
      <w:r w:rsidRPr="004C5EA7">
        <w:rPr>
          <w:b/>
          <w:bCs/>
          <w:u w:val="single"/>
        </w:rPr>
        <w:t>Tel</w:t>
      </w:r>
      <w:r>
        <w:t xml:space="preserve">: +447864217519 </w:t>
      </w:r>
    </w:p>
    <w:p w14:paraId="68C82C6B" w14:textId="77777777" w:rsidR="004C5EA7" w:rsidRPr="004C5EA7" w:rsidRDefault="004C5EA7" w:rsidP="004C5EA7">
      <w:pPr>
        <w:spacing w:line="276" w:lineRule="auto"/>
        <w:rPr>
          <w:u w:val="single"/>
        </w:rPr>
      </w:pPr>
    </w:p>
    <w:p w14:paraId="13E2B5DD" w14:textId="32C11A9F" w:rsidR="00000000" w:rsidRPr="004C5EA7" w:rsidRDefault="00000000" w:rsidP="004C5EA7">
      <w:pPr>
        <w:spacing w:line="276" w:lineRule="auto"/>
      </w:pPr>
      <w:r w:rsidRPr="004C5EA7">
        <w:rPr>
          <w:b/>
          <w:bCs/>
          <w:u w:val="single"/>
        </w:rPr>
        <w:t>Subject</w:t>
      </w:r>
      <w:r w:rsidRPr="004C5EA7">
        <w:t xml:space="preserve">: </w:t>
      </w:r>
      <w:r w:rsidRPr="004C5EA7">
        <w:rPr>
          <w:b/>
          <w:bCs/>
        </w:rPr>
        <w:t>Response to Claim Ref:</w:t>
      </w:r>
      <w:r w:rsidRPr="004C5EA7">
        <w:t xml:space="preserve"> 20250224-730595 - Compensation and Legal Fees for </w:t>
      </w:r>
      <w:r w:rsidRPr="004C5EA7">
        <w:rPr>
          <w:b/>
          <w:bCs/>
          <w:u w:val="single"/>
        </w:rPr>
        <w:t>12</w:t>
      </w:r>
      <w:r w:rsidRPr="004C5EA7">
        <w:rPr>
          <w:b/>
          <w:bCs/>
          <w:u w:val="single"/>
          <w:vertAlign w:val="superscript"/>
        </w:rPr>
        <w:t>th</w:t>
      </w:r>
      <w:r w:rsidRPr="004C5EA7">
        <w:rPr>
          <w:b/>
          <w:bCs/>
          <w:u w:val="single"/>
        </w:rPr>
        <w:t xml:space="preserve"> of January 2025.</w:t>
      </w:r>
    </w:p>
    <w:p w14:paraId="7B678B91" w14:textId="77777777" w:rsidR="00000000" w:rsidRPr="004C5EA7" w:rsidRDefault="00000000" w:rsidP="004C5EA7">
      <w:pPr>
        <w:spacing w:line="276" w:lineRule="auto"/>
      </w:pPr>
    </w:p>
    <w:p w14:paraId="4E6220ED" w14:textId="77777777" w:rsidR="00000000" w:rsidRPr="004C5EA7" w:rsidRDefault="00000000" w:rsidP="004C5EA7">
      <w:pPr>
        <w:spacing w:line="276" w:lineRule="auto"/>
      </w:pPr>
      <w:r w:rsidRPr="004C5EA7">
        <w:t>Dear Ahmed Jama,</w:t>
      </w:r>
    </w:p>
    <w:p w14:paraId="259609A1" w14:textId="77777777" w:rsidR="00000000" w:rsidRPr="004C5EA7" w:rsidRDefault="00000000" w:rsidP="004C5EA7">
      <w:pPr>
        <w:spacing w:line="276" w:lineRule="auto"/>
      </w:pPr>
    </w:p>
    <w:p w14:paraId="07FC1DB0" w14:textId="77777777" w:rsidR="00000000" w:rsidRPr="004C5EA7" w:rsidRDefault="00000000" w:rsidP="004C5EA7">
      <w:pPr>
        <w:spacing w:line="276" w:lineRule="auto"/>
      </w:pPr>
      <w:r w:rsidRPr="004C5EA7">
        <w:t>Thank you for your recent response. However, I must express my serious concerns about the handling of my case and the information provided by your team. It has become evident that the information shared with me was incomplete and misleading, impacting my ability to seek fair compensation and justice.</w:t>
      </w:r>
    </w:p>
    <w:p w14:paraId="6E0BA541" w14:textId="77777777" w:rsidR="00000000" w:rsidRPr="004C5EA7" w:rsidRDefault="00000000" w:rsidP="004C5EA7">
      <w:pPr>
        <w:spacing w:line="276" w:lineRule="auto"/>
      </w:pPr>
    </w:p>
    <w:p w14:paraId="4FCF90EB" w14:textId="77777777" w:rsidR="00000000" w:rsidRPr="004C5EA7" w:rsidRDefault="00000000" w:rsidP="004C5EA7">
      <w:pPr>
        <w:spacing w:line="276" w:lineRule="auto"/>
        <w:rPr>
          <w:b/>
          <w:bCs/>
          <w:u w:val="single"/>
        </w:rPr>
      </w:pPr>
      <w:r w:rsidRPr="004C5EA7">
        <w:rPr>
          <w:b/>
          <w:bCs/>
          <w:u w:val="single"/>
        </w:rPr>
        <w:t>Misleading Information and Deliberate Attempts to Obfuscate</w:t>
      </w:r>
    </w:p>
    <w:p w14:paraId="68F76D32" w14:textId="77777777" w:rsidR="00000000" w:rsidRPr="004C5EA7" w:rsidRDefault="00000000" w:rsidP="004C5EA7">
      <w:pPr>
        <w:spacing w:line="276" w:lineRule="auto"/>
      </w:pPr>
      <w:r w:rsidRPr="004C5EA7">
        <w:t xml:space="preserve">I have reviewed the traffic management records and train schedules for </w:t>
      </w:r>
      <w:r w:rsidRPr="004C5EA7">
        <w:rPr>
          <w:b/>
          <w:bCs/>
        </w:rPr>
        <w:t>12</w:t>
      </w:r>
      <w:r w:rsidRPr="004C5EA7">
        <w:rPr>
          <w:b/>
          <w:bCs/>
          <w:vertAlign w:val="superscript"/>
        </w:rPr>
        <w:t>th</w:t>
      </w:r>
      <w:r w:rsidRPr="004C5EA7">
        <w:rPr>
          <w:b/>
          <w:bCs/>
        </w:rPr>
        <w:t xml:space="preserve"> of January 2025</w:t>
      </w:r>
      <w:r w:rsidRPr="004C5EA7">
        <w:t>, and it is clear that the service on this date was significantly disrupted. Despite these disruptions, it seems that your team, including yourself, was well aware of the replacement coach services and the exact train timings but chose to withhold this critical information.</w:t>
      </w:r>
    </w:p>
    <w:p w14:paraId="77251198" w14:textId="77777777" w:rsidR="00000000" w:rsidRPr="004C5EA7" w:rsidRDefault="00000000" w:rsidP="004C5EA7">
      <w:pPr>
        <w:spacing w:line="276" w:lineRule="auto"/>
      </w:pPr>
    </w:p>
    <w:p w14:paraId="6420ECC7" w14:textId="77777777" w:rsidR="00000000" w:rsidRPr="004C5EA7" w:rsidRDefault="00000000" w:rsidP="004C5EA7">
      <w:pPr>
        <w:spacing w:line="276" w:lineRule="auto"/>
        <w:rPr>
          <w:b/>
          <w:bCs/>
          <w:u w:val="single"/>
        </w:rPr>
      </w:pPr>
      <w:r w:rsidRPr="004C5EA7">
        <w:rPr>
          <w:b/>
          <w:bCs/>
          <w:u w:val="single"/>
        </w:rPr>
        <w:t>To clarify:</w:t>
      </w:r>
    </w:p>
    <w:p w14:paraId="5E28722C" w14:textId="77777777" w:rsidR="00000000" w:rsidRPr="004C5EA7" w:rsidRDefault="00000000" w:rsidP="004C5EA7">
      <w:pPr>
        <w:numPr>
          <w:ilvl w:val="0"/>
          <w:numId w:val="2"/>
        </w:numPr>
        <w:spacing w:line="276" w:lineRule="auto"/>
      </w:pPr>
      <w:r w:rsidRPr="004C5EA7">
        <w:rPr>
          <w:b/>
          <w:bCs/>
          <w:u w:val="single"/>
        </w:rPr>
        <w:t>Coach Service from Gatwick Airport to East Grinstead</w:t>
      </w:r>
      <w:r w:rsidRPr="004C5EA7">
        <w:t xml:space="preserve">: I departed at </w:t>
      </w:r>
      <w:r w:rsidRPr="004C5EA7">
        <w:rPr>
          <w:b/>
          <w:bCs/>
        </w:rPr>
        <w:t>12:00 PM</w:t>
      </w:r>
      <w:r w:rsidRPr="004C5EA7">
        <w:t xml:space="preserve"> on a replacement coach service. The estimated travel time was around </w:t>
      </w:r>
      <w:r w:rsidRPr="004C5EA7">
        <w:rPr>
          <w:b/>
          <w:bCs/>
        </w:rPr>
        <w:t>30 minutes</w:t>
      </w:r>
      <w:r w:rsidRPr="004C5EA7">
        <w:t xml:space="preserve">, meaning I arrived at East Grinstead at approximately </w:t>
      </w:r>
      <w:r w:rsidRPr="004C5EA7">
        <w:rPr>
          <w:b/>
          <w:bCs/>
        </w:rPr>
        <w:t>12:30 PM</w:t>
      </w:r>
      <w:r w:rsidRPr="004C5EA7">
        <w:t>.</w:t>
      </w:r>
    </w:p>
    <w:p w14:paraId="50B0E0B1" w14:textId="77777777" w:rsidR="00000000" w:rsidRPr="004C5EA7" w:rsidRDefault="00000000" w:rsidP="004C5EA7">
      <w:pPr>
        <w:spacing w:line="276" w:lineRule="auto"/>
        <w:ind w:left="720"/>
      </w:pPr>
    </w:p>
    <w:p w14:paraId="2CA8D6EB" w14:textId="77777777" w:rsidR="00000000" w:rsidRPr="004C5EA7" w:rsidRDefault="00000000" w:rsidP="004C5EA7">
      <w:pPr>
        <w:numPr>
          <w:ilvl w:val="0"/>
          <w:numId w:val="2"/>
        </w:numPr>
        <w:spacing w:line="276" w:lineRule="auto"/>
      </w:pPr>
      <w:r w:rsidRPr="004C5EA7">
        <w:rPr>
          <w:b/>
          <w:bCs/>
          <w:u w:val="single"/>
        </w:rPr>
        <w:t>Non-Existence of the 12:32 PM Train</w:t>
      </w:r>
      <w:r w:rsidRPr="004C5EA7">
        <w:t xml:space="preserve">: Due to the disruptions, there was no </w:t>
      </w:r>
      <w:r w:rsidRPr="004C5EA7">
        <w:rPr>
          <w:b/>
          <w:bCs/>
        </w:rPr>
        <w:t>12:32 PM</w:t>
      </w:r>
      <w:r w:rsidRPr="004C5EA7">
        <w:t xml:space="preserve"> train from East Grinstead to London Bridge, contradicting the information provided on the Omio website. Instead, the next available train was at </w:t>
      </w:r>
      <w:r w:rsidRPr="004C5EA7">
        <w:rPr>
          <w:b/>
          <w:bCs/>
        </w:rPr>
        <w:t>1:12 PM</w:t>
      </w:r>
      <w:r w:rsidRPr="004C5EA7">
        <w:t>.</w:t>
      </w:r>
    </w:p>
    <w:p w14:paraId="6449CF6F" w14:textId="77777777" w:rsidR="00000000" w:rsidRPr="004C5EA7" w:rsidRDefault="00000000" w:rsidP="004C5EA7">
      <w:pPr>
        <w:spacing w:line="276" w:lineRule="auto"/>
        <w:ind w:left="720"/>
      </w:pPr>
    </w:p>
    <w:p w14:paraId="7EA7BBE6" w14:textId="77777777" w:rsidR="00000000" w:rsidRPr="004C5EA7" w:rsidRDefault="00000000" w:rsidP="004C5EA7">
      <w:pPr>
        <w:numPr>
          <w:ilvl w:val="0"/>
          <w:numId w:val="2"/>
        </w:numPr>
        <w:spacing w:line="276" w:lineRule="auto"/>
      </w:pPr>
      <w:r w:rsidRPr="004C5EA7">
        <w:rPr>
          <w:b/>
          <w:bCs/>
          <w:u w:val="single"/>
        </w:rPr>
        <w:t>Scheduled Train Services</w:t>
      </w:r>
      <w:r w:rsidRPr="004C5EA7">
        <w:t xml:space="preserve">: On the disrupted schedule, only </w:t>
      </w:r>
      <w:r w:rsidRPr="004C5EA7">
        <w:rPr>
          <w:b/>
          <w:bCs/>
        </w:rPr>
        <w:t>9 trains</w:t>
      </w:r>
      <w:r w:rsidRPr="004C5EA7">
        <w:t xml:space="preserve"> were running from East Grinstead to London Bridge, compared to the typical </w:t>
      </w:r>
      <w:r w:rsidRPr="004C5EA7">
        <w:rPr>
          <w:b/>
          <w:bCs/>
        </w:rPr>
        <w:t>32 trains</w:t>
      </w:r>
      <w:r w:rsidRPr="004C5EA7">
        <w:t xml:space="preserve"> per day under normal conditions. This discrepancy was never communicated to me.</w:t>
      </w:r>
    </w:p>
    <w:p w14:paraId="03E059F3" w14:textId="77777777" w:rsidR="00000000" w:rsidRPr="004C5EA7" w:rsidRDefault="00000000" w:rsidP="004C5EA7">
      <w:pPr>
        <w:spacing w:line="276" w:lineRule="auto"/>
        <w:ind w:left="720"/>
      </w:pPr>
    </w:p>
    <w:p w14:paraId="50E76843" w14:textId="77777777" w:rsidR="00000000" w:rsidRPr="004C5EA7" w:rsidRDefault="00000000" w:rsidP="004C5EA7">
      <w:pPr>
        <w:spacing w:line="276" w:lineRule="auto"/>
        <w:rPr>
          <w:b/>
          <w:bCs/>
          <w:u w:val="single"/>
        </w:rPr>
      </w:pPr>
      <w:r w:rsidRPr="004C5EA7">
        <w:rPr>
          <w:b/>
          <w:bCs/>
          <w:u w:val="single"/>
        </w:rPr>
        <w:t>Timeline and Impact of Delays</w:t>
      </w:r>
    </w:p>
    <w:p w14:paraId="5897B9E4" w14:textId="77777777" w:rsidR="00000000" w:rsidRPr="004C5EA7" w:rsidRDefault="00000000" w:rsidP="004C5EA7">
      <w:pPr>
        <w:numPr>
          <w:ilvl w:val="0"/>
          <w:numId w:val="3"/>
        </w:numPr>
        <w:spacing w:line="276" w:lineRule="auto"/>
      </w:pPr>
      <w:r w:rsidRPr="004C5EA7">
        <w:rPr>
          <w:b/>
          <w:bCs/>
          <w:u w:val="single"/>
        </w:rPr>
        <w:t>12:00 PM</w:t>
      </w:r>
      <w:r w:rsidRPr="004C5EA7">
        <w:t>: Departure from Gatwick Airport on the replacement coach.</w:t>
      </w:r>
    </w:p>
    <w:p w14:paraId="4FC33AB7" w14:textId="77777777" w:rsidR="00000000" w:rsidRPr="004C5EA7" w:rsidRDefault="00000000" w:rsidP="004C5EA7">
      <w:pPr>
        <w:numPr>
          <w:ilvl w:val="0"/>
          <w:numId w:val="3"/>
        </w:numPr>
        <w:spacing w:line="276" w:lineRule="auto"/>
      </w:pPr>
      <w:r w:rsidRPr="004C5EA7">
        <w:rPr>
          <w:b/>
          <w:bCs/>
          <w:u w:val="single"/>
        </w:rPr>
        <w:t>12:30 PM</w:t>
      </w:r>
      <w:r w:rsidRPr="004C5EA7">
        <w:t>: Arrival at East Grinstead.</w:t>
      </w:r>
    </w:p>
    <w:p w14:paraId="0FB064FC" w14:textId="77777777" w:rsidR="00000000" w:rsidRPr="004C5EA7" w:rsidRDefault="00000000" w:rsidP="004C5EA7">
      <w:pPr>
        <w:numPr>
          <w:ilvl w:val="0"/>
          <w:numId w:val="3"/>
        </w:numPr>
        <w:spacing w:line="276" w:lineRule="auto"/>
      </w:pPr>
      <w:r w:rsidRPr="004C5EA7">
        <w:rPr>
          <w:b/>
          <w:bCs/>
          <w:u w:val="single"/>
        </w:rPr>
        <w:t>1:12 PM</w:t>
      </w:r>
      <w:r w:rsidRPr="004C5EA7">
        <w:t xml:space="preserve">: Departure from East Grinstead to London Bridge, resulting in an arrival time of approximately </w:t>
      </w:r>
      <w:r w:rsidRPr="004C5EA7">
        <w:rPr>
          <w:b/>
          <w:bCs/>
        </w:rPr>
        <w:t>2:05 PM</w:t>
      </w:r>
      <w:r w:rsidRPr="004C5EA7">
        <w:t>.</w:t>
      </w:r>
    </w:p>
    <w:p w14:paraId="7D1EDD9A" w14:textId="77777777" w:rsidR="00000000" w:rsidRPr="004C5EA7" w:rsidRDefault="00000000" w:rsidP="004C5EA7">
      <w:pPr>
        <w:numPr>
          <w:ilvl w:val="0"/>
          <w:numId w:val="3"/>
        </w:numPr>
        <w:spacing w:line="276" w:lineRule="auto"/>
      </w:pPr>
      <w:r w:rsidRPr="004C5EA7">
        <w:rPr>
          <w:b/>
          <w:bCs/>
          <w:u w:val="single"/>
        </w:rPr>
        <w:t>2:15 PM</w:t>
      </w:r>
      <w:r w:rsidRPr="004C5EA7">
        <w:t>: Actual arrival at London Bridge due to additional delays.</w:t>
      </w:r>
    </w:p>
    <w:p w14:paraId="242856C8" w14:textId="77777777" w:rsidR="00000000" w:rsidRPr="004C5EA7" w:rsidRDefault="00000000" w:rsidP="004C5EA7">
      <w:pPr>
        <w:spacing w:line="276" w:lineRule="auto"/>
        <w:ind w:left="720"/>
      </w:pPr>
    </w:p>
    <w:p w14:paraId="3A95F79F" w14:textId="77777777" w:rsidR="00000000" w:rsidRPr="004C5EA7" w:rsidRDefault="00000000" w:rsidP="004C5EA7">
      <w:pPr>
        <w:spacing w:line="276" w:lineRule="auto"/>
        <w:rPr>
          <w:b/>
          <w:bCs/>
          <w:u w:val="single"/>
        </w:rPr>
      </w:pPr>
      <w:r w:rsidRPr="004C5EA7">
        <w:rPr>
          <w:b/>
          <w:bCs/>
          <w:u w:val="single"/>
        </w:rPr>
        <w:t>Unacceptable Handling of the Claim</w:t>
      </w:r>
    </w:p>
    <w:p w14:paraId="264954BF" w14:textId="77777777" w:rsidR="00000000" w:rsidRPr="004C5EA7" w:rsidRDefault="00000000" w:rsidP="004C5EA7">
      <w:pPr>
        <w:spacing w:line="276" w:lineRule="auto"/>
      </w:pPr>
      <w:r w:rsidRPr="004C5EA7">
        <w:t>Given the above timeline and evidence, it is evident that the lack of transparency and the failure to update me on the actual train schedules led to significant delays and financial losses. Your team had access to this information but chose to provide misleading details, further delaying my journey and causing undue stress.</w:t>
      </w:r>
    </w:p>
    <w:p w14:paraId="6644EFE3" w14:textId="77777777" w:rsidR="00000000" w:rsidRPr="004C5EA7" w:rsidRDefault="00000000" w:rsidP="004C5EA7">
      <w:pPr>
        <w:spacing w:line="276" w:lineRule="auto"/>
      </w:pPr>
    </w:p>
    <w:p w14:paraId="7DB3C2C2" w14:textId="77777777" w:rsidR="00000000" w:rsidRPr="004C5EA7" w:rsidRDefault="00000000" w:rsidP="004C5EA7">
      <w:pPr>
        <w:spacing w:line="276" w:lineRule="auto"/>
        <w:rPr>
          <w:b/>
          <w:bCs/>
          <w:u w:val="single"/>
        </w:rPr>
      </w:pPr>
      <w:r w:rsidRPr="004C5EA7">
        <w:rPr>
          <w:b/>
          <w:bCs/>
          <w:u w:val="single"/>
        </w:rPr>
        <w:t>Neglect in Disclosing Insurance Policy’s</w:t>
      </w:r>
    </w:p>
    <w:p w14:paraId="744390DF" w14:textId="77777777" w:rsidR="00000000" w:rsidRPr="004C5EA7" w:rsidRDefault="00000000" w:rsidP="004C5EA7">
      <w:pPr>
        <w:spacing w:line="276" w:lineRule="auto"/>
      </w:pPr>
      <w:r w:rsidRPr="004C5EA7">
        <w:t>Additionally, your team has consistently avoided disclosing the insurance policy as requested. This lack of transparency further demonstrates neglect towards my claim and undermines my ability to seek proper resolution and compensation.</w:t>
      </w:r>
    </w:p>
    <w:p w14:paraId="5F19B9B7" w14:textId="77777777" w:rsidR="00000000" w:rsidRPr="004C5EA7" w:rsidRDefault="00000000" w:rsidP="004C5EA7">
      <w:pPr>
        <w:spacing w:line="276" w:lineRule="auto"/>
      </w:pPr>
    </w:p>
    <w:p w14:paraId="78F68150" w14:textId="77777777" w:rsidR="00000000" w:rsidRPr="004C5EA7" w:rsidRDefault="00000000" w:rsidP="004C5EA7">
      <w:pPr>
        <w:spacing w:line="276" w:lineRule="auto"/>
        <w:rPr>
          <w:b/>
          <w:bCs/>
          <w:u w:val="single"/>
        </w:rPr>
      </w:pPr>
      <w:r w:rsidRPr="004C5EA7">
        <w:rPr>
          <w:b/>
          <w:bCs/>
          <w:u w:val="single"/>
        </w:rPr>
        <w:t>Relevant Laws, Regulations, and Standards</w:t>
      </w:r>
    </w:p>
    <w:p w14:paraId="23CBC01E" w14:textId="77777777" w:rsidR="00000000" w:rsidRPr="004C5EA7" w:rsidRDefault="00000000" w:rsidP="004C5EA7">
      <w:pPr>
        <w:spacing w:line="276" w:lineRule="auto"/>
      </w:pPr>
      <w:r w:rsidRPr="004C5EA7">
        <w:t>To support my claim, I would like to highlight the following laws, regulations, and standards:</w:t>
      </w:r>
    </w:p>
    <w:p w14:paraId="5A9601A9" w14:textId="77777777" w:rsidR="00000000" w:rsidRPr="004C5EA7" w:rsidRDefault="00000000" w:rsidP="004C5EA7">
      <w:pPr>
        <w:spacing w:line="276" w:lineRule="auto"/>
      </w:pPr>
    </w:p>
    <w:p w14:paraId="47CA842A" w14:textId="77777777" w:rsidR="00000000" w:rsidRPr="004C5EA7" w:rsidRDefault="00000000" w:rsidP="004C5EA7">
      <w:pPr>
        <w:numPr>
          <w:ilvl w:val="0"/>
          <w:numId w:val="4"/>
        </w:numPr>
        <w:spacing w:line="276" w:lineRule="auto"/>
        <w:rPr>
          <w:u w:val="single"/>
        </w:rPr>
      </w:pPr>
      <w:r w:rsidRPr="004C5EA7">
        <w:rPr>
          <w:b/>
          <w:bCs/>
          <w:u w:val="single"/>
        </w:rPr>
        <w:t>The Compensation “Claims Management Services” Regulations 2006</w:t>
      </w:r>
      <w:r w:rsidRPr="004C5EA7">
        <w:rPr>
          <w:u w:val="single"/>
        </w:rPr>
        <w:t xml:space="preserve">: </w:t>
      </w:r>
    </w:p>
    <w:p w14:paraId="3F3D1BF2" w14:textId="77777777" w:rsidR="00000000" w:rsidRPr="004C5EA7" w:rsidRDefault="00000000" w:rsidP="004C5EA7">
      <w:pPr>
        <w:pStyle w:val="ListParagraph"/>
        <w:numPr>
          <w:ilvl w:val="0"/>
          <w:numId w:val="5"/>
        </w:numPr>
        <w:spacing w:line="276" w:lineRule="auto"/>
      </w:pPr>
      <w:r w:rsidRPr="004C5EA7">
        <w:t>These regulations outline the requirements for claims management services, including the need for transparency and proper handling of claims. Your team’s failure to disclose critical information and the insurance policy violates these regulations.</w:t>
      </w:r>
    </w:p>
    <w:p w14:paraId="2665E0D7" w14:textId="77777777" w:rsidR="00000000" w:rsidRPr="004C5EA7" w:rsidRDefault="00000000" w:rsidP="004C5EA7">
      <w:pPr>
        <w:spacing w:line="276" w:lineRule="auto"/>
        <w:ind w:left="720"/>
      </w:pPr>
    </w:p>
    <w:p w14:paraId="2D6F6E59" w14:textId="77777777" w:rsidR="00000000" w:rsidRPr="004C5EA7" w:rsidRDefault="00000000" w:rsidP="004C5EA7">
      <w:pPr>
        <w:numPr>
          <w:ilvl w:val="0"/>
          <w:numId w:val="4"/>
        </w:numPr>
        <w:spacing w:line="276" w:lineRule="auto"/>
      </w:pPr>
      <w:r w:rsidRPr="004C5EA7">
        <w:rPr>
          <w:b/>
          <w:bCs/>
          <w:u w:val="single"/>
        </w:rPr>
        <w:t>Consumer Rights Act 2015</w:t>
      </w:r>
      <w:r w:rsidRPr="004C5EA7">
        <w:t xml:space="preserve">: </w:t>
      </w:r>
    </w:p>
    <w:p w14:paraId="26E928CC" w14:textId="77777777" w:rsidR="00000000" w:rsidRPr="004C5EA7" w:rsidRDefault="00000000" w:rsidP="004C5EA7">
      <w:pPr>
        <w:pStyle w:val="ListParagraph"/>
        <w:numPr>
          <w:ilvl w:val="0"/>
          <w:numId w:val="5"/>
        </w:numPr>
        <w:spacing w:line="276" w:lineRule="auto"/>
      </w:pPr>
      <w:r w:rsidRPr="004C5EA7">
        <w:t>This act protects consumers from unfair practices and ensures that they receive accurate information about services. The misleading information provided by your team breaches this act.</w:t>
      </w:r>
    </w:p>
    <w:p w14:paraId="59CED321" w14:textId="77777777" w:rsidR="00000000" w:rsidRPr="004C5EA7" w:rsidRDefault="00000000" w:rsidP="004C5EA7">
      <w:pPr>
        <w:spacing w:line="276" w:lineRule="auto"/>
        <w:ind w:left="720"/>
      </w:pPr>
    </w:p>
    <w:p w14:paraId="6E867B97" w14:textId="77777777" w:rsidR="00000000" w:rsidRPr="004C5EA7" w:rsidRDefault="00000000" w:rsidP="004C5EA7">
      <w:pPr>
        <w:numPr>
          <w:ilvl w:val="0"/>
          <w:numId w:val="4"/>
        </w:numPr>
        <w:spacing w:line="276" w:lineRule="auto"/>
      </w:pPr>
      <w:r w:rsidRPr="004C5EA7">
        <w:rPr>
          <w:b/>
          <w:bCs/>
          <w:u w:val="single"/>
        </w:rPr>
        <w:t>Financial Conduct Authority “FCA” Regulations</w:t>
      </w:r>
      <w:r w:rsidRPr="004C5EA7">
        <w:rPr>
          <w:u w:val="single"/>
        </w:rPr>
        <w:t>:</w:t>
      </w:r>
      <w:r w:rsidRPr="004C5EA7">
        <w:t xml:space="preserve"> </w:t>
      </w:r>
    </w:p>
    <w:p w14:paraId="3840518F" w14:textId="77777777" w:rsidR="00000000" w:rsidRPr="004C5EA7" w:rsidRDefault="00000000" w:rsidP="004C5EA7">
      <w:pPr>
        <w:pStyle w:val="ListParagraph"/>
        <w:numPr>
          <w:ilvl w:val="0"/>
          <w:numId w:val="5"/>
        </w:numPr>
        <w:spacing w:line="276" w:lineRule="auto"/>
      </w:pPr>
      <w:r w:rsidRPr="004C5EA7">
        <w:t>The FCA regulates claims management companies to ensure high standards of conduct and consumer protection. Your team’s actions fall short of these standards.</w:t>
      </w:r>
    </w:p>
    <w:p w14:paraId="16859E9D" w14:textId="77777777" w:rsidR="00000000" w:rsidRPr="004C5EA7" w:rsidRDefault="00000000" w:rsidP="004C5EA7">
      <w:pPr>
        <w:pBdr>
          <w:bottom w:val="single" w:sz="6" w:space="1" w:color="auto"/>
        </w:pBdr>
        <w:spacing w:line="276" w:lineRule="auto"/>
      </w:pPr>
    </w:p>
    <w:p w14:paraId="1F22A156" w14:textId="77777777" w:rsidR="00000000" w:rsidRPr="004C5EA7" w:rsidRDefault="00000000" w:rsidP="004C5EA7">
      <w:pPr>
        <w:spacing w:line="276" w:lineRule="auto"/>
      </w:pPr>
    </w:p>
    <w:p w14:paraId="0E9431D8" w14:textId="77777777" w:rsidR="00000000" w:rsidRPr="004C5EA7" w:rsidRDefault="00000000" w:rsidP="004C5EA7">
      <w:pPr>
        <w:pStyle w:val="NormalWeb"/>
        <w:spacing w:before="0" w:beforeAutospacing="0" w:after="0" w:afterAutospacing="0" w:line="276" w:lineRule="auto"/>
        <w:rPr>
          <w:u w:val="single"/>
        </w:rPr>
      </w:pPr>
      <w:r w:rsidRPr="004C5EA7">
        <w:rPr>
          <w:rStyle w:val="Strong"/>
          <w:rFonts w:eastAsiaTheme="majorEastAsia"/>
          <w:u w:val="single"/>
        </w:rPr>
        <w:t>Exceptional Circumstances 2</w:t>
      </w:r>
      <w:r w:rsidRPr="004C5EA7">
        <w:rPr>
          <w:u w:val="single"/>
        </w:rPr>
        <w:t>:</w:t>
      </w:r>
    </w:p>
    <w:p w14:paraId="6648D786" w14:textId="77777777" w:rsidR="00000000" w:rsidRPr="004C5EA7" w:rsidRDefault="00000000" w:rsidP="004C5EA7">
      <w:pPr>
        <w:spacing w:line="276" w:lineRule="auto"/>
      </w:pPr>
      <w:r w:rsidRPr="004C5EA7">
        <w:rPr>
          <w:b/>
          <w:bCs/>
          <w:u w:val="single"/>
        </w:rPr>
        <w:t>The 4th Urgent Request for Reconsideration of Compensation Email:</w:t>
      </w:r>
      <w:r w:rsidRPr="004C5EA7">
        <w:rPr>
          <w:b/>
          <w:bCs/>
        </w:rPr>
        <w:t xml:space="preserve"> </w:t>
      </w:r>
      <w:r w:rsidRPr="004C5EA7">
        <w:rPr>
          <w:b/>
          <w:bCs/>
          <w:u w:val="single"/>
        </w:rPr>
        <w:t>Dated</w:t>
      </w:r>
      <w:r w:rsidRPr="004C5EA7">
        <w:rPr>
          <w:b/>
          <w:bCs/>
        </w:rPr>
        <w:t xml:space="preserve">: </w:t>
      </w:r>
      <w:r w:rsidRPr="004C5EA7">
        <w:t>22 of February 2025.</w:t>
      </w:r>
    </w:p>
    <w:p w14:paraId="13812864" w14:textId="77777777" w:rsidR="00000000" w:rsidRPr="004C5EA7" w:rsidRDefault="00000000" w:rsidP="004C5EA7">
      <w:pPr>
        <w:pStyle w:val="ListParagraph"/>
        <w:numPr>
          <w:ilvl w:val="0"/>
          <w:numId w:val="6"/>
        </w:numPr>
        <w:spacing w:line="276" w:lineRule="auto"/>
        <w:rPr>
          <w:b/>
          <w:bCs/>
          <w:u w:val="single"/>
        </w:rPr>
      </w:pPr>
      <w:r w:rsidRPr="004C5EA7">
        <w:rPr>
          <w:rFonts w:eastAsiaTheme="majorEastAsia"/>
          <w:b/>
          <w:bCs/>
          <w:u w:val="single"/>
        </w:rPr>
        <w:t>Multiple Simultaneous Claims:</w:t>
      </w:r>
    </w:p>
    <w:p w14:paraId="5CF74FB4" w14:textId="77777777" w:rsidR="00000000" w:rsidRPr="004C5EA7" w:rsidRDefault="00000000" w:rsidP="004C5EA7">
      <w:pPr>
        <w:pStyle w:val="NormalWeb"/>
        <w:numPr>
          <w:ilvl w:val="0"/>
          <w:numId w:val="7"/>
        </w:numPr>
        <w:spacing w:before="0" w:beforeAutospacing="0" w:after="0" w:afterAutospacing="0" w:line="276" w:lineRule="auto"/>
      </w:pPr>
      <w:r w:rsidRPr="004C5EA7">
        <w:t>While on holiday, three significant negative events beyond my control occurred simultaneously. Addressing all three claims—Trip.com &amp; Airlines, Southern Rail &amp; Thameslink, and Dentafly Clinic—has been extremely challenging and unfair. The mental and emotional toll of managing these claims has delayed my ability to submit within the required timeframe.</w:t>
      </w:r>
    </w:p>
    <w:p w14:paraId="16B9A241" w14:textId="77777777" w:rsidR="00000000" w:rsidRPr="004C5EA7" w:rsidRDefault="00000000" w:rsidP="004C5EA7">
      <w:pPr>
        <w:pStyle w:val="NormalWeb"/>
        <w:spacing w:before="0" w:beforeAutospacing="0" w:after="0" w:afterAutospacing="0" w:line="276" w:lineRule="auto"/>
        <w:rPr>
          <w:rStyle w:val="Strong"/>
          <w:rFonts w:eastAsiaTheme="majorEastAsia"/>
        </w:rPr>
      </w:pPr>
    </w:p>
    <w:p w14:paraId="6A9266BC" w14:textId="77777777" w:rsidR="00000000" w:rsidRPr="004C5EA7" w:rsidRDefault="00000000" w:rsidP="004C5EA7">
      <w:pPr>
        <w:pStyle w:val="NormalWeb"/>
        <w:numPr>
          <w:ilvl w:val="0"/>
          <w:numId w:val="6"/>
        </w:numPr>
        <w:spacing w:before="0" w:beforeAutospacing="0" w:after="0" w:afterAutospacing="0" w:line="276" w:lineRule="auto"/>
        <w:rPr>
          <w:u w:val="single"/>
        </w:rPr>
      </w:pPr>
      <w:r w:rsidRPr="004C5EA7">
        <w:rPr>
          <w:rStyle w:val="Strong"/>
          <w:rFonts w:eastAsiaTheme="majorEastAsia"/>
          <w:u w:val="single"/>
        </w:rPr>
        <w:t>Disclosure and Acceptance:</w:t>
      </w:r>
    </w:p>
    <w:p w14:paraId="0D7C334F" w14:textId="77777777" w:rsidR="00000000" w:rsidRPr="004C5EA7" w:rsidRDefault="00000000" w:rsidP="004C5EA7">
      <w:pPr>
        <w:pStyle w:val="NormalWeb"/>
        <w:numPr>
          <w:ilvl w:val="0"/>
          <w:numId w:val="7"/>
        </w:numPr>
        <w:spacing w:before="0" w:beforeAutospacing="0" w:after="0" w:afterAutospacing="0" w:line="276" w:lineRule="auto"/>
      </w:pPr>
      <w:r w:rsidRPr="004C5EA7">
        <w:t>In my prior email to Southern Rail, I explained the interconnected nature of these claims and their cumulative impact. This disclosure was accepted, granting credibility to my reasons and allowing the claim to proceed under those grounds.</w:t>
      </w:r>
    </w:p>
    <w:p w14:paraId="70C91E96" w14:textId="77777777" w:rsidR="00000000" w:rsidRPr="004C5EA7" w:rsidRDefault="00000000" w:rsidP="004C5EA7">
      <w:pPr>
        <w:pStyle w:val="NormalWeb"/>
        <w:spacing w:before="0" w:beforeAutospacing="0" w:after="0" w:afterAutospacing="0" w:line="276" w:lineRule="auto"/>
      </w:pPr>
    </w:p>
    <w:p w14:paraId="6EA745DE" w14:textId="77777777" w:rsidR="00000000" w:rsidRPr="004C5EA7" w:rsidRDefault="00000000" w:rsidP="004C5EA7">
      <w:pPr>
        <w:pStyle w:val="NormalWeb"/>
        <w:numPr>
          <w:ilvl w:val="0"/>
          <w:numId w:val="6"/>
        </w:numPr>
        <w:spacing w:before="0" w:beforeAutospacing="0" w:after="0" w:afterAutospacing="0" w:line="276" w:lineRule="auto"/>
      </w:pPr>
      <w:r w:rsidRPr="004C5EA7">
        <w:rPr>
          <w:rStyle w:val="Strong"/>
          <w:rFonts w:eastAsiaTheme="majorEastAsia"/>
          <w:u w:val="single"/>
        </w:rPr>
        <w:t>Proof</w:t>
      </w:r>
      <w:r w:rsidRPr="004C5EA7">
        <w:rPr>
          <w:rStyle w:val="Strong"/>
          <w:rFonts w:eastAsiaTheme="majorEastAsia"/>
        </w:rPr>
        <w:t>:</w:t>
      </w:r>
      <w:r w:rsidRPr="004C5EA7">
        <w:t xml:space="preserve"> </w:t>
      </w:r>
    </w:p>
    <w:p w14:paraId="22304CB6" w14:textId="77777777" w:rsidR="00000000" w:rsidRPr="004C5EA7" w:rsidRDefault="00000000" w:rsidP="004C5EA7">
      <w:pPr>
        <w:pStyle w:val="NormalWeb"/>
        <w:numPr>
          <w:ilvl w:val="0"/>
          <w:numId w:val="7"/>
        </w:numPr>
        <w:spacing w:before="0" w:beforeAutospacing="0" w:after="0" w:afterAutospacing="0" w:line="276" w:lineRule="auto"/>
      </w:pPr>
      <w:r w:rsidRPr="004C5EA7">
        <w:t>Documentation titled "</w:t>
      </w:r>
      <w:hyperlink r:id="rId6" w:history="1">
        <w:r w:rsidRPr="004C5EA7">
          <w:rPr>
            <w:rStyle w:val="Hyperlink"/>
            <w:color w:val="0000FF"/>
          </w:rPr>
          <w:t>01. Trip to Turkey to get My Teeth Fixed.docx,</w:t>
        </w:r>
        <w:r w:rsidRPr="004C5EA7">
          <w:rPr>
            <w:rStyle w:val="Hyperlink"/>
          </w:rPr>
          <w:t>”</w:t>
        </w:r>
      </w:hyperlink>
      <w:r w:rsidRPr="004C5EA7">
        <w:t>" provides evidence of the concurrent issues and their impact on my ability to promptly file the claims.</w:t>
      </w:r>
    </w:p>
    <w:p w14:paraId="31FBADB9" w14:textId="77777777" w:rsidR="00000000" w:rsidRPr="004C5EA7" w:rsidRDefault="00000000" w:rsidP="004C5EA7">
      <w:pPr>
        <w:pStyle w:val="NormalWeb"/>
        <w:spacing w:before="0" w:beforeAutospacing="0" w:after="0" w:afterAutospacing="0" w:line="276" w:lineRule="auto"/>
        <w:rPr>
          <w:rStyle w:val="Strong"/>
          <w:rFonts w:eastAsiaTheme="majorEastAsia"/>
        </w:rPr>
      </w:pPr>
    </w:p>
    <w:p w14:paraId="1F445040" w14:textId="77777777" w:rsidR="00000000" w:rsidRPr="004C5EA7" w:rsidRDefault="00000000" w:rsidP="004C5EA7">
      <w:pPr>
        <w:pStyle w:val="NormalWeb"/>
        <w:numPr>
          <w:ilvl w:val="0"/>
          <w:numId w:val="6"/>
        </w:numPr>
        <w:spacing w:before="0" w:beforeAutospacing="0" w:after="0" w:afterAutospacing="0" w:line="276" w:lineRule="auto"/>
      </w:pPr>
      <w:r w:rsidRPr="004C5EA7">
        <w:rPr>
          <w:rStyle w:val="Strong"/>
          <w:rFonts w:eastAsiaTheme="majorEastAsia"/>
          <w:u w:val="single"/>
        </w:rPr>
        <w:t>Details of Claims</w:t>
      </w:r>
      <w:r w:rsidRPr="004C5EA7">
        <w:rPr>
          <w:rStyle w:val="Strong"/>
          <w:rFonts w:eastAsiaTheme="majorEastAsia"/>
        </w:rPr>
        <w:t>:</w:t>
      </w:r>
    </w:p>
    <w:p w14:paraId="1AC76A04" w14:textId="77777777" w:rsidR="00000000" w:rsidRPr="004C5EA7" w:rsidRDefault="00000000" w:rsidP="004C5EA7">
      <w:pPr>
        <w:pStyle w:val="NormalWeb"/>
        <w:numPr>
          <w:ilvl w:val="0"/>
          <w:numId w:val="8"/>
        </w:numPr>
        <w:tabs>
          <w:tab w:val="clear" w:pos="720"/>
          <w:tab w:val="num" w:pos="1080"/>
        </w:tabs>
        <w:spacing w:before="0" w:beforeAutospacing="0" w:after="0" w:afterAutospacing="0" w:line="276" w:lineRule="auto"/>
        <w:ind w:left="1080"/>
      </w:pPr>
      <w:r w:rsidRPr="004C5EA7">
        <w:rPr>
          <w:rStyle w:val="Strong"/>
          <w:rFonts w:eastAsiaTheme="majorEastAsia"/>
          <w:u w:val="single"/>
        </w:rPr>
        <w:t>Trip.com &amp; Airlines Claim</w:t>
      </w:r>
      <w:r w:rsidRPr="004C5EA7">
        <w:t>:</w:t>
      </w:r>
    </w:p>
    <w:p w14:paraId="6F3AC8DB" w14:textId="77777777" w:rsidR="00000000" w:rsidRPr="004C5EA7" w:rsidRDefault="00000000" w:rsidP="004C5EA7">
      <w:pPr>
        <w:pStyle w:val="NormalWeb"/>
        <w:numPr>
          <w:ilvl w:val="0"/>
          <w:numId w:val="9"/>
        </w:numPr>
        <w:spacing w:before="0" w:beforeAutospacing="0" w:after="0" w:afterAutospacing="0" w:line="276" w:lineRule="auto"/>
        <w:ind w:left="1440"/>
      </w:pPr>
      <w:r w:rsidRPr="004C5EA7">
        <w:t>Misleading baggage policies, additional charges, missed flights, and out-of-pocket expenses.</w:t>
      </w:r>
    </w:p>
    <w:p w14:paraId="3D387C9C" w14:textId="77777777" w:rsidR="00000000" w:rsidRPr="004C5EA7" w:rsidRDefault="00000000" w:rsidP="004C5EA7">
      <w:pPr>
        <w:pStyle w:val="NormalWeb"/>
        <w:numPr>
          <w:ilvl w:val="0"/>
          <w:numId w:val="9"/>
        </w:numPr>
        <w:spacing w:before="0" w:beforeAutospacing="0" w:after="0" w:afterAutospacing="0" w:line="276" w:lineRule="auto"/>
        <w:ind w:left="1440"/>
      </w:pPr>
      <w:r w:rsidRPr="004C5EA7">
        <w:t>Financial losses and undue stress.</w:t>
      </w:r>
    </w:p>
    <w:p w14:paraId="3B113AAC" w14:textId="77777777" w:rsidR="00000000" w:rsidRPr="004C5EA7" w:rsidRDefault="00000000" w:rsidP="004C5EA7">
      <w:pPr>
        <w:pStyle w:val="NormalWeb"/>
        <w:spacing w:before="0" w:beforeAutospacing="0" w:after="0" w:afterAutospacing="0" w:line="276" w:lineRule="auto"/>
        <w:ind w:left="1800"/>
      </w:pPr>
    </w:p>
    <w:p w14:paraId="1F04B5B3" w14:textId="77777777" w:rsidR="00000000" w:rsidRPr="004C5EA7" w:rsidRDefault="00000000" w:rsidP="004C5EA7">
      <w:pPr>
        <w:pStyle w:val="NormalWeb"/>
        <w:numPr>
          <w:ilvl w:val="0"/>
          <w:numId w:val="8"/>
        </w:numPr>
        <w:tabs>
          <w:tab w:val="clear" w:pos="720"/>
          <w:tab w:val="num" w:pos="1080"/>
        </w:tabs>
        <w:spacing w:before="0" w:beforeAutospacing="0" w:after="0" w:afterAutospacing="0" w:line="276" w:lineRule="auto"/>
        <w:ind w:left="1080"/>
      </w:pPr>
      <w:r w:rsidRPr="004C5EA7">
        <w:rPr>
          <w:rStyle w:val="Strong"/>
          <w:rFonts w:eastAsiaTheme="majorEastAsia"/>
          <w:u w:val="single"/>
        </w:rPr>
        <w:t>Southern Rail &amp; Thameslink Claim</w:t>
      </w:r>
      <w:r w:rsidRPr="004C5EA7">
        <w:t>:</w:t>
      </w:r>
    </w:p>
    <w:p w14:paraId="12BB4602" w14:textId="77777777" w:rsidR="00000000" w:rsidRPr="004C5EA7" w:rsidRDefault="00000000" w:rsidP="004C5EA7">
      <w:pPr>
        <w:pStyle w:val="NormalWeb"/>
        <w:numPr>
          <w:ilvl w:val="0"/>
          <w:numId w:val="10"/>
        </w:numPr>
        <w:spacing w:before="0" w:beforeAutospacing="0" w:after="0" w:afterAutospacing="0" w:line="276" w:lineRule="auto"/>
        <w:ind w:left="1440"/>
      </w:pPr>
      <w:r w:rsidRPr="004C5EA7">
        <w:t>Service disruptions, delays, and additional travel costs.</w:t>
      </w:r>
    </w:p>
    <w:p w14:paraId="3579741F" w14:textId="77777777" w:rsidR="00000000" w:rsidRPr="004C5EA7" w:rsidRDefault="00000000" w:rsidP="004C5EA7">
      <w:pPr>
        <w:pStyle w:val="NormalWeb"/>
        <w:numPr>
          <w:ilvl w:val="0"/>
          <w:numId w:val="10"/>
        </w:numPr>
        <w:spacing w:before="0" w:beforeAutospacing="0" w:after="0" w:afterAutospacing="0" w:line="276" w:lineRule="auto"/>
        <w:ind w:left="1440"/>
      </w:pPr>
      <w:r w:rsidRPr="004C5EA7">
        <w:t>Delays, financial losses, and missed connections.</w:t>
      </w:r>
    </w:p>
    <w:p w14:paraId="0F68A859" w14:textId="77777777" w:rsidR="00000000" w:rsidRPr="004C5EA7" w:rsidRDefault="00000000" w:rsidP="004C5EA7">
      <w:pPr>
        <w:pStyle w:val="NormalWeb"/>
        <w:spacing w:before="0" w:beforeAutospacing="0" w:after="0" w:afterAutospacing="0" w:line="276" w:lineRule="auto"/>
        <w:ind w:left="1800"/>
      </w:pPr>
    </w:p>
    <w:p w14:paraId="3D0F2511" w14:textId="77777777" w:rsidR="00000000" w:rsidRPr="004C5EA7" w:rsidRDefault="00000000" w:rsidP="004C5EA7">
      <w:pPr>
        <w:pStyle w:val="NormalWeb"/>
        <w:numPr>
          <w:ilvl w:val="0"/>
          <w:numId w:val="8"/>
        </w:numPr>
        <w:tabs>
          <w:tab w:val="clear" w:pos="720"/>
          <w:tab w:val="num" w:pos="1080"/>
        </w:tabs>
        <w:spacing w:before="0" w:beforeAutospacing="0" w:after="0" w:afterAutospacing="0" w:line="276" w:lineRule="auto"/>
        <w:ind w:left="1080"/>
      </w:pPr>
      <w:r w:rsidRPr="004C5EA7">
        <w:rPr>
          <w:rStyle w:val="Strong"/>
          <w:rFonts w:eastAsiaTheme="majorEastAsia"/>
          <w:u w:val="single"/>
        </w:rPr>
        <w:t>Dentafly Clinic Claim</w:t>
      </w:r>
      <w:r w:rsidRPr="004C5EA7">
        <w:t>:</w:t>
      </w:r>
    </w:p>
    <w:p w14:paraId="090DC2A3" w14:textId="77777777" w:rsidR="00000000" w:rsidRPr="004C5EA7" w:rsidRDefault="00000000" w:rsidP="004C5EA7">
      <w:pPr>
        <w:pStyle w:val="NormalWeb"/>
        <w:numPr>
          <w:ilvl w:val="0"/>
          <w:numId w:val="11"/>
        </w:numPr>
        <w:spacing w:before="0" w:beforeAutospacing="0" w:after="0" w:afterAutospacing="0" w:line="276" w:lineRule="auto"/>
        <w:ind w:left="1440"/>
      </w:pPr>
      <w:r w:rsidRPr="004C5EA7">
        <w:t>Dental treatment complications and related expenses.</w:t>
      </w:r>
    </w:p>
    <w:p w14:paraId="6FF0A94D" w14:textId="77777777" w:rsidR="00000000" w:rsidRPr="004C5EA7" w:rsidRDefault="00000000" w:rsidP="004C5EA7">
      <w:pPr>
        <w:pStyle w:val="NormalWeb"/>
        <w:numPr>
          <w:ilvl w:val="0"/>
          <w:numId w:val="11"/>
        </w:numPr>
        <w:spacing w:before="0" w:beforeAutospacing="0" w:after="0" w:afterAutospacing="0" w:line="276" w:lineRule="auto"/>
        <w:ind w:left="1440"/>
      </w:pPr>
      <w:r w:rsidRPr="004C5EA7">
        <w:t>Health issues, financial burdens, and emotional stress.</w:t>
      </w:r>
    </w:p>
    <w:p w14:paraId="7E9BD0C0" w14:textId="77777777" w:rsidR="00000000" w:rsidRPr="004C5EA7" w:rsidRDefault="00000000" w:rsidP="004C5EA7">
      <w:pPr>
        <w:pStyle w:val="NormalWeb"/>
        <w:spacing w:before="0" w:beforeAutospacing="0" w:after="0" w:afterAutospacing="0" w:line="276" w:lineRule="auto"/>
        <w:ind w:left="1440"/>
      </w:pPr>
    </w:p>
    <w:p w14:paraId="3AA4579A" w14:textId="77777777" w:rsidR="00000000" w:rsidRPr="004C5EA7" w:rsidRDefault="00000000" w:rsidP="004C5EA7">
      <w:pPr>
        <w:pStyle w:val="NormalWeb"/>
        <w:numPr>
          <w:ilvl w:val="0"/>
          <w:numId w:val="6"/>
        </w:numPr>
        <w:spacing w:before="0" w:beforeAutospacing="0" w:after="0" w:afterAutospacing="0" w:line="276" w:lineRule="auto"/>
      </w:pPr>
      <w:r w:rsidRPr="004C5EA7">
        <w:rPr>
          <w:rStyle w:val="Strong"/>
          <w:rFonts w:eastAsiaTheme="majorEastAsia"/>
          <w:u w:val="single"/>
        </w:rPr>
        <w:t>Interconnected Nature</w:t>
      </w:r>
      <w:r w:rsidRPr="004C5EA7">
        <w:rPr>
          <w:rStyle w:val="Strong"/>
          <w:rFonts w:eastAsiaTheme="majorEastAsia"/>
        </w:rPr>
        <w:t>:</w:t>
      </w:r>
    </w:p>
    <w:p w14:paraId="4DC1808B" w14:textId="77777777" w:rsidR="00000000" w:rsidRPr="004C5EA7" w:rsidRDefault="00000000" w:rsidP="004C5EA7">
      <w:pPr>
        <w:pStyle w:val="NormalWeb"/>
        <w:numPr>
          <w:ilvl w:val="0"/>
          <w:numId w:val="12"/>
        </w:numPr>
        <w:spacing w:before="0" w:beforeAutospacing="0" w:after="0" w:afterAutospacing="0" w:line="276" w:lineRule="auto"/>
      </w:pPr>
      <w:r w:rsidRPr="004C5EA7">
        <w:t>These claims are intertwined, and the resolution of one impacts the others. It's essential to address them collectively for a fair compensation. The hours I have worked to manage these claims should be compensated accordingly.</w:t>
      </w:r>
    </w:p>
    <w:p w14:paraId="136D26EC" w14:textId="77777777" w:rsidR="00000000" w:rsidRPr="004C5EA7" w:rsidRDefault="00000000" w:rsidP="004C5EA7">
      <w:pPr>
        <w:spacing w:line="276" w:lineRule="auto"/>
      </w:pPr>
    </w:p>
    <w:p w14:paraId="5D7AD7B7"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Extracted Snippet:</w:t>
      </w:r>
    </w:p>
    <w:p w14:paraId="4CB27939" w14:textId="77777777" w:rsidR="00000000" w:rsidRPr="004C5EA7" w:rsidRDefault="00000000" w:rsidP="004C5EA7">
      <w:pPr>
        <w:pStyle w:val="ListParagraph"/>
        <w:numPr>
          <w:ilvl w:val="0"/>
          <w:numId w:val="12"/>
        </w:numPr>
        <w:spacing w:line="276" w:lineRule="auto"/>
        <w:rPr>
          <w:b/>
          <w:bCs/>
          <w:i/>
          <w:iCs/>
          <w:u w:val="single"/>
        </w:rPr>
      </w:pPr>
      <w:r w:rsidRPr="004C5EA7">
        <w:rPr>
          <w:i/>
          <w:iCs/>
          <w:u w:val="single"/>
        </w:rPr>
        <w:t xml:space="preserve">“Multiple Simultaneous Claims: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o Proof: Documentation titled </w:t>
      </w:r>
      <w:r w:rsidRPr="004C5EA7">
        <w:rPr>
          <w:u w:val="single"/>
        </w:rPr>
        <w:t>"</w:t>
      </w:r>
      <w:bookmarkStart w:id="0" w:name="_Hlk192263276"/>
      <w:r w:rsidRPr="004C5EA7">
        <w:rPr>
          <w:u w:val="single"/>
        </w:rPr>
        <w:fldChar w:fldCharType="begin"/>
      </w:r>
      <w:r w:rsidRPr="004C5EA7">
        <w:rPr>
          <w:u w:val="single"/>
        </w:rPr>
        <w:instrText>HYPERLINK "https://horrific-corruption-files.webhop.me/PNC66/1.%20PNC-Errors-and-Its-Other-Claims/05-01-25-till-25-01-25-File-Locked4Sharing/Teeth-14-01-25/01.%20Trip%20to%20Turkey%20to%20get%20My%20Teeth%20Fixed.docx"</w:instrText>
      </w:r>
      <w:r w:rsidRPr="004C5EA7">
        <w:rPr>
          <w:u w:val="single"/>
        </w:rPr>
      </w:r>
      <w:r w:rsidRPr="004C5EA7">
        <w:rPr>
          <w:u w:val="single"/>
        </w:rPr>
        <w:fldChar w:fldCharType="separate"/>
      </w:r>
      <w:r w:rsidRPr="004C5EA7">
        <w:rPr>
          <w:rStyle w:val="Hyperlink"/>
          <w:color w:val="0000FF"/>
        </w:rPr>
        <w:t>01. Trip to Turkey to get My Teeth Fixed.docx,</w:t>
      </w:r>
      <w:r w:rsidRPr="004C5EA7">
        <w:rPr>
          <w:rStyle w:val="Hyperlink"/>
        </w:rPr>
        <w:t>”</w:t>
      </w:r>
      <w:r w:rsidRPr="004C5EA7">
        <w:rPr>
          <w:u w:val="single"/>
        </w:rPr>
        <w:fldChar w:fldCharType="end"/>
      </w:r>
      <w:bookmarkEnd w:id="0"/>
      <w:r w:rsidRPr="004C5EA7">
        <w:rPr>
          <w:i/>
          <w:iCs/>
          <w:color w:val="000000"/>
          <w:u w:val="single"/>
        </w:rPr>
        <w:t xml:space="preserve"> </w:t>
      </w:r>
      <w:r w:rsidRPr="004C5EA7">
        <w:rPr>
          <w:i/>
          <w:iCs/>
          <w:u w:val="single"/>
        </w:rPr>
        <w:t>provides evidence of the other concurrent issues and their impact on my ability to promptly file the compensation claim.”</w:t>
      </w:r>
    </w:p>
    <w:p w14:paraId="75E14F34" w14:textId="77777777" w:rsidR="00000000" w:rsidRPr="004C5EA7" w:rsidRDefault="00000000" w:rsidP="004C5EA7">
      <w:pPr>
        <w:spacing w:line="276" w:lineRule="auto"/>
        <w:rPr>
          <w:b/>
          <w:bCs/>
          <w:u w:val="single"/>
        </w:rPr>
      </w:pPr>
    </w:p>
    <w:p w14:paraId="5FA87360"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New Disclosed Weblink:</w:t>
      </w:r>
    </w:p>
    <w:p w14:paraId="5C5F22E2" w14:textId="77777777" w:rsidR="00000000" w:rsidRPr="004C5EA7" w:rsidRDefault="00000000" w:rsidP="004C5EA7">
      <w:pPr>
        <w:pStyle w:val="ListParagraph"/>
        <w:numPr>
          <w:ilvl w:val="0"/>
          <w:numId w:val="12"/>
        </w:numPr>
        <w:spacing w:line="276" w:lineRule="auto"/>
      </w:pPr>
      <w:r w:rsidRPr="004C5EA7">
        <w:t xml:space="preserve">I am sharing a new web link that provides access to the claim files related to these ongoing proceedings. You can find these documents hosted on my dedicated webpage. </w:t>
      </w:r>
    </w:p>
    <w:p w14:paraId="48CA1F5A" w14:textId="77777777" w:rsidR="00000000" w:rsidRPr="004C5EA7" w:rsidRDefault="00000000" w:rsidP="004C5EA7">
      <w:pPr>
        <w:spacing w:line="276" w:lineRule="auto"/>
        <w:rPr>
          <w:b/>
          <w:bCs/>
          <w:u w:val="single"/>
        </w:rPr>
      </w:pPr>
    </w:p>
    <w:p w14:paraId="0D21A514"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The link is as follows:</w:t>
      </w:r>
    </w:p>
    <w:p w14:paraId="5EC69A86" w14:textId="77777777" w:rsidR="00000000" w:rsidRPr="004C5EA7" w:rsidRDefault="00000000" w:rsidP="004C5EA7">
      <w:pPr>
        <w:pStyle w:val="ListParagraph"/>
        <w:spacing w:line="276" w:lineRule="auto"/>
        <w:rPr>
          <w:color w:val="0000FF"/>
        </w:rPr>
      </w:pPr>
      <w:hyperlink r:id="rId7" w:history="1">
        <w:r w:rsidRPr="004C5EA7">
          <w:rPr>
            <w:rStyle w:val="Hyperlink"/>
            <w:color w:val="0000FF"/>
          </w:rPr>
          <w:t>https://horrific-corruption-files.webhop.me/PNC66/1.%20PNC-Errors-and-Its-Other-Claims/05-01-25-till-25-01-25-File-Locked4Sharing/Teeth-14-01-25/</w:t>
        </w:r>
      </w:hyperlink>
    </w:p>
    <w:p w14:paraId="0422F19B" w14:textId="77777777" w:rsidR="00000000" w:rsidRPr="004C5EA7" w:rsidRDefault="00000000" w:rsidP="004C5EA7">
      <w:pPr>
        <w:spacing w:line="276" w:lineRule="auto"/>
      </w:pPr>
    </w:p>
    <w:p w14:paraId="4B9B8280"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Purpose of the Disclosed Weblink</w:t>
      </w:r>
    </w:p>
    <w:p w14:paraId="27EA555F" w14:textId="77777777" w:rsidR="00000000" w:rsidRPr="004C5EA7" w:rsidRDefault="00000000" w:rsidP="004C5EA7">
      <w:pPr>
        <w:pStyle w:val="ListParagraph"/>
        <w:numPr>
          <w:ilvl w:val="0"/>
          <w:numId w:val="12"/>
        </w:numPr>
        <w:spacing w:line="276" w:lineRule="auto"/>
      </w:pPr>
      <w:r w:rsidRPr="004C5EA7">
        <w:t>This webpage contains important documentation that outlines the various claims I have filed. Each file has been organized and subject matter to facilitate easy navigation and review.</w:t>
      </w:r>
    </w:p>
    <w:p w14:paraId="63D9F46D" w14:textId="77777777" w:rsidR="00000000" w:rsidRPr="004C5EA7" w:rsidRDefault="00000000" w:rsidP="004C5EA7">
      <w:pPr>
        <w:spacing w:line="276" w:lineRule="auto"/>
      </w:pPr>
    </w:p>
    <w:p w14:paraId="3B82EE69"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Contents of the Page</w:t>
      </w:r>
    </w:p>
    <w:p w14:paraId="290112CE" w14:textId="77777777" w:rsidR="00000000" w:rsidRPr="004C5EA7" w:rsidRDefault="00000000" w:rsidP="004C5EA7">
      <w:pPr>
        <w:pStyle w:val="ListParagraph"/>
        <w:numPr>
          <w:ilvl w:val="0"/>
          <w:numId w:val="12"/>
        </w:numPr>
        <w:spacing w:line="276" w:lineRule="auto"/>
      </w:pPr>
      <w:r w:rsidRPr="004C5EA7">
        <w:t>The files on this web link cover specific issues I encountered and the claims I have submitted in response. The organization of these documents is intended to provide clarity and a comprehensive overview of my situation.</w:t>
      </w:r>
    </w:p>
    <w:p w14:paraId="293B2874" w14:textId="77777777" w:rsidR="00000000" w:rsidRPr="004C5EA7" w:rsidRDefault="00000000" w:rsidP="004C5EA7">
      <w:pPr>
        <w:spacing w:line="276" w:lineRule="auto"/>
      </w:pPr>
    </w:p>
    <w:p w14:paraId="5D8BA5C8" w14:textId="77777777" w:rsidR="00000000" w:rsidRPr="004C5EA7" w:rsidRDefault="00000000" w:rsidP="004C5EA7">
      <w:pPr>
        <w:pStyle w:val="ListParagraph"/>
        <w:numPr>
          <w:ilvl w:val="0"/>
          <w:numId w:val="6"/>
        </w:numPr>
        <w:spacing w:line="276" w:lineRule="auto"/>
        <w:rPr>
          <w:b/>
          <w:bCs/>
          <w:u w:val="single"/>
        </w:rPr>
      </w:pPr>
      <w:r w:rsidRPr="004C5EA7">
        <w:rPr>
          <w:b/>
          <w:bCs/>
          <w:u w:val="single"/>
        </w:rPr>
        <w:t>Access Instructions</w:t>
      </w:r>
    </w:p>
    <w:p w14:paraId="5163D9F9" w14:textId="77777777" w:rsidR="00000000" w:rsidRPr="004C5EA7" w:rsidRDefault="00000000" w:rsidP="004C5EA7">
      <w:pPr>
        <w:pStyle w:val="ListParagraph"/>
        <w:numPr>
          <w:ilvl w:val="0"/>
          <w:numId w:val="12"/>
        </w:numPr>
        <w:spacing w:line="276" w:lineRule="auto"/>
      </w:pPr>
      <w:r w:rsidRPr="004C5EA7">
        <w:t>To view the documents, simply click on the link above. Please note that there may be access restrictions in place, and you might need the appropriate permissions to view some of the files.</w:t>
      </w:r>
    </w:p>
    <w:p w14:paraId="7EAE0A02" w14:textId="77777777" w:rsidR="00000000" w:rsidRPr="004C5EA7" w:rsidRDefault="00000000" w:rsidP="004C5EA7">
      <w:pPr>
        <w:pStyle w:val="ListParagraph"/>
        <w:spacing w:line="276" w:lineRule="auto"/>
        <w:ind w:left="1080"/>
      </w:pPr>
    </w:p>
    <w:p w14:paraId="75C2E5C9" w14:textId="77777777" w:rsidR="00000000" w:rsidRPr="004C5EA7" w:rsidRDefault="00000000" w:rsidP="004C5EA7">
      <w:pPr>
        <w:pStyle w:val="ListParagraph"/>
        <w:numPr>
          <w:ilvl w:val="0"/>
          <w:numId w:val="13"/>
        </w:numPr>
        <w:spacing w:line="276" w:lineRule="auto"/>
      </w:pPr>
      <w:r w:rsidRPr="004C5EA7">
        <w:t>I encourage you to review these files for a better understanding of the claims I am pursuing. If you have any questions or require further assistance in accessing these documents, please do not hesitate to reach out.</w:t>
      </w:r>
    </w:p>
    <w:p w14:paraId="50F641FC" w14:textId="77777777" w:rsidR="00000000" w:rsidRPr="004C5EA7" w:rsidRDefault="00000000" w:rsidP="004C5EA7">
      <w:pPr>
        <w:pBdr>
          <w:bottom w:val="single" w:sz="6" w:space="1" w:color="auto"/>
        </w:pBdr>
        <w:spacing w:line="276" w:lineRule="auto"/>
      </w:pPr>
    </w:p>
    <w:p w14:paraId="124E4507" w14:textId="77777777" w:rsidR="00000000" w:rsidRPr="004C5EA7" w:rsidRDefault="00000000" w:rsidP="004C5EA7">
      <w:pPr>
        <w:spacing w:line="276" w:lineRule="auto"/>
      </w:pPr>
    </w:p>
    <w:p w14:paraId="5FBAE745" w14:textId="77777777" w:rsidR="00000000" w:rsidRPr="004C5EA7" w:rsidRDefault="00000000" w:rsidP="004C5EA7">
      <w:pPr>
        <w:spacing w:line="276" w:lineRule="auto"/>
        <w:rPr>
          <w:b/>
          <w:bCs/>
          <w:u w:val="single"/>
        </w:rPr>
      </w:pPr>
      <w:r w:rsidRPr="004C5EA7">
        <w:rPr>
          <w:b/>
          <w:bCs/>
          <w:u w:val="single"/>
        </w:rPr>
        <w:t>Dates Equaling To Liability That We Are Accounting For</w:t>
      </w:r>
    </w:p>
    <w:p w14:paraId="20473815" w14:textId="77777777" w:rsidR="00000000" w:rsidRPr="004C5EA7" w:rsidRDefault="00000000" w:rsidP="004C5EA7">
      <w:pPr>
        <w:numPr>
          <w:ilvl w:val="0"/>
          <w:numId w:val="14"/>
        </w:numPr>
        <w:spacing w:line="276" w:lineRule="auto"/>
      </w:pPr>
      <w:r w:rsidRPr="004C5EA7">
        <w:rPr>
          <w:b/>
          <w:bCs/>
          <w:u w:val="single"/>
        </w:rPr>
        <w:t>Initial Booking and Departure</w:t>
      </w:r>
      <w:r w:rsidRPr="004C5EA7">
        <w:t xml:space="preserve">: 18th December 2024 (booking date) - 8th January 2025 (departure date) = </w:t>
      </w:r>
      <w:r w:rsidRPr="004C5EA7">
        <w:rPr>
          <w:b/>
          <w:bCs/>
          <w:u w:val="single"/>
        </w:rPr>
        <w:t>“Trip.com, EasyJet and Sunexpress”</w:t>
      </w:r>
    </w:p>
    <w:p w14:paraId="673F3453" w14:textId="77777777" w:rsidR="00000000" w:rsidRPr="004C5EA7" w:rsidRDefault="00000000" w:rsidP="004C5EA7">
      <w:pPr>
        <w:numPr>
          <w:ilvl w:val="0"/>
          <w:numId w:val="14"/>
        </w:numPr>
        <w:spacing w:line="276" w:lineRule="auto"/>
      </w:pPr>
      <w:r w:rsidRPr="004C5EA7">
        <w:rPr>
          <w:b/>
          <w:bCs/>
          <w:u w:val="single"/>
        </w:rPr>
        <w:t>Travel Issues Encountered</w:t>
      </w:r>
      <w:r w:rsidRPr="004C5EA7">
        <w:t xml:space="preserve">: 8th January 2025 - 9th January 2025 (during the journey from London to Antalya) = </w:t>
      </w:r>
      <w:r w:rsidRPr="004C5EA7">
        <w:rPr>
          <w:b/>
          <w:bCs/>
          <w:u w:val="single"/>
        </w:rPr>
        <w:t>“Trip.com, EasyJet and Sunexpress”</w:t>
      </w:r>
    </w:p>
    <w:p w14:paraId="7EC744EA" w14:textId="77777777" w:rsidR="00000000" w:rsidRPr="004C5EA7" w:rsidRDefault="00000000" w:rsidP="004C5EA7">
      <w:pPr>
        <w:numPr>
          <w:ilvl w:val="0"/>
          <w:numId w:val="14"/>
        </w:numPr>
        <w:spacing w:line="276" w:lineRule="auto"/>
      </w:pPr>
      <w:r w:rsidRPr="004C5EA7">
        <w:rPr>
          <w:b/>
          <w:bCs/>
          <w:u w:val="single"/>
        </w:rPr>
        <w:t>Missed Flight and Airport Ordeal</w:t>
      </w:r>
      <w:r w:rsidRPr="004C5EA7">
        <w:t xml:space="preserve">: 9th January 2025 (missed flight at Gatwick Airport and subsequent issues) = </w:t>
      </w:r>
      <w:r w:rsidRPr="004C5EA7">
        <w:rPr>
          <w:b/>
          <w:bCs/>
          <w:u w:val="single"/>
        </w:rPr>
        <w:t>“Trip.com, EasyJet and Sunexpress”</w:t>
      </w:r>
    </w:p>
    <w:p w14:paraId="3DABD35F" w14:textId="77777777" w:rsidR="00000000" w:rsidRPr="004C5EA7" w:rsidRDefault="00000000" w:rsidP="004C5EA7">
      <w:pPr>
        <w:numPr>
          <w:ilvl w:val="0"/>
          <w:numId w:val="14"/>
        </w:numPr>
        <w:spacing w:line="276" w:lineRule="auto"/>
      </w:pPr>
      <w:r w:rsidRPr="004C5EA7">
        <w:rPr>
          <w:b/>
          <w:bCs/>
          <w:u w:val="single"/>
        </w:rPr>
        <w:t>Alternative Flight and Travel to Luton</w:t>
      </w:r>
      <w:r w:rsidRPr="004C5EA7">
        <w:t xml:space="preserve">: 9th January 2025 - 10th January 2025 (travel from Gatwick to Luton and flight to Antalya) = </w:t>
      </w:r>
      <w:r w:rsidRPr="004C5EA7">
        <w:rPr>
          <w:b/>
          <w:bCs/>
          <w:u w:val="single"/>
        </w:rPr>
        <w:t>“Trip.com, EasyJet and Sunexpress”</w:t>
      </w:r>
    </w:p>
    <w:p w14:paraId="03D8C1DA" w14:textId="77777777" w:rsidR="00000000" w:rsidRPr="004C5EA7" w:rsidRDefault="00000000" w:rsidP="004C5EA7">
      <w:pPr>
        <w:numPr>
          <w:ilvl w:val="0"/>
          <w:numId w:val="14"/>
        </w:numPr>
        <w:spacing w:line="276" w:lineRule="auto"/>
      </w:pPr>
      <w:r w:rsidRPr="004C5EA7">
        <w:rPr>
          <w:b/>
          <w:bCs/>
          <w:u w:val="single"/>
        </w:rPr>
        <w:t>Return Journey</w:t>
      </w:r>
      <w:r w:rsidRPr="004C5EA7">
        <w:t xml:space="preserve">: 12th January 2025 (return flight from Antalya to Gatwick) = </w:t>
      </w:r>
      <w:r w:rsidRPr="004C5EA7">
        <w:rPr>
          <w:b/>
          <w:bCs/>
          <w:u w:val="single"/>
        </w:rPr>
        <w:t>“Omio, Thameslink, and Southern Rail”</w:t>
      </w:r>
    </w:p>
    <w:p w14:paraId="2D916F9C" w14:textId="77777777" w:rsidR="00000000" w:rsidRPr="004C5EA7" w:rsidRDefault="00000000" w:rsidP="004C5EA7">
      <w:pPr>
        <w:spacing w:line="276" w:lineRule="auto"/>
      </w:pPr>
    </w:p>
    <w:p w14:paraId="3F737BFA" w14:textId="77777777" w:rsidR="00000000" w:rsidRPr="004C5EA7" w:rsidRDefault="00000000" w:rsidP="004C5EA7">
      <w:pPr>
        <w:spacing w:line="276" w:lineRule="auto"/>
        <w:rPr>
          <w:b/>
          <w:bCs/>
          <w:u w:val="single"/>
        </w:rPr>
      </w:pPr>
      <w:r w:rsidRPr="004C5EA7">
        <w:rPr>
          <w:b/>
          <w:bCs/>
          <w:u w:val="single"/>
        </w:rPr>
        <w:t>Days I Working Diligently Under Stress</w:t>
      </w:r>
    </w:p>
    <w:p w14:paraId="4C680A86" w14:textId="77777777" w:rsidR="00000000" w:rsidRPr="004C5EA7" w:rsidRDefault="00000000" w:rsidP="004C5EA7">
      <w:pPr>
        <w:spacing w:line="276" w:lineRule="auto"/>
      </w:pPr>
      <w:r w:rsidRPr="004C5EA7">
        <w:t xml:space="preserve">From the moment we returned home on </w:t>
      </w:r>
      <w:r w:rsidRPr="004C5EA7">
        <w:rPr>
          <w:b/>
          <w:bCs/>
          <w:u w:val="single"/>
        </w:rPr>
        <w:t>12</w:t>
      </w:r>
      <w:r w:rsidRPr="004C5EA7">
        <w:rPr>
          <w:b/>
          <w:bCs/>
          <w:u w:val="single"/>
          <w:vertAlign w:val="superscript"/>
        </w:rPr>
        <w:t>th</w:t>
      </w:r>
      <w:r w:rsidRPr="004C5EA7">
        <w:rPr>
          <w:b/>
          <w:bCs/>
          <w:u w:val="single"/>
        </w:rPr>
        <w:t xml:space="preserve"> January 2025,</w:t>
      </w:r>
      <w:r w:rsidRPr="004C5EA7">
        <w:t xml:space="preserve"> I began the arduous task of documenting our experience, analyzing the financial losses, and preparing our compensation claim. The following dates reflect the days spent working diligently under stress to address this matter:</w:t>
      </w:r>
    </w:p>
    <w:p w14:paraId="4E689550" w14:textId="77777777" w:rsidR="00000000" w:rsidRPr="004C5EA7" w:rsidRDefault="00000000" w:rsidP="004C5EA7">
      <w:pPr>
        <w:numPr>
          <w:ilvl w:val="0"/>
          <w:numId w:val="15"/>
        </w:numPr>
        <w:spacing w:line="276" w:lineRule="auto"/>
      </w:pPr>
      <w:r w:rsidRPr="004C5EA7">
        <w:rPr>
          <w:b/>
          <w:bCs/>
          <w:u w:val="single"/>
        </w:rPr>
        <w:t>Documenting and Analyzing Events</w:t>
      </w:r>
      <w:r w:rsidRPr="004C5EA7">
        <w:t>: January 12, 2025 - January 15, 2025</w:t>
      </w:r>
    </w:p>
    <w:p w14:paraId="1D3507B7" w14:textId="77777777" w:rsidR="00000000" w:rsidRPr="004C5EA7" w:rsidRDefault="00000000" w:rsidP="004C5EA7">
      <w:pPr>
        <w:numPr>
          <w:ilvl w:val="0"/>
          <w:numId w:val="15"/>
        </w:numPr>
        <w:spacing w:line="276" w:lineRule="auto"/>
      </w:pPr>
      <w:r w:rsidRPr="004C5EA7">
        <w:rPr>
          <w:b/>
          <w:bCs/>
          <w:u w:val="single"/>
        </w:rPr>
        <w:t>Drafting the Compensation Claims</w:t>
      </w:r>
      <w:r w:rsidRPr="004C5EA7">
        <w:t>: January 16, 2025 - January 18, 2025</w:t>
      </w:r>
    </w:p>
    <w:p w14:paraId="1675AF4E" w14:textId="77777777" w:rsidR="00000000" w:rsidRPr="004C5EA7" w:rsidRDefault="00000000" w:rsidP="004C5EA7">
      <w:pPr>
        <w:numPr>
          <w:ilvl w:val="0"/>
          <w:numId w:val="14"/>
        </w:numPr>
        <w:spacing w:line="276" w:lineRule="auto"/>
      </w:pPr>
      <w:r w:rsidRPr="004C5EA7">
        <w:rPr>
          <w:b/>
          <w:bCs/>
          <w:u w:val="single"/>
        </w:rPr>
        <w:t>Communicating with Trip.com, EasyJet and Sunexpress + “Omio, Thameslink, and Southern Rail,” Gathering Evidence</w:t>
      </w:r>
      <w:r w:rsidRPr="004C5EA7">
        <w:t>: till date.</w:t>
      </w:r>
    </w:p>
    <w:p w14:paraId="3BD3032D" w14:textId="77777777" w:rsidR="00000000" w:rsidRPr="004C5EA7" w:rsidRDefault="00000000" w:rsidP="004C5EA7">
      <w:pPr>
        <w:spacing w:line="276" w:lineRule="auto"/>
        <w:ind w:left="720"/>
      </w:pPr>
    </w:p>
    <w:p w14:paraId="292DA5E6" w14:textId="77777777" w:rsidR="00000000" w:rsidRPr="004C5EA7" w:rsidRDefault="00000000" w:rsidP="004C5EA7">
      <w:pPr>
        <w:spacing w:line="276" w:lineRule="auto"/>
      </w:pPr>
      <w:r w:rsidRPr="004C5EA7">
        <w:t>Throughout this period, I meticulously reviewed receipts, email communications, and website information to compile a comprehensive claim, alongside other exceptional circumstances I faced. The emotional toll of revisiting the stressful experiences, coupled with the pressure to ensure a thorough and accurate presentation, added to the overall burden.</w:t>
      </w:r>
    </w:p>
    <w:p w14:paraId="57422625" w14:textId="77777777" w:rsidR="00000000" w:rsidRPr="004C5EA7" w:rsidRDefault="00000000" w:rsidP="004C5EA7">
      <w:pPr>
        <w:pBdr>
          <w:bottom w:val="single" w:sz="6" w:space="1" w:color="auto"/>
        </w:pBdr>
        <w:spacing w:line="276" w:lineRule="auto"/>
        <w:rPr>
          <w:b/>
          <w:bCs/>
          <w:u w:val="single"/>
        </w:rPr>
      </w:pPr>
    </w:p>
    <w:p w14:paraId="1FBE3F1F" w14:textId="77777777" w:rsidR="00000000" w:rsidRPr="004C5EA7" w:rsidRDefault="00000000" w:rsidP="004C5EA7">
      <w:pPr>
        <w:spacing w:line="276" w:lineRule="auto"/>
        <w:rPr>
          <w:b/>
          <w:bCs/>
        </w:rPr>
      </w:pPr>
    </w:p>
    <w:p w14:paraId="60884E65" w14:textId="77777777" w:rsidR="00000000" w:rsidRPr="004C5EA7" w:rsidRDefault="00000000" w:rsidP="004C5EA7">
      <w:pPr>
        <w:spacing w:line="276" w:lineRule="auto"/>
        <w:rPr>
          <w:b/>
          <w:bCs/>
          <w:u w:val="single"/>
        </w:rPr>
      </w:pPr>
      <w:r w:rsidRPr="004C5EA7">
        <w:rPr>
          <w:b/>
          <w:bCs/>
          <w:u w:val="single"/>
        </w:rPr>
        <w:t>Compensation Claim</w:t>
      </w:r>
    </w:p>
    <w:p w14:paraId="1062D51E" w14:textId="77777777" w:rsidR="009B7209" w:rsidRPr="004C5EA7" w:rsidRDefault="009B7209" w:rsidP="004C5EA7">
      <w:pPr>
        <w:spacing w:line="276" w:lineRule="auto"/>
        <w:rPr>
          <w:b/>
          <w:bCs/>
          <w:u w:val="single"/>
        </w:rPr>
      </w:pPr>
    </w:p>
    <w:p w14:paraId="71D3480C" w14:textId="77777777" w:rsidR="009B7209" w:rsidRPr="004C5EA7" w:rsidRDefault="009B7209" w:rsidP="004C5EA7">
      <w:pPr>
        <w:pStyle w:val="NormalWeb"/>
        <w:numPr>
          <w:ilvl w:val="0"/>
          <w:numId w:val="12"/>
        </w:numPr>
        <w:spacing w:before="0" w:beforeAutospacing="0" w:after="0" w:afterAutospacing="0" w:line="276" w:lineRule="auto"/>
        <w:rPr>
          <w:rStyle w:val="Strong"/>
          <w:rFonts w:eastAsiaTheme="majorEastAsia"/>
        </w:rPr>
      </w:pPr>
      <w:r w:rsidRPr="004C5EA7">
        <w:rPr>
          <w:rStyle w:val="Strong"/>
          <w:rFonts w:eastAsiaTheme="majorEastAsia"/>
          <w:u w:val="single"/>
        </w:rPr>
        <w:t>Considering the recent circumstances, I therefore demand compensation for the following</w:t>
      </w:r>
      <w:r w:rsidRPr="004C5EA7">
        <w:rPr>
          <w:rStyle w:val="Strong"/>
          <w:rFonts w:eastAsiaTheme="majorEastAsia"/>
        </w:rPr>
        <w:t>:</w:t>
      </w:r>
    </w:p>
    <w:p w14:paraId="49FDBA58" w14:textId="77777777" w:rsidR="009B7209" w:rsidRPr="004C5EA7" w:rsidRDefault="009B7209" w:rsidP="004C5EA7">
      <w:pPr>
        <w:pStyle w:val="NormalWeb"/>
        <w:spacing w:before="0" w:beforeAutospacing="0" w:after="0" w:afterAutospacing="0" w:line="276" w:lineRule="auto"/>
      </w:pPr>
    </w:p>
    <w:p w14:paraId="517FD850" w14:textId="77777777" w:rsidR="009B7209" w:rsidRPr="004C5EA7" w:rsidRDefault="009B7209" w:rsidP="004C5EA7">
      <w:pPr>
        <w:pStyle w:val="NormalWeb"/>
        <w:numPr>
          <w:ilvl w:val="0"/>
          <w:numId w:val="152"/>
        </w:numPr>
        <w:spacing w:before="0" w:beforeAutospacing="0" w:after="0" w:afterAutospacing="0" w:line="276" w:lineRule="auto"/>
      </w:pPr>
      <w:r w:rsidRPr="004C5EA7">
        <w:rPr>
          <w:rStyle w:val="Strong"/>
          <w:rFonts w:eastAsiaTheme="majorEastAsia"/>
          <w:u w:val="single"/>
        </w:rPr>
        <w:t>Total Financial Impact</w:t>
      </w:r>
      <w:r w:rsidRPr="004C5EA7">
        <w:t>:</w:t>
      </w:r>
    </w:p>
    <w:p w14:paraId="309A5AE4" w14:textId="77777777" w:rsidR="009B7209" w:rsidRPr="004C5EA7" w:rsidRDefault="009B7209" w:rsidP="004C5EA7">
      <w:pPr>
        <w:pStyle w:val="NormalWeb"/>
        <w:numPr>
          <w:ilvl w:val="1"/>
          <w:numId w:val="152"/>
        </w:numPr>
        <w:spacing w:before="0" w:beforeAutospacing="0" w:after="0" w:afterAutospacing="0" w:line="276" w:lineRule="auto"/>
        <w:rPr>
          <w:rStyle w:val="Strong"/>
          <w:b w:val="0"/>
          <w:bCs w:val="0"/>
        </w:rPr>
      </w:pPr>
      <w:r w:rsidRPr="004C5EA7">
        <w:t xml:space="preserve">Additional expenses incurred due to the disrupted service: </w:t>
      </w:r>
      <w:r w:rsidRPr="004C5EA7">
        <w:rPr>
          <w:rStyle w:val="Strong"/>
          <w:rFonts w:eastAsiaTheme="majorEastAsia"/>
        </w:rPr>
        <w:t>£196.80</w:t>
      </w:r>
    </w:p>
    <w:p w14:paraId="383D4206" w14:textId="77777777" w:rsidR="009B7209" w:rsidRPr="004C5EA7" w:rsidRDefault="009B7209" w:rsidP="004C5EA7">
      <w:pPr>
        <w:pStyle w:val="NormalWeb"/>
        <w:spacing w:before="0" w:beforeAutospacing="0" w:after="0" w:afterAutospacing="0" w:line="276" w:lineRule="auto"/>
        <w:ind w:left="1068"/>
      </w:pPr>
    </w:p>
    <w:p w14:paraId="2C9DB0E6" w14:textId="77777777" w:rsidR="009B7209" w:rsidRPr="004C5EA7" w:rsidRDefault="009B7209" w:rsidP="004C5EA7">
      <w:pPr>
        <w:pStyle w:val="NormalWeb"/>
        <w:numPr>
          <w:ilvl w:val="0"/>
          <w:numId w:val="152"/>
        </w:numPr>
        <w:spacing w:before="0" w:beforeAutospacing="0" w:after="0" w:afterAutospacing="0" w:line="276" w:lineRule="auto"/>
      </w:pPr>
      <w:r w:rsidRPr="004C5EA7">
        <w:rPr>
          <w:rStyle w:val="Strong"/>
          <w:rFonts w:eastAsiaTheme="majorEastAsia"/>
          <w:u w:val="single"/>
        </w:rPr>
        <w:t>Legal Fees</w:t>
      </w:r>
      <w:r w:rsidRPr="004C5EA7">
        <w:t>:</w:t>
      </w:r>
    </w:p>
    <w:p w14:paraId="389839C0" w14:textId="77777777" w:rsidR="009B7209" w:rsidRPr="004C5EA7" w:rsidRDefault="009B7209" w:rsidP="004C5EA7">
      <w:pPr>
        <w:pStyle w:val="NormalWeb"/>
        <w:numPr>
          <w:ilvl w:val="1"/>
          <w:numId w:val="152"/>
        </w:numPr>
        <w:spacing w:before="0" w:beforeAutospacing="0" w:after="0" w:afterAutospacing="0" w:line="276" w:lineRule="auto"/>
      </w:pPr>
      <w:r w:rsidRPr="004C5EA7">
        <w:rPr>
          <w:u w:val="single"/>
        </w:rPr>
        <w:t>Legal Fees</w:t>
      </w:r>
      <w:r w:rsidRPr="004C5EA7">
        <w:t xml:space="preserve">: </w:t>
      </w:r>
      <w:r w:rsidRPr="004C5EA7">
        <w:rPr>
          <w:rStyle w:val="Strong"/>
          <w:rFonts w:eastAsiaTheme="majorEastAsia"/>
        </w:rPr>
        <w:t>£10,095.00</w:t>
      </w:r>
    </w:p>
    <w:p w14:paraId="42EC5E8E" w14:textId="77777777" w:rsidR="009B7209" w:rsidRPr="004C5EA7" w:rsidRDefault="009B7209" w:rsidP="004C5EA7">
      <w:pPr>
        <w:pStyle w:val="NormalWeb"/>
        <w:numPr>
          <w:ilvl w:val="1"/>
          <w:numId w:val="152"/>
        </w:numPr>
        <w:spacing w:before="0" w:beforeAutospacing="0" w:after="0" w:afterAutospacing="0" w:line="276" w:lineRule="auto"/>
      </w:pPr>
      <w:r w:rsidRPr="004C5EA7">
        <w:rPr>
          <w:u w:val="single"/>
        </w:rPr>
        <w:t>Legal Expenses</w:t>
      </w:r>
      <w:r w:rsidRPr="004C5EA7">
        <w:t xml:space="preserve">: </w:t>
      </w:r>
      <w:r w:rsidRPr="004C5EA7">
        <w:rPr>
          <w:rStyle w:val="Strong"/>
          <w:rFonts w:eastAsiaTheme="majorEastAsia"/>
        </w:rPr>
        <w:t>£149.28</w:t>
      </w:r>
    </w:p>
    <w:p w14:paraId="00F44555" w14:textId="77777777" w:rsidR="009B7209" w:rsidRPr="004C5EA7" w:rsidRDefault="009B7209" w:rsidP="004C5EA7">
      <w:pPr>
        <w:pStyle w:val="NormalWeb"/>
        <w:numPr>
          <w:ilvl w:val="1"/>
          <w:numId w:val="152"/>
        </w:numPr>
        <w:spacing w:before="0" w:beforeAutospacing="0" w:after="0" w:afterAutospacing="0" w:line="276" w:lineRule="auto"/>
        <w:rPr>
          <w:rStyle w:val="Strong"/>
          <w:b w:val="0"/>
          <w:bCs w:val="0"/>
        </w:rPr>
      </w:pPr>
      <w:r w:rsidRPr="004C5EA7">
        <w:rPr>
          <w:rStyle w:val="Strong"/>
          <w:rFonts w:eastAsiaTheme="majorEastAsia"/>
          <w:u w:val="single"/>
        </w:rPr>
        <w:t>Subtotal</w:t>
      </w:r>
      <w:r w:rsidRPr="004C5EA7">
        <w:t xml:space="preserve">: £10,095.00 + £149.28 = </w:t>
      </w:r>
      <w:r w:rsidRPr="004C5EA7">
        <w:rPr>
          <w:rStyle w:val="Strong"/>
          <w:rFonts w:eastAsiaTheme="majorEastAsia"/>
        </w:rPr>
        <w:t>£10,244.28</w:t>
      </w:r>
    </w:p>
    <w:p w14:paraId="593F6F38" w14:textId="77777777" w:rsidR="009B7209" w:rsidRPr="004C5EA7" w:rsidRDefault="009B7209" w:rsidP="004C5EA7">
      <w:pPr>
        <w:pStyle w:val="NormalWeb"/>
        <w:spacing w:before="0" w:beforeAutospacing="0" w:after="0" w:afterAutospacing="0" w:line="276" w:lineRule="auto"/>
        <w:ind w:left="1068"/>
      </w:pPr>
    </w:p>
    <w:p w14:paraId="361475E4" w14:textId="77777777" w:rsidR="009B7209" w:rsidRPr="004C5EA7" w:rsidRDefault="009B7209" w:rsidP="004C5EA7">
      <w:pPr>
        <w:pStyle w:val="NormalWeb"/>
        <w:numPr>
          <w:ilvl w:val="0"/>
          <w:numId w:val="152"/>
        </w:numPr>
        <w:spacing w:before="0" w:beforeAutospacing="0" w:after="0" w:afterAutospacing="0" w:line="276" w:lineRule="auto"/>
      </w:pPr>
      <w:r w:rsidRPr="004C5EA7">
        <w:rPr>
          <w:rStyle w:val="Strong"/>
          <w:rFonts w:eastAsiaTheme="majorEastAsia"/>
          <w:u w:val="single"/>
        </w:rPr>
        <w:t>Additional Compensation</w:t>
      </w:r>
      <w:r w:rsidRPr="004C5EA7">
        <w:t>:</w:t>
      </w:r>
    </w:p>
    <w:p w14:paraId="53DA1190" w14:textId="71AE808B" w:rsidR="009B7209" w:rsidRPr="004C5EA7" w:rsidRDefault="009B7209" w:rsidP="004C5EA7">
      <w:pPr>
        <w:pStyle w:val="NormalWeb"/>
        <w:numPr>
          <w:ilvl w:val="1"/>
          <w:numId w:val="152"/>
        </w:numPr>
        <w:spacing w:before="0" w:beforeAutospacing="0" w:after="0" w:afterAutospacing="0" w:line="276" w:lineRule="auto"/>
      </w:pPr>
      <w:r w:rsidRPr="004C5EA7">
        <w:t xml:space="preserve">For the undue stress, inconvenience, and disruption caused, impacting on the quality of my travel and overall experience. </w:t>
      </w:r>
    </w:p>
    <w:p w14:paraId="11C57047" w14:textId="77777777" w:rsidR="009B7209" w:rsidRPr="004C5EA7" w:rsidRDefault="009B7209" w:rsidP="004C5EA7">
      <w:pPr>
        <w:pStyle w:val="NormalWeb"/>
        <w:spacing w:before="0" w:beforeAutospacing="0" w:after="0" w:afterAutospacing="0" w:line="276" w:lineRule="auto"/>
        <w:ind w:left="1068"/>
      </w:pPr>
    </w:p>
    <w:p w14:paraId="513E0E84" w14:textId="77777777" w:rsidR="009B7209" w:rsidRPr="004C5EA7" w:rsidRDefault="009B7209" w:rsidP="004C5EA7">
      <w:pPr>
        <w:pStyle w:val="NormalWeb"/>
        <w:numPr>
          <w:ilvl w:val="0"/>
          <w:numId w:val="152"/>
        </w:numPr>
        <w:spacing w:before="0" w:beforeAutospacing="0" w:after="0" w:afterAutospacing="0" w:line="276" w:lineRule="auto"/>
      </w:pPr>
      <w:r w:rsidRPr="004C5EA7">
        <w:rPr>
          <w:rStyle w:val="Strong"/>
          <w:rFonts w:eastAsiaTheme="majorEastAsia"/>
          <w:u w:val="single"/>
        </w:rPr>
        <w:t>Future Costs</w:t>
      </w:r>
      <w:r w:rsidRPr="004C5EA7">
        <w:t>:</w:t>
      </w:r>
    </w:p>
    <w:p w14:paraId="54BFB791" w14:textId="77777777" w:rsidR="009B7209" w:rsidRPr="004C5EA7" w:rsidRDefault="009B7209" w:rsidP="004C5EA7">
      <w:pPr>
        <w:pStyle w:val="NormalWeb"/>
        <w:numPr>
          <w:ilvl w:val="1"/>
          <w:numId w:val="152"/>
        </w:numPr>
        <w:spacing w:before="0" w:beforeAutospacing="0" w:after="0" w:afterAutospacing="0" w:line="276" w:lineRule="auto"/>
      </w:pPr>
      <w:r w:rsidRPr="004C5EA7">
        <w:t>Any additional legal fees I incur while acting in litigation for this claim.</w:t>
      </w:r>
    </w:p>
    <w:p w14:paraId="4E037BD7" w14:textId="72544089" w:rsidR="009B7209" w:rsidRPr="004C5EA7" w:rsidRDefault="009B7209" w:rsidP="004C5EA7">
      <w:pPr>
        <w:pStyle w:val="NormalWeb"/>
        <w:numPr>
          <w:ilvl w:val="1"/>
          <w:numId w:val="152"/>
        </w:numPr>
        <w:spacing w:before="0" w:beforeAutospacing="0" w:after="0" w:afterAutospacing="0" w:line="276" w:lineRule="auto"/>
      </w:pPr>
      <w:r w:rsidRPr="004C5EA7">
        <w:rPr>
          <w:b/>
          <w:bCs/>
          <w:u w:val="single"/>
        </w:rPr>
        <w:t>Stress</w:t>
      </w:r>
      <w:r w:rsidRPr="004C5EA7">
        <w:t xml:space="preserve">: </w:t>
      </w:r>
      <w:r w:rsidRPr="004C5EA7">
        <w:t>This is documented in the claim file titled</w:t>
      </w:r>
      <w:r w:rsidRPr="004C5EA7">
        <w:t>;</w:t>
      </w:r>
      <w:r w:rsidRPr="004C5EA7">
        <w:t xml:space="preserve"> </w:t>
      </w:r>
      <w:r w:rsidRPr="004C5EA7">
        <w:rPr>
          <w:b/>
          <w:bCs/>
          <w:u w:val="single"/>
        </w:rPr>
        <w:t>“</w:t>
      </w:r>
      <w:r w:rsidRPr="004C5EA7">
        <w:rPr>
          <w:b/>
          <w:bCs/>
          <w:u w:val="single"/>
        </w:rPr>
        <w:t>Days Worked Under Stress.</w:t>
      </w:r>
      <w:r w:rsidRPr="004C5EA7">
        <w:rPr>
          <w:b/>
          <w:bCs/>
          <w:u w:val="single"/>
        </w:rPr>
        <w:t>”</w:t>
      </w:r>
    </w:p>
    <w:p w14:paraId="5E7E4E87" w14:textId="77777777" w:rsidR="009B7209" w:rsidRPr="004C5EA7" w:rsidRDefault="009B7209" w:rsidP="004C5EA7">
      <w:pPr>
        <w:pStyle w:val="NormalWeb"/>
        <w:spacing w:before="0" w:beforeAutospacing="0" w:after="0" w:afterAutospacing="0" w:line="276" w:lineRule="auto"/>
        <w:ind w:left="1068"/>
      </w:pPr>
    </w:p>
    <w:p w14:paraId="59F218CE" w14:textId="77777777" w:rsidR="009B7209" w:rsidRPr="004C5EA7" w:rsidRDefault="009B7209" w:rsidP="004C5EA7">
      <w:pPr>
        <w:pStyle w:val="NormalWeb"/>
        <w:numPr>
          <w:ilvl w:val="0"/>
          <w:numId w:val="152"/>
        </w:numPr>
        <w:spacing w:before="0" w:beforeAutospacing="0" w:after="0" w:afterAutospacing="0" w:line="276" w:lineRule="auto"/>
      </w:pPr>
      <w:r w:rsidRPr="004C5EA7">
        <w:rPr>
          <w:rStyle w:val="Strong"/>
          <w:rFonts w:eastAsiaTheme="majorEastAsia"/>
          <w:u w:val="single"/>
        </w:rPr>
        <w:t>Total Requested</w:t>
      </w:r>
      <w:r w:rsidRPr="004C5EA7">
        <w:t>:</w:t>
      </w:r>
    </w:p>
    <w:p w14:paraId="37AE7C97" w14:textId="41E10CCC" w:rsidR="009B7209" w:rsidRPr="004C5EA7" w:rsidRDefault="009B7209" w:rsidP="004C5EA7">
      <w:pPr>
        <w:pStyle w:val="NormalWeb"/>
        <w:numPr>
          <w:ilvl w:val="1"/>
          <w:numId w:val="152"/>
        </w:numPr>
        <w:spacing w:before="0" w:beforeAutospacing="0" w:after="0" w:afterAutospacing="0" w:line="276" w:lineRule="auto"/>
      </w:pPr>
      <w:r w:rsidRPr="004C5EA7">
        <w:rPr>
          <w:rStyle w:val="Strong"/>
          <w:rFonts w:eastAsiaTheme="majorEastAsia"/>
          <w:u w:val="single"/>
        </w:rPr>
        <w:t>£10,441.08</w:t>
      </w:r>
      <w:r w:rsidRPr="004C5EA7">
        <w:t xml:space="preserve">: </w:t>
      </w:r>
      <w:r w:rsidRPr="004C5EA7">
        <w:t xml:space="preserve">This includes the legal </w:t>
      </w:r>
      <w:r w:rsidRPr="004C5EA7">
        <w:t>fees and</w:t>
      </w:r>
      <w:r w:rsidRPr="004C5EA7">
        <w:t xml:space="preserve"> expenses for pursuing litigation</w:t>
      </w:r>
      <w:r w:rsidRPr="004C5EA7">
        <w:t>.</w:t>
      </w:r>
    </w:p>
    <w:p w14:paraId="754B98C2" w14:textId="77777777" w:rsidR="00000000" w:rsidRPr="004C5EA7" w:rsidRDefault="00000000" w:rsidP="004C5EA7">
      <w:pPr>
        <w:pBdr>
          <w:bottom w:val="single" w:sz="6" w:space="1" w:color="auto"/>
        </w:pBdr>
        <w:spacing w:line="276" w:lineRule="auto"/>
      </w:pPr>
    </w:p>
    <w:p w14:paraId="703051F2" w14:textId="77777777" w:rsidR="00000000" w:rsidRPr="004C5EA7" w:rsidRDefault="00000000" w:rsidP="004C5EA7">
      <w:pPr>
        <w:spacing w:line="276" w:lineRule="auto"/>
        <w:rPr>
          <w:b/>
          <w:bCs/>
        </w:rPr>
      </w:pPr>
    </w:p>
    <w:p w14:paraId="08C49A58" w14:textId="77777777" w:rsidR="00000000" w:rsidRPr="004C5EA7" w:rsidRDefault="00000000" w:rsidP="004C5EA7">
      <w:pPr>
        <w:spacing w:line="276" w:lineRule="auto"/>
        <w:rPr>
          <w:b/>
          <w:bCs/>
          <w:u w:val="single"/>
        </w:rPr>
      </w:pPr>
      <w:r w:rsidRPr="004C5EA7">
        <w:rPr>
          <w:rFonts w:eastAsiaTheme="majorEastAsia"/>
          <w:b/>
          <w:bCs/>
          <w:u w:val="single"/>
        </w:rPr>
        <w:t>Detailed Breakdown of Work Hours and Calculations (Updated to 10th March 2025)</w:t>
      </w:r>
    </w:p>
    <w:p w14:paraId="7961C4F5" w14:textId="77777777" w:rsidR="00000000" w:rsidRPr="004C5EA7" w:rsidRDefault="00000000" w:rsidP="004C5EA7">
      <w:pPr>
        <w:pStyle w:val="ListParagraph"/>
        <w:numPr>
          <w:ilvl w:val="0"/>
          <w:numId w:val="17"/>
        </w:numPr>
        <w:spacing w:line="276" w:lineRule="auto"/>
        <w:rPr>
          <w:u w:val="single"/>
        </w:rPr>
      </w:pPr>
      <w:r w:rsidRPr="004C5EA7">
        <w:rPr>
          <w:b/>
          <w:bCs/>
          <w:u w:val="single"/>
        </w:rPr>
        <w:t>Researching Legal Rights and Consumer Protection Laws</w:t>
      </w:r>
      <w:r w:rsidRPr="004C5EA7">
        <w:rPr>
          <w:u w:val="single"/>
        </w:rPr>
        <w:t>:</w:t>
      </w:r>
    </w:p>
    <w:p w14:paraId="36CDE48A" w14:textId="77777777" w:rsidR="00000000" w:rsidRPr="004C5EA7" w:rsidRDefault="00000000" w:rsidP="004C5EA7">
      <w:pPr>
        <w:numPr>
          <w:ilvl w:val="0"/>
          <w:numId w:val="18"/>
        </w:numPr>
        <w:tabs>
          <w:tab w:val="num" w:pos="720"/>
        </w:tabs>
        <w:spacing w:line="276" w:lineRule="auto"/>
      </w:pPr>
      <w:r w:rsidRPr="004C5EA7">
        <w:t>Extensive time spent researching consumer protection laws and regulations applicable to this case.</w:t>
      </w:r>
    </w:p>
    <w:p w14:paraId="13C54D97" w14:textId="77777777" w:rsidR="00000000" w:rsidRPr="004C5EA7" w:rsidRDefault="00000000" w:rsidP="004C5EA7">
      <w:pPr>
        <w:numPr>
          <w:ilvl w:val="0"/>
          <w:numId w:val="18"/>
        </w:numPr>
        <w:spacing w:line="276" w:lineRule="auto"/>
      </w:pPr>
      <w:r w:rsidRPr="004C5EA7">
        <w:t>Costs incurred for accessing legal resources and materials.</w:t>
      </w:r>
    </w:p>
    <w:p w14:paraId="133E49F6" w14:textId="77777777" w:rsidR="00000000" w:rsidRPr="004C5EA7" w:rsidRDefault="00000000" w:rsidP="004C5EA7">
      <w:pPr>
        <w:spacing w:line="276" w:lineRule="auto"/>
        <w:ind w:left="720"/>
      </w:pPr>
    </w:p>
    <w:p w14:paraId="57A82D5F" w14:textId="77777777" w:rsidR="00000000" w:rsidRPr="004C5EA7" w:rsidRDefault="00000000" w:rsidP="004C5EA7">
      <w:pPr>
        <w:pStyle w:val="ListParagraph"/>
        <w:numPr>
          <w:ilvl w:val="0"/>
          <w:numId w:val="17"/>
        </w:numPr>
        <w:spacing w:line="276" w:lineRule="auto"/>
        <w:rPr>
          <w:u w:val="single"/>
        </w:rPr>
      </w:pPr>
      <w:r w:rsidRPr="004C5EA7">
        <w:rPr>
          <w:b/>
          <w:bCs/>
          <w:u w:val="single"/>
        </w:rPr>
        <w:t>Gathering and Organizing Evidence</w:t>
      </w:r>
      <w:r w:rsidRPr="004C5EA7">
        <w:rPr>
          <w:u w:val="single"/>
        </w:rPr>
        <w:t>:</w:t>
      </w:r>
    </w:p>
    <w:p w14:paraId="69E16888" w14:textId="77777777" w:rsidR="00000000" w:rsidRPr="004C5EA7" w:rsidRDefault="00000000" w:rsidP="004C5EA7">
      <w:pPr>
        <w:numPr>
          <w:ilvl w:val="0"/>
          <w:numId w:val="19"/>
        </w:numPr>
        <w:tabs>
          <w:tab w:val="num" w:pos="720"/>
        </w:tabs>
        <w:spacing w:line="276" w:lineRule="auto"/>
      </w:pPr>
      <w:r w:rsidRPr="004C5EA7">
        <w:t>Time invested in gathering, organizing, and presenting evidence to support my claim.</w:t>
      </w:r>
    </w:p>
    <w:p w14:paraId="07740D24" w14:textId="77777777" w:rsidR="00000000" w:rsidRPr="004C5EA7" w:rsidRDefault="00000000" w:rsidP="004C5EA7">
      <w:pPr>
        <w:numPr>
          <w:ilvl w:val="0"/>
          <w:numId w:val="19"/>
        </w:numPr>
        <w:spacing w:line="276" w:lineRule="auto"/>
      </w:pPr>
      <w:r w:rsidRPr="004C5EA7">
        <w:t>Expenses related to printing and compiling documentation, including receipts and screenshots.</w:t>
      </w:r>
    </w:p>
    <w:p w14:paraId="0A28C87E" w14:textId="77777777" w:rsidR="00000000" w:rsidRPr="004C5EA7" w:rsidRDefault="00000000" w:rsidP="004C5EA7">
      <w:pPr>
        <w:spacing w:line="276" w:lineRule="auto"/>
        <w:ind w:left="720"/>
      </w:pPr>
    </w:p>
    <w:p w14:paraId="59A035E8" w14:textId="77777777" w:rsidR="00000000" w:rsidRPr="004C5EA7" w:rsidRDefault="00000000" w:rsidP="004C5EA7">
      <w:pPr>
        <w:pStyle w:val="ListParagraph"/>
        <w:numPr>
          <w:ilvl w:val="0"/>
          <w:numId w:val="17"/>
        </w:numPr>
        <w:spacing w:line="276" w:lineRule="auto"/>
        <w:rPr>
          <w:u w:val="single"/>
        </w:rPr>
      </w:pPr>
      <w:r w:rsidRPr="004C5EA7">
        <w:rPr>
          <w:b/>
          <w:bCs/>
          <w:u w:val="single"/>
        </w:rPr>
        <w:t>Drafting and Submitting Correspondence</w:t>
      </w:r>
      <w:r w:rsidRPr="004C5EA7">
        <w:rPr>
          <w:u w:val="single"/>
        </w:rPr>
        <w:t>:</w:t>
      </w:r>
    </w:p>
    <w:p w14:paraId="7240DE98" w14:textId="77777777" w:rsidR="00000000" w:rsidRPr="004C5EA7" w:rsidRDefault="00000000" w:rsidP="004C5EA7">
      <w:pPr>
        <w:numPr>
          <w:ilvl w:val="0"/>
          <w:numId w:val="20"/>
        </w:numPr>
        <w:tabs>
          <w:tab w:val="num" w:pos="720"/>
        </w:tabs>
        <w:spacing w:line="276" w:lineRule="auto"/>
      </w:pPr>
      <w:r w:rsidRPr="004C5EA7">
        <w:t>Time spent drafting formal complaints, correspondence, and resolution proposals.</w:t>
      </w:r>
    </w:p>
    <w:p w14:paraId="3DA85AD7" w14:textId="77777777" w:rsidR="00000000" w:rsidRPr="004C5EA7" w:rsidRDefault="00000000" w:rsidP="004C5EA7">
      <w:pPr>
        <w:numPr>
          <w:ilvl w:val="0"/>
          <w:numId w:val="20"/>
        </w:numPr>
        <w:spacing w:line="276" w:lineRule="auto"/>
      </w:pPr>
      <w:r w:rsidRPr="004C5EA7">
        <w:t>Costs for printing and administrative tasks.</w:t>
      </w:r>
    </w:p>
    <w:p w14:paraId="7EB1BA0D" w14:textId="77777777" w:rsidR="00000000" w:rsidRPr="004C5EA7" w:rsidRDefault="00000000" w:rsidP="004C5EA7">
      <w:pPr>
        <w:spacing w:line="276" w:lineRule="auto"/>
        <w:rPr>
          <w:rFonts w:eastAsiaTheme="majorEastAsia"/>
          <w:b/>
          <w:bCs/>
          <w:u w:val="single"/>
        </w:rPr>
      </w:pPr>
    </w:p>
    <w:p w14:paraId="033B7DA9" w14:textId="77777777" w:rsidR="00000000" w:rsidRPr="004C5EA7" w:rsidRDefault="00000000" w:rsidP="004C5EA7">
      <w:pPr>
        <w:spacing w:line="276" w:lineRule="auto"/>
        <w:rPr>
          <w:b/>
          <w:bCs/>
          <w:u w:val="single"/>
        </w:rPr>
      </w:pPr>
      <w:r w:rsidRPr="004C5EA7">
        <w:rPr>
          <w:rFonts w:eastAsiaTheme="majorEastAsia"/>
          <w:b/>
          <w:bCs/>
          <w:u w:val="single"/>
        </w:rPr>
        <w:t>Explanation of Hours Worked and Timeline</w:t>
      </w:r>
    </w:p>
    <w:p w14:paraId="1C507677" w14:textId="77777777" w:rsidR="00000000" w:rsidRPr="004C5EA7" w:rsidRDefault="00000000" w:rsidP="004C5EA7">
      <w:pPr>
        <w:spacing w:line="276" w:lineRule="auto"/>
      </w:pPr>
      <w:r w:rsidRPr="004C5EA7">
        <w:t xml:space="preserve">From 12th January 2025 to today, 12th March 2025, it's exactly </w:t>
      </w:r>
      <w:r w:rsidRPr="004C5EA7">
        <w:rPr>
          <w:rStyle w:val="Strong"/>
          <w:rFonts w:eastAsiaTheme="majorEastAsia"/>
        </w:rPr>
        <w:t>60 days</w:t>
      </w:r>
      <w:r w:rsidRPr="004C5EA7">
        <w:t xml:space="preserve"> and I have worked </w:t>
      </w:r>
      <w:r w:rsidRPr="004C5EA7">
        <w:rPr>
          <w:b/>
          <w:bCs/>
        </w:rPr>
        <w:t xml:space="preserve">7 days a week. </w:t>
      </w:r>
      <w:r w:rsidRPr="004C5EA7">
        <w:t xml:space="preserve">Out of these 60 days, I took </w:t>
      </w:r>
      <w:r w:rsidRPr="004C5EA7">
        <w:rPr>
          <w:b/>
          <w:bCs/>
        </w:rPr>
        <w:t>6 hours off</w:t>
      </w:r>
      <w:r w:rsidRPr="004C5EA7">
        <w:t xml:space="preserve"> for hospital appointments. My working hours are as follows:</w:t>
      </w:r>
    </w:p>
    <w:p w14:paraId="55DD844E" w14:textId="77777777" w:rsidR="00000000" w:rsidRPr="004C5EA7" w:rsidRDefault="00000000" w:rsidP="004C5EA7">
      <w:pPr>
        <w:spacing w:line="276" w:lineRule="auto"/>
      </w:pPr>
    </w:p>
    <w:p w14:paraId="2E298359" w14:textId="77777777" w:rsidR="00000000" w:rsidRPr="004C5EA7" w:rsidRDefault="00000000" w:rsidP="004C5EA7">
      <w:pPr>
        <w:spacing w:line="276" w:lineRule="auto"/>
        <w:rPr>
          <w:b/>
          <w:bCs/>
          <w:u w:val="single"/>
        </w:rPr>
      </w:pPr>
      <w:r w:rsidRPr="004C5EA7">
        <w:rPr>
          <w:b/>
          <w:bCs/>
          <w:u w:val="single"/>
        </w:rPr>
        <w:t>Simplified Total Hours Calculation:</w:t>
      </w:r>
    </w:p>
    <w:p w14:paraId="09A0AD1A" w14:textId="77777777" w:rsidR="00000000" w:rsidRPr="004C5EA7" w:rsidRDefault="00000000" w:rsidP="004C5EA7">
      <w:pPr>
        <w:numPr>
          <w:ilvl w:val="0"/>
          <w:numId w:val="21"/>
        </w:numPr>
        <w:spacing w:line="276" w:lineRule="auto"/>
      </w:pPr>
      <w:r w:rsidRPr="004C5EA7">
        <w:rPr>
          <w:b/>
          <w:bCs/>
        </w:rPr>
        <w:t>Daily Work Timeline</w:t>
      </w:r>
      <w:r w:rsidRPr="004C5EA7">
        <w:t>:</w:t>
      </w:r>
    </w:p>
    <w:p w14:paraId="741D61A9" w14:textId="77777777" w:rsidR="00000000" w:rsidRPr="004C5EA7" w:rsidRDefault="00000000" w:rsidP="004C5EA7">
      <w:pPr>
        <w:numPr>
          <w:ilvl w:val="1"/>
          <w:numId w:val="21"/>
        </w:numPr>
        <w:tabs>
          <w:tab w:val="num" w:pos="1440"/>
        </w:tabs>
        <w:spacing w:line="276" w:lineRule="auto"/>
      </w:pPr>
      <w:r w:rsidRPr="004C5EA7">
        <w:t xml:space="preserve">For </w:t>
      </w:r>
      <w:r w:rsidRPr="004C5EA7">
        <w:rPr>
          <w:b/>
          <w:bCs/>
        </w:rPr>
        <w:t>14 days</w:t>
      </w:r>
      <w:r w:rsidRPr="004C5EA7">
        <w:t xml:space="preserve">, working </w:t>
      </w:r>
      <w:r w:rsidRPr="004C5EA7">
        <w:rPr>
          <w:b/>
          <w:bCs/>
        </w:rPr>
        <w:t>14 hours/day</w:t>
      </w:r>
      <w:r w:rsidRPr="004C5EA7">
        <w:t xml:space="preserve"> = </w:t>
      </w:r>
      <w:r w:rsidRPr="004C5EA7">
        <w:rPr>
          <w:b/>
          <w:bCs/>
        </w:rPr>
        <w:t>196 hours</w:t>
      </w:r>
      <w:r w:rsidRPr="004C5EA7">
        <w:t>.</w:t>
      </w:r>
    </w:p>
    <w:p w14:paraId="26387879" w14:textId="77777777" w:rsidR="00000000" w:rsidRPr="004C5EA7" w:rsidRDefault="00000000" w:rsidP="004C5EA7">
      <w:pPr>
        <w:numPr>
          <w:ilvl w:val="1"/>
          <w:numId w:val="21"/>
        </w:numPr>
        <w:tabs>
          <w:tab w:val="num" w:pos="1440"/>
        </w:tabs>
        <w:spacing w:line="276" w:lineRule="auto"/>
      </w:pPr>
      <w:r w:rsidRPr="004C5EA7">
        <w:t xml:space="preserve">For </w:t>
      </w:r>
      <w:r w:rsidRPr="004C5EA7">
        <w:rPr>
          <w:b/>
          <w:bCs/>
        </w:rPr>
        <w:t>16 days</w:t>
      </w:r>
      <w:r w:rsidRPr="004C5EA7">
        <w:t xml:space="preserve">, working </w:t>
      </w:r>
      <w:r w:rsidRPr="004C5EA7">
        <w:rPr>
          <w:b/>
          <w:bCs/>
        </w:rPr>
        <w:t>15 hours/day</w:t>
      </w:r>
      <w:r w:rsidRPr="004C5EA7">
        <w:t xml:space="preserve"> = </w:t>
      </w:r>
      <w:r w:rsidRPr="004C5EA7">
        <w:rPr>
          <w:b/>
          <w:bCs/>
        </w:rPr>
        <w:t>240 hours</w:t>
      </w:r>
      <w:r w:rsidRPr="004C5EA7">
        <w:t>.</w:t>
      </w:r>
    </w:p>
    <w:p w14:paraId="5F7278F8" w14:textId="77777777" w:rsidR="00000000" w:rsidRPr="004C5EA7" w:rsidRDefault="00000000" w:rsidP="004C5EA7">
      <w:pPr>
        <w:numPr>
          <w:ilvl w:val="1"/>
          <w:numId w:val="21"/>
        </w:numPr>
        <w:tabs>
          <w:tab w:val="num" w:pos="1440"/>
        </w:tabs>
        <w:spacing w:line="276" w:lineRule="auto"/>
      </w:pPr>
      <w:r w:rsidRPr="004C5EA7">
        <w:t xml:space="preserve">For </w:t>
      </w:r>
      <w:r w:rsidRPr="004C5EA7">
        <w:rPr>
          <w:b/>
          <w:bCs/>
        </w:rPr>
        <w:t>13 days</w:t>
      </w:r>
      <w:r w:rsidRPr="004C5EA7">
        <w:t xml:space="preserve">, working </w:t>
      </w:r>
      <w:r w:rsidRPr="004C5EA7">
        <w:rPr>
          <w:b/>
          <w:bCs/>
        </w:rPr>
        <w:t>17 hours/day</w:t>
      </w:r>
      <w:r w:rsidRPr="004C5EA7">
        <w:t xml:space="preserve"> = </w:t>
      </w:r>
      <w:r w:rsidRPr="004C5EA7">
        <w:rPr>
          <w:b/>
          <w:bCs/>
        </w:rPr>
        <w:t>221 hours</w:t>
      </w:r>
      <w:r w:rsidRPr="004C5EA7">
        <w:t>.</w:t>
      </w:r>
    </w:p>
    <w:p w14:paraId="4597B914" w14:textId="77777777" w:rsidR="00000000" w:rsidRPr="004C5EA7" w:rsidRDefault="00000000" w:rsidP="004C5EA7">
      <w:pPr>
        <w:numPr>
          <w:ilvl w:val="1"/>
          <w:numId w:val="21"/>
        </w:numPr>
        <w:tabs>
          <w:tab w:val="num" w:pos="1440"/>
        </w:tabs>
        <w:spacing w:line="276" w:lineRule="auto"/>
      </w:pPr>
      <w:r w:rsidRPr="004C5EA7">
        <w:t xml:space="preserve">For </w:t>
      </w:r>
      <w:r w:rsidRPr="004C5EA7">
        <w:rPr>
          <w:b/>
          <w:bCs/>
        </w:rPr>
        <w:t>20 days</w:t>
      </w:r>
      <w:r w:rsidRPr="004C5EA7">
        <w:t xml:space="preserve">, working </w:t>
      </w:r>
      <w:r w:rsidRPr="004C5EA7">
        <w:rPr>
          <w:b/>
          <w:bCs/>
        </w:rPr>
        <w:t>14 hours/day</w:t>
      </w:r>
      <w:r w:rsidRPr="004C5EA7">
        <w:t xml:space="preserve"> = </w:t>
      </w:r>
      <w:r w:rsidRPr="004C5EA7">
        <w:rPr>
          <w:b/>
          <w:bCs/>
        </w:rPr>
        <w:t>280 hours</w:t>
      </w:r>
      <w:r w:rsidRPr="004C5EA7">
        <w:t>.</w:t>
      </w:r>
    </w:p>
    <w:p w14:paraId="68A41F30" w14:textId="77777777" w:rsidR="00000000" w:rsidRPr="004C5EA7" w:rsidRDefault="00000000" w:rsidP="004C5EA7">
      <w:pPr>
        <w:spacing w:line="276" w:lineRule="auto"/>
        <w:ind w:left="1440"/>
      </w:pPr>
    </w:p>
    <w:p w14:paraId="7B4D55FE" w14:textId="77777777" w:rsidR="00000000" w:rsidRPr="004C5EA7" w:rsidRDefault="00000000" w:rsidP="004C5EA7">
      <w:pPr>
        <w:numPr>
          <w:ilvl w:val="0"/>
          <w:numId w:val="21"/>
        </w:numPr>
        <w:spacing w:line="276" w:lineRule="auto"/>
      </w:pPr>
      <w:r w:rsidRPr="004C5EA7">
        <w:rPr>
          <w:b/>
          <w:bCs/>
          <w:u w:val="single"/>
        </w:rPr>
        <w:t>Summing Up Total Hours</w:t>
      </w:r>
      <w:r w:rsidRPr="004C5EA7">
        <w:t>:</w:t>
      </w:r>
    </w:p>
    <w:p w14:paraId="60E8DE24" w14:textId="77777777" w:rsidR="00000000" w:rsidRPr="004C5EA7" w:rsidRDefault="00000000" w:rsidP="004C5EA7">
      <w:pPr>
        <w:numPr>
          <w:ilvl w:val="1"/>
          <w:numId w:val="21"/>
        </w:numPr>
        <w:tabs>
          <w:tab w:val="num" w:pos="1440"/>
        </w:tabs>
        <w:spacing w:line="276" w:lineRule="auto"/>
      </w:pPr>
      <w:r w:rsidRPr="004C5EA7">
        <w:rPr>
          <w:b/>
          <w:bCs/>
        </w:rPr>
        <w:t>196 + 240 + 221 + 280 = 937 hours</w:t>
      </w:r>
      <w:r w:rsidRPr="004C5EA7">
        <w:t>.</w:t>
      </w:r>
    </w:p>
    <w:p w14:paraId="609F086E" w14:textId="77777777" w:rsidR="00000000" w:rsidRPr="004C5EA7" w:rsidRDefault="00000000" w:rsidP="004C5EA7">
      <w:pPr>
        <w:spacing w:line="276" w:lineRule="auto"/>
        <w:ind w:left="1440"/>
      </w:pPr>
    </w:p>
    <w:p w14:paraId="50135FBE" w14:textId="77777777" w:rsidR="00000000" w:rsidRPr="004C5EA7" w:rsidRDefault="00000000" w:rsidP="004C5EA7">
      <w:pPr>
        <w:numPr>
          <w:ilvl w:val="0"/>
          <w:numId w:val="21"/>
        </w:numPr>
        <w:spacing w:line="276" w:lineRule="auto"/>
      </w:pPr>
      <w:r w:rsidRPr="004C5EA7">
        <w:rPr>
          <w:b/>
          <w:bCs/>
          <w:u w:val="single"/>
        </w:rPr>
        <w:t>Subtracting Hospital Appointments</w:t>
      </w:r>
      <w:r w:rsidRPr="004C5EA7">
        <w:t>:</w:t>
      </w:r>
    </w:p>
    <w:p w14:paraId="124CD890" w14:textId="77777777" w:rsidR="00000000" w:rsidRPr="004C5EA7" w:rsidRDefault="00000000" w:rsidP="004C5EA7">
      <w:pPr>
        <w:numPr>
          <w:ilvl w:val="1"/>
          <w:numId w:val="21"/>
        </w:numPr>
        <w:tabs>
          <w:tab w:val="num" w:pos="1440"/>
        </w:tabs>
        <w:spacing w:line="276" w:lineRule="auto"/>
      </w:pPr>
      <w:r w:rsidRPr="004C5EA7">
        <w:rPr>
          <w:b/>
          <w:bCs/>
        </w:rPr>
        <w:t>937 - 6 hours = 931 total hours worked</w:t>
      </w:r>
      <w:r w:rsidRPr="004C5EA7">
        <w:t>.</w:t>
      </w:r>
    </w:p>
    <w:p w14:paraId="291CCC4E" w14:textId="77777777" w:rsidR="00000000" w:rsidRPr="004C5EA7" w:rsidRDefault="00000000" w:rsidP="004C5EA7">
      <w:pPr>
        <w:spacing w:line="276" w:lineRule="auto"/>
      </w:pPr>
    </w:p>
    <w:p w14:paraId="50D68475"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Splitting 931 Hours Across Three Claims</w:t>
      </w:r>
    </w:p>
    <w:p w14:paraId="50A45837" w14:textId="77777777" w:rsidR="00000000" w:rsidRPr="004C5EA7" w:rsidRDefault="00000000" w:rsidP="004C5EA7">
      <w:pPr>
        <w:spacing w:line="276" w:lineRule="auto"/>
        <w:rPr>
          <w:b/>
          <w:bCs/>
          <w:u w:val="single"/>
        </w:rPr>
      </w:pPr>
    </w:p>
    <w:p w14:paraId="4BD91C68" w14:textId="77777777" w:rsidR="00000000" w:rsidRPr="004C5EA7" w:rsidRDefault="00000000" w:rsidP="004C5EA7">
      <w:pPr>
        <w:pStyle w:val="ListParagraph"/>
        <w:numPr>
          <w:ilvl w:val="0"/>
          <w:numId w:val="22"/>
        </w:numPr>
        <w:spacing w:line="276" w:lineRule="auto"/>
        <w:rPr>
          <w:b/>
          <w:bCs/>
          <w:u w:val="single"/>
        </w:rPr>
      </w:pPr>
      <w:r w:rsidRPr="004C5EA7">
        <w:rPr>
          <w:rFonts w:eastAsiaTheme="majorEastAsia"/>
          <w:b/>
          <w:bCs/>
          <w:u w:val="single"/>
        </w:rPr>
        <w:t>Trip.com &amp; Airlines Claim</w:t>
      </w:r>
    </w:p>
    <w:p w14:paraId="6323A73B" w14:textId="77777777" w:rsidR="00000000" w:rsidRPr="004C5EA7" w:rsidRDefault="00000000" w:rsidP="004C5EA7">
      <w:pPr>
        <w:numPr>
          <w:ilvl w:val="0"/>
          <w:numId w:val="23"/>
        </w:numPr>
        <w:tabs>
          <w:tab w:val="num" w:pos="720"/>
        </w:tabs>
        <w:spacing w:line="276" w:lineRule="auto"/>
      </w:pPr>
      <w:r w:rsidRPr="004C5EA7">
        <w:rPr>
          <w:b/>
          <w:bCs/>
          <w:u w:val="single"/>
        </w:rPr>
        <w:t>Total Hours</w:t>
      </w:r>
      <w:r w:rsidRPr="004C5EA7">
        <w:t>: 931 × (355 ÷ 861) ≈ 383 hours</w:t>
      </w:r>
    </w:p>
    <w:p w14:paraId="69D38063" w14:textId="77777777" w:rsidR="00000000" w:rsidRPr="004C5EA7" w:rsidRDefault="00000000" w:rsidP="004C5EA7">
      <w:pPr>
        <w:numPr>
          <w:ilvl w:val="0"/>
          <w:numId w:val="23"/>
        </w:numPr>
        <w:tabs>
          <w:tab w:val="num" w:pos="720"/>
        </w:tabs>
        <w:spacing w:line="276" w:lineRule="auto"/>
      </w:pPr>
      <w:r w:rsidRPr="004C5EA7">
        <w:rPr>
          <w:b/>
          <w:bCs/>
          <w:u w:val="single"/>
        </w:rPr>
        <w:t>Night Shift Hours</w:t>
      </w:r>
      <w:r w:rsidRPr="004C5EA7">
        <w:t>: 383 × (48 ÷ 355) ≈ 52 hours</w:t>
      </w:r>
    </w:p>
    <w:p w14:paraId="71F13CC4" w14:textId="77777777" w:rsidR="00000000" w:rsidRPr="004C5EA7" w:rsidRDefault="00000000" w:rsidP="004C5EA7">
      <w:pPr>
        <w:numPr>
          <w:ilvl w:val="0"/>
          <w:numId w:val="23"/>
        </w:numPr>
        <w:tabs>
          <w:tab w:val="num" w:pos="720"/>
        </w:tabs>
        <w:spacing w:line="276" w:lineRule="auto"/>
      </w:pPr>
      <w:r w:rsidRPr="004C5EA7">
        <w:rPr>
          <w:b/>
          <w:bCs/>
          <w:u w:val="single"/>
        </w:rPr>
        <w:t>Overtime Hours</w:t>
      </w:r>
      <w:r w:rsidRPr="004C5EA7">
        <w:t>: 383 × (175 ÷ 355) ≈ 189 hours</w:t>
      </w:r>
    </w:p>
    <w:p w14:paraId="4EB50D22" w14:textId="77777777" w:rsidR="00000000" w:rsidRPr="004C5EA7" w:rsidRDefault="00000000" w:rsidP="004C5EA7">
      <w:pPr>
        <w:numPr>
          <w:ilvl w:val="0"/>
          <w:numId w:val="23"/>
        </w:numPr>
        <w:spacing w:line="276" w:lineRule="auto"/>
      </w:pPr>
      <w:r w:rsidRPr="004C5EA7">
        <w:rPr>
          <w:b/>
          <w:bCs/>
          <w:u w:val="single"/>
        </w:rPr>
        <w:t>Regular Hours</w:t>
      </w:r>
      <w:r w:rsidRPr="004C5EA7">
        <w:t>: 383 × (132 ÷ 355) ≈ 142 hours</w:t>
      </w:r>
    </w:p>
    <w:p w14:paraId="12C5BAC7" w14:textId="77777777" w:rsidR="00000000" w:rsidRPr="004C5EA7" w:rsidRDefault="00000000" w:rsidP="004C5EA7">
      <w:pPr>
        <w:spacing w:line="276" w:lineRule="auto"/>
        <w:ind w:left="720"/>
      </w:pPr>
    </w:p>
    <w:p w14:paraId="469B2D93" w14:textId="77777777" w:rsidR="00000000" w:rsidRPr="004C5EA7" w:rsidRDefault="00000000" w:rsidP="004C5EA7">
      <w:pPr>
        <w:pStyle w:val="ListParagraph"/>
        <w:numPr>
          <w:ilvl w:val="0"/>
          <w:numId w:val="22"/>
        </w:numPr>
        <w:spacing w:line="276" w:lineRule="auto"/>
        <w:rPr>
          <w:b/>
          <w:bCs/>
          <w:u w:val="single"/>
        </w:rPr>
      </w:pPr>
      <w:r w:rsidRPr="004C5EA7">
        <w:rPr>
          <w:rFonts w:eastAsiaTheme="majorEastAsia"/>
          <w:b/>
          <w:bCs/>
          <w:u w:val="single"/>
        </w:rPr>
        <w:t>Southern Rail &amp; Thameslink Claim</w:t>
      </w:r>
    </w:p>
    <w:p w14:paraId="4A302C9B" w14:textId="77777777" w:rsidR="00000000" w:rsidRPr="004C5EA7" w:rsidRDefault="00000000" w:rsidP="004C5EA7">
      <w:pPr>
        <w:numPr>
          <w:ilvl w:val="0"/>
          <w:numId w:val="24"/>
        </w:numPr>
        <w:tabs>
          <w:tab w:val="num" w:pos="720"/>
        </w:tabs>
        <w:spacing w:line="276" w:lineRule="auto"/>
      </w:pPr>
      <w:r w:rsidRPr="004C5EA7">
        <w:rPr>
          <w:b/>
          <w:bCs/>
          <w:u w:val="single"/>
        </w:rPr>
        <w:t>Total Hours</w:t>
      </w:r>
      <w:r w:rsidRPr="004C5EA7">
        <w:t>: 931 × (290 ÷ 861) ≈ 313 hours</w:t>
      </w:r>
    </w:p>
    <w:p w14:paraId="352C05BC" w14:textId="77777777" w:rsidR="00000000" w:rsidRPr="004C5EA7" w:rsidRDefault="00000000" w:rsidP="004C5EA7">
      <w:pPr>
        <w:numPr>
          <w:ilvl w:val="0"/>
          <w:numId w:val="24"/>
        </w:numPr>
        <w:tabs>
          <w:tab w:val="num" w:pos="720"/>
        </w:tabs>
        <w:spacing w:line="276" w:lineRule="auto"/>
      </w:pPr>
      <w:r w:rsidRPr="004C5EA7">
        <w:rPr>
          <w:b/>
          <w:bCs/>
          <w:u w:val="single"/>
        </w:rPr>
        <w:t>Night Shift Hours</w:t>
      </w:r>
      <w:r w:rsidRPr="004C5EA7">
        <w:t>: 313 × (38 ÷ 290) ≈ 41 hours</w:t>
      </w:r>
    </w:p>
    <w:p w14:paraId="74E4C573" w14:textId="77777777" w:rsidR="00000000" w:rsidRPr="004C5EA7" w:rsidRDefault="00000000" w:rsidP="004C5EA7">
      <w:pPr>
        <w:numPr>
          <w:ilvl w:val="0"/>
          <w:numId w:val="24"/>
        </w:numPr>
        <w:tabs>
          <w:tab w:val="num" w:pos="720"/>
        </w:tabs>
        <w:spacing w:line="276" w:lineRule="auto"/>
      </w:pPr>
      <w:r w:rsidRPr="004C5EA7">
        <w:rPr>
          <w:b/>
          <w:bCs/>
          <w:u w:val="single"/>
        </w:rPr>
        <w:t>Overtime Hours</w:t>
      </w:r>
      <w:r w:rsidRPr="004C5EA7">
        <w:t>: 313 × (145 ÷ 290) ≈ 157 hours</w:t>
      </w:r>
    </w:p>
    <w:p w14:paraId="0777C9E9" w14:textId="77777777" w:rsidR="00000000" w:rsidRPr="004C5EA7" w:rsidRDefault="00000000" w:rsidP="004C5EA7">
      <w:pPr>
        <w:numPr>
          <w:ilvl w:val="0"/>
          <w:numId w:val="24"/>
        </w:numPr>
        <w:spacing w:line="276" w:lineRule="auto"/>
      </w:pPr>
      <w:r w:rsidRPr="004C5EA7">
        <w:rPr>
          <w:b/>
          <w:bCs/>
          <w:u w:val="single"/>
        </w:rPr>
        <w:t>Regular Hours</w:t>
      </w:r>
      <w:r w:rsidRPr="004C5EA7">
        <w:t>: 313 × (107 ÷ 290) ≈ 115 hours</w:t>
      </w:r>
    </w:p>
    <w:p w14:paraId="1989B04F" w14:textId="77777777" w:rsidR="00000000" w:rsidRPr="004C5EA7" w:rsidRDefault="00000000" w:rsidP="004C5EA7">
      <w:pPr>
        <w:spacing w:line="276" w:lineRule="auto"/>
        <w:ind w:left="720"/>
      </w:pPr>
    </w:p>
    <w:p w14:paraId="523D972C" w14:textId="77777777" w:rsidR="00000000" w:rsidRPr="004C5EA7" w:rsidRDefault="00000000" w:rsidP="004C5EA7">
      <w:pPr>
        <w:pStyle w:val="ListParagraph"/>
        <w:numPr>
          <w:ilvl w:val="0"/>
          <w:numId w:val="22"/>
        </w:numPr>
        <w:spacing w:line="276" w:lineRule="auto"/>
        <w:rPr>
          <w:b/>
          <w:bCs/>
          <w:u w:val="single"/>
        </w:rPr>
      </w:pPr>
      <w:r w:rsidRPr="004C5EA7">
        <w:rPr>
          <w:rFonts w:eastAsiaTheme="majorEastAsia"/>
          <w:b/>
          <w:bCs/>
          <w:u w:val="single"/>
        </w:rPr>
        <w:t>3. Dentafly Clinic Claim</w:t>
      </w:r>
    </w:p>
    <w:p w14:paraId="1FDD4FF9" w14:textId="77777777" w:rsidR="00000000" w:rsidRPr="004C5EA7" w:rsidRDefault="00000000" w:rsidP="004C5EA7">
      <w:pPr>
        <w:numPr>
          <w:ilvl w:val="0"/>
          <w:numId w:val="25"/>
        </w:numPr>
        <w:tabs>
          <w:tab w:val="num" w:pos="720"/>
        </w:tabs>
        <w:spacing w:line="276" w:lineRule="auto"/>
      </w:pPr>
      <w:r w:rsidRPr="004C5EA7">
        <w:rPr>
          <w:b/>
          <w:bCs/>
          <w:u w:val="single"/>
        </w:rPr>
        <w:t>Total Hours</w:t>
      </w:r>
      <w:r w:rsidRPr="004C5EA7">
        <w:t>: 931 × (216 ÷ 861) ≈ 235 hours</w:t>
      </w:r>
    </w:p>
    <w:p w14:paraId="0851C6E5" w14:textId="77777777" w:rsidR="00000000" w:rsidRPr="004C5EA7" w:rsidRDefault="00000000" w:rsidP="004C5EA7">
      <w:pPr>
        <w:numPr>
          <w:ilvl w:val="0"/>
          <w:numId w:val="25"/>
        </w:numPr>
        <w:tabs>
          <w:tab w:val="num" w:pos="720"/>
        </w:tabs>
        <w:spacing w:line="276" w:lineRule="auto"/>
      </w:pPr>
      <w:r w:rsidRPr="004C5EA7">
        <w:rPr>
          <w:b/>
          <w:bCs/>
          <w:u w:val="single"/>
        </w:rPr>
        <w:t>Night Shift Hours</w:t>
      </w:r>
      <w:r w:rsidRPr="004C5EA7">
        <w:t>: 235 × (30 ÷ 216) ≈ 33 hours</w:t>
      </w:r>
    </w:p>
    <w:p w14:paraId="444804F3" w14:textId="77777777" w:rsidR="00000000" w:rsidRPr="004C5EA7" w:rsidRDefault="00000000" w:rsidP="004C5EA7">
      <w:pPr>
        <w:numPr>
          <w:ilvl w:val="0"/>
          <w:numId w:val="25"/>
        </w:numPr>
        <w:tabs>
          <w:tab w:val="num" w:pos="720"/>
        </w:tabs>
        <w:spacing w:line="276" w:lineRule="auto"/>
      </w:pPr>
      <w:r w:rsidRPr="004C5EA7">
        <w:rPr>
          <w:b/>
          <w:bCs/>
          <w:u w:val="single"/>
        </w:rPr>
        <w:t>Overtime Hours</w:t>
      </w:r>
      <w:r w:rsidRPr="004C5EA7">
        <w:t>: 235 × (110 ÷ 216) ≈ 120 hours</w:t>
      </w:r>
    </w:p>
    <w:p w14:paraId="19F2BC3D" w14:textId="77777777" w:rsidR="00000000" w:rsidRPr="004C5EA7" w:rsidRDefault="00000000" w:rsidP="004C5EA7">
      <w:pPr>
        <w:numPr>
          <w:ilvl w:val="0"/>
          <w:numId w:val="25"/>
        </w:numPr>
        <w:spacing w:line="276" w:lineRule="auto"/>
      </w:pPr>
      <w:r w:rsidRPr="004C5EA7">
        <w:rPr>
          <w:b/>
          <w:bCs/>
          <w:u w:val="single"/>
        </w:rPr>
        <w:t>Regular Hours</w:t>
      </w:r>
      <w:r w:rsidRPr="004C5EA7">
        <w:t>: 235 × (76 ÷ 216) ≈ 82 hours</w:t>
      </w:r>
    </w:p>
    <w:p w14:paraId="102C4176" w14:textId="77777777" w:rsidR="00000000" w:rsidRPr="004C5EA7" w:rsidRDefault="00000000" w:rsidP="004C5EA7">
      <w:pPr>
        <w:spacing w:line="276" w:lineRule="auto"/>
        <w:ind w:left="720"/>
      </w:pPr>
    </w:p>
    <w:p w14:paraId="0CD8026B" w14:textId="77777777" w:rsidR="00000000" w:rsidRPr="004C5EA7" w:rsidRDefault="00000000" w:rsidP="004C5EA7">
      <w:pPr>
        <w:spacing w:line="276" w:lineRule="auto"/>
        <w:rPr>
          <w:b/>
          <w:bCs/>
          <w:u w:val="single"/>
        </w:rPr>
      </w:pPr>
      <w:r w:rsidRPr="004C5EA7">
        <w:rPr>
          <w:rFonts w:eastAsiaTheme="majorEastAsia"/>
          <w:b/>
          <w:bCs/>
          <w:u w:val="single"/>
        </w:rPr>
        <w:t>Summary of Updated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270"/>
        <w:gridCol w:w="1837"/>
        <w:gridCol w:w="1712"/>
        <w:gridCol w:w="1577"/>
      </w:tblGrid>
      <w:tr w:rsidR="00000000" w:rsidRPr="004C5EA7" w14:paraId="6B6D3E3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E17F5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EF67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A2D0A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2AABA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Overtime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08B0A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Regular Hours</w:t>
            </w:r>
          </w:p>
        </w:tc>
      </w:tr>
      <w:tr w:rsidR="00000000" w:rsidRPr="004C5EA7" w14:paraId="5D88862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F9D95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Trip.com &amp; Airlines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13D286" w14:textId="77777777" w:rsidR="00000000" w:rsidRPr="004C5EA7" w:rsidRDefault="00000000" w:rsidP="004C5EA7">
            <w:pPr>
              <w:spacing w:line="276" w:lineRule="auto"/>
              <w:rPr>
                <w:kern w:val="2"/>
                <w14:ligatures w14:val="standardContextual"/>
              </w:rPr>
            </w:pPr>
            <w:r w:rsidRPr="004C5EA7">
              <w:rPr>
                <w:kern w:val="2"/>
                <w14:ligatures w14:val="standardContextual"/>
              </w:rPr>
              <w:t>383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01216" w14:textId="77777777" w:rsidR="00000000" w:rsidRPr="004C5EA7" w:rsidRDefault="00000000" w:rsidP="004C5EA7">
            <w:pPr>
              <w:spacing w:line="276" w:lineRule="auto"/>
              <w:rPr>
                <w:kern w:val="2"/>
                <w14:ligatures w14:val="standardContextual"/>
              </w:rPr>
            </w:pPr>
            <w:r w:rsidRPr="004C5EA7">
              <w:rPr>
                <w:kern w:val="2"/>
                <w14:ligatures w14:val="standardContextual"/>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427A55" w14:textId="77777777" w:rsidR="00000000" w:rsidRPr="004C5EA7" w:rsidRDefault="00000000" w:rsidP="004C5EA7">
            <w:pPr>
              <w:spacing w:line="276" w:lineRule="auto"/>
              <w:rPr>
                <w:kern w:val="2"/>
                <w14:ligatures w14:val="standardContextual"/>
              </w:rPr>
            </w:pPr>
            <w:r w:rsidRPr="004C5EA7">
              <w:rPr>
                <w:kern w:val="2"/>
                <w14:ligatures w14:val="standardContextual"/>
              </w:rPr>
              <w:t>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5BEC64" w14:textId="77777777" w:rsidR="00000000" w:rsidRPr="004C5EA7" w:rsidRDefault="00000000" w:rsidP="004C5EA7">
            <w:pPr>
              <w:spacing w:line="276" w:lineRule="auto"/>
              <w:rPr>
                <w:kern w:val="2"/>
                <w14:ligatures w14:val="standardContextual"/>
              </w:rPr>
            </w:pPr>
            <w:r w:rsidRPr="004C5EA7">
              <w:rPr>
                <w:kern w:val="2"/>
                <w14:ligatures w14:val="standardContextual"/>
              </w:rPr>
              <w:t>142</w:t>
            </w:r>
          </w:p>
        </w:tc>
      </w:tr>
      <w:tr w:rsidR="00000000" w:rsidRPr="004C5EA7" w14:paraId="0C4B25B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061F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Southern Rail &amp;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0BE122" w14:textId="77777777" w:rsidR="00000000" w:rsidRPr="004C5EA7" w:rsidRDefault="00000000" w:rsidP="004C5EA7">
            <w:pPr>
              <w:spacing w:line="276" w:lineRule="auto"/>
              <w:rPr>
                <w:kern w:val="2"/>
                <w14:ligatures w14:val="standardContextual"/>
              </w:rPr>
            </w:pPr>
            <w:r w:rsidRPr="004C5EA7">
              <w:rPr>
                <w:kern w:val="2"/>
                <w14:ligatures w14:val="standardContextual"/>
              </w:rPr>
              <w:t>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88DFF" w14:textId="77777777" w:rsidR="00000000" w:rsidRPr="004C5EA7" w:rsidRDefault="00000000" w:rsidP="004C5EA7">
            <w:pPr>
              <w:spacing w:line="276" w:lineRule="auto"/>
              <w:rPr>
                <w:kern w:val="2"/>
                <w14:ligatures w14:val="standardContextual"/>
              </w:rPr>
            </w:pPr>
            <w:r w:rsidRPr="004C5EA7">
              <w:rPr>
                <w:kern w:val="2"/>
                <w14:ligatures w14:val="standardContextual"/>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C55C4" w14:textId="77777777" w:rsidR="00000000" w:rsidRPr="004C5EA7" w:rsidRDefault="00000000" w:rsidP="004C5EA7">
            <w:pPr>
              <w:spacing w:line="276" w:lineRule="auto"/>
              <w:rPr>
                <w:kern w:val="2"/>
                <w14:ligatures w14:val="standardContextual"/>
              </w:rPr>
            </w:pPr>
            <w:r w:rsidRPr="004C5EA7">
              <w:rPr>
                <w:kern w:val="2"/>
                <w14:ligatures w14:val="standardContextual"/>
              </w:rPr>
              <w:t>157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309C8" w14:textId="77777777" w:rsidR="00000000" w:rsidRPr="004C5EA7" w:rsidRDefault="00000000" w:rsidP="004C5EA7">
            <w:pPr>
              <w:spacing w:line="276" w:lineRule="auto"/>
              <w:rPr>
                <w:kern w:val="2"/>
                <w14:ligatures w14:val="standardContextual"/>
              </w:rPr>
            </w:pPr>
            <w:r w:rsidRPr="004C5EA7">
              <w:rPr>
                <w:kern w:val="2"/>
                <w14:ligatures w14:val="standardContextual"/>
              </w:rPr>
              <w:t>115</w:t>
            </w:r>
          </w:p>
        </w:tc>
      </w:tr>
      <w:tr w:rsidR="00000000" w:rsidRPr="004C5EA7" w14:paraId="24A1380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F35C3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2659D1" w14:textId="77777777" w:rsidR="00000000" w:rsidRPr="004C5EA7" w:rsidRDefault="00000000" w:rsidP="004C5EA7">
            <w:pPr>
              <w:spacing w:line="276" w:lineRule="auto"/>
              <w:rPr>
                <w:kern w:val="2"/>
                <w14:ligatures w14:val="standardContextual"/>
              </w:rPr>
            </w:pPr>
            <w:r w:rsidRPr="004C5EA7">
              <w:rPr>
                <w:kern w:val="2"/>
                <w14:ligatures w14:val="standardContextual"/>
              </w:rPr>
              <w:t>235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06F9C" w14:textId="77777777" w:rsidR="00000000" w:rsidRPr="004C5EA7" w:rsidRDefault="00000000" w:rsidP="004C5EA7">
            <w:pPr>
              <w:spacing w:line="276" w:lineRule="auto"/>
              <w:rPr>
                <w:kern w:val="2"/>
                <w14:ligatures w14:val="standardContextual"/>
              </w:rPr>
            </w:pPr>
            <w:r w:rsidRPr="004C5EA7">
              <w:rPr>
                <w:kern w:val="2"/>
                <w14:ligatures w14:val="standardContextual"/>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D66E7D" w14:textId="77777777" w:rsidR="00000000" w:rsidRPr="004C5EA7" w:rsidRDefault="00000000" w:rsidP="004C5EA7">
            <w:pPr>
              <w:spacing w:line="276" w:lineRule="auto"/>
              <w:rPr>
                <w:kern w:val="2"/>
                <w14:ligatures w14:val="standardContextual"/>
              </w:rPr>
            </w:pPr>
            <w:r w:rsidRPr="004C5EA7">
              <w:rPr>
                <w:kern w:val="2"/>
                <w14:ligatures w14:val="standardContextual"/>
              </w:rPr>
              <w:t>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59A1CE" w14:textId="77777777" w:rsidR="00000000" w:rsidRPr="004C5EA7" w:rsidRDefault="00000000" w:rsidP="004C5EA7">
            <w:pPr>
              <w:spacing w:line="276" w:lineRule="auto"/>
              <w:rPr>
                <w:kern w:val="2"/>
                <w14:ligatures w14:val="standardContextual"/>
              </w:rPr>
            </w:pPr>
            <w:r w:rsidRPr="004C5EA7">
              <w:rPr>
                <w:kern w:val="2"/>
                <w14:ligatures w14:val="standardContextual"/>
              </w:rPr>
              <w:t>82</w:t>
            </w:r>
          </w:p>
        </w:tc>
      </w:tr>
    </w:tbl>
    <w:p w14:paraId="57EE1B82" w14:textId="77777777" w:rsidR="00000000" w:rsidRPr="004C5EA7" w:rsidRDefault="00000000" w:rsidP="004C5EA7">
      <w:pPr>
        <w:spacing w:line="276" w:lineRule="auto"/>
      </w:pPr>
    </w:p>
    <w:p w14:paraId="64A23D51" w14:textId="77777777" w:rsidR="00000000" w:rsidRPr="004C5EA7" w:rsidRDefault="00000000" w:rsidP="004C5EA7">
      <w:pPr>
        <w:spacing w:line="276" w:lineRule="auto"/>
        <w:rPr>
          <w:b/>
          <w:bCs/>
          <w:u w:val="single"/>
        </w:rPr>
      </w:pPr>
      <w:r w:rsidRPr="004C5EA7">
        <w:rPr>
          <w:rFonts w:eastAsiaTheme="majorEastAsia"/>
          <w:b/>
          <w:bCs/>
          <w:u w:val="single"/>
        </w:rPr>
        <w:t>Breakdown of Work Hours</w:t>
      </w:r>
    </w:p>
    <w:p w14:paraId="3F172644"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Comprehensive Work Timeline with Liabilities, Emails, and Detailed Hours</w:t>
      </w:r>
    </w:p>
    <w:p w14:paraId="7623D05F" w14:textId="77777777" w:rsidR="00000000" w:rsidRPr="004C5EA7" w:rsidRDefault="00000000" w:rsidP="004C5EA7">
      <w:pPr>
        <w:spacing w:line="276" w:lineRule="auto"/>
        <w:rPr>
          <w:b/>
          <w:bCs/>
          <w:u w:val="single"/>
        </w:rPr>
      </w:pPr>
    </w:p>
    <w:p w14:paraId="56FDCC43" w14:textId="77777777" w:rsidR="00000000" w:rsidRPr="004C5EA7" w:rsidRDefault="00000000" w:rsidP="004C5EA7">
      <w:pPr>
        <w:spacing w:line="276" w:lineRule="auto"/>
        <w:rPr>
          <w:b/>
          <w:bCs/>
          <w:u w:val="single"/>
        </w:rPr>
      </w:pPr>
      <w:r w:rsidRPr="004C5EA7">
        <w:rPr>
          <w:rFonts w:eastAsiaTheme="majorEastAsia"/>
          <w:b/>
          <w:bCs/>
          <w:u w:val="single"/>
        </w:rPr>
        <w:t>Liabilities: Dates Equaling To Liability That We Are Accounting For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3832"/>
        <w:gridCol w:w="4131"/>
      </w:tblGrid>
      <w:tr w:rsidR="00000000" w:rsidRPr="004C5EA7" w14:paraId="38CD5517"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921B0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2C81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62BBD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w:t>
            </w:r>
          </w:p>
        </w:tc>
      </w:tr>
      <w:tr w:rsidR="00000000" w:rsidRPr="004C5EA7" w14:paraId="5C7CD62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462481"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18-12-2024 – 08-01-2025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337D6" w14:textId="77777777" w:rsidR="00000000" w:rsidRPr="004C5EA7" w:rsidRDefault="00000000" w:rsidP="004C5EA7">
            <w:pPr>
              <w:spacing w:line="276" w:lineRule="auto"/>
              <w:rPr>
                <w:kern w:val="2"/>
                <w14:ligatures w14:val="standardContextual"/>
              </w:rPr>
            </w:pPr>
            <w:r w:rsidRPr="004C5EA7">
              <w:rPr>
                <w:kern w:val="2"/>
                <w14:ligatures w14:val="standardContextual"/>
              </w:rPr>
              <w:t>Initial Booking and Departure: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B1F7D1" w14:textId="77777777" w:rsidR="00000000" w:rsidRPr="004C5EA7" w:rsidRDefault="00000000" w:rsidP="004C5EA7">
            <w:pPr>
              <w:spacing w:line="276" w:lineRule="auto"/>
              <w:rPr>
                <w:kern w:val="2"/>
                <w14:ligatures w14:val="standardContextual"/>
              </w:rPr>
            </w:pPr>
            <w:r w:rsidRPr="004C5EA7">
              <w:rPr>
                <w:kern w:val="2"/>
                <w14:ligatures w14:val="standardContextual"/>
              </w:rPr>
              <w:t>Booked and prepared for travel covered all necessary planning prior to departure.</w:t>
            </w:r>
          </w:p>
        </w:tc>
      </w:tr>
      <w:tr w:rsidR="00000000" w:rsidRPr="004C5EA7" w14:paraId="3E2ACCC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F9B96"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08-01-2025 – 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709D0A" w14:textId="77777777" w:rsidR="00000000" w:rsidRPr="004C5EA7" w:rsidRDefault="00000000" w:rsidP="004C5EA7">
            <w:pPr>
              <w:spacing w:line="276" w:lineRule="auto"/>
              <w:rPr>
                <w:kern w:val="2"/>
                <w14:ligatures w14:val="standardContextual"/>
              </w:rPr>
            </w:pPr>
            <w:r w:rsidRPr="004C5EA7">
              <w:rPr>
                <w:kern w:val="2"/>
                <w14:ligatures w14:val="standardContextual"/>
              </w:rPr>
              <w:t>Travel Issues Encountered: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45506A" w14:textId="77777777" w:rsidR="00000000" w:rsidRPr="004C5EA7" w:rsidRDefault="00000000" w:rsidP="004C5EA7">
            <w:pPr>
              <w:spacing w:line="276" w:lineRule="auto"/>
              <w:rPr>
                <w:kern w:val="2"/>
                <w14:ligatures w14:val="standardContextual"/>
              </w:rPr>
            </w:pPr>
            <w:r w:rsidRPr="004C5EA7">
              <w:rPr>
                <w:kern w:val="2"/>
                <w14:ligatures w14:val="standardContextual"/>
              </w:rPr>
              <w:t>Experienced delays and complications during the journey from London to Antalya.</w:t>
            </w:r>
          </w:p>
        </w:tc>
      </w:tr>
      <w:tr w:rsidR="00000000" w:rsidRPr="004C5EA7" w14:paraId="50E1FE9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FF833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A2F1A" w14:textId="77777777" w:rsidR="00000000" w:rsidRPr="004C5EA7" w:rsidRDefault="00000000" w:rsidP="004C5EA7">
            <w:pPr>
              <w:spacing w:line="276" w:lineRule="auto"/>
              <w:rPr>
                <w:kern w:val="2"/>
                <w14:ligatures w14:val="standardContextual"/>
              </w:rPr>
            </w:pPr>
            <w:r w:rsidRPr="004C5EA7">
              <w:rPr>
                <w:kern w:val="2"/>
                <w14:ligatures w14:val="standardContextual"/>
              </w:rPr>
              <w:t>Missed Flight and Airport Ordeal: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CDA28F" w14:textId="77777777" w:rsidR="00000000" w:rsidRPr="004C5EA7" w:rsidRDefault="00000000" w:rsidP="004C5EA7">
            <w:pPr>
              <w:spacing w:line="276" w:lineRule="auto"/>
              <w:rPr>
                <w:kern w:val="2"/>
                <w14:ligatures w14:val="standardContextual"/>
              </w:rPr>
            </w:pPr>
            <w:r w:rsidRPr="004C5EA7">
              <w:rPr>
                <w:kern w:val="2"/>
                <w14:ligatures w14:val="standardContextual"/>
              </w:rPr>
              <w:t>Missed flight at Gatwick; dealt with airport issues.</w:t>
            </w:r>
          </w:p>
        </w:tc>
      </w:tr>
      <w:tr w:rsidR="00000000" w:rsidRPr="004C5EA7" w14:paraId="077EC35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010D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09-01-2025 – 10-01-2025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2CDDC" w14:textId="77777777" w:rsidR="00000000" w:rsidRPr="004C5EA7" w:rsidRDefault="00000000" w:rsidP="004C5EA7">
            <w:pPr>
              <w:spacing w:line="276" w:lineRule="auto"/>
              <w:rPr>
                <w:kern w:val="2"/>
                <w14:ligatures w14:val="standardContextual"/>
              </w:rPr>
            </w:pPr>
            <w:r w:rsidRPr="004C5EA7">
              <w:rPr>
                <w:kern w:val="2"/>
                <w14:ligatures w14:val="standardContextual"/>
              </w:rPr>
              <w:t>Alternative Flight and Travel to Luton: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60753E" w14:textId="77777777" w:rsidR="00000000" w:rsidRPr="004C5EA7" w:rsidRDefault="00000000" w:rsidP="004C5EA7">
            <w:pPr>
              <w:spacing w:line="276" w:lineRule="auto"/>
              <w:rPr>
                <w:kern w:val="2"/>
                <w14:ligatures w14:val="standardContextual"/>
              </w:rPr>
            </w:pPr>
            <w:r w:rsidRPr="004C5EA7">
              <w:rPr>
                <w:kern w:val="2"/>
                <w14:ligatures w14:val="standardContextual"/>
              </w:rPr>
              <w:t>Arranged alternative transport from Gatwick to Luton; flew to Antalya.</w:t>
            </w:r>
          </w:p>
        </w:tc>
      </w:tr>
      <w:tr w:rsidR="00000000" w:rsidRPr="004C5EA7" w14:paraId="20B23E3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187EB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12-01-2025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C28029" w14:textId="77777777" w:rsidR="00000000" w:rsidRPr="004C5EA7" w:rsidRDefault="00000000" w:rsidP="004C5EA7">
            <w:pPr>
              <w:spacing w:line="276" w:lineRule="auto"/>
              <w:rPr>
                <w:kern w:val="2"/>
                <w14:ligatures w14:val="standardContextual"/>
              </w:rPr>
            </w:pPr>
            <w:r w:rsidRPr="004C5EA7">
              <w:rPr>
                <w:kern w:val="2"/>
                <w14:ligatures w14:val="standardContextual"/>
              </w:rPr>
              <w:t>Return Journey: “Omio, Thameslink, and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B6F86" w14:textId="77777777" w:rsidR="00000000" w:rsidRPr="004C5EA7" w:rsidRDefault="00000000" w:rsidP="004C5EA7">
            <w:pPr>
              <w:spacing w:line="276" w:lineRule="auto"/>
              <w:rPr>
                <w:kern w:val="2"/>
                <w14:ligatures w14:val="standardContextual"/>
              </w:rPr>
            </w:pPr>
            <w:r w:rsidRPr="004C5EA7">
              <w:rPr>
                <w:kern w:val="2"/>
                <w14:ligatures w14:val="standardContextual"/>
              </w:rPr>
              <w:t>Returned from Antalya to Gatwick; concluded travel events.</w:t>
            </w:r>
          </w:p>
        </w:tc>
      </w:tr>
    </w:tbl>
    <w:p w14:paraId="7109E2AD" w14:textId="77777777" w:rsidR="00000000" w:rsidRPr="004C5EA7" w:rsidRDefault="00000000" w:rsidP="004C5EA7">
      <w:pPr>
        <w:spacing w:line="276" w:lineRule="auto"/>
        <w:rPr>
          <w:rFonts w:eastAsiaTheme="majorEastAsia"/>
          <w:b/>
          <w:bCs/>
          <w:u w:val="single"/>
        </w:rPr>
      </w:pPr>
    </w:p>
    <w:p w14:paraId="2349FC1D"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Work Timeline for 14 Days (9:00 AM – 11:00 PM / 14 Hours per Day)</w:t>
      </w:r>
    </w:p>
    <w:p w14:paraId="6859A259" w14:textId="77777777" w:rsidR="00000000" w:rsidRPr="004C5EA7" w:rsidRDefault="00000000" w:rsidP="004C5EA7">
      <w:pPr>
        <w:spacing w:line="276" w:lineRule="auto"/>
        <w:rPr>
          <w:b/>
          <w:bCs/>
          <w:u w:val="single"/>
        </w:rPr>
      </w:pPr>
      <w:r w:rsidRPr="004C5EA7">
        <w:rPr>
          <w:rFonts w:eastAsiaTheme="majorEastAsia"/>
          <w:b/>
          <w:bCs/>
          <w:u w:val="single"/>
        </w:rPr>
        <w:t>Single Day on Its Own: 12th January 2025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910"/>
        <w:gridCol w:w="1149"/>
        <w:gridCol w:w="1787"/>
        <w:gridCol w:w="1108"/>
        <w:gridCol w:w="1186"/>
        <w:gridCol w:w="2635"/>
      </w:tblGrid>
      <w:tr w:rsidR="00000000" w:rsidRPr="004C5EA7" w14:paraId="7EC4C668"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B62AE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99332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4BC7A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6B71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9F4D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3E5D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Type of Hours</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5CA0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Notes/Tasks Performed</w:t>
            </w:r>
          </w:p>
        </w:tc>
      </w:tr>
      <w:tr w:rsidR="00000000" w:rsidRPr="004C5EA7" w14:paraId="73F6019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FC8FC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38EFE" w14:textId="77777777" w:rsidR="00000000" w:rsidRPr="004C5EA7" w:rsidRDefault="00000000" w:rsidP="004C5EA7">
            <w:pPr>
              <w:spacing w:line="276" w:lineRule="auto"/>
              <w:rPr>
                <w:kern w:val="2"/>
                <w14:ligatures w14:val="standardContextual"/>
              </w:rPr>
            </w:pPr>
            <w:r w:rsidRPr="004C5EA7">
              <w:rPr>
                <w:kern w:val="2"/>
                <w14:ligatures w14:val="standardContextual"/>
              </w:rPr>
              <w:t>N/A</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182BD" w14:textId="77777777" w:rsidR="00000000" w:rsidRPr="004C5EA7" w:rsidRDefault="00000000" w:rsidP="004C5EA7">
            <w:pPr>
              <w:spacing w:line="276" w:lineRule="auto"/>
              <w:rPr>
                <w:kern w:val="2"/>
                <w14:ligatures w14:val="standardContextual"/>
              </w:rPr>
            </w:pPr>
            <w:r w:rsidRPr="004C5EA7">
              <w:rPr>
                <w:kern w:val="2"/>
                <w14:ligatures w14:val="standardContextual"/>
              </w:rPr>
              <w:t>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145AE" w14:textId="77777777" w:rsidR="00000000" w:rsidRPr="004C5EA7" w:rsidRDefault="00000000" w:rsidP="004C5EA7">
            <w:pPr>
              <w:spacing w:line="276" w:lineRule="auto"/>
              <w:rPr>
                <w:kern w:val="2"/>
                <w14:ligatures w14:val="standardContextual"/>
              </w:rPr>
            </w:pPr>
            <w:r w:rsidRPr="004C5EA7">
              <w:rPr>
                <w:kern w:val="2"/>
                <w14:ligatures w14:val="standardContextual"/>
              </w:rPr>
              <w:t>Returned from Holiday</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8B06D2" w14:textId="77777777" w:rsidR="00000000" w:rsidRPr="004C5EA7" w:rsidRDefault="00000000" w:rsidP="004C5EA7">
            <w:pPr>
              <w:spacing w:line="276" w:lineRule="auto"/>
              <w:rPr>
                <w:kern w:val="2"/>
                <w14:ligatures w14:val="standardContextual"/>
              </w:rPr>
            </w:pPr>
            <w:r w:rsidRPr="004C5EA7">
              <w:rPr>
                <w:kern w:val="2"/>
                <w14:ligatures w14:val="standardContextual"/>
              </w:rPr>
              <w:t>Late Flight Arrival</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915B43" w14:textId="77777777" w:rsidR="00000000" w:rsidRPr="004C5EA7" w:rsidRDefault="00000000" w:rsidP="004C5EA7">
            <w:pPr>
              <w:spacing w:line="276" w:lineRule="auto"/>
              <w:rPr>
                <w:kern w:val="2"/>
                <w14:ligatures w14:val="standardContextual"/>
              </w:rPr>
            </w:pPr>
            <w:r w:rsidRPr="004C5EA7">
              <w:rPr>
                <w:kern w:val="2"/>
                <w14:ligatures w14:val="standardContextual"/>
              </w:rPr>
              <w:t>N/A</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70349" w14:textId="77777777" w:rsidR="00000000" w:rsidRPr="004C5EA7" w:rsidRDefault="00000000" w:rsidP="004C5EA7">
            <w:pPr>
              <w:spacing w:line="276" w:lineRule="auto"/>
              <w:rPr>
                <w:kern w:val="2"/>
                <w14:ligatures w14:val="standardContextual"/>
              </w:rPr>
            </w:pPr>
            <w:r w:rsidRPr="004C5EA7">
              <w:rPr>
                <w:kern w:val="2"/>
                <w14:ligatures w14:val="standardContextual"/>
              </w:rPr>
              <w:t>I settled back at home after returning from holiday and began writing everything down.</w:t>
            </w:r>
          </w:p>
        </w:tc>
      </w:tr>
    </w:tbl>
    <w:p w14:paraId="3FA7608F" w14:textId="77777777" w:rsidR="00000000" w:rsidRPr="004C5EA7" w:rsidRDefault="00000000" w:rsidP="004C5EA7">
      <w:pPr>
        <w:spacing w:line="276" w:lineRule="auto"/>
      </w:pPr>
    </w:p>
    <w:p w14:paraId="1330270B" w14:textId="77777777" w:rsidR="00000000" w:rsidRPr="004C5EA7" w:rsidRDefault="00000000" w:rsidP="004C5EA7">
      <w:pPr>
        <w:spacing w:line="276" w:lineRule="auto"/>
        <w:rPr>
          <w:b/>
          <w:bCs/>
          <w:u w:val="single"/>
        </w:rPr>
      </w:pPr>
      <w:r w:rsidRPr="004C5EA7">
        <w:rPr>
          <w:rFonts w:eastAsiaTheme="majorEastAsia"/>
          <w:b/>
          <w:bCs/>
          <w:u w:val="single"/>
        </w:rPr>
        <w:t>Work Timeline for 14 Days: 13th January 2025 – 26th January 2025 (9:00 AM – 11:00 PM / 14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863"/>
        <w:gridCol w:w="1113"/>
        <w:gridCol w:w="1919"/>
        <w:gridCol w:w="1057"/>
        <w:gridCol w:w="1283"/>
        <w:gridCol w:w="2540"/>
      </w:tblGrid>
      <w:tr w:rsidR="00000000" w:rsidRPr="004C5EA7" w14:paraId="7BCB90B0"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6835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F9C99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B6B08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9EA6E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6860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00694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Type of Hours</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D46FA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Notes/Tasks Performed</w:t>
            </w:r>
          </w:p>
        </w:tc>
      </w:tr>
      <w:tr w:rsidR="00000000" w:rsidRPr="004C5EA7" w14:paraId="6C65E2A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7A986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365FCB"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5D28C" w14:textId="77777777" w:rsidR="00000000" w:rsidRPr="004C5EA7" w:rsidRDefault="00000000" w:rsidP="004C5EA7">
            <w:pPr>
              <w:spacing w:line="276" w:lineRule="auto"/>
              <w:rPr>
                <w:kern w:val="2"/>
                <w14:ligatures w14:val="standardContextual"/>
              </w:rPr>
            </w:pPr>
            <w:r w:rsidRPr="004C5EA7">
              <w:rPr>
                <w:kern w:val="2"/>
                <w14:ligatures w14:val="standardContextual"/>
              </w:rPr>
              <w:t>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6B42F6" w14:textId="77777777" w:rsidR="00000000" w:rsidRPr="004C5EA7" w:rsidRDefault="00000000" w:rsidP="004C5EA7">
            <w:pPr>
              <w:spacing w:line="276" w:lineRule="auto"/>
              <w:rPr>
                <w:kern w:val="2"/>
                <w14:ligatures w14:val="standardContextual"/>
              </w:rPr>
            </w:pPr>
            <w:r w:rsidRPr="004C5EA7">
              <w:rPr>
                <w:kern w:val="2"/>
                <w14:ligatures w14:val="standardContextual"/>
              </w:rPr>
              <w:t>Initial Setup and Documentation</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4CC2F"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49E15E"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57B921" w14:textId="77777777" w:rsidR="00000000" w:rsidRPr="004C5EA7" w:rsidRDefault="00000000" w:rsidP="004C5EA7">
            <w:pPr>
              <w:spacing w:line="276" w:lineRule="auto"/>
              <w:rPr>
                <w:kern w:val="2"/>
                <w14:ligatures w14:val="standardContextual"/>
              </w:rPr>
            </w:pPr>
            <w:r w:rsidRPr="004C5EA7">
              <w:rPr>
                <w:kern w:val="2"/>
                <w14:ligatures w14:val="standardContextual"/>
              </w:rPr>
              <w:t>Began documenting everything, structuring initial claims.</w:t>
            </w:r>
          </w:p>
        </w:tc>
      </w:tr>
      <w:tr w:rsidR="00000000" w:rsidRPr="004C5EA7" w14:paraId="416F296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B42AC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B0576"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6D7DE6" w14:textId="77777777" w:rsidR="00000000" w:rsidRPr="004C5EA7" w:rsidRDefault="00000000" w:rsidP="004C5EA7">
            <w:pPr>
              <w:spacing w:line="276" w:lineRule="auto"/>
              <w:rPr>
                <w:kern w:val="2"/>
                <w14:ligatures w14:val="standardContextual"/>
              </w:rPr>
            </w:pPr>
            <w:r w:rsidRPr="004C5EA7">
              <w:rPr>
                <w:kern w:val="2"/>
                <w14:ligatures w14:val="standardContextual"/>
              </w:rPr>
              <w:t>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83A7F7" w14:textId="77777777" w:rsidR="00000000" w:rsidRPr="004C5EA7" w:rsidRDefault="00000000" w:rsidP="004C5EA7">
            <w:pPr>
              <w:spacing w:line="276" w:lineRule="auto"/>
              <w:rPr>
                <w:kern w:val="2"/>
                <w14:ligatures w14:val="standardContextual"/>
              </w:rPr>
            </w:pPr>
            <w:r w:rsidRPr="004C5EA7">
              <w:rPr>
                <w:kern w:val="2"/>
                <w14:ligatures w14:val="standardContextual"/>
              </w:rPr>
              <w:t>Drafting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CF662E"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8FB612"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8B5B1" w14:textId="77777777" w:rsidR="00000000" w:rsidRPr="004C5EA7" w:rsidRDefault="00000000" w:rsidP="004C5EA7">
            <w:pPr>
              <w:spacing w:line="276" w:lineRule="auto"/>
              <w:rPr>
                <w:kern w:val="2"/>
                <w14:ligatures w14:val="standardContextual"/>
              </w:rPr>
            </w:pPr>
            <w:r w:rsidRPr="004C5EA7">
              <w:rPr>
                <w:kern w:val="2"/>
                <w14:ligatures w14:val="standardContextual"/>
              </w:rPr>
              <w:t>Drafted correspondence for key claims.</w:t>
            </w:r>
          </w:p>
        </w:tc>
      </w:tr>
      <w:tr w:rsidR="00000000" w:rsidRPr="004C5EA7" w14:paraId="3253B9D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936586"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AAA61E"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B3779B" w14:textId="77777777" w:rsidR="00000000" w:rsidRPr="004C5EA7" w:rsidRDefault="00000000" w:rsidP="004C5EA7">
            <w:pPr>
              <w:spacing w:line="276" w:lineRule="auto"/>
              <w:rPr>
                <w:kern w:val="2"/>
                <w14:ligatures w14:val="standardContextual"/>
              </w:rPr>
            </w:pPr>
            <w:r w:rsidRPr="004C5EA7">
              <w:rPr>
                <w:kern w:val="2"/>
                <w14:ligatures w14:val="standardContextual"/>
              </w:rPr>
              <w:t>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063AE"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FCD30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3915C1"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44EE7" w14:textId="77777777" w:rsidR="00000000" w:rsidRPr="004C5EA7" w:rsidRDefault="00000000" w:rsidP="004C5EA7">
            <w:pPr>
              <w:spacing w:line="276" w:lineRule="auto"/>
              <w:rPr>
                <w:kern w:val="2"/>
                <w14:ligatures w14:val="standardContextual"/>
              </w:rPr>
            </w:pPr>
            <w:r w:rsidRPr="004C5EA7">
              <w:rPr>
                <w:kern w:val="2"/>
                <w14:ligatures w14:val="standardContextual"/>
              </w:rPr>
              <w:t>Organized receipts and supporting documents for claims.</w:t>
            </w:r>
          </w:p>
        </w:tc>
      </w:tr>
      <w:tr w:rsidR="00000000" w:rsidRPr="004C5EA7" w14:paraId="0D87C3F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0CBF8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D4D46"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A7A75" w14:textId="77777777" w:rsidR="00000000" w:rsidRPr="004C5EA7" w:rsidRDefault="00000000" w:rsidP="004C5EA7">
            <w:pPr>
              <w:spacing w:line="276" w:lineRule="auto"/>
              <w:rPr>
                <w:kern w:val="2"/>
                <w14:ligatures w14:val="standardContextual"/>
              </w:rPr>
            </w:pPr>
            <w:r w:rsidRPr="004C5EA7">
              <w:rPr>
                <w:kern w:val="2"/>
                <w14:ligatures w14:val="standardContextual"/>
              </w:rPr>
              <w:t>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A89014" w14:textId="77777777" w:rsidR="00000000" w:rsidRPr="004C5EA7" w:rsidRDefault="00000000" w:rsidP="004C5EA7">
            <w:pPr>
              <w:spacing w:line="276" w:lineRule="auto"/>
              <w:rPr>
                <w:kern w:val="2"/>
                <w14:ligatures w14:val="standardContextual"/>
              </w:rPr>
            </w:pPr>
            <w:r w:rsidRPr="004C5EA7">
              <w:rPr>
                <w:kern w:val="2"/>
                <w14:ligatures w14:val="standardContextual"/>
              </w:rPr>
              <w:t>Analyzing Financial Losses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AC243C"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F6EAE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DDF2E"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schedules and analyzed financial losses across claims.</w:t>
            </w:r>
          </w:p>
        </w:tc>
      </w:tr>
      <w:tr w:rsidR="00000000" w:rsidRPr="004C5EA7" w14:paraId="645F0F8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50BC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17-01-2025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50DA16"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5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CB31D8" w14:textId="77777777" w:rsidR="00000000" w:rsidRPr="004C5EA7" w:rsidRDefault="00000000" w:rsidP="004C5EA7">
            <w:pPr>
              <w:spacing w:line="276" w:lineRule="auto"/>
              <w:rPr>
                <w:kern w:val="2"/>
                <w14:ligatures w14:val="standardContextual"/>
              </w:rPr>
            </w:pPr>
            <w:r w:rsidRPr="004C5EA7">
              <w:rPr>
                <w:kern w:val="2"/>
                <w14:ligatures w14:val="standardContextual"/>
              </w:rPr>
              <w:t>6</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43F99E"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CC0D8B"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083F6"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432E97" w14:textId="77777777" w:rsidR="00000000" w:rsidRPr="004C5EA7" w:rsidRDefault="00000000" w:rsidP="004C5EA7">
            <w:pPr>
              <w:spacing w:line="276" w:lineRule="auto"/>
              <w:rPr>
                <w:kern w:val="2"/>
                <w14:ligatures w14:val="standardContextual"/>
              </w:rPr>
            </w:pPr>
            <w:r w:rsidRPr="004C5EA7">
              <w:rPr>
                <w:kern w:val="2"/>
                <w14:ligatures w14:val="standardContextual"/>
              </w:rPr>
              <w:t>Continued refining drafts and categorizing supporting evidence for claims.</w:t>
            </w:r>
          </w:p>
        </w:tc>
      </w:tr>
      <w:tr w:rsidR="00000000" w:rsidRPr="004C5EA7" w14:paraId="321EEC0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E287A1"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18-01-2025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9F511"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6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B7540" w14:textId="77777777" w:rsidR="00000000" w:rsidRPr="004C5EA7" w:rsidRDefault="00000000" w:rsidP="004C5EA7">
            <w:pPr>
              <w:spacing w:line="276" w:lineRule="auto"/>
              <w:rPr>
                <w:kern w:val="2"/>
                <w14:ligatures w14:val="standardContextual"/>
              </w:rPr>
            </w:pPr>
            <w:r w:rsidRPr="004C5EA7">
              <w:rPr>
                <w:kern w:val="2"/>
                <w14:ligatures w14:val="standardContextual"/>
              </w:rPr>
              <w:t>7</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8DFD8F"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4FA3E"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40E53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5DD12"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correspondence and finalized adjustments for initial drafts.</w:t>
            </w:r>
          </w:p>
        </w:tc>
      </w:tr>
      <w:tr w:rsidR="00000000" w:rsidRPr="004C5EA7" w14:paraId="6DD89DC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50D4E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19-01-2025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057DE3"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7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BB359F" w14:textId="77777777" w:rsidR="00000000" w:rsidRPr="004C5EA7" w:rsidRDefault="00000000" w:rsidP="004C5EA7">
            <w:pPr>
              <w:spacing w:line="276" w:lineRule="auto"/>
              <w:rPr>
                <w:kern w:val="2"/>
                <w14:ligatures w14:val="standardContextual"/>
              </w:rPr>
            </w:pPr>
            <w:r w:rsidRPr="004C5EA7">
              <w:rPr>
                <w:kern w:val="2"/>
                <w14:ligatures w14:val="standardContextual"/>
              </w:rPr>
              <w:t>8</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04EB87" w14:textId="77777777" w:rsidR="00000000" w:rsidRPr="004C5EA7" w:rsidRDefault="00000000" w:rsidP="004C5EA7">
            <w:pPr>
              <w:spacing w:line="276" w:lineRule="auto"/>
              <w:rPr>
                <w:kern w:val="2"/>
                <w14:ligatures w14:val="standardContextual"/>
              </w:rPr>
            </w:pPr>
            <w:r w:rsidRPr="004C5EA7">
              <w:rPr>
                <w:kern w:val="2"/>
                <w14:ligatures w14:val="standardContextual"/>
              </w:rPr>
              <w:t>Structuring Claims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CC80EC"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7AA045"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35C4C" w14:textId="77777777" w:rsidR="00000000" w:rsidRPr="004C5EA7" w:rsidRDefault="00000000" w:rsidP="004C5EA7">
            <w:pPr>
              <w:spacing w:line="276" w:lineRule="auto"/>
              <w:rPr>
                <w:kern w:val="2"/>
                <w14:ligatures w14:val="standardContextual"/>
              </w:rPr>
            </w:pPr>
            <w:r w:rsidRPr="004C5EA7">
              <w:rPr>
                <w:kern w:val="2"/>
                <w14:ligatures w14:val="standardContextual"/>
              </w:rPr>
              <w:t>Focused on organizing Trip.com claims documentation.</w:t>
            </w:r>
          </w:p>
        </w:tc>
      </w:tr>
      <w:tr w:rsidR="00000000" w:rsidRPr="004C5EA7" w14:paraId="289C4D9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906A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EFF861"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8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1842F5" w14:textId="77777777" w:rsidR="00000000" w:rsidRPr="004C5EA7" w:rsidRDefault="00000000" w:rsidP="004C5EA7">
            <w:pPr>
              <w:spacing w:line="276" w:lineRule="auto"/>
              <w:rPr>
                <w:kern w:val="2"/>
                <w14:ligatures w14:val="standardContextual"/>
              </w:rPr>
            </w:pPr>
            <w:r w:rsidRPr="004C5EA7">
              <w:rPr>
                <w:kern w:val="2"/>
                <w14:ligatures w14:val="standardContextual"/>
              </w:rPr>
              <w:t>9</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D80CD" w14:textId="77777777" w:rsidR="00000000" w:rsidRPr="004C5EA7" w:rsidRDefault="00000000" w:rsidP="004C5EA7">
            <w:pPr>
              <w:spacing w:line="276" w:lineRule="auto"/>
              <w:rPr>
                <w:kern w:val="2"/>
                <w14:ligatures w14:val="standardContextual"/>
              </w:rPr>
            </w:pPr>
            <w:r w:rsidRPr="004C5EA7">
              <w:rPr>
                <w:kern w:val="2"/>
                <w14:ligatures w14:val="standardContextual"/>
              </w:rPr>
              <w:t>Cross-Checking Financial Statements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D33A78"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7137E"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339306" w14:textId="77777777" w:rsidR="00000000" w:rsidRPr="004C5EA7" w:rsidRDefault="00000000" w:rsidP="004C5EA7">
            <w:pPr>
              <w:spacing w:line="276" w:lineRule="auto"/>
              <w:rPr>
                <w:kern w:val="2"/>
                <w14:ligatures w14:val="standardContextual"/>
              </w:rPr>
            </w:pPr>
            <w:r w:rsidRPr="004C5EA7">
              <w:rPr>
                <w:kern w:val="2"/>
                <w14:ligatures w14:val="standardContextual"/>
              </w:rPr>
              <w:t>Cross-checked financial statements and ensured accuracy across evidence.</w:t>
            </w:r>
          </w:p>
        </w:tc>
      </w:tr>
      <w:tr w:rsidR="00000000" w:rsidRPr="004C5EA7" w14:paraId="7DEA2A5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5A1A0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21-01-2025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A5A63C"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9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12E8" w14:textId="77777777" w:rsidR="00000000" w:rsidRPr="004C5EA7" w:rsidRDefault="00000000" w:rsidP="004C5EA7">
            <w:pPr>
              <w:spacing w:line="276" w:lineRule="auto"/>
              <w:rPr>
                <w:kern w:val="2"/>
                <w14:ligatures w14:val="standardContextual"/>
              </w:rPr>
            </w:pPr>
            <w:r w:rsidRPr="004C5EA7">
              <w:rPr>
                <w:kern w:val="2"/>
                <w14:ligatures w14:val="standardContextual"/>
              </w:rPr>
              <w:t>10</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D1038" w14:textId="77777777" w:rsidR="00000000" w:rsidRPr="004C5EA7" w:rsidRDefault="00000000" w:rsidP="004C5EA7">
            <w:pPr>
              <w:spacing w:line="276" w:lineRule="auto"/>
              <w:rPr>
                <w:kern w:val="2"/>
                <w14:ligatures w14:val="standardContextual"/>
              </w:rPr>
            </w:pPr>
            <w:r w:rsidRPr="004C5EA7">
              <w:rPr>
                <w:kern w:val="2"/>
                <w14:ligatures w14:val="standardContextual"/>
              </w:rPr>
              <w:t>Building Timelines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F40831"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AFD17"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FC4B86"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timelines for incidents involving Sunexpress and Omio claims.</w:t>
            </w:r>
          </w:p>
        </w:tc>
      </w:tr>
      <w:tr w:rsidR="00000000" w:rsidRPr="004C5EA7" w14:paraId="154BA3A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685E6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FB1BE5"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10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69DEAE" w14:textId="77777777" w:rsidR="00000000" w:rsidRPr="004C5EA7" w:rsidRDefault="00000000" w:rsidP="004C5EA7">
            <w:pPr>
              <w:spacing w:line="276" w:lineRule="auto"/>
              <w:rPr>
                <w:kern w:val="2"/>
                <w14:ligatures w14:val="standardContextual"/>
              </w:rPr>
            </w:pPr>
            <w:r w:rsidRPr="004C5EA7">
              <w:rPr>
                <w:kern w:val="2"/>
                <w14:ligatures w14:val="standardContextual"/>
              </w:rPr>
              <w:t>11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90A5C7" w14:textId="77777777" w:rsidR="00000000" w:rsidRPr="004C5EA7" w:rsidRDefault="00000000" w:rsidP="004C5EA7">
            <w:pPr>
              <w:spacing w:line="276" w:lineRule="auto"/>
              <w:rPr>
                <w:kern w:val="2"/>
                <w14:ligatures w14:val="standardContextual"/>
              </w:rPr>
            </w:pPr>
            <w:r w:rsidRPr="004C5EA7">
              <w:rPr>
                <w:kern w:val="2"/>
                <w14:ligatures w14:val="standardContextual"/>
              </w:rPr>
              <w:t>Finalizing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34CB23"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1E3B2"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8DF4F" w14:textId="77777777" w:rsidR="00000000" w:rsidRPr="004C5EA7" w:rsidRDefault="00000000" w:rsidP="004C5EA7">
            <w:pPr>
              <w:spacing w:line="276" w:lineRule="auto"/>
              <w:rPr>
                <w:kern w:val="2"/>
                <w14:ligatures w14:val="standardContextual"/>
              </w:rPr>
            </w:pPr>
            <w:r w:rsidRPr="004C5EA7">
              <w:rPr>
                <w:kern w:val="2"/>
                <w14:ligatures w14:val="standardContextual"/>
              </w:rPr>
              <w:t>Finalized key documents and correspondence drafts.</w:t>
            </w:r>
          </w:p>
        </w:tc>
      </w:tr>
      <w:tr w:rsidR="00000000" w:rsidRPr="004C5EA7" w14:paraId="262ED11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2223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7B568"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72250" w14:textId="77777777" w:rsidR="00000000" w:rsidRPr="004C5EA7" w:rsidRDefault="00000000" w:rsidP="004C5EA7">
            <w:pPr>
              <w:spacing w:line="276" w:lineRule="auto"/>
              <w:rPr>
                <w:kern w:val="2"/>
                <w14:ligatures w14:val="standardContextual"/>
              </w:rPr>
            </w:pPr>
            <w:r w:rsidRPr="004C5EA7">
              <w:rPr>
                <w:kern w:val="2"/>
                <w14:ligatures w14:val="standardContextual"/>
              </w:rPr>
              <w:t>12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C0E23" w14:textId="77777777" w:rsidR="00000000" w:rsidRPr="004C5EA7" w:rsidRDefault="00000000" w:rsidP="004C5EA7">
            <w:pPr>
              <w:spacing w:line="276" w:lineRule="auto"/>
              <w:rPr>
                <w:kern w:val="2"/>
                <w14:ligatures w14:val="standardContextual"/>
              </w:rPr>
            </w:pPr>
            <w:r w:rsidRPr="004C5EA7">
              <w:rPr>
                <w:kern w:val="2"/>
                <w14:ligatures w14:val="standardContextual"/>
              </w:rPr>
              <w:t>Organizing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71B99"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A8FFB"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924A08" w14:textId="77777777" w:rsidR="00000000" w:rsidRPr="004C5EA7" w:rsidRDefault="00000000" w:rsidP="004C5EA7">
            <w:pPr>
              <w:spacing w:line="276" w:lineRule="auto"/>
              <w:rPr>
                <w:kern w:val="2"/>
                <w14:ligatures w14:val="standardContextual"/>
              </w:rPr>
            </w:pPr>
            <w:r w:rsidRPr="004C5EA7">
              <w:rPr>
                <w:kern w:val="2"/>
                <w14:ligatures w14:val="standardContextual"/>
              </w:rPr>
              <w:t>Organized receipts and detailed timelines for supporting claims.</w:t>
            </w:r>
          </w:p>
        </w:tc>
      </w:tr>
      <w:tr w:rsidR="00000000" w:rsidRPr="004C5EA7" w14:paraId="4519DD8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179A4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863723"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FE0D1C" w14:textId="77777777" w:rsidR="00000000" w:rsidRPr="004C5EA7" w:rsidRDefault="00000000" w:rsidP="004C5EA7">
            <w:pPr>
              <w:spacing w:line="276" w:lineRule="auto"/>
              <w:rPr>
                <w:kern w:val="2"/>
                <w14:ligatures w14:val="standardContextual"/>
              </w:rPr>
            </w:pPr>
            <w:r w:rsidRPr="004C5EA7">
              <w:rPr>
                <w:kern w:val="2"/>
                <w14:ligatures w14:val="standardContextual"/>
              </w:rPr>
              <w:t>13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9CB62" w14:textId="77777777" w:rsidR="00000000" w:rsidRPr="004C5EA7" w:rsidRDefault="00000000" w:rsidP="004C5EA7">
            <w:pPr>
              <w:spacing w:line="276" w:lineRule="auto"/>
              <w:rPr>
                <w:kern w:val="2"/>
                <w14:ligatures w14:val="standardContextual"/>
              </w:rPr>
            </w:pPr>
            <w:r w:rsidRPr="004C5EA7">
              <w:rPr>
                <w:kern w:val="2"/>
                <w14:ligatures w14:val="standardContextual"/>
              </w:rPr>
              <w:t>Compliance Review</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C2AC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D19BEF"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580DE5" w14:textId="77777777" w:rsidR="00000000" w:rsidRPr="004C5EA7" w:rsidRDefault="00000000" w:rsidP="004C5EA7">
            <w:pPr>
              <w:spacing w:line="276" w:lineRule="auto"/>
              <w:rPr>
                <w:kern w:val="2"/>
                <w14:ligatures w14:val="standardContextual"/>
              </w:rPr>
            </w:pPr>
            <w:r w:rsidRPr="004C5EA7">
              <w:rPr>
                <w:kern w:val="2"/>
                <w14:ligatures w14:val="standardContextual"/>
              </w:rPr>
              <w:t>Conducted reviews and ensured compliance across submitted claims.</w:t>
            </w:r>
          </w:p>
        </w:tc>
      </w:tr>
      <w:tr w:rsidR="00000000" w:rsidRPr="004C5EA7" w14:paraId="21363F1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3C3D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C82AC"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7DAE1E" w14:textId="77777777" w:rsidR="00000000" w:rsidRPr="004C5EA7" w:rsidRDefault="00000000" w:rsidP="004C5EA7">
            <w:pPr>
              <w:spacing w:line="276" w:lineRule="auto"/>
              <w:rPr>
                <w:kern w:val="2"/>
                <w14:ligatures w14:val="standardContextual"/>
              </w:rPr>
            </w:pPr>
            <w:r w:rsidRPr="004C5EA7">
              <w:rPr>
                <w:kern w:val="2"/>
                <w14:ligatures w14:val="standardContextual"/>
              </w:rPr>
              <w:t>14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D8020" w14:textId="77777777" w:rsidR="00000000" w:rsidRPr="004C5EA7" w:rsidRDefault="00000000" w:rsidP="004C5EA7">
            <w:pPr>
              <w:spacing w:line="276" w:lineRule="auto"/>
              <w:rPr>
                <w:kern w:val="2"/>
                <w14:ligatures w14:val="standardContextual"/>
              </w:rPr>
            </w:pPr>
            <w:r w:rsidRPr="004C5EA7">
              <w:rPr>
                <w:kern w:val="2"/>
                <w14:ligatures w14:val="standardContextual"/>
              </w:rPr>
              <w:t>Finalizing Updates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9338D"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BB7FA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D759F"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final updates for claim stage completion.</w:t>
            </w:r>
          </w:p>
        </w:tc>
      </w:tr>
      <w:tr w:rsidR="00000000" w:rsidRPr="004C5EA7" w14:paraId="51CF7EC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1EFF2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2FD5BB" w14:textId="77777777" w:rsidR="00000000" w:rsidRPr="004C5EA7" w:rsidRDefault="00000000" w:rsidP="004C5EA7">
            <w:pPr>
              <w:spacing w:line="276" w:lineRule="auto"/>
              <w:rPr>
                <w:kern w:val="2"/>
                <w14:ligatures w14:val="standardContextual"/>
              </w:rPr>
            </w:pPr>
            <w:r w:rsidRPr="004C5EA7">
              <w:rPr>
                <w:kern w:val="2"/>
                <w14:ligatures w14:val="standardContextual"/>
              </w:rPr>
              <w:t>14 Days, 14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276137" w14:textId="77777777" w:rsidR="00000000" w:rsidRPr="004C5EA7" w:rsidRDefault="00000000" w:rsidP="004C5EA7">
            <w:pPr>
              <w:spacing w:line="276" w:lineRule="auto"/>
              <w:rPr>
                <w:kern w:val="2"/>
                <w14:ligatures w14:val="standardContextual"/>
              </w:rPr>
            </w:pPr>
            <w:r w:rsidRPr="004C5EA7">
              <w:rPr>
                <w:kern w:val="2"/>
                <w14:ligatures w14:val="standardContextual"/>
              </w:rPr>
              <w:t>15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C9659A" w14:textId="77777777" w:rsidR="00000000" w:rsidRPr="004C5EA7" w:rsidRDefault="00000000" w:rsidP="004C5EA7">
            <w:pPr>
              <w:spacing w:line="276" w:lineRule="auto"/>
              <w:rPr>
                <w:kern w:val="2"/>
                <w14:ligatures w14:val="standardContextual"/>
              </w:rPr>
            </w:pPr>
            <w:r w:rsidRPr="004C5EA7">
              <w:rPr>
                <w:kern w:val="2"/>
                <w14:ligatures w14:val="standardContextual"/>
              </w:rPr>
              <w:t>Wrapping Up the Initial Stage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BB0FD"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1D744"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3C211F" w14:textId="77777777" w:rsidR="00000000" w:rsidRPr="004C5EA7" w:rsidRDefault="00000000" w:rsidP="004C5EA7">
            <w:pPr>
              <w:spacing w:line="276" w:lineRule="auto"/>
              <w:rPr>
                <w:kern w:val="2"/>
                <w14:ligatures w14:val="standardContextual"/>
              </w:rPr>
            </w:pPr>
            <w:r w:rsidRPr="004C5EA7">
              <w:rPr>
                <w:kern w:val="2"/>
                <w14:ligatures w14:val="standardContextual"/>
              </w:rPr>
              <w:t>Ensured accuracy and completeness of initial stage claim submissions.</w:t>
            </w:r>
          </w:p>
        </w:tc>
      </w:tr>
    </w:tbl>
    <w:p w14:paraId="20403E77" w14:textId="77777777" w:rsidR="00000000" w:rsidRPr="004C5EA7" w:rsidRDefault="00000000" w:rsidP="004C5EA7">
      <w:pPr>
        <w:spacing w:line="276" w:lineRule="auto"/>
        <w:rPr>
          <w:rFonts w:eastAsiaTheme="majorEastAsia"/>
          <w:b/>
          <w:bCs/>
          <w:u w:val="single"/>
        </w:rPr>
      </w:pPr>
    </w:p>
    <w:p w14:paraId="5BA9135A"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Work Timeline for 16 Days: (9:00 AM – 12:00 Midnight / 15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820"/>
        <w:gridCol w:w="1065"/>
        <w:gridCol w:w="1890"/>
        <w:gridCol w:w="1236"/>
        <w:gridCol w:w="1281"/>
        <w:gridCol w:w="2424"/>
      </w:tblGrid>
      <w:tr w:rsidR="00000000" w:rsidRPr="004C5EA7" w14:paraId="1ED3EA92"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583F6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55F3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A259B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85AB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9D99F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Hours Worked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277C8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Type of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0456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Notes/Tasks Performed</w:t>
            </w:r>
          </w:p>
        </w:tc>
      </w:tr>
      <w:tr w:rsidR="00000000" w:rsidRPr="004C5EA7" w14:paraId="4EF9168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DAAE91"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27-01-2025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7CE1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AF56A" w14:textId="77777777" w:rsidR="00000000" w:rsidRPr="004C5EA7" w:rsidRDefault="00000000" w:rsidP="004C5EA7">
            <w:pPr>
              <w:spacing w:line="276" w:lineRule="auto"/>
              <w:rPr>
                <w:kern w:val="2"/>
                <w14:ligatures w14:val="standardContextual"/>
              </w:rPr>
            </w:pPr>
            <w:r w:rsidRPr="004C5EA7">
              <w:rPr>
                <w:kern w:val="2"/>
                <w14:ligatures w14:val="standardContextual"/>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5DD44" w14:textId="77777777" w:rsidR="00000000" w:rsidRPr="004C5EA7" w:rsidRDefault="00000000" w:rsidP="004C5EA7">
            <w:pPr>
              <w:spacing w:line="276" w:lineRule="auto"/>
              <w:rPr>
                <w:kern w:val="2"/>
                <w14:ligatures w14:val="standardContextual"/>
              </w:rPr>
            </w:pPr>
            <w:r w:rsidRPr="004C5EA7">
              <w:rPr>
                <w:kern w:val="2"/>
                <w14:ligatures w14:val="standardContextual"/>
              </w:rPr>
              <w:t>Updating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659E9"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4222C"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0FECB9" w14:textId="77777777" w:rsidR="00000000" w:rsidRPr="004C5EA7" w:rsidRDefault="00000000" w:rsidP="004C5EA7">
            <w:pPr>
              <w:spacing w:line="276" w:lineRule="auto"/>
              <w:rPr>
                <w:kern w:val="2"/>
                <w14:ligatures w14:val="standardContextual"/>
              </w:rPr>
            </w:pPr>
            <w:r w:rsidRPr="004C5EA7">
              <w:rPr>
                <w:kern w:val="2"/>
                <w14:ligatures w14:val="standardContextual"/>
              </w:rPr>
              <w:t>Focused on correspondence updates and managing timelines for EasyJet.</w:t>
            </w:r>
          </w:p>
        </w:tc>
      </w:tr>
      <w:tr w:rsidR="00000000" w:rsidRPr="004C5EA7" w14:paraId="2116C76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2F28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7F97B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ECEDF3" w14:textId="77777777" w:rsidR="00000000" w:rsidRPr="004C5EA7" w:rsidRDefault="00000000" w:rsidP="004C5EA7">
            <w:pPr>
              <w:spacing w:line="276" w:lineRule="auto"/>
              <w:rPr>
                <w:kern w:val="2"/>
                <w14:ligatures w14:val="standardContextual"/>
              </w:rPr>
            </w:pPr>
            <w:r w:rsidRPr="004C5EA7">
              <w:rPr>
                <w:kern w:val="2"/>
                <w14:ligatures w14:val="standardContextual"/>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715745" w14:textId="77777777" w:rsidR="00000000" w:rsidRPr="004C5EA7" w:rsidRDefault="00000000" w:rsidP="004C5EA7">
            <w:pPr>
              <w:spacing w:line="276" w:lineRule="auto"/>
              <w:rPr>
                <w:kern w:val="2"/>
                <w14:ligatures w14:val="standardContextual"/>
              </w:rPr>
            </w:pPr>
            <w:r w:rsidRPr="004C5EA7">
              <w:rPr>
                <w:kern w:val="2"/>
                <w14:ligatures w14:val="standardContextual"/>
              </w:rPr>
              <w:t>Following Up with Omio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DE3A9"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38BF6"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D0D5F" w14:textId="77777777" w:rsidR="00000000" w:rsidRPr="004C5EA7" w:rsidRDefault="00000000" w:rsidP="004C5EA7">
            <w:pPr>
              <w:spacing w:line="276" w:lineRule="auto"/>
              <w:rPr>
                <w:kern w:val="2"/>
                <w14:ligatures w14:val="standardContextual"/>
              </w:rPr>
            </w:pPr>
            <w:r w:rsidRPr="004C5EA7">
              <w:rPr>
                <w:kern w:val="2"/>
                <w14:ligatures w14:val="standardContextual"/>
              </w:rPr>
              <w:t>Drafted follow-ups for Omio claims and cross-checked emails.</w:t>
            </w:r>
          </w:p>
        </w:tc>
      </w:tr>
      <w:tr w:rsidR="00000000" w:rsidRPr="004C5EA7" w14:paraId="5BAD131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ECCF1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D0F420"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3262DF" w14:textId="77777777" w:rsidR="00000000" w:rsidRPr="004C5EA7" w:rsidRDefault="00000000" w:rsidP="004C5EA7">
            <w:pPr>
              <w:spacing w:line="276" w:lineRule="auto"/>
              <w:rPr>
                <w:kern w:val="2"/>
                <w14:ligatures w14:val="standardContextual"/>
              </w:rPr>
            </w:pPr>
            <w:r w:rsidRPr="004C5EA7">
              <w:rPr>
                <w:kern w:val="2"/>
                <w14:ligatures w14:val="standardContextual"/>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7B724"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Southern Rail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09A76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683DFD"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1EDA65"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responses for Southern Rail claims and began legal analysis.</w:t>
            </w:r>
          </w:p>
        </w:tc>
      </w:tr>
      <w:tr w:rsidR="00000000" w:rsidRPr="004C5EA7" w14:paraId="0AB4CA5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C2D86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30-01-2025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F519A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6BA0B" w14:textId="77777777" w:rsidR="00000000" w:rsidRPr="004C5EA7" w:rsidRDefault="00000000" w:rsidP="004C5EA7">
            <w:pPr>
              <w:spacing w:line="276" w:lineRule="auto"/>
              <w:rPr>
                <w:kern w:val="2"/>
                <w14:ligatures w14:val="standardContextual"/>
              </w:rPr>
            </w:pPr>
            <w:r w:rsidRPr="004C5EA7">
              <w:rPr>
                <w:kern w:val="2"/>
                <w14:ligatures w14:val="standardContextual"/>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7C1AAE" w14:textId="77777777" w:rsidR="00000000" w:rsidRPr="004C5EA7" w:rsidRDefault="00000000" w:rsidP="004C5EA7">
            <w:pPr>
              <w:spacing w:line="276" w:lineRule="auto"/>
              <w:rPr>
                <w:kern w:val="2"/>
                <w14:ligatures w14:val="standardContextual"/>
              </w:rPr>
            </w:pPr>
            <w:r w:rsidRPr="004C5EA7">
              <w:rPr>
                <w:kern w:val="2"/>
                <w14:ligatures w14:val="standardContextual"/>
              </w:rPr>
              <w:t>Addressing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18413B"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8B3ADD"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E3218" w14:textId="77777777" w:rsidR="00000000" w:rsidRPr="004C5EA7" w:rsidRDefault="00000000" w:rsidP="004C5EA7">
            <w:pPr>
              <w:spacing w:line="276" w:lineRule="auto"/>
              <w:rPr>
                <w:kern w:val="2"/>
                <w14:ligatures w14:val="standardContextual"/>
              </w:rPr>
            </w:pPr>
            <w:r w:rsidRPr="004C5EA7">
              <w:rPr>
                <w:kern w:val="2"/>
                <w14:ligatures w14:val="standardContextual"/>
              </w:rPr>
              <w:t>Addressed feedback from EasyJet and Trip.com claims.</w:t>
            </w:r>
          </w:p>
        </w:tc>
      </w:tr>
      <w:tr w:rsidR="00000000" w:rsidRPr="004C5EA7" w14:paraId="084E726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33CC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31-01-2025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FE8716"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914211" w14:textId="77777777" w:rsidR="00000000" w:rsidRPr="004C5EA7" w:rsidRDefault="00000000" w:rsidP="004C5EA7">
            <w:pPr>
              <w:spacing w:line="276" w:lineRule="auto"/>
              <w:rPr>
                <w:kern w:val="2"/>
                <w14:ligatures w14:val="standardContextual"/>
              </w:rPr>
            </w:pPr>
            <w:r w:rsidRPr="004C5EA7">
              <w:rPr>
                <w:kern w:val="2"/>
                <w14:ligatures w14:val="standardContextual"/>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04F4F"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Claim Timelines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F47F6"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48A666"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245E9D" w14:textId="77777777" w:rsidR="00000000" w:rsidRPr="004C5EA7" w:rsidRDefault="00000000" w:rsidP="004C5EA7">
            <w:pPr>
              <w:spacing w:line="276" w:lineRule="auto"/>
              <w:rPr>
                <w:kern w:val="2"/>
                <w14:ligatures w14:val="standardContextual"/>
              </w:rPr>
            </w:pPr>
            <w:r w:rsidRPr="004C5EA7">
              <w:rPr>
                <w:kern w:val="2"/>
                <w14:ligatures w14:val="standardContextual"/>
              </w:rPr>
              <w:t>Compiled detailed timelines for Trip.com, EasyJet, and Omio claims.</w:t>
            </w:r>
          </w:p>
        </w:tc>
      </w:tr>
      <w:tr w:rsidR="00000000" w:rsidRPr="004C5EA7" w14:paraId="78A228E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88545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8E699"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53569E" w14:textId="77777777" w:rsidR="00000000" w:rsidRPr="004C5EA7" w:rsidRDefault="00000000" w:rsidP="004C5EA7">
            <w:pPr>
              <w:spacing w:line="276" w:lineRule="auto"/>
              <w:rPr>
                <w:kern w:val="2"/>
                <w14:ligatures w14:val="standardContextual"/>
              </w:rPr>
            </w:pPr>
            <w:r w:rsidRPr="004C5EA7">
              <w:rPr>
                <w:kern w:val="2"/>
                <w14:ligatures w14:val="standardContextual"/>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2EDFD6" w14:textId="77777777" w:rsidR="00000000" w:rsidRPr="004C5EA7" w:rsidRDefault="00000000" w:rsidP="004C5EA7">
            <w:pPr>
              <w:spacing w:line="276" w:lineRule="auto"/>
              <w:rPr>
                <w:kern w:val="2"/>
                <w14:ligatures w14:val="standardContextual"/>
              </w:rPr>
            </w:pPr>
            <w:r w:rsidRPr="004C5EA7">
              <w:rPr>
                <w:kern w:val="2"/>
                <w14:ligatures w14:val="standardContextual"/>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DF913"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5909B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D5C98E" w14:textId="77777777" w:rsidR="00000000" w:rsidRPr="004C5EA7" w:rsidRDefault="00000000" w:rsidP="004C5EA7">
            <w:pPr>
              <w:spacing w:line="276" w:lineRule="auto"/>
              <w:rPr>
                <w:kern w:val="2"/>
                <w14:ligatures w14:val="standardContextual"/>
              </w:rPr>
            </w:pPr>
            <w:r w:rsidRPr="004C5EA7">
              <w:rPr>
                <w:kern w:val="2"/>
                <w14:ligatures w14:val="standardContextual"/>
              </w:rPr>
              <w:t>Categorized receipts, documents, and evidence related to each claim.</w:t>
            </w:r>
          </w:p>
        </w:tc>
      </w:tr>
      <w:tr w:rsidR="00000000" w:rsidRPr="004C5EA7" w14:paraId="00BD639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07D10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02-02-2025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E9D7E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0D5A4C" w14:textId="77777777" w:rsidR="00000000" w:rsidRPr="004C5EA7" w:rsidRDefault="00000000" w:rsidP="004C5EA7">
            <w:pPr>
              <w:spacing w:line="276" w:lineRule="auto"/>
              <w:rPr>
                <w:kern w:val="2"/>
                <w14:ligatures w14:val="standardContextual"/>
              </w:rPr>
            </w:pPr>
            <w:r w:rsidRPr="004C5EA7">
              <w:rPr>
                <w:kern w:val="2"/>
                <w14:ligatures w14:val="standardContextual"/>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DC364"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DAC7E"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DF3D75"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5899F" w14:textId="77777777" w:rsidR="00000000" w:rsidRPr="004C5EA7" w:rsidRDefault="00000000" w:rsidP="004C5EA7">
            <w:pPr>
              <w:spacing w:line="276" w:lineRule="auto"/>
              <w:rPr>
                <w:kern w:val="2"/>
                <w14:ligatures w14:val="standardContextual"/>
              </w:rPr>
            </w:pPr>
            <w:r w:rsidRPr="004C5EA7">
              <w:rPr>
                <w:kern w:val="2"/>
                <w14:ligatures w14:val="standardContextual"/>
              </w:rPr>
              <w:t>Refined drafts and ensured completeness of claim submissions.</w:t>
            </w:r>
          </w:p>
        </w:tc>
      </w:tr>
      <w:tr w:rsidR="00000000" w:rsidRPr="004C5EA7" w14:paraId="0F5B629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3697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03-02-2025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127FA9"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82BAA" w14:textId="77777777" w:rsidR="00000000" w:rsidRPr="004C5EA7" w:rsidRDefault="00000000" w:rsidP="004C5EA7">
            <w:pPr>
              <w:spacing w:line="276" w:lineRule="auto"/>
              <w:rPr>
                <w:kern w:val="2"/>
                <w14:ligatures w14:val="standardContextual"/>
              </w:rPr>
            </w:pPr>
            <w:r w:rsidRPr="004C5EA7">
              <w:rPr>
                <w:kern w:val="2"/>
                <w14:ligatures w14:val="standardContextual"/>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701E94"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Omio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1FD7D"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68990"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83B66" w14:textId="77777777" w:rsidR="00000000" w:rsidRPr="004C5EA7" w:rsidRDefault="00000000" w:rsidP="004C5EA7">
            <w:pPr>
              <w:spacing w:line="276" w:lineRule="auto"/>
              <w:rPr>
                <w:kern w:val="2"/>
                <w14:ligatures w14:val="standardContextual"/>
              </w:rPr>
            </w:pPr>
            <w:r w:rsidRPr="004C5EA7">
              <w:rPr>
                <w:kern w:val="2"/>
                <w14:ligatures w14:val="standardContextual"/>
              </w:rPr>
              <w:t>Addressed follow-up correspondence for Omio claims.</w:t>
            </w:r>
          </w:p>
        </w:tc>
      </w:tr>
      <w:tr w:rsidR="00000000" w:rsidRPr="004C5EA7" w14:paraId="3B1D8F8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E30178"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04-02-2025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BC29A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974D22" w14:textId="77777777" w:rsidR="00000000" w:rsidRPr="004C5EA7" w:rsidRDefault="00000000" w:rsidP="004C5EA7">
            <w:pPr>
              <w:spacing w:line="276" w:lineRule="auto"/>
              <w:rPr>
                <w:kern w:val="2"/>
                <w14:ligatures w14:val="standardContextual"/>
              </w:rPr>
            </w:pPr>
            <w:r w:rsidRPr="004C5EA7">
              <w:rPr>
                <w:kern w:val="2"/>
                <w14:ligatures w14:val="standardContextual"/>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6B3D2"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DD5F0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93D26E"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CB0F6"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detailed replies for Trip.com and EasyJet-related inquiries.</w:t>
            </w:r>
          </w:p>
        </w:tc>
      </w:tr>
      <w:tr w:rsidR="00000000" w:rsidRPr="004C5EA7" w14:paraId="62ED3F8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1816C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05-02-2025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F4109"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DEE7A2" w14:textId="77777777" w:rsidR="00000000" w:rsidRPr="004C5EA7" w:rsidRDefault="00000000" w:rsidP="004C5EA7">
            <w:pPr>
              <w:spacing w:line="276" w:lineRule="auto"/>
              <w:rPr>
                <w:kern w:val="2"/>
                <w14:ligatures w14:val="standardContextual"/>
              </w:rPr>
            </w:pPr>
            <w:r w:rsidRPr="004C5EA7">
              <w:rPr>
                <w:kern w:val="2"/>
                <w14:ligatures w14:val="standardContextual"/>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692B3D" w14:textId="77777777" w:rsidR="00000000" w:rsidRPr="004C5EA7" w:rsidRDefault="00000000" w:rsidP="004C5EA7">
            <w:pPr>
              <w:spacing w:line="276" w:lineRule="auto"/>
              <w:rPr>
                <w:kern w:val="2"/>
                <w14:ligatures w14:val="standardContextual"/>
              </w:rPr>
            </w:pPr>
            <w:r w:rsidRPr="004C5EA7">
              <w:rPr>
                <w:kern w:val="2"/>
                <w14:ligatures w14:val="standardContextual"/>
              </w:rPr>
              <w:t>Cross-Checking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C8088"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CB8BD1"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BFA36C" w14:textId="77777777" w:rsidR="00000000" w:rsidRPr="004C5EA7" w:rsidRDefault="00000000" w:rsidP="004C5EA7">
            <w:pPr>
              <w:spacing w:line="276" w:lineRule="auto"/>
              <w:rPr>
                <w:kern w:val="2"/>
                <w14:ligatures w14:val="standardContextual"/>
              </w:rPr>
            </w:pPr>
            <w:r w:rsidRPr="004C5EA7">
              <w:rPr>
                <w:kern w:val="2"/>
                <w14:ligatures w14:val="standardContextual"/>
              </w:rPr>
              <w:t>Verified financial evidence for all three claims.</w:t>
            </w:r>
          </w:p>
        </w:tc>
      </w:tr>
      <w:tr w:rsidR="00000000" w:rsidRPr="004C5EA7" w14:paraId="2AA739A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BCB7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06-02-2025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A9FD8E"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71228D" w14:textId="77777777" w:rsidR="00000000" w:rsidRPr="004C5EA7" w:rsidRDefault="00000000" w:rsidP="004C5EA7">
            <w:pPr>
              <w:spacing w:line="276" w:lineRule="auto"/>
              <w:rPr>
                <w:kern w:val="2"/>
                <w14:ligatures w14:val="standardContextual"/>
              </w:rPr>
            </w:pPr>
            <w:r w:rsidRPr="004C5EA7">
              <w:rPr>
                <w:kern w:val="2"/>
                <w14:ligatures w14:val="standardContextual"/>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75FA0"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Documented Losses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2C6641"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B791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17160" w14:textId="77777777" w:rsidR="00000000" w:rsidRPr="004C5EA7" w:rsidRDefault="00000000" w:rsidP="004C5EA7">
            <w:pPr>
              <w:spacing w:line="276" w:lineRule="auto"/>
              <w:rPr>
                <w:kern w:val="2"/>
                <w14:ligatures w14:val="standardContextual"/>
              </w:rPr>
            </w:pPr>
            <w:r w:rsidRPr="004C5EA7">
              <w:rPr>
                <w:kern w:val="2"/>
                <w14:ligatures w14:val="standardContextual"/>
              </w:rPr>
              <w:t>Reassessed loss statements and ensured accuracy across submissions.</w:t>
            </w:r>
          </w:p>
        </w:tc>
      </w:tr>
      <w:tr w:rsidR="00000000" w:rsidRPr="004C5EA7" w14:paraId="10AEBCF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C9ED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07-02-2025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4603F5"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298DB" w14:textId="77777777" w:rsidR="00000000" w:rsidRPr="004C5EA7" w:rsidRDefault="00000000" w:rsidP="004C5EA7">
            <w:pPr>
              <w:spacing w:line="276" w:lineRule="auto"/>
              <w:rPr>
                <w:kern w:val="2"/>
                <w14:ligatures w14:val="standardContextual"/>
              </w:rPr>
            </w:pPr>
            <w:r w:rsidRPr="004C5EA7">
              <w:rPr>
                <w:kern w:val="2"/>
                <w14:ligatures w14:val="standardContextual"/>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7EF501"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Additional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8A137C"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1A5A16"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FEAFE5"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feedback from Omio, preparing responses and updates.</w:t>
            </w:r>
          </w:p>
        </w:tc>
      </w:tr>
      <w:tr w:rsidR="00000000" w:rsidRPr="004C5EA7" w14:paraId="13C6D5C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94E36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08-02-2025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E456FB"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E9CB5A" w14:textId="77777777" w:rsidR="00000000" w:rsidRPr="004C5EA7" w:rsidRDefault="00000000" w:rsidP="004C5EA7">
            <w:pPr>
              <w:spacing w:line="276" w:lineRule="auto"/>
              <w:rPr>
                <w:kern w:val="2"/>
                <w14:ligatures w14:val="standardContextual"/>
              </w:rPr>
            </w:pPr>
            <w:r w:rsidRPr="004C5EA7">
              <w:rPr>
                <w:kern w:val="2"/>
                <w14:ligatures w14:val="standardContextual"/>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B1250"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Email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6A6000"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1D12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1368E" w14:textId="77777777" w:rsidR="00000000" w:rsidRPr="004C5EA7" w:rsidRDefault="00000000" w:rsidP="004C5EA7">
            <w:pPr>
              <w:spacing w:line="276" w:lineRule="auto"/>
              <w:rPr>
                <w:kern w:val="2"/>
                <w14:ligatures w14:val="standardContextual"/>
              </w:rPr>
            </w:pPr>
            <w:r w:rsidRPr="004C5EA7">
              <w:rPr>
                <w:kern w:val="2"/>
                <w14:ligatures w14:val="standardContextual"/>
              </w:rPr>
              <w:t>Worked on email submissions for updated claim details.</w:t>
            </w:r>
          </w:p>
        </w:tc>
      </w:tr>
      <w:tr w:rsidR="00000000" w:rsidRPr="004C5EA7" w14:paraId="76A54CB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323CE"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09-02-2025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175BE"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EE70C" w14:textId="77777777" w:rsidR="00000000" w:rsidRPr="004C5EA7" w:rsidRDefault="00000000" w:rsidP="004C5EA7">
            <w:pPr>
              <w:spacing w:line="276" w:lineRule="auto"/>
              <w:rPr>
                <w:kern w:val="2"/>
                <w14:ligatures w14:val="standardContextual"/>
              </w:rPr>
            </w:pPr>
            <w:r w:rsidRPr="004C5EA7">
              <w:rPr>
                <w:kern w:val="2"/>
                <w14:ligatures w14:val="standardContextual"/>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275D9" w14:textId="77777777" w:rsidR="00000000" w:rsidRPr="004C5EA7" w:rsidRDefault="00000000" w:rsidP="004C5EA7">
            <w:pPr>
              <w:spacing w:line="276" w:lineRule="auto"/>
              <w:rPr>
                <w:kern w:val="2"/>
                <w14:ligatures w14:val="standardContextual"/>
              </w:rPr>
            </w:pPr>
            <w:r w:rsidRPr="004C5EA7">
              <w:rPr>
                <w:kern w:val="2"/>
                <w14:ligatures w14:val="standardContextual"/>
              </w:rPr>
              <w:t>Attempting Email Submission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F267"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F33AD2"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48F96"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Attempted To Send Claim Updates But Encountered Technical Difficulties Due To Document Uploads.</w:t>
            </w:r>
          </w:p>
        </w:tc>
      </w:tr>
      <w:tr w:rsidR="00000000" w:rsidRPr="004C5EA7" w14:paraId="6B4FCAD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D503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10-02-2025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C17E3"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AD5699" w14:textId="77777777" w:rsidR="00000000" w:rsidRPr="004C5EA7" w:rsidRDefault="00000000" w:rsidP="004C5EA7">
            <w:pPr>
              <w:spacing w:line="276" w:lineRule="auto"/>
              <w:rPr>
                <w:kern w:val="2"/>
                <w14:ligatures w14:val="standardContextual"/>
              </w:rPr>
            </w:pPr>
            <w:r w:rsidRPr="004C5EA7">
              <w:rPr>
                <w:kern w:val="2"/>
                <w14:ligatures w14:val="standardContextual"/>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02471" w14:textId="77777777" w:rsidR="00000000" w:rsidRPr="004C5EA7" w:rsidRDefault="00000000" w:rsidP="004C5EA7">
            <w:pPr>
              <w:spacing w:line="276" w:lineRule="auto"/>
              <w:rPr>
                <w:kern w:val="2"/>
                <w14:ligatures w14:val="standardContextual"/>
              </w:rPr>
            </w:pPr>
            <w:r w:rsidRPr="004C5EA7">
              <w:rPr>
                <w:kern w:val="2"/>
                <w14:ligatures w14:val="standardContextual"/>
              </w:rPr>
              <w:t>Exploring Alternative Submission Strategies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2DC72"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FA948"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DD48B" w14:textId="77777777" w:rsidR="00000000" w:rsidRPr="004C5EA7" w:rsidRDefault="00000000" w:rsidP="004C5EA7">
            <w:pPr>
              <w:spacing w:line="276" w:lineRule="auto"/>
              <w:rPr>
                <w:kern w:val="2"/>
                <w14:ligatures w14:val="standardContextual"/>
              </w:rPr>
            </w:pPr>
            <w:r w:rsidRPr="004C5EA7">
              <w:rPr>
                <w:kern w:val="2"/>
                <w14:ligatures w14:val="standardContextual"/>
              </w:rPr>
              <w:t>Explored strategies to align evidence with submission guidelines without compromising documentation.</w:t>
            </w:r>
          </w:p>
        </w:tc>
      </w:tr>
      <w:tr w:rsidR="00000000" w:rsidRPr="004C5EA7" w14:paraId="448913D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256BB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1AAE4"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59FDB" w14:textId="77777777" w:rsidR="00000000" w:rsidRPr="004C5EA7" w:rsidRDefault="00000000" w:rsidP="004C5EA7">
            <w:pPr>
              <w:spacing w:line="276" w:lineRule="auto"/>
              <w:rPr>
                <w:kern w:val="2"/>
                <w14:ligatures w14:val="standardContextual"/>
              </w:rPr>
            </w:pPr>
            <w:r w:rsidRPr="004C5EA7">
              <w:rPr>
                <w:kern w:val="2"/>
                <w14:ligatures w14:val="standardContextual"/>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262C9" w14:textId="77777777" w:rsidR="00000000" w:rsidRPr="004C5EA7" w:rsidRDefault="00000000" w:rsidP="004C5EA7">
            <w:pPr>
              <w:spacing w:line="276" w:lineRule="auto"/>
              <w:rPr>
                <w:kern w:val="2"/>
                <w14:ligatures w14:val="standardContextual"/>
              </w:rPr>
            </w:pPr>
            <w:r w:rsidRPr="004C5EA7">
              <w:rPr>
                <w:kern w:val="2"/>
                <w14:ligatures w14:val="standardContextual"/>
              </w:rPr>
              <w:t>Finalizing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4484C6"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A66BE7"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868429" w14:textId="77777777" w:rsidR="00000000" w:rsidRPr="004C5EA7" w:rsidRDefault="00000000" w:rsidP="004C5EA7">
            <w:pPr>
              <w:spacing w:line="276" w:lineRule="auto"/>
              <w:rPr>
                <w:kern w:val="2"/>
                <w14:ligatures w14:val="standardContextual"/>
              </w:rPr>
            </w:pPr>
            <w:r w:rsidRPr="004C5EA7">
              <w:rPr>
                <w:kern w:val="2"/>
                <w14:ligatures w14:val="standardContextual"/>
              </w:rPr>
              <w:t>Finalized updates and ensured claim documents were ready for resubmission.</w:t>
            </w:r>
          </w:p>
        </w:tc>
      </w:tr>
    </w:tbl>
    <w:p w14:paraId="59CB6EE1" w14:textId="77777777" w:rsidR="00000000" w:rsidRPr="004C5EA7" w:rsidRDefault="00000000" w:rsidP="004C5EA7">
      <w:pPr>
        <w:spacing w:line="276" w:lineRule="auto"/>
      </w:pPr>
    </w:p>
    <w:p w14:paraId="6C69A206" w14:textId="77777777" w:rsidR="00000000" w:rsidRPr="004C5EA7" w:rsidRDefault="00000000" w:rsidP="004C5EA7">
      <w:pPr>
        <w:spacing w:line="276" w:lineRule="auto"/>
        <w:rPr>
          <w:b/>
          <w:bCs/>
          <w:u w:val="single"/>
        </w:rPr>
      </w:pPr>
      <w:r w:rsidRPr="004C5EA7">
        <w:rPr>
          <w:rFonts w:eastAsiaTheme="majorEastAsia"/>
          <w:b/>
          <w:bCs/>
          <w:u w:val="single"/>
        </w:rPr>
        <w:t>Work Timeline for 13 Days (9:00 AM – 2:00 AM / 17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849"/>
        <w:gridCol w:w="1159"/>
        <w:gridCol w:w="1560"/>
        <w:gridCol w:w="907"/>
        <w:gridCol w:w="1696"/>
        <w:gridCol w:w="2604"/>
      </w:tblGrid>
      <w:tr w:rsidR="00000000" w:rsidRPr="004C5EA7" w14:paraId="55B13607"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79BCC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4C478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Day Count</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1F8F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7EDD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8B7AF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Hours Worked</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F8275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Type of Hours</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0B4DB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Notes/Tasks Performed</w:t>
            </w:r>
          </w:p>
        </w:tc>
      </w:tr>
      <w:tr w:rsidR="00000000" w:rsidRPr="004C5EA7" w14:paraId="7606322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28E8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D183D0"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BAAF0E" w14:textId="77777777" w:rsidR="00000000" w:rsidRPr="004C5EA7" w:rsidRDefault="00000000" w:rsidP="004C5EA7">
            <w:pPr>
              <w:spacing w:line="276" w:lineRule="auto"/>
              <w:rPr>
                <w:kern w:val="2"/>
                <w14:ligatures w14:val="standardContextual"/>
              </w:rPr>
            </w:pPr>
            <w:r w:rsidRPr="004C5EA7">
              <w:rPr>
                <w:kern w:val="2"/>
                <w14:ligatures w14:val="standardContextual"/>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DAACE3" w14:textId="77777777" w:rsidR="00000000" w:rsidRPr="004C5EA7" w:rsidRDefault="00000000" w:rsidP="004C5EA7">
            <w:pPr>
              <w:spacing w:line="276" w:lineRule="auto"/>
              <w:rPr>
                <w:kern w:val="2"/>
                <w14:ligatures w14:val="standardContextual"/>
              </w:rPr>
            </w:pPr>
            <w:r w:rsidRPr="004C5EA7">
              <w:rPr>
                <w:kern w:val="2"/>
                <w14:ligatures w14:val="standardContextual"/>
              </w:rPr>
              <w:t>Sending Initial Emails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276399"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24A40C"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B6346D"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Sent the </w:t>
            </w:r>
            <w:r w:rsidRPr="004C5EA7">
              <w:rPr>
                <w:b/>
                <w:bCs/>
                <w:kern w:val="2"/>
                <w:u w:val="single"/>
                <w14:ligatures w14:val="standardContextual"/>
              </w:rPr>
              <w:t>First Email</w:t>
            </w:r>
            <w:r w:rsidRPr="004C5EA7">
              <w:rPr>
                <w:kern w:val="2"/>
                <w14:ligatures w14:val="standardContextual"/>
              </w:rPr>
              <w:t xml:space="preserve"> addressing compensation claims and prepared for follow-ups.</w:t>
            </w:r>
          </w:p>
        </w:tc>
      </w:tr>
      <w:tr w:rsidR="00000000" w:rsidRPr="004C5EA7" w14:paraId="651FF40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BF0C6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BF6EE"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CD9AE" w14:textId="77777777" w:rsidR="00000000" w:rsidRPr="004C5EA7" w:rsidRDefault="00000000" w:rsidP="004C5EA7">
            <w:pPr>
              <w:spacing w:line="276" w:lineRule="auto"/>
              <w:rPr>
                <w:kern w:val="2"/>
                <w14:ligatures w14:val="standardContextual"/>
              </w:rPr>
            </w:pPr>
            <w:r w:rsidRPr="004C5EA7">
              <w:rPr>
                <w:kern w:val="2"/>
                <w14:ligatures w14:val="standardContextual"/>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47E485" w14:textId="77777777" w:rsidR="00000000" w:rsidRPr="004C5EA7" w:rsidRDefault="00000000" w:rsidP="004C5EA7">
            <w:pPr>
              <w:spacing w:line="276" w:lineRule="auto"/>
              <w:rPr>
                <w:kern w:val="2"/>
                <w14:ligatures w14:val="standardContextual"/>
              </w:rPr>
            </w:pPr>
            <w:r w:rsidRPr="004C5EA7">
              <w:rPr>
                <w:kern w:val="2"/>
                <w14:ligatures w14:val="standardContextual"/>
              </w:rPr>
              <w:t>Drafting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682E8"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A8C7C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054B21" w14:textId="77777777" w:rsidR="00000000" w:rsidRPr="004C5EA7" w:rsidRDefault="00000000" w:rsidP="004C5EA7">
            <w:pPr>
              <w:spacing w:line="276" w:lineRule="auto"/>
              <w:rPr>
                <w:kern w:val="2"/>
                <w14:ligatures w14:val="standardContextual"/>
              </w:rPr>
            </w:pPr>
            <w:r w:rsidRPr="004C5EA7">
              <w:rPr>
                <w:kern w:val="2"/>
                <w14:ligatures w14:val="standardContextual"/>
              </w:rPr>
              <w:t>Drafted responses to address feedback from service providers.</w:t>
            </w:r>
          </w:p>
        </w:tc>
      </w:tr>
      <w:tr w:rsidR="00000000" w:rsidRPr="004C5EA7" w14:paraId="11B7913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26001"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89D291"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5FD419" w14:textId="77777777" w:rsidR="00000000" w:rsidRPr="004C5EA7" w:rsidRDefault="00000000" w:rsidP="004C5EA7">
            <w:pPr>
              <w:spacing w:line="276" w:lineRule="auto"/>
              <w:rPr>
                <w:kern w:val="2"/>
                <w14:ligatures w14:val="standardContextual"/>
              </w:rPr>
            </w:pPr>
            <w:r w:rsidRPr="004C5EA7">
              <w:rPr>
                <w:kern w:val="2"/>
                <w14:ligatures w14:val="standardContextual"/>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8B19A" w14:textId="77777777" w:rsidR="00000000" w:rsidRPr="004C5EA7" w:rsidRDefault="00000000" w:rsidP="004C5EA7">
            <w:pPr>
              <w:spacing w:line="276" w:lineRule="auto"/>
              <w:rPr>
                <w:kern w:val="2"/>
                <w14:ligatures w14:val="standardContextual"/>
              </w:rPr>
            </w:pPr>
            <w:r w:rsidRPr="004C5EA7">
              <w:rPr>
                <w:kern w:val="2"/>
                <w14:ligatures w14:val="standardContextual"/>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A237B7"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4027FE"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B242C" w14:textId="77777777" w:rsidR="00000000" w:rsidRPr="004C5EA7" w:rsidRDefault="00000000" w:rsidP="004C5EA7">
            <w:pPr>
              <w:spacing w:line="276" w:lineRule="auto"/>
              <w:rPr>
                <w:kern w:val="2"/>
                <w14:ligatures w14:val="standardContextual"/>
              </w:rPr>
            </w:pPr>
            <w:r w:rsidRPr="004C5EA7">
              <w:rPr>
                <w:kern w:val="2"/>
                <w14:ligatures w14:val="standardContextual"/>
              </w:rPr>
              <w:t>Categorized and reviewed evidence for Trip.com and EasyJet claims.</w:t>
            </w:r>
          </w:p>
        </w:tc>
      </w:tr>
      <w:tr w:rsidR="00000000" w:rsidRPr="004C5EA7" w14:paraId="75E3676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AADA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15-02-2025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545ED"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4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884F8B" w14:textId="77777777" w:rsidR="00000000" w:rsidRPr="004C5EA7" w:rsidRDefault="00000000" w:rsidP="004C5EA7">
            <w:pPr>
              <w:spacing w:line="276" w:lineRule="auto"/>
              <w:rPr>
                <w:kern w:val="2"/>
                <w14:ligatures w14:val="standardContextual"/>
              </w:rPr>
            </w:pPr>
            <w:r w:rsidRPr="004C5EA7">
              <w:rPr>
                <w:kern w:val="2"/>
                <w14:ligatures w14:val="standardContextual"/>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0550C"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Financial Impacts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AB8720"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BA154"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18F107" w14:textId="77777777" w:rsidR="00000000" w:rsidRPr="004C5EA7" w:rsidRDefault="00000000" w:rsidP="004C5EA7">
            <w:pPr>
              <w:spacing w:line="276" w:lineRule="auto"/>
              <w:rPr>
                <w:kern w:val="2"/>
                <w14:ligatures w14:val="standardContextual"/>
              </w:rPr>
            </w:pPr>
            <w:r w:rsidRPr="004C5EA7">
              <w:rPr>
                <w:kern w:val="2"/>
                <w14:ligatures w14:val="standardContextual"/>
              </w:rPr>
              <w:t>Cross-checked financial losses and confirmed calculation accuracy.</w:t>
            </w:r>
          </w:p>
        </w:tc>
      </w:tr>
      <w:tr w:rsidR="00000000" w:rsidRPr="004C5EA7" w14:paraId="35E935E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25CF8"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16-02-2025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B55076"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5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CABCF" w14:textId="77777777" w:rsidR="00000000" w:rsidRPr="004C5EA7" w:rsidRDefault="00000000" w:rsidP="004C5EA7">
            <w:pPr>
              <w:spacing w:line="276" w:lineRule="auto"/>
              <w:rPr>
                <w:kern w:val="2"/>
                <w14:ligatures w14:val="standardContextual"/>
              </w:rPr>
            </w:pPr>
            <w:r w:rsidRPr="004C5EA7">
              <w:rPr>
                <w:kern w:val="2"/>
                <w14:ligatures w14:val="standardContextual"/>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B82872"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Trip.com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F48E2F"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F62B7"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7ABE74" w14:textId="77777777" w:rsidR="00000000" w:rsidRPr="004C5EA7" w:rsidRDefault="00000000" w:rsidP="004C5EA7">
            <w:pPr>
              <w:spacing w:line="276" w:lineRule="auto"/>
              <w:rPr>
                <w:kern w:val="2"/>
                <w14:ligatures w14:val="standardContextual"/>
              </w:rPr>
            </w:pPr>
            <w:r w:rsidRPr="004C5EA7">
              <w:rPr>
                <w:kern w:val="2"/>
                <w14:ligatures w14:val="standardContextual"/>
              </w:rPr>
              <w:t>Worked on refining drafts for Trip.com submissions.</w:t>
            </w:r>
          </w:p>
        </w:tc>
      </w:tr>
      <w:tr w:rsidR="00000000" w:rsidRPr="004C5EA7" w14:paraId="283F85D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C640A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17-02-2025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AC118E"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6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2A2CDC" w14:textId="77777777" w:rsidR="00000000" w:rsidRPr="004C5EA7" w:rsidRDefault="00000000" w:rsidP="004C5EA7">
            <w:pPr>
              <w:spacing w:line="276" w:lineRule="auto"/>
              <w:rPr>
                <w:kern w:val="2"/>
                <w14:ligatures w14:val="standardContextual"/>
              </w:rPr>
            </w:pPr>
            <w:r w:rsidRPr="004C5EA7">
              <w:rPr>
                <w:kern w:val="2"/>
                <w14:ligatures w14:val="standardContextual"/>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07B736" w14:textId="77777777" w:rsidR="00000000" w:rsidRPr="004C5EA7" w:rsidRDefault="00000000" w:rsidP="004C5EA7">
            <w:pPr>
              <w:spacing w:line="276" w:lineRule="auto"/>
              <w:rPr>
                <w:kern w:val="2"/>
                <w14:ligatures w14:val="standardContextual"/>
              </w:rPr>
            </w:pPr>
            <w:r w:rsidRPr="004C5EA7">
              <w:rPr>
                <w:kern w:val="2"/>
                <w14:ligatures w14:val="standardContextual"/>
              </w:rPr>
              <w:t>Addressing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C4A71"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9090E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34B60"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and addressed new feedback from Omio support.</w:t>
            </w:r>
          </w:p>
        </w:tc>
      </w:tr>
      <w:tr w:rsidR="00000000" w:rsidRPr="004C5EA7" w14:paraId="5A10C27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FDFBB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18-02-2025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ADA1CC"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7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24E98D" w14:textId="77777777" w:rsidR="00000000" w:rsidRPr="004C5EA7" w:rsidRDefault="00000000" w:rsidP="004C5EA7">
            <w:pPr>
              <w:spacing w:line="276" w:lineRule="auto"/>
              <w:rPr>
                <w:kern w:val="2"/>
                <w14:ligatures w14:val="standardContextual"/>
              </w:rPr>
            </w:pPr>
            <w:r w:rsidRPr="004C5EA7">
              <w:rPr>
                <w:kern w:val="2"/>
                <w14:ligatures w14:val="standardContextual"/>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082EB"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for Thameslink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4B29C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8F2D78"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D02523" w14:textId="77777777" w:rsidR="00000000" w:rsidRPr="004C5EA7" w:rsidRDefault="00000000" w:rsidP="004C5EA7">
            <w:pPr>
              <w:spacing w:line="276" w:lineRule="auto"/>
              <w:rPr>
                <w:kern w:val="2"/>
                <w:u w:val="single"/>
                <w14:ligatures w14:val="standardContextual"/>
              </w:rPr>
            </w:pPr>
            <w:r w:rsidRPr="004C5EA7">
              <w:rPr>
                <w:kern w:val="2"/>
                <w14:ligatures w14:val="standardContextual"/>
              </w:rPr>
              <w:t xml:space="preserve">The </w:t>
            </w:r>
            <w:r w:rsidRPr="004C5EA7">
              <w:rPr>
                <w:b/>
                <w:bCs/>
                <w:kern w:val="2"/>
                <w:u w:val="single"/>
                <w14:ligatures w14:val="standardContextual"/>
              </w:rPr>
              <w:t>Second Email</w:t>
            </w:r>
            <w:r w:rsidRPr="004C5EA7">
              <w:rPr>
                <w:kern w:val="2"/>
                <w:u w:val="single"/>
                <w14:ligatures w14:val="standardContextual"/>
              </w:rPr>
              <w:t xml:space="preserve"> </w:t>
            </w:r>
          </w:p>
          <w:p w14:paraId="6F2DBA08" w14:textId="77777777" w:rsidR="00000000" w:rsidRPr="004C5EA7" w:rsidRDefault="00000000" w:rsidP="004C5EA7">
            <w:pPr>
              <w:spacing w:line="276" w:lineRule="auto"/>
              <w:rPr>
                <w:kern w:val="2"/>
                <w14:ligatures w14:val="standardContextual"/>
              </w:rPr>
            </w:pPr>
            <w:r w:rsidRPr="004C5EA7">
              <w:rPr>
                <w:kern w:val="2"/>
                <w14:ligatures w14:val="standardContextual"/>
              </w:rPr>
              <w:t>Sent detailed correspondence for Thameslink compensation claims.</w:t>
            </w:r>
          </w:p>
          <w:p w14:paraId="4846AABC"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The </w:t>
            </w:r>
            <w:r w:rsidRPr="004C5EA7">
              <w:rPr>
                <w:b/>
                <w:bCs/>
                <w:kern w:val="2"/>
                <w:u w:val="single"/>
                <w14:ligatures w14:val="standardContextual"/>
              </w:rPr>
              <w:t>Third Email</w:t>
            </w:r>
            <w:r w:rsidRPr="004C5EA7">
              <w:rPr>
                <w:kern w:val="2"/>
                <w14:ligatures w14:val="standardContextual"/>
              </w:rPr>
              <w:t xml:space="preserve"> this was for Contacting customer service on the </w:t>
            </w:r>
            <w:r w:rsidRPr="004C5EA7">
              <w:rPr>
                <w:b/>
                <w:bCs/>
                <w:kern w:val="2"/>
                <w:u w:val="single"/>
                <w14:ligatures w14:val="standardContextual"/>
              </w:rPr>
              <w:t>18</w:t>
            </w:r>
            <w:r w:rsidRPr="004C5EA7">
              <w:rPr>
                <w:b/>
                <w:bCs/>
                <w:kern w:val="2"/>
                <w:u w:val="single"/>
                <w:vertAlign w:val="superscript"/>
                <w14:ligatures w14:val="standardContextual"/>
              </w:rPr>
              <w:t>th</w:t>
            </w:r>
            <w:r w:rsidRPr="004C5EA7">
              <w:rPr>
                <w:b/>
                <w:bCs/>
                <w:kern w:val="2"/>
                <w:u w:val="single"/>
                <w14:ligatures w14:val="standardContextual"/>
              </w:rPr>
              <w:t xml:space="preserve"> of February 2025</w:t>
            </w:r>
            <w:r w:rsidRPr="004C5EA7">
              <w:rPr>
                <w:kern w:val="2"/>
                <w14:ligatures w14:val="standardContextual"/>
              </w:rPr>
              <w:t xml:space="preserve"> and was a satisfaction survey</w:t>
            </w:r>
          </w:p>
        </w:tc>
      </w:tr>
      <w:tr w:rsidR="00000000" w:rsidRPr="004C5EA7" w14:paraId="510FD1B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00423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19-02-2025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F917AA"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8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DACDF" w14:textId="77777777" w:rsidR="00000000" w:rsidRPr="004C5EA7" w:rsidRDefault="00000000" w:rsidP="004C5EA7">
            <w:pPr>
              <w:spacing w:line="276" w:lineRule="auto"/>
              <w:rPr>
                <w:kern w:val="2"/>
                <w14:ligatures w14:val="standardContextual"/>
              </w:rPr>
            </w:pPr>
            <w:r w:rsidRPr="004C5EA7">
              <w:rPr>
                <w:kern w:val="2"/>
                <w14:ligatures w14:val="standardContextual"/>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DD83A"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D148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18F7EC"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C0F32" w14:textId="77777777" w:rsidR="00000000" w:rsidRPr="004C5EA7" w:rsidRDefault="00000000" w:rsidP="004C5EA7">
            <w:pPr>
              <w:spacing w:line="276" w:lineRule="auto"/>
              <w:rPr>
                <w:kern w:val="2"/>
                <w14:ligatures w14:val="standardContextual"/>
              </w:rPr>
            </w:pPr>
            <w:r w:rsidRPr="004C5EA7">
              <w:rPr>
                <w:kern w:val="2"/>
                <w14:ligatures w14:val="standardContextual"/>
              </w:rPr>
              <w:t>Reassessed all documents for consistency and ensured completeness.</w:t>
            </w:r>
          </w:p>
        </w:tc>
      </w:tr>
      <w:tr w:rsidR="00000000" w:rsidRPr="004C5EA7" w14:paraId="7F44120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E6B6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AE7D1"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9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C2CDE" w14:textId="77777777" w:rsidR="00000000" w:rsidRPr="004C5EA7" w:rsidRDefault="00000000" w:rsidP="004C5EA7">
            <w:pPr>
              <w:spacing w:line="276" w:lineRule="auto"/>
              <w:rPr>
                <w:kern w:val="2"/>
                <w14:ligatures w14:val="standardContextual"/>
              </w:rPr>
            </w:pPr>
            <w:r w:rsidRPr="004C5EA7">
              <w:rPr>
                <w:kern w:val="2"/>
                <w14:ligatures w14:val="standardContextual"/>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1228B9"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Consolidating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B12683"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1F393E"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E3EE91"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Consolidated updates and ensured all claims were aligned with recent feedback.</w:t>
            </w:r>
          </w:p>
        </w:tc>
      </w:tr>
      <w:tr w:rsidR="00000000" w:rsidRPr="004C5EA7" w14:paraId="1E0E0C9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73AEC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21-02-2025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047F86"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10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9D2E4B" w14:textId="77777777" w:rsidR="00000000" w:rsidRPr="004C5EA7" w:rsidRDefault="00000000" w:rsidP="004C5EA7">
            <w:pPr>
              <w:spacing w:line="276" w:lineRule="auto"/>
              <w:rPr>
                <w:kern w:val="2"/>
                <w14:ligatures w14:val="standardContextual"/>
              </w:rPr>
            </w:pPr>
            <w:r w:rsidRPr="004C5EA7">
              <w:rPr>
                <w:kern w:val="2"/>
                <w14:ligatures w14:val="standardContextual"/>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05BB66"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F33530"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C32F3"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4B7D2D" w14:textId="77777777" w:rsidR="00000000" w:rsidRPr="004C5EA7" w:rsidRDefault="00000000" w:rsidP="004C5EA7">
            <w:pPr>
              <w:spacing w:line="276" w:lineRule="auto"/>
              <w:rPr>
                <w:kern w:val="2"/>
                <w14:ligatures w14:val="standardContextual"/>
              </w:rPr>
            </w:pPr>
            <w:r w:rsidRPr="004C5EA7">
              <w:rPr>
                <w:kern w:val="2"/>
                <w14:ligatures w14:val="standardContextual"/>
              </w:rPr>
              <w:t>Finalized drafts for submission across all three claims.</w:t>
            </w:r>
          </w:p>
        </w:tc>
      </w:tr>
      <w:tr w:rsidR="00000000" w:rsidRPr="004C5EA7" w14:paraId="3342289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54C7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52CAF2"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11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0605D" w14:textId="77777777" w:rsidR="00000000" w:rsidRPr="004C5EA7" w:rsidRDefault="00000000" w:rsidP="004C5EA7">
            <w:pPr>
              <w:spacing w:line="276" w:lineRule="auto"/>
              <w:rPr>
                <w:kern w:val="2"/>
                <w14:ligatures w14:val="standardContextual"/>
              </w:rPr>
            </w:pPr>
            <w:r w:rsidRPr="004C5EA7">
              <w:rPr>
                <w:kern w:val="2"/>
                <w14:ligatures w14:val="standardContextual"/>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D76F8" w14:textId="77777777" w:rsidR="00000000" w:rsidRPr="004C5EA7" w:rsidRDefault="00000000" w:rsidP="004C5EA7">
            <w:pPr>
              <w:spacing w:line="276" w:lineRule="auto"/>
              <w:rPr>
                <w:kern w:val="2"/>
                <w14:ligatures w14:val="standardContextual"/>
              </w:rPr>
            </w:pPr>
            <w:r w:rsidRPr="004C5EA7">
              <w:rPr>
                <w:kern w:val="2"/>
                <w14:ligatures w14:val="standardContextual"/>
              </w:rPr>
              <w:t>Sending the 4th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8A0838"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6A3D8F"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88278"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Sent the </w:t>
            </w:r>
            <w:r w:rsidRPr="004C5EA7">
              <w:rPr>
                <w:b/>
                <w:bCs/>
                <w:kern w:val="2"/>
                <w:u w:val="single"/>
                <w14:ligatures w14:val="standardContextual"/>
              </w:rPr>
              <w:t>Forth Email</w:t>
            </w:r>
            <w:r w:rsidRPr="004C5EA7">
              <w:rPr>
                <w:kern w:val="2"/>
                <w14:ligatures w14:val="standardContextual"/>
              </w:rPr>
              <w:t xml:space="preserve"> refining claims for Omio, Thameslink, and Southern Rail.</w:t>
            </w:r>
          </w:p>
        </w:tc>
      </w:tr>
      <w:tr w:rsidR="00000000" w:rsidRPr="004C5EA7" w14:paraId="7B306A3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CBB9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67929"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12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2EECA" w14:textId="77777777" w:rsidR="00000000" w:rsidRPr="004C5EA7" w:rsidRDefault="00000000" w:rsidP="004C5EA7">
            <w:pPr>
              <w:spacing w:line="276" w:lineRule="auto"/>
              <w:rPr>
                <w:kern w:val="2"/>
                <w14:ligatures w14:val="standardContextual"/>
              </w:rPr>
            </w:pPr>
            <w:r w:rsidRPr="004C5EA7">
              <w:rPr>
                <w:kern w:val="2"/>
                <w14:ligatures w14:val="standardContextual"/>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3F8D81" w14:textId="77777777" w:rsidR="00000000" w:rsidRPr="004C5EA7" w:rsidRDefault="00000000" w:rsidP="004C5EA7">
            <w:pPr>
              <w:spacing w:line="276" w:lineRule="auto"/>
              <w:rPr>
                <w:kern w:val="2"/>
                <w14:ligatures w14:val="standardContextual"/>
              </w:rPr>
            </w:pPr>
            <w:r w:rsidRPr="004C5EA7">
              <w:rPr>
                <w:kern w:val="2"/>
                <w14:ligatures w14:val="standardContextual"/>
              </w:rPr>
              <w:t>Following Up on Omio and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246AB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1E30E4"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4668D3" w14:textId="77777777" w:rsidR="00000000" w:rsidRPr="004C5EA7" w:rsidRDefault="00000000" w:rsidP="004C5EA7">
            <w:pPr>
              <w:spacing w:line="276" w:lineRule="auto"/>
              <w:rPr>
                <w:kern w:val="2"/>
                <w14:ligatures w14:val="standardContextual"/>
              </w:rPr>
            </w:pPr>
            <w:r w:rsidRPr="004C5EA7">
              <w:rPr>
                <w:kern w:val="2"/>
                <w14:ligatures w14:val="standardContextual"/>
              </w:rPr>
              <w:t>Worked on follow-ups for Omio and Thameslink claims.</w:t>
            </w:r>
          </w:p>
        </w:tc>
      </w:tr>
      <w:tr w:rsidR="00000000" w:rsidRPr="004C5EA7" w14:paraId="7D2E33E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680B6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A9AFB" w14:textId="77777777" w:rsidR="00000000" w:rsidRPr="004C5EA7" w:rsidRDefault="00000000" w:rsidP="004C5EA7">
            <w:pPr>
              <w:spacing w:line="276" w:lineRule="auto"/>
              <w:rPr>
                <w:kern w:val="2"/>
                <w14:ligatures w14:val="standardContextual"/>
              </w:rPr>
            </w:pPr>
            <w:r w:rsidRPr="004C5EA7">
              <w:rPr>
                <w:kern w:val="2"/>
                <w14:ligatures w14:val="standardContextual"/>
              </w:rPr>
              <w:t>13 Days, 13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84EE0" w14:textId="77777777" w:rsidR="00000000" w:rsidRPr="004C5EA7" w:rsidRDefault="00000000" w:rsidP="004C5EA7">
            <w:pPr>
              <w:spacing w:line="276" w:lineRule="auto"/>
              <w:rPr>
                <w:kern w:val="2"/>
                <w14:ligatures w14:val="standardContextual"/>
              </w:rPr>
            </w:pPr>
            <w:r w:rsidRPr="004C5EA7">
              <w:rPr>
                <w:kern w:val="2"/>
                <w14:ligatures w14:val="standardContextual"/>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6A9FD" w14:textId="77777777" w:rsidR="00000000" w:rsidRPr="004C5EA7" w:rsidRDefault="00000000" w:rsidP="004C5EA7">
            <w:pPr>
              <w:spacing w:line="276" w:lineRule="auto"/>
              <w:rPr>
                <w:kern w:val="2"/>
                <w14:ligatures w14:val="standardContextual"/>
              </w:rPr>
            </w:pPr>
            <w:r w:rsidRPr="004C5EA7">
              <w:rPr>
                <w:kern w:val="2"/>
                <w14:ligatures w14:val="standardContextual"/>
              </w:rPr>
              <w:t>Completing the 13-Day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D414BF"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CA1F4"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DDAD1"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Reviewed and finalized claim updates to transition into the next stage. </w:t>
            </w:r>
          </w:p>
          <w:p w14:paraId="48D06136"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I also Sent the </w:t>
            </w:r>
            <w:r w:rsidRPr="004C5EA7">
              <w:rPr>
                <w:b/>
                <w:bCs/>
                <w:kern w:val="2"/>
                <w:u w:val="single"/>
                <w14:ligatures w14:val="standardContextual"/>
              </w:rPr>
              <w:t>1st Email</w:t>
            </w:r>
            <w:r w:rsidRPr="004C5EA7">
              <w:rPr>
                <w:kern w:val="2"/>
                <w14:ligatures w14:val="standardContextual"/>
              </w:rPr>
              <w:t xml:space="preserve"> for </w:t>
            </w:r>
            <w:r w:rsidRPr="004C5EA7">
              <w:rPr>
                <w:b/>
                <w:bCs/>
                <w:kern w:val="2"/>
                <w:u w:val="single"/>
                <w14:ligatures w14:val="standardContextual"/>
              </w:rPr>
              <w:t>“Trip.com EasyJet &amp; SunExpress”</w:t>
            </w:r>
            <w:r w:rsidRPr="004C5EA7">
              <w:rPr>
                <w:kern w:val="2"/>
                <w14:ligatures w14:val="standardContextual"/>
              </w:rPr>
              <w:t xml:space="preserve"> related claims.</w:t>
            </w:r>
          </w:p>
        </w:tc>
      </w:tr>
    </w:tbl>
    <w:p w14:paraId="708AE6BB" w14:textId="77777777" w:rsidR="00000000" w:rsidRPr="004C5EA7" w:rsidRDefault="00000000" w:rsidP="004C5EA7">
      <w:pPr>
        <w:spacing w:line="276" w:lineRule="auto"/>
      </w:pPr>
    </w:p>
    <w:p w14:paraId="1BC299D5" w14:textId="77777777" w:rsidR="00000000" w:rsidRPr="004C5EA7" w:rsidRDefault="00000000" w:rsidP="004C5EA7">
      <w:pPr>
        <w:spacing w:line="276" w:lineRule="auto"/>
      </w:pPr>
      <w:r w:rsidRPr="004C5EA7">
        <w:rPr>
          <w:rFonts w:eastAsiaTheme="majorEastAsia"/>
          <w:b/>
          <w:bCs/>
          <w:u w:val="single"/>
        </w:rPr>
        <w:t>Work Timeline for 19 Days (9:00 AM – 11:00 PM / 14 Hours Per Day)</w:t>
      </w:r>
    </w:p>
    <w:tbl>
      <w:tblPr>
        <w:tblpPr w:leftFromText="180" w:rightFromText="180" w:bottomFromText="160" w:vertAnchor="text" w:tblpX="-614"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004"/>
        <w:gridCol w:w="1009"/>
        <w:gridCol w:w="1640"/>
        <w:gridCol w:w="907"/>
        <w:gridCol w:w="1468"/>
        <w:gridCol w:w="2516"/>
      </w:tblGrid>
      <w:tr w:rsidR="00000000" w:rsidRPr="004C5EA7" w14:paraId="427CC5E3" w14:textId="77777777">
        <w:trPr>
          <w:tblHeade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44AA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002E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CB19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B5948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F81A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Hours Worked</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EE3E6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Type of Hours</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C177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Notes/Tasks Performed</w:t>
            </w:r>
          </w:p>
        </w:tc>
      </w:tr>
      <w:tr w:rsidR="00000000" w:rsidRPr="004C5EA7" w14:paraId="53366DB8"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C05BE6"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25-02-2025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25681"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0D656F" w14:textId="77777777" w:rsidR="00000000" w:rsidRPr="004C5EA7" w:rsidRDefault="00000000" w:rsidP="004C5EA7">
            <w:pPr>
              <w:spacing w:line="276" w:lineRule="auto"/>
              <w:rPr>
                <w:kern w:val="2"/>
                <w14:ligatures w14:val="standardContextual"/>
              </w:rPr>
            </w:pPr>
            <w:r w:rsidRPr="004C5EA7">
              <w:rPr>
                <w:kern w:val="2"/>
                <w14:ligatures w14:val="standardContextual"/>
              </w:rPr>
              <w:t>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339C"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3DAACF"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CE9772"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94DEDB" w14:textId="77777777" w:rsidR="00000000" w:rsidRPr="004C5EA7" w:rsidRDefault="00000000" w:rsidP="004C5EA7">
            <w:pPr>
              <w:spacing w:line="276" w:lineRule="auto"/>
              <w:rPr>
                <w:kern w:val="2"/>
                <w14:ligatures w14:val="standardContextual"/>
              </w:rPr>
            </w:pPr>
            <w:r w:rsidRPr="004C5EA7">
              <w:rPr>
                <w:kern w:val="2"/>
                <w14:ligatures w14:val="standardContextual"/>
              </w:rPr>
              <w:t>Reassessed and refined all submissions to ensure they met standards.</w:t>
            </w:r>
          </w:p>
        </w:tc>
      </w:tr>
      <w:tr w:rsidR="00000000" w:rsidRPr="004C5EA7" w14:paraId="02930214"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1C16E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26-02-2025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A7FE80"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B5922" w14:textId="77777777" w:rsidR="00000000" w:rsidRPr="004C5EA7" w:rsidRDefault="00000000" w:rsidP="004C5EA7">
            <w:pPr>
              <w:spacing w:line="276" w:lineRule="auto"/>
              <w:rPr>
                <w:kern w:val="2"/>
                <w14:ligatures w14:val="standardContextual"/>
              </w:rPr>
            </w:pPr>
            <w:r w:rsidRPr="004C5EA7">
              <w:rPr>
                <w:kern w:val="2"/>
                <w14:ligatures w14:val="standardContextual"/>
              </w:rPr>
              <w:t>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71EA8"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Follow-Ups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FDA6F"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4BD880"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D69DC" w14:textId="77777777" w:rsidR="00000000" w:rsidRPr="004C5EA7" w:rsidRDefault="00000000" w:rsidP="004C5EA7">
            <w:pPr>
              <w:spacing w:line="276" w:lineRule="auto"/>
              <w:rPr>
                <w:kern w:val="2"/>
                <w14:ligatures w14:val="standardContextual"/>
              </w:rPr>
            </w:pPr>
            <w:r w:rsidRPr="004C5EA7">
              <w:rPr>
                <w:kern w:val="2"/>
                <w14:ligatures w14:val="standardContextual"/>
              </w:rPr>
              <w:t>Worked on preparing follow-up correspondence for pending claims.</w:t>
            </w:r>
          </w:p>
        </w:tc>
      </w:tr>
      <w:tr w:rsidR="00000000" w:rsidRPr="004C5EA7" w14:paraId="24E544F6"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374F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27-02-2025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6BB879"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90CB08" w14:textId="77777777" w:rsidR="00000000" w:rsidRPr="004C5EA7" w:rsidRDefault="00000000" w:rsidP="004C5EA7">
            <w:pPr>
              <w:spacing w:line="276" w:lineRule="auto"/>
              <w:rPr>
                <w:kern w:val="2"/>
                <w14:ligatures w14:val="standardContextual"/>
              </w:rPr>
            </w:pPr>
            <w:r w:rsidRPr="004C5EA7">
              <w:rPr>
                <w:kern w:val="2"/>
                <w14:ligatures w14:val="standardContextual"/>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9B9E9"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Consolidating Omio Documents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EE0ED6"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C16DC"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C5DE13" w14:textId="77777777" w:rsidR="00000000" w:rsidRPr="004C5EA7" w:rsidRDefault="00000000" w:rsidP="004C5EA7">
            <w:pPr>
              <w:spacing w:line="276" w:lineRule="auto"/>
              <w:rPr>
                <w:kern w:val="2"/>
                <w14:ligatures w14:val="standardContextual"/>
              </w:rPr>
            </w:pPr>
            <w:r w:rsidRPr="004C5EA7">
              <w:rPr>
                <w:kern w:val="2"/>
                <w14:ligatures w14:val="standardContextual"/>
              </w:rPr>
              <w:t>Organized and consolidated documents for Omio claims.</w:t>
            </w:r>
          </w:p>
        </w:tc>
      </w:tr>
      <w:tr w:rsidR="00000000" w:rsidRPr="004C5EA7" w14:paraId="3DF5BD12"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364D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28-02-2025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04CEB"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E3B1C7" w14:textId="77777777" w:rsidR="00000000" w:rsidRPr="004C5EA7" w:rsidRDefault="00000000" w:rsidP="004C5EA7">
            <w:pPr>
              <w:spacing w:line="276" w:lineRule="auto"/>
              <w:rPr>
                <w:kern w:val="2"/>
                <w14:ligatures w14:val="standardContextual"/>
              </w:rPr>
            </w:pPr>
            <w:r w:rsidRPr="004C5EA7">
              <w:rPr>
                <w:kern w:val="2"/>
                <w14:ligatures w14:val="standardContextual"/>
              </w:rPr>
              <w:t>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281A66" w14:textId="77777777" w:rsidR="00000000" w:rsidRPr="004C5EA7" w:rsidRDefault="00000000" w:rsidP="004C5EA7">
            <w:pPr>
              <w:spacing w:line="276" w:lineRule="auto"/>
              <w:rPr>
                <w:kern w:val="2"/>
                <w14:ligatures w14:val="standardContextual"/>
              </w:rPr>
            </w:pPr>
            <w:r w:rsidRPr="004C5EA7">
              <w:rPr>
                <w:kern w:val="2"/>
                <w14:ligatures w14:val="standardContextual"/>
              </w:rPr>
              <w:t>Responding to Omio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9A59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A2EA2D"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FE830A"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Fifth Email</w:t>
            </w:r>
            <w:r w:rsidRPr="004C5EA7">
              <w:rPr>
                <w:b/>
                <w:bCs/>
                <w:kern w:val="2"/>
                <w14:ligatures w14:val="standardContextual"/>
              </w:rPr>
              <w:t xml:space="preserve"> </w:t>
            </w:r>
            <w:r w:rsidRPr="004C5EA7">
              <w:rPr>
                <w:kern w:val="2"/>
                <w14:ligatures w14:val="standardContextual"/>
              </w:rPr>
              <w:t xml:space="preserve">from </w:t>
            </w:r>
            <w:r w:rsidRPr="004C5EA7">
              <w:rPr>
                <w:b/>
                <w:bCs/>
                <w:kern w:val="2"/>
                <w:u w:val="single"/>
                <w14:ligatures w14:val="standardContextual"/>
              </w:rPr>
              <w:t>“Omio, Thameslink, and Southern Rail”</w:t>
            </w:r>
            <w:r w:rsidRPr="004C5EA7">
              <w:rPr>
                <w:kern w:val="2"/>
                <w14:ligatures w14:val="standardContextual"/>
              </w:rPr>
              <w:t xml:space="preserve"> which was another official correspondence that needed addressing</w:t>
            </w:r>
          </w:p>
        </w:tc>
      </w:tr>
      <w:tr w:rsidR="00000000" w:rsidRPr="004C5EA7" w14:paraId="6E381384"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633C5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0EEFE2"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158ADE" w14:textId="77777777" w:rsidR="00000000" w:rsidRPr="004C5EA7" w:rsidRDefault="00000000" w:rsidP="004C5EA7">
            <w:pPr>
              <w:spacing w:line="276" w:lineRule="auto"/>
              <w:rPr>
                <w:kern w:val="2"/>
                <w14:ligatures w14:val="standardContextual"/>
              </w:rPr>
            </w:pPr>
            <w:r w:rsidRPr="004C5EA7">
              <w:rPr>
                <w:kern w:val="2"/>
                <w14:ligatures w14:val="standardContextual"/>
              </w:rPr>
              <w:t>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D315B"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Financial Adjustments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DB273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7BEA1B"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0DD28"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The </w:t>
            </w:r>
            <w:r w:rsidRPr="004C5EA7">
              <w:rPr>
                <w:b/>
                <w:bCs/>
                <w:kern w:val="2"/>
                <w:u w:val="single"/>
                <w14:ligatures w14:val="standardContextual"/>
              </w:rPr>
              <w:t>Sixth Email</w:t>
            </w:r>
            <w:r w:rsidRPr="004C5EA7">
              <w:rPr>
                <w:kern w:val="2"/>
                <w14:ligatures w14:val="standardContextual"/>
              </w:rPr>
              <w:t xml:space="preserve"> was sent by me to </w:t>
            </w:r>
            <w:r w:rsidRPr="004C5EA7">
              <w:rPr>
                <w:b/>
                <w:bCs/>
                <w:kern w:val="2"/>
                <w:u w:val="single"/>
                <w14:ligatures w14:val="standardContextual"/>
              </w:rPr>
              <w:t>“Omio, Thameslink, and Southern Rail,”</w:t>
            </w:r>
          </w:p>
          <w:p w14:paraId="60C12F15" w14:textId="77777777" w:rsidR="00000000" w:rsidRPr="004C5EA7" w:rsidRDefault="00000000" w:rsidP="004C5EA7">
            <w:pPr>
              <w:spacing w:line="276" w:lineRule="auto"/>
              <w:rPr>
                <w:kern w:val="2"/>
                <w14:ligatures w14:val="standardContextual"/>
              </w:rPr>
            </w:pPr>
            <w:r w:rsidRPr="004C5EA7">
              <w:rPr>
                <w:kern w:val="2"/>
                <w14:ligatures w14:val="standardContextual"/>
              </w:rPr>
              <w:t>I Cross-checked financial adjustments for all active claims.</w:t>
            </w:r>
          </w:p>
        </w:tc>
      </w:tr>
      <w:tr w:rsidR="00000000" w:rsidRPr="004C5EA7" w14:paraId="26BA2D36"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51957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DF6F8F"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7BADB" w14:textId="77777777" w:rsidR="00000000" w:rsidRPr="004C5EA7" w:rsidRDefault="00000000" w:rsidP="004C5EA7">
            <w:pPr>
              <w:spacing w:line="276" w:lineRule="auto"/>
              <w:rPr>
                <w:kern w:val="2"/>
                <w14:ligatures w14:val="standardContextual"/>
              </w:rPr>
            </w:pPr>
            <w:r w:rsidRPr="004C5EA7">
              <w:rPr>
                <w:kern w:val="2"/>
                <w14:ligatures w14:val="standardContextual"/>
              </w:rPr>
              <w:t>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851C7" w14:textId="77777777" w:rsidR="00000000" w:rsidRPr="004C5EA7" w:rsidRDefault="00000000" w:rsidP="004C5EA7">
            <w:pPr>
              <w:spacing w:line="276" w:lineRule="auto"/>
              <w:rPr>
                <w:kern w:val="2"/>
                <w14:ligatures w14:val="standardContextual"/>
              </w:rPr>
            </w:pPr>
            <w:r w:rsidRPr="004C5EA7">
              <w:rPr>
                <w:kern w:val="2"/>
                <w14:ligatures w14:val="standardContextual"/>
              </w:rPr>
              <w:t>Drafting Southern Rail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6208C"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5B9238"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0555D2"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updated drafts for Southern Rail submissions.</w:t>
            </w:r>
          </w:p>
        </w:tc>
      </w:tr>
      <w:tr w:rsidR="00000000" w:rsidRPr="004C5EA7" w14:paraId="41220D23"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534E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03-03-2025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AA616B"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8433A" w14:textId="77777777" w:rsidR="00000000" w:rsidRPr="004C5EA7" w:rsidRDefault="00000000" w:rsidP="004C5EA7">
            <w:pPr>
              <w:spacing w:line="276" w:lineRule="auto"/>
              <w:rPr>
                <w:kern w:val="2"/>
                <w14:ligatures w14:val="standardContextual"/>
              </w:rPr>
            </w:pPr>
            <w:r w:rsidRPr="004C5EA7">
              <w:rPr>
                <w:kern w:val="2"/>
                <w14:ligatures w14:val="standardContextual"/>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7DD91" w14:textId="77777777" w:rsidR="00000000" w:rsidRPr="004C5EA7" w:rsidRDefault="00000000" w:rsidP="004C5EA7">
            <w:pPr>
              <w:spacing w:line="276" w:lineRule="auto"/>
              <w:rPr>
                <w:color w:val="FF0000"/>
                <w:kern w:val="2"/>
                <w14:ligatures w14:val="standardContextual"/>
              </w:rPr>
            </w:pPr>
            <w:r w:rsidRPr="004C5EA7">
              <w:rPr>
                <w:kern w:val="2"/>
                <w14:ligatures w14:val="standardContextual"/>
              </w:rPr>
              <w:t>Reviewing &amp; Drafting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2BC0D1"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90F42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F38164"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The </w:t>
            </w:r>
            <w:r w:rsidRPr="004C5EA7">
              <w:rPr>
                <w:b/>
                <w:bCs/>
                <w:kern w:val="2"/>
                <w:u w:val="single"/>
                <w14:ligatures w14:val="standardContextual"/>
              </w:rPr>
              <w:t>Seventh Email</w:t>
            </w:r>
            <w:r w:rsidRPr="004C5EA7">
              <w:rPr>
                <w:kern w:val="2"/>
                <w14:ligatures w14:val="standardContextual"/>
              </w:rPr>
              <w:t xml:space="preserve"> was received on the </w:t>
            </w:r>
            <w:r w:rsidRPr="004C5EA7">
              <w:rPr>
                <w:b/>
                <w:bCs/>
                <w:kern w:val="2"/>
                <w:u w:val="single"/>
                <w14:ligatures w14:val="standardContextual"/>
              </w:rPr>
              <w:t>3rd of March 2025</w:t>
            </w:r>
            <w:r w:rsidRPr="004C5EA7">
              <w:rPr>
                <w:kern w:val="2"/>
                <w14:ligatures w14:val="standardContextual"/>
              </w:rPr>
              <w:t xml:space="preserve">, </w:t>
            </w:r>
          </w:p>
          <w:p w14:paraId="2BB7B185"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This caused the </w:t>
            </w:r>
            <w:r w:rsidRPr="004C5EA7">
              <w:rPr>
                <w:b/>
                <w:bCs/>
                <w:kern w:val="2"/>
                <w:u w:val="single"/>
                <w14:ligatures w14:val="standardContextual"/>
              </w:rPr>
              <w:t>Eight Email</w:t>
            </w:r>
            <w:r w:rsidRPr="004C5EA7">
              <w:rPr>
                <w:kern w:val="2"/>
                <w14:ligatures w14:val="standardContextual"/>
              </w:rPr>
              <w:t xml:space="preserve"> to be sent on the same day, which was the </w:t>
            </w:r>
            <w:proofErr w:type="gramStart"/>
            <w:r w:rsidRPr="004C5EA7">
              <w:rPr>
                <w:b/>
                <w:bCs/>
                <w:kern w:val="2"/>
                <w:u w:val="single"/>
                <w14:ligatures w14:val="standardContextual"/>
              </w:rPr>
              <w:t>03rd</w:t>
            </w:r>
            <w:proofErr w:type="gramEnd"/>
            <w:r w:rsidRPr="004C5EA7">
              <w:rPr>
                <w:b/>
                <w:bCs/>
                <w:kern w:val="2"/>
                <w:u w:val="single"/>
                <w14:ligatures w14:val="standardContextual"/>
              </w:rPr>
              <w:t xml:space="preserve"> of March 2025.</w:t>
            </w:r>
          </w:p>
        </w:tc>
      </w:tr>
      <w:tr w:rsidR="00000000" w:rsidRPr="004C5EA7" w14:paraId="2A6D85F5"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EDF0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04-03-2025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9F6EFB"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715FB0" w14:textId="77777777" w:rsidR="00000000" w:rsidRPr="004C5EA7" w:rsidRDefault="00000000" w:rsidP="004C5EA7">
            <w:pPr>
              <w:spacing w:line="276" w:lineRule="auto"/>
              <w:rPr>
                <w:kern w:val="2"/>
                <w14:ligatures w14:val="standardContextual"/>
              </w:rPr>
            </w:pPr>
            <w:r w:rsidRPr="004C5EA7">
              <w:rPr>
                <w:kern w:val="2"/>
                <w14:ligatures w14:val="standardContextual"/>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0A7DF"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4F40B"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7348A0"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B5FB10"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feedback received from Trip.com and EasyJet claims.</w:t>
            </w:r>
          </w:p>
        </w:tc>
      </w:tr>
      <w:tr w:rsidR="00000000" w:rsidRPr="004C5EA7" w14:paraId="3C246E94"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B8C61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05-03-2025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55CFE"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1D4BEC" w14:textId="77777777" w:rsidR="00000000" w:rsidRPr="004C5EA7" w:rsidRDefault="00000000" w:rsidP="004C5EA7">
            <w:pPr>
              <w:spacing w:line="276" w:lineRule="auto"/>
              <w:rPr>
                <w:kern w:val="2"/>
                <w14:ligatures w14:val="standardContextual"/>
              </w:rPr>
            </w:pPr>
            <w:r w:rsidRPr="004C5EA7">
              <w:rPr>
                <w:kern w:val="2"/>
                <w14:ligatures w14:val="standardContextual"/>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F679CC" w14:textId="77777777" w:rsidR="00000000" w:rsidRPr="004C5EA7" w:rsidRDefault="00000000" w:rsidP="004C5EA7">
            <w:pPr>
              <w:spacing w:line="276" w:lineRule="auto"/>
              <w:rPr>
                <w:kern w:val="2"/>
                <w14:ligatures w14:val="standardContextual"/>
              </w:rPr>
            </w:pPr>
            <w:r w:rsidRPr="004C5EA7">
              <w:rPr>
                <w:kern w:val="2"/>
                <w14:ligatures w14:val="standardContextual"/>
              </w:rPr>
              <w:t>Refining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AB518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62F697"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ADD30" w14:textId="77777777" w:rsidR="00000000" w:rsidRPr="004C5EA7" w:rsidRDefault="00000000" w:rsidP="004C5EA7">
            <w:pPr>
              <w:spacing w:line="276" w:lineRule="auto"/>
              <w:rPr>
                <w:kern w:val="2"/>
                <w14:ligatures w14:val="standardContextual"/>
              </w:rPr>
            </w:pPr>
            <w:r w:rsidRPr="004C5EA7">
              <w:rPr>
                <w:kern w:val="2"/>
                <w14:ligatures w14:val="standardContextual"/>
              </w:rPr>
              <w:t>Reassessed and refined financial evidence for pending claims.</w:t>
            </w:r>
          </w:p>
        </w:tc>
      </w:tr>
      <w:tr w:rsidR="00000000" w:rsidRPr="004C5EA7" w14:paraId="350DC01E"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B2EC1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06-03-2025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17533E"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E15029" w14:textId="77777777" w:rsidR="00000000" w:rsidRPr="004C5EA7" w:rsidRDefault="00000000" w:rsidP="004C5EA7">
            <w:pPr>
              <w:spacing w:line="276" w:lineRule="auto"/>
              <w:rPr>
                <w:kern w:val="2"/>
                <w14:ligatures w14:val="standardContextual"/>
              </w:rPr>
            </w:pPr>
            <w:r w:rsidRPr="004C5EA7">
              <w:rPr>
                <w:kern w:val="2"/>
                <w14:ligatures w14:val="standardContextual"/>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CCF82E" w14:textId="77777777" w:rsidR="00000000" w:rsidRPr="004C5EA7" w:rsidRDefault="00000000" w:rsidP="004C5EA7">
            <w:pPr>
              <w:spacing w:line="276" w:lineRule="auto"/>
              <w:rPr>
                <w:kern w:val="2"/>
                <w14:ligatures w14:val="standardContextual"/>
              </w:rPr>
            </w:pPr>
            <w:r w:rsidRPr="004C5EA7">
              <w:rPr>
                <w:kern w:val="2"/>
                <w14:ligatures w14:val="standardContextual"/>
              </w:rPr>
              <w:t>Received the 9th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59DAE5"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F6965"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EB183D"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Ninth Email</w:t>
            </w:r>
            <w:r w:rsidRPr="004C5EA7">
              <w:rPr>
                <w:b/>
                <w:bCs/>
                <w:kern w:val="2"/>
                <w14:ligatures w14:val="standardContextual"/>
              </w:rPr>
              <w:t xml:space="preserve">, </w:t>
            </w:r>
            <w:r w:rsidRPr="004C5EA7">
              <w:rPr>
                <w:kern w:val="2"/>
                <w14:ligatures w14:val="standardContextual"/>
              </w:rPr>
              <w:t xml:space="preserve">I received the </w:t>
            </w:r>
            <w:r w:rsidRPr="004C5EA7">
              <w:rPr>
                <w:b/>
                <w:bCs/>
                <w:kern w:val="2"/>
                <w:u w:val="single"/>
                <w14:ligatures w14:val="standardContextual"/>
              </w:rPr>
              <w:t>Ninth Email,</w:t>
            </w:r>
            <w:r w:rsidRPr="004C5EA7">
              <w:rPr>
                <w:kern w:val="2"/>
                <w14:ligatures w14:val="standardContextual"/>
              </w:rPr>
              <w:t xml:space="preserve"> on the </w:t>
            </w:r>
            <w:r w:rsidRPr="004C5EA7">
              <w:rPr>
                <w:b/>
                <w:bCs/>
                <w:kern w:val="2"/>
                <w:u w:val="single"/>
                <w14:ligatures w14:val="standardContextual"/>
              </w:rPr>
              <w:t>6th of March 2025</w:t>
            </w:r>
            <w:r w:rsidRPr="004C5EA7">
              <w:rPr>
                <w:kern w:val="2"/>
                <w14:ligatures w14:val="standardContextual"/>
              </w:rPr>
              <w:t>, but I was busy working on the claim files at the time and unfortunately didn’t notice it until it was too late to address it that evening. I decided to review its contents clearer in the morning.</w:t>
            </w:r>
          </w:p>
        </w:tc>
      </w:tr>
      <w:tr w:rsidR="00000000" w:rsidRPr="004C5EA7" w14:paraId="1BAC52C3"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8FFE5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07-03-2025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1E09D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6CE8E8" w14:textId="77777777" w:rsidR="00000000" w:rsidRPr="004C5EA7" w:rsidRDefault="00000000" w:rsidP="004C5EA7">
            <w:pPr>
              <w:spacing w:line="276" w:lineRule="auto"/>
              <w:rPr>
                <w:kern w:val="2"/>
                <w14:ligatures w14:val="standardContextual"/>
              </w:rPr>
            </w:pPr>
            <w:r w:rsidRPr="004C5EA7">
              <w:rPr>
                <w:kern w:val="2"/>
                <w14:ligatures w14:val="standardContextual"/>
              </w:rPr>
              <w:t>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2FD7A9" w14:textId="77777777" w:rsidR="00000000" w:rsidRPr="004C5EA7" w:rsidRDefault="00000000" w:rsidP="004C5EA7">
            <w:pPr>
              <w:spacing w:line="276" w:lineRule="auto"/>
              <w:rPr>
                <w:kern w:val="2"/>
                <w14:ligatures w14:val="standardContextual"/>
              </w:rPr>
            </w:pPr>
            <w:r w:rsidRPr="004C5EA7">
              <w:rPr>
                <w:kern w:val="2"/>
                <w14:ligatures w14:val="standardContextual"/>
              </w:rPr>
              <w:t>Drafting Final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713DE4"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604952"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E97B13"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 xml:space="preserve">Friday </w:t>
            </w:r>
          </w:p>
          <w:p w14:paraId="232348CB" w14:textId="77777777" w:rsidR="00000000" w:rsidRPr="004C5EA7" w:rsidRDefault="00000000" w:rsidP="004C5EA7">
            <w:pPr>
              <w:spacing w:line="276" w:lineRule="auto"/>
              <w:rPr>
                <w:kern w:val="2"/>
                <w14:ligatures w14:val="standardContextual"/>
              </w:rPr>
            </w:pPr>
            <w:r w:rsidRPr="004C5EA7">
              <w:rPr>
                <w:kern w:val="2"/>
                <w14:ligatures w14:val="standardContextual"/>
              </w:rPr>
              <w:t>Drafted and finalized updates for all active claims.</w:t>
            </w:r>
          </w:p>
        </w:tc>
      </w:tr>
      <w:tr w:rsidR="00000000" w:rsidRPr="004C5EA7" w14:paraId="27395E9D"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FD37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08-03-2025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9040CA"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266F0" w14:textId="77777777" w:rsidR="00000000" w:rsidRPr="004C5EA7" w:rsidRDefault="00000000" w:rsidP="004C5EA7">
            <w:pPr>
              <w:spacing w:line="276" w:lineRule="auto"/>
              <w:rPr>
                <w:kern w:val="2"/>
                <w14:ligatures w14:val="standardContextual"/>
              </w:rPr>
            </w:pPr>
            <w:r w:rsidRPr="004C5EA7">
              <w:rPr>
                <w:kern w:val="2"/>
                <w14:ligatures w14:val="standardContextual"/>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03F20E"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Southern Rail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A005D"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CE49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AA251"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Saturday</w:t>
            </w:r>
          </w:p>
          <w:p w14:paraId="0331C403" w14:textId="77777777" w:rsidR="00000000" w:rsidRPr="004C5EA7" w:rsidRDefault="00000000" w:rsidP="004C5EA7">
            <w:pPr>
              <w:spacing w:line="276" w:lineRule="auto"/>
              <w:rPr>
                <w:kern w:val="2"/>
                <w14:ligatures w14:val="standardContextual"/>
              </w:rPr>
            </w:pPr>
            <w:r w:rsidRPr="004C5EA7">
              <w:rPr>
                <w:kern w:val="2"/>
                <w14:ligatures w14:val="standardContextual"/>
              </w:rPr>
              <w:t>Reviewed and addressed feedback received from Southern Rail.</w:t>
            </w:r>
          </w:p>
        </w:tc>
      </w:tr>
      <w:tr w:rsidR="00000000" w:rsidRPr="004C5EA7" w14:paraId="110A268B"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F775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09-03-2025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C322D3"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1BABAF" w14:textId="77777777" w:rsidR="00000000" w:rsidRPr="004C5EA7" w:rsidRDefault="00000000" w:rsidP="004C5EA7">
            <w:pPr>
              <w:spacing w:line="276" w:lineRule="auto"/>
              <w:rPr>
                <w:kern w:val="2"/>
                <w14:ligatures w14:val="standardContextual"/>
              </w:rPr>
            </w:pPr>
            <w:r w:rsidRPr="004C5EA7">
              <w:rPr>
                <w:kern w:val="2"/>
                <w14:ligatures w14:val="standardContextual"/>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960070"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Consolidating Final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9B9470"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9A7F08"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08106C"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Sunday</w:t>
            </w:r>
          </w:p>
          <w:p w14:paraId="466AFA1E"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Consolidated all evidence for submission to ensure completeness.</w:t>
            </w:r>
          </w:p>
        </w:tc>
      </w:tr>
      <w:tr w:rsidR="00000000" w:rsidRPr="004C5EA7" w14:paraId="30E36794"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756D9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10-03-2025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F97A65"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D92DEF" w14:textId="77777777" w:rsidR="00000000" w:rsidRPr="004C5EA7" w:rsidRDefault="00000000" w:rsidP="004C5EA7">
            <w:pPr>
              <w:spacing w:line="276" w:lineRule="auto"/>
              <w:rPr>
                <w:kern w:val="2"/>
                <w14:ligatures w14:val="standardContextual"/>
              </w:rPr>
            </w:pPr>
            <w:r w:rsidRPr="004C5EA7">
              <w:rPr>
                <w:kern w:val="2"/>
                <w14:ligatures w14:val="standardContextual"/>
              </w:rPr>
              <w:t>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C42156"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Final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3FAF4A"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349BEC"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4E981C"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Monday</w:t>
            </w:r>
          </w:p>
          <w:p w14:paraId="272E28E4" w14:textId="77777777" w:rsidR="00000000" w:rsidRPr="004C5EA7" w:rsidRDefault="00000000" w:rsidP="004C5EA7">
            <w:pPr>
              <w:spacing w:line="276" w:lineRule="auto"/>
              <w:rPr>
                <w:kern w:val="2"/>
                <w14:ligatures w14:val="standardContextual"/>
              </w:rPr>
            </w:pPr>
            <w:r w:rsidRPr="004C5EA7">
              <w:rPr>
                <w:kern w:val="2"/>
                <w14:ligatures w14:val="standardContextual"/>
              </w:rPr>
              <w:t>Prepared final correspondence for submission to all service providers.</w:t>
            </w:r>
          </w:p>
        </w:tc>
      </w:tr>
      <w:tr w:rsidR="00000000" w:rsidRPr="004C5EA7" w14:paraId="71582CD7"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96DD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C67E42"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67E93" w14:textId="77777777" w:rsidR="00000000" w:rsidRPr="004C5EA7" w:rsidRDefault="00000000" w:rsidP="004C5EA7">
            <w:pPr>
              <w:spacing w:line="276" w:lineRule="auto"/>
              <w:rPr>
                <w:kern w:val="2"/>
                <w14:ligatures w14:val="standardContextual"/>
              </w:rPr>
            </w:pPr>
            <w:r w:rsidRPr="004C5EA7">
              <w:rPr>
                <w:kern w:val="2"/>
                <w14:ligatures w14:val="standardContextual"/>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283A7" w14:textId="77777777" w:rsidR="00000000" w:rsidRPr="004C5EA7" w:rsidRDefault="00000000" w:rsidP="004C5EA7">
            <w:pPr>
              <w:spacing w:line="276" w:lineRule="auto"/>
              <w:rPr>
                <w:kern w:val="2"/>
                <w14:ligatures w14:val="standardContextual"/>
              </w:rPr>
            </w:pPr>
            <w:r w:rsidRPr="004C5EA7">
              <w:rPr>
                <w:kern w:val="2"/>
                <w14:ligatures w14:val="standardContextual"/>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164A0"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E287D"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41F80"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Tuesday</w:t>
            </w:r>
          </w:p>
          <w:p w14:paraId="2CA92E0B" w14:textId="77777777" w:rsidR="00000000" w:rsidRPr="004C5EA7" w:rsidRDefault="00000000" w:rsidP="004C5EA7">
            <w:pPr>
              <w:spacing w:line="276" w:lineRule="auto"/>
              <w:rPr>
                <w:kern w:val="2"/>
                <w14:ligatures w14:val="standardContextual"/>
              </w:rPr>
            </w:pPr>
            <w:r w:rsidRPr="004C5EA7">
              <w:rPr>
                <w:kern w:val="2"/>
                <w14:ligatures w14:val="standardContextual"/>
              </w:rPr>
              <w:t>Finalized all submissions, ensuring readiness for the next steps.</w:t>
            </w:r>
          </w:p>
        </w:tc>
      </w:tr>
      <w:tr w:rsidR="00000000" w:rsidRPr="004C5EA7" w14:paraId="03F12F0B" w14:textId="77777777">
        <w:trPr>
          <w:tblCellSpacing w:w="15" w:type="dxa"/>
        </w:trPr>
        <w:tc>
          <w:tcPr>
            <w:tcW w:w="1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D33EE"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12-03-2025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E2D2C" w14:textId="77777777" w:rsidR="00000000" w:rsidRPr="004C5EA7" w:rsidRDefault="00000000" w:rsidP="004C5EA7">
            <w:pPr>
              <w:spacing w:line="276" w:lineRule="auto"/>
              <w:rPr>
                <w:kern w:val="2"/>
                <w14:ligatures w14:val="standardContextual"/>
              </w:rPr>
            </w:pPr>
            <w:r w:rsidRPr="004C5EA7">
              <w:rPr>
                <w:kern w:val="2"/>
                <w14:ligatures w14:val="standardContextual"/>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7A030" w14:textId="77777777" w:rsidR="00000000" w:rsidRPr="004C5EA7" w:rsidRDefault="00000000" w:rsidP="004C5EA7">
            <w:pPr>
              <w:spacing w:line="276" w:lineRule="auto"/>
              <w:rPr>
                <w:kern w:val="2"/>
                <w14:ligatures w14:val="standardContextual"/>
              </w:rPr>
            </w:pPr>
            <w:r w:rsidRPr="004C5EA7">
              <w:rPr>
                <w:kern w:val="2"/>
                <w14:ligatures w14:val="standardContextual"/>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E93BEA" w14:textId="77777777" w:rsidR="00000000" w:rsidRPr="004C5EA7" w:rsidRDefault="00000000" w:rsidP="004C5EA7">
            <w:pPr>
              <w:spacing w:line="276" w:lineRule="auto"/>
              <w:rPr>
                <w:kern w:val="2"/>
                <w14:ligatures w14:val="standardContextual"/>
              </w:rPr>
            </w:pPr>
            <w:r w:rsidRPr="004C5EA7">
              <w:rPr>
                <w:kern w:val="2"/>
                <w14:ligatures w14:val="standardContextual"/>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C37C2" w14:textId="77777777" w:rsidR="00000000" w:rsidRPr="004C5EA7" w:rsidRDefault="00000000" w:rsidP="004C5EA7">
            <w:pPr>
              <w:spacing w:line="276" w:lineRule="auto"/>
              <w:rPr>
                <w:kern w:val="2"/>
                <w14:ligatures w14:val="standardContextual"/>
              </w:rPr>
            </w:pPr>
            <w:r w:rsidRPr="004C5EA7">
              <w:rPr>
                <w:kern w:val="2"/>
                <w14:ligatures w14:val="standardContextual"/>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3C659"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D1900"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 xml:space="preserve">Wednesday </w:t>
            </w:r>
          </w:p>
          <w:p w14:paraId="4FF4F894" w14:textId="77777777" w:rsidR="00000000" w:rsidRPr="004C5EA7" w:rsidRDefault="00000000" w:rsidP="004C5EA7">
            <w:pPr>
              <w:spacing w:line="276" w:lineRule="auto"/>
              <w:rPr>
                <w:b/>
                <w:bCs/>
                <w:kern w:val="2"/>
                <w:u w:val="single"/>
                <w14:ligatures w14:val="standardContextual"/>
              </w:rPr>
            </w:pPr>
            <w:r w:rsidRPr="004C5EA7">
              <w:rPr>
                <w:kern w:val="2"/>
                <w14:ligatures w14:val="standardContextual"/>
              </w:rPr>
              <w:t>Finalized all submissions, ensuring readiness for the next steps.</w:t>
            </w:r>
          </w:p>
        </w:tc>
      </w:tr>
    </w:tbl>
    <w:p w14:paraId="6E5ADAF7" w14:textId="77777777" w:rsidR="00B72220" w:rsidRPr="004C5EA7" w:rsidRDefault="00B72220" w:rsidP="004C5EA7">
      <w:pPr>
        <w:spacing w:line="276" w:lineRule="auto"/>
      </w:pPr>
    </w:p>
    <w:p w14:paraId="7246AE33" w14:textId="363D7268" w:rsidR="00000000" w:rsidRPr="004C5EA7" w:rsidRDefault="00000000" w:rsidP="004C5EA7">
      <w:pPr>
        <w:pStyle w:val="ListParagraph"/>
        <w:numPr>
          <w:ilvl w:val="0"/>
          <w:numId w:val="146"/>
        </w:numPr>
        <w:spacing w:line="276" w:lineRule="auto"/>
      </w:pPr>
      <w:r w:rsidRPr="004C5EA7">
        <w:t xml:space="preserve">I attempted to send the First email on the </w:t>
      </w:r>
      <w:r w:rsidRPr="004C5EA7">
        <w:rPr>
          <w:b/>
          <w:bCs/>
          <w:u w:val="single"/>
        </w:rPr>
        <w:t>9th of February 2025,</w:t>
      </w:r>
      <w:r w:rsidRPr="004C5EA7">
        <w:t xml:space="preserve"> this was unsuccessful due to their website not accepting the documents. </w:t>
      </w:r>
    </w:p>
    <w:p w14:paraId="1C95C048" w14:textId="77777777" w:rsidR="00000000" w:rsidRPr="004C5EA7" w:rsidRDefault="00000000" w:rsidP="004C5EA7">
      <w:pPr>
        <w:numPr>
          <w:ilvl w:val="1"/>
          <w:numId w:val="26"/>
        </w:numPr>
        <w:spacing w:line="276" w:lineRule="auto"/>
        <w:ind w:left="720"/>
      </w:pPr>
      <w:r w:rsidRPr="004C5EA7">
        <w:t xml:space="preserve">And I managed to send the </w:t>
      </w:r>
      <w:r w:rsidRPr="004C5EA7">
        <w:rPr>
          <w:b/>
          <w:bCs/>
        </w:rPr>
        <w:t>First Email</w:t>
      </w:r>
      <w:r w:rsidRPr="004C5EA7">
        <w:t xml:space="preserve"> on the </w:t>
      </w:r>
      <w:r w:rsidRPr="004C5EA7">
        <w:rPr>
          <w:b/>
          <w:bCs/>
          <w:u w:val="single"/>
        </w:rPr>
        <w:t>12th of February 2025</w:t>
      </w:r>
      <w:r w:rsidRPr="004C5EA7">
        <w:t>.</w:t>
      </w:r>
    </w:p>
    <w:p w14:paraId="37FE5768" w14:textId="77777777" w:rsidR="00000000" w:rsidRPr="004C5EA7" w:rsidRDefault="00000000" w:rsidP="004C5EA7">
      <w:pPr>
        <w:numPr>
          <w:ilvl w:val="1"/>
          <w:numId w:val="26"/>
        </w:numPr>
        <w:spacing w:line="276" w:lineRule="auto"/>
        <w:ind w:left="720"/>
      </w:pPr>
      <w:r w:rsidRPr="004C5EA7">
        <w:t>I continued overviewing the sent correspondence and addressed the issues in the “Trip.com, EasyJet and Sunexpress” claim files until the</w:t>
      </w:r>
    </w:p>
    <w:p w14:paraId="336C1509" w14:textId="77777777" w:rsidR="00000000" w:rsidRPr="004C5EA7" w:rsidRDefault="00000000" w:rsidP="004C5EA7">
      <w:pPr>
        <w:numPr>
          <w:ilvl w:val="1"/>
          <w:numId w:val="26"/>
        </w:numPr>
        <w:spacing w:line="276" w:lineRule="auto"/>
        <w:ind w:left="720"/>
      </w:pPr>
      <w:r w:rsidRPr="004C5EA7">
        <w:t xml:space="preserve">The </w:t>
      </w:r>
      <w:r w:rsidRPr="004C5EA7">
        <w:rPr>
          <w:b/>
          <w:bCs/>
        </w:rPr>
        <w:t>Second Email</w:t>
      </w:r>
      <w:r w:rsidRPr="004C5EA7">
        <w:t xml:space="preserve"> I received email </w:t>
      </w:r>
      <w:r w:rsidRPr="004C5EA7">
        <w:rPr>
          <w:b/>
          <w:bCs/>
          <w:u w:val="single"/>
        </w:rPr>
        <w:t>18th of February 2025</w:t>
      </w:r>
      <w:r w:rsidRPr="004C5EA7">
        <w:t>, when I received an email from Thameslink.</w:t>
      </w:r>
    </w:p>
    <w:p w14:paraId="546FD575" w14:textId="77777777" w:rsidR="00000000" w:rsidRPr="004C5EA7" w:rsidRDefault="00000000" w:rsidP="004C5EA7">
      <w:pPr>
        <w:numPr>
          <w:ilvl w:val="1"/>
          <w:numId w:val="26"/>
        </w:numPr>
        <w:spacing w:line="276" w:lineRule="auto"/>
        <w:ind w:left="720"/>
      </w:pPr>
      <w:r w:rsidRPr="004C5EA7">
        <w:t xml:space="preserve">The work continued on the </w:t>
      </w:r>
      <w:r w:rsidRPr="004C5EA7">
        <w:rPr>
          <w:b/>
          <w:bCs/>
          <w:u w:val="single"/>
        </w:rPr>
        <w:t xml:space="preserve">“Omio, Thameslink, and Southern Rail” </w:t>
      </w:r>
      <w:r w:rsidRPr="004C5EA7">
        <w:t xml:space="preserve">claim and I received  the </w:t>
      </w:r>
      <w:r w:rsidRPr="004C5EA7">
        <w:rPr>
          <w:b/>
          <w:bCs/>
        </w:rPr>
        <w:t>Third Email</w:t>
      </w:r>
      <w:r w:rsidRPr="004C5EA7">
        <w:t xml:space="preserve"> this was for Contacting customer service on the </w:t>
      </w:r>
      <w:r w:rsidRPr="004C5EA7">
        <w:rPr>
          <w:b/>
          <w:bCs/>
          <w:u w:val="single"/>
        </w:rPr>
        <w:t>18</w:t>
      </w:r>
      <w:r w:rsidRPr="004C5EA7">
        <w:rPr>
          <w:b/>
          <w:bCs/>
          <w:u w:val="single"/>
          <w:vertAlign w:val="superscript"/>
        </w:rPr>
        <w:t>th</w:t>
      </w:r>
      <w:r w:rsidRPr="004C5EA7">
        <w:rPr>
          <w:b/>
          <w:bCs/>
          <w:u w:val="single"/>
        </w:rPr>
        <w:t xml:space="preserve"> of February 2025</w:t>
      </w:r>
      <w:r w:rsidRPr="004C5EA7">
        <w:t xml:space="preserve"> and was a satisfaction survey. </w:t>
      </w:r>
    </w:p>
    <w:p w14:paraId="615CC584" w14:textId="77777777" w:rsidR="00000000" w:rsidRPr="004C5EA7" w:rsidRDefault="00000000" w:rsidP="004C5EA7">
      <w:pPr>
        <w:numPr>
          <w:ilvl w:val="1"/>
          <w:numId w:val="26"/>
        </w:numPr>
        <w:spacing w:line="276" w:lineRule="auto"/>
        <w:ind w:left="720"/>
      </w:pPr>
      <w:r w:rsidRPr="004C5EA7">
        <w:t xml:space="preserve">The </w:t>
      </w:r>
      <w:r w:rsidRPr="004C5EA7">
        <w:rPr>
          <w:b/>
          <w:bCs/>
        </w:rPr>
        <w:t>Fourth Email</w:t>
      </w:r>
      <w:r w:rsidRPr="004C5EA7">
        <w:t xml:space="preserve"> was sent on the </w:t>
      </w:r>
      <w:r w:rsidRPr="004C5EA7">
        <w:rPr>
          <w:b/>
          <w:bCs/>
          <w:u w:val="single"/>
        </w:rPr>
        <w:t>22nd of February 2025</w:t>
      </w:r>
      <w:r w:rsidRPr="004C5EA7">
        <w:t xml:space="preserve"> to do with </w:t>
      </w:r>
      <w:r w:rsidRPr="004C5EA7">
        <w:rPr>
          <w:b/>
          <w:bCs/>
          <w:u w:val="single"/>
        </w:rPr>
        <w:t>“Omio, Thameslink, and Southern Rail”</w:t>
      </w:r>
      <w:r w:rsidRPr="004C5EA7">
        <w:t xml:space="preserve"> claim.</w:t>
      </w:r>
    </w:p>
    <w:p w14:paraId="3F1234E4" w14:textId="77777777" w:rsidR="00000000" w:rsidRPr="004C5EA7" w:rsidRDefault="00000000" w:rsidP="004C5EA7">
      <w:pPr>
        <w:numPr>
          <w:ilvl w:val="1"/>
          <w:numId w:val="26"/>
        </w:numPr>
        <w:spacing w:line="276" w:lineRule="auto"/>
        <w:ind w:left="720"/>
      </w:pPr>
      <w:r w:rsidRPr="004C5EA7">
        <w:t>I continued to focus my work on all three claims simultaneously as this would be beneficial to all involved due to three insurance claims being of a similar nature to one another.</w:t>
      </w:r>
    </w:p>
    <w:p w14:paraId="3883E3CC" w14:textId="77777777" w:rsidR="00000000" w:rsidRPr="004C5EA7" w:rsidRDefault="00000000" w:rsidP="004C5EA7">
      <w:pPr>
        <w:numPr>
          <w:ilvl w:val="1"/>
          <w:numId w:val="26"/>
        </w:numPr>
        <w:spacing w:line="276" w:lineRule="auto"/>
        <w:ind w:left="720"/>
        <w:rPr>
          <w:b/>
          <w:bCs/>
          <w:u w:val="single"/>
        </w:rPr>
      </w:pPr>
      <w:r w:rsidRPr="004C5EA7">
        <w:t xml:space="preserve">The </w:t>
      </w:r>
      <w:r w:rsidRPr="004C5EA7">
        <w:rPr>
          <w:b/>
          <w:bCs/>
          <w:u w:val="single"/>
        </w:rPr>
        <w:t>24</w:t>
      </w:r>
      <w:r w:rsidRPr="004C5EA7">
        <w:rPr>
          <w:b/>
          <w:bCs/>
          <w:u w:val="single"/>
          <w:vertAlign w:val="superscript"/>
        </w:rPr>
        <w:t>th</w:t>
      </w:r>
      <w:r w:rsidRPr="004C5EA7">
        <w:rPr>
          <w:b/>
          <w:bCs/>
          <w:u w:val="single"/>
        </w:rPr>
        <w:t xml:space="preserve"> of February 2025</w:t>
      </w:r>
      <w:r w:rsidRPr="004C5EA7">
        <w:t xml:space="preserve">, I sent the first email to </w:t>
      </w:r>
      <w:r w:rsidRPr="004C5EA7">
        <w:rPr>
          <w:b/>
          <w:bCs/>
          <w:u w:val="single"/>
        </w:rPr>
        <w:t>“Trip.com, EasyJet, &amp; SunExpress”</w:t>
      </w:r>
    </w:p>
    <w:p w14:paraId="36C6E233" w14:textId="77777777" w:rsidR="00000000" w:rsidRPr="004C5EA7" w:rsidRDefault="00000000" w:rsidP="004C5EA7">
      <w:pPr>
        <w:numPr>
          <w:ilvl w:val="1"/>
          <w:numId w:val="26"/>
        </w:numPr>
        <w:spacing w:line="276" w:lineRule="auto"/>
        <w:ind w:left="720"/>
      </w:pPr>
      <w:r w:rsidRPr="004C5EA7">
        <w:t xml:space="preserve">On the </w:t>
      </w:r>
      <w:r w:rsidRPr="004C5EA7">
        <w:rPr>
          <w:b/>
          <w:bCs/>
          <w:u w:val="single"/>
        </w:rPr>
        <w:t>28th of February 2025</w:t>
      </w:r>
      <w:r w:rsidRPr="004C5EA7">
        <w:t xml:space="preserve">, I received the </w:t>
      </w:r>
      <w:r w:rsidRPr="004C5EA7">
        <w:rPr>
          <w:b/>
          <w:bCs/>
        </w:rPr>
        <w:t xml:space="preserve">Fifth Email </w:t>
      </w:r>
      <w:r w:rsidRPr="004C5EA7">
        <w:t xml:space="preserve">from </w:t>
      </w:r>
      <w:r w:rsidRPr="004C5EA7">
        <w:rPr>
          <w:b/>
          <w:bCs/>
          <w:u w:val="single"/>
        </w:rPr>
        <w:t>“Omio, Thameslink, and Southern Rail”</w:t>
      </w:r>
      <w:r w:rsidRPr="004C5EA7">
        <w:t xml:space="preserve"> which was another official correspondence that needed addressing</w:t>
      </w:r>
    </w:p>
    <w:p w14:paraId="06E0973F" w14:textId="77777777" w:rsidR="00000000" w:rsidRPr="004C5EA7" w:rsidRDefault="00000000" w:rsidP="004C5EA7">
      <w:pPr>
        <w:numPr>
          <w:ilvl w:val="1"/>
          <w:numId w:val="26"/>
        </w:numPr>
        <w:spacing w:line="276" w:lineRule="auto"/>
        <w:ind w:left="720"/>
      </w:pPr>
      <w:r w:rsidRPr="004C5EA7">
        <w:t xml:space="preserve">I  completed this file by the </w:t>
      </w:r>
      <w:r w:rsidRPr="004C5EA7">
        <w:rPr>
          <w:b/>
          <w:bCs/>
          <w:u w:val="single"/>
        </w:rPr>
        <w:t>1st of March 2025</w:t>
      </w:r>
      <w:r w:rsidRPr="004C5EA7">
        <w:t xml:space="preserve"> when the </w:t>
      </w:r>
      <w:r w:rsidRPr="004C5EA7">
        <w:rPr>
          <w:b/>
          <w:bCs/>
        </w:rPr>
        <w:t>Sixth Email</w:t>
      </w:r>
      <w:r w:rsidRPr="004C5EA7">
        <w:t xml:space="preserve"> was sent by me to </w:t>
      </w:r>
      <w:r w:rsidRPr="004C5EA7">
        <w:rPr>
          <w:b/>
          <w:bCs/>
          <w:u w:val="single"/>
        </w:rPr>
        <w:t>“Omio, Thameslink, and Southern Rail”</w:t>
      </w:r>
    </w:p>
    <w:p w14:paraId="711701C2" w14:textId="77777777" w:rsidR="00000000" w:rsidRPr="004C5EA7" w:rsidRDefault="00000000" w:rsidP="004C5EA7">
      <w:pPr>
        <w:numPr>
          <w:ilvl w:val="1"/>
          <w:numId w:val="26"/>
        </w:numPr>
        <w:spacing w:line="276" w:lineRule="auto"/>
        <w:ind w:left="720"/>
      </w:pPr>
      <w:r w:rsidRPr="004C5EA7">
        <w:t xml:space="preserve">I then focused mostly on the </w:t>
      </w:r>
      <w:r w:rsidRPr="004C5EA7">
        <w:rPr>
          <w:b/>
          <w:bCs/>
          <w:u w:val="single"/>
        </w:rPr>
        <w:t>“Trip.com claim and Co.”</w:t>
      </w:r>
      <w:r w:rsidRPr="004C5EA7">
        <w:t xml:space="preserve"> </w:t>
      </w:r>
    </w:p>
    <w:p w14:paraId="1AAB6052" w14:textId="77777777" w:rsidR="00000000" w:rsidRPr="004C5EA7" w:rsidRDefault="00000000" w:rsidP="004C5EA7">
      <w:pPr>
        <w:numPr>
          <w:ilvl w:val="1"/>
          <w:numId w:val="26"/>
        </w:numPr>
        <w:spacing w:line="276" w:lineRule="auto"/>
        <w:ind w:left="720"/>
      </w:pPr>
      <w:r w:rsidRPr="004C5EA7">
        <w:t xml:space="preserve">The </w:t>
      </w:r>
      <w:r w:rsidRPr="004C5EA7">
        <w:rPr>
          <w:b/>
          <w:bCs/>
        </w:rPr>
        <w:t>Seventh Email</w:t>
      </w:r>
      <w:r w:rsidRPr="004C5EA7">
        <w:t xml:space="preserve"> was received on the </w:t>
      </w:r>
      <w:r w:rsidRPr="004C5EA7">
        <w:rPr>
          <w:b/>
          <w:bCs/>
          <w:u w:val="single"/>
        </w:rPr>
        <w:t>3rd of March 2025</w:t>
      </w:r>
      <w:r w:rsidRPr="004C5EA7">
        <w:t xml:space="preserve">, </w:t>
      </w:r>
    </w:p>
    <w:p w14:paraId="3B9AF28C" w14:textId="77777777" w:rsidR="00000000" w:rsidRPr="004C5EA7" w:rsidRDefault="00000000" w:rsidP="004C5EA7">
      <w:pPr>
        <w:numPr>
          <w:ilvl w:val="1"/>
          <w:numId w:val="26"/>
        </w:numPr>
        <w:spacing w:line="276" w:lineRule="auto"/>
        <w:ind w:left="720"/>
      </w:pPr>
      <w:r w:rsidRPr="004C5EA7">
        <w:t xml:space="preserve">This caused the </w:t>
      </w:r>
      <w:r w:rsidRPr="004C5EA7">
        <w:rPr>
          <w:b/>
          <w:bCs/>
        </w:rPr>
        <w:t>Eight Email</w:t>
      </w:r>
      <w:r w:rsidRPr="004C5EA7">
        <w:t xml:space="preserve"> to be sent on the same day, which was the </w:t>
      </w:r>
      <w:r w:rsidRPr="004C5EA7">
        <w:rPr>
          <w:b/>
          <w:bCs/>
          <w:u w:val="single"/>
        </w:rPr>
        <w:t>03rd of March 2025.</w:t>
      </w:r>
    </w:p>
    <w:p w14:paraId="4257A6A6" w14:textId="77777777" w:rsidR="00000000" w:rsidRPr="004C5EA7" w:rsidRDefault="00000000" w:rsidP="004C5EA7">
      <w:pPr>
        <w:numPr>
          <w:ilvl w:val="1"/>
          <w:numId w:val="26"/>
        </w:numPr>
        <w:spacing w:line="276" w:lineRule="auto"/>
        <w:ind w:left="720"/>
      </w:pPr>
      <w:r w:rsidRPr="004C5EA7">
        <w:t xml:space="preserve">I yet again continued working around the clock until the </w:t>
      </w:r>
      <w:r w:rsidRPr="004C5EA7">
        <w:rPr>
          <w:b/>
          <w:bCs/>
          <w:u w:val="single"/>
        </w:rPr>
        <w:t>6th of March 2025</w:t>
      </w:r>
      <w:r w:rsidRPr="004C5EA7">
        <w:t xml:space="preserve"> was the day when I received the </w:t>
      </w:r>
      <w:r w:rsidRPr="004C5EA7">
        <w:rPr>
          <w:b/>
          <w:bCs/>
        </w:rPr>
        <w:t>Ninth Email</w:t>
      </w:r>
      <w:r w:rsidRPr="004C5EA7">
        <w:t xml:space="preserve"> and had to do more work to reply.</w:t>
      </w:r>
    </w:p>
    <w:p w14:paraId="37A0F437" w14:textId="77777777" w:rsidR="00000000" w:rsidRPr="004C5EA7" w:rsidRDefault="00000000" w:rsidP="004C5EA7">
      <w:pPr>
        <w:numPr>
          <w:ilvl w:val="1"/>
          <w:numId w:val="26"/>
        </w:numPr>
        <w:spacing w:line="276" w:lineRule="auto"/>
        <w:ind w:left="720"/>
      </w:pPr>
      <w:r w:rsidRPr="004C5EA7">
        <w:t xml:space="preserve">I’m now working on the </w:t>
      </w:r>
      <w:r w:rsidRPr="004C5EA7">
        <w:rPr>
          <w:b/>
          <w:bCs/>
        </w:rPr>
        <w:t>Tenth Email</w:t>
      </w:r>
      <w:r w:rsidRPr="004C5EA7">
        <w:t xml:space="preserve"> to be sent But all the while I have not stopped working on all 3 files.</w:t>
      </w:r>
    </w:p>
    <w:p w14:paraId="34C5A784" w14:textId="77777777" w:rsidR="00000000" w:rsidRPr="004C5EA7" w:rsidRDefault="00000000" w:rsidP="004C5EA7">
      <w:pPr>
        <w:spacing w:line="276" w:lineRule="auto"/>
        <w:rPr>
          <w:color w:val="FF0000"/>
        </w:rPr>
      </w:pPr>
    </w:p>
    <w:p w14:paraId="1DB83C03" w14:textId="77777777" w:rsidR="00000000" w:rsidRPr="004C5EA7" w:rsidRDefault="00000000" w:rsidP="004C5EA7">
      <w:pPr>
        <w:spacing w:line="276" w:lineRule="auto"/>
        <w:rPr>
          <w:b/>
          <w:bCs/>
          <w:u w:val="single"/>
        </w:rPr>
      </w:pPr>
      <w:r w:rsidRPr="004C5EA7">
        <w:rPr>
          <w:rFonts w:eastAsiaTheme="majorEastAsia"/>
          <w:b/>
          <w:bCs/>
          <w:u w:val="single"/>
        </w:rPr>
        <w:t>Work Log: Structured and Ready for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934"/>
        <w:gridCol w:w="1193"/>
        <w:gridCol w:w="1716"/>
        <w:gridCol w:w="2822"/>
        <w:gridCol w:w="2009"/>
      </w:tblGrid>
      <w:tr w:rsidR="00000000" w:rsidRPr="004C5EA7" w14:paraId="4C9F198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E2F66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130FC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0262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Activity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43AC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Details/Task Description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FA15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Supporting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3E21A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w:t>
            </w:r>
          </w:p>
        </w:tc>
      </w:tr>
      <w:tr w:rsidR="00000000" w:rsidRPr="004C5EA7" w14:paraId="3E55BA6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A43468"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7B28C3" w14:textId="77777777" w:rsidR="00000000" w:rsidRPr="004C5EA7" w:rsidRDefault="00000000" w:rsidP="004C5EA7">
            <w:pPr>
              <w:spacing w:line="276" w:lineRule="auto"/>
              <w:rPr>
                <w:kern w:val="2"/>
                <w14:ligatures w14:val="standardContextual"/>
              </w:rPr>
            </w:pPr>
            <w:r w:rsidRPr="004C5EA7">
              <w:rPr>
                <w:kern w:val="2"/>
                <w14:ligatures w14:val="standardContextual"/>
              </w:rPr>
              <w:t>19:42:15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D79669" w14:textId="77777777" w:rsidR="00000000" w:rsidRPr="004C5EA7" w:rsidRDefault="00000000" w:rsidP="004C5EA7">
            <w:pPr>
              <w:spacing w:line="276" w:lineRule="auto"/>
              <w:rPr>
                <w:kern w:val="2"/>
                <w14:ligatures w14:val="standardContextual"/>
              </w:rPr>
            </w:pPr>
            <w:r w:rsidRPr="004C5EA7">
              <w:rPr>
                <w:kern w:val="2"/>
                <w14:ligatures w14:val="standardContextual"/>
              </w:rPr>
              <w:t>Monitor Switch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1FE42" w14:textId="77777777" w:rsidR="00000000" w:rsidRPr="004C5EA7" w:rsidRDefault="00000000" w:rsidP="004C5EA7">
            <w:pPr>
              <w:spacing w:line="276" w:lineRule="auto"/>
              <w:rPr>
                <w:kern w:val="2"/>
                <w14:ligatures w14:val="standardContextual"/>
              </w:rPr>
            </w:pPr>
            <w:r w:rsidRPr="004C5EA7">
              <w:rPr>
                <w:kern w:val="2"/>
                <w14:ligatures w14:val="standardContextual"/>
              </w:rPr>
              <w:t>Focused monitor switched to Display 1 for reviewing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3E1B9"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desk_rt.capture_component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A75572" w14:textId="77777777" w:rsidR="00000000" w:rsidRPr="004C5EA7" w:rsidRDefault="00000000" w:rsidP="004C5EA7">
            <w:pPr>
              <w:spacing w:line="276" w:lineRule="auto"/>
              <w:jc w:val="center"/>
              <w:rPr>
                <w:b/>
                <w:bCs/>
                <w:kern w:val="2"/>
                <w:u w:val="single"/>
                <w14:ligatures w14:val="standardContextual"/>
              </w:rPr>
            </w:pPr>
            <w:r w:rsidRPr="004C5EA7">
              <w:rPr>
                <w:b/>
                <w:bCs/>
                <w:kern w:val="2"/>
                <w:u w:val="single"/>
                <w14:ligatures w14:val="standardContextual"/>
              </w:rPr>
              <w:t>Supporting Evidence Is Adequate</w:t>
            </w:r>
          </w:p>
          <w:p w14:paraId="2D85A4B9" w14:textId="77777777" w:rsidR="00000000" w:rsidRPr="004C5EA7" w:rsidRDefault="00000000" w:rsidP="004C5EA7">
            <w:pPr>
              <w:spacing w:line="276" w:lineRule="auto"/>
              <w:jc w:val="center"/>
              <w:rPr>
                <w:b/>
                <w:bCs/>
                <w:kern w:val="2"/>
                <w:u w:val="single"/>
                <w14:ligatures w14:val="standardContextual"/>
              </w:rPr>
            </w:pPr>
          </w:p>
          <w:p w14:paraId="7B0D0A6C" w14:textId="77777777" w:rsidR="00000000" w:rsidRPr="004C5EA7" w:rsidRDefault="00000000" w:rsidP="004C5EA7">
            <w:pPr>
              <w:spacing w:line="276" w:lineRule="auto"/>
              <w:rPr>
                <w:kern w:val="2"/>
                <w14:ligatures w14:val="standardContextual"/>
              </w:rPr>
            </w:pPr>
            <w:r w:rsidRPr="004C5EA7">
              <w:rPr>
                <w:kern w:val="2"/>
                <w14:ligatures w14:val="standardContextual"/>
              </w:rPr>
              <w:t>This activity was part of reviewing documents for the Omio and Southern Rail claims.</w:t>
            </w:r>
          </w:p>
        </w:tc>
      </w:tr>
      <w:tr w:rsidR="00000000" w:rsidRPr="004C5EA7" w14:paraId="24141AE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DE0F0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4B160" w14:textId="77777777" w:rsidR="00000000" w:rsidRPr="004C5EA7" w:rsidRDefault="00000000" w:rsidP="004C5EA7">
            <w:pPr>
              <w:spacing w:line="276" w:lineRule="auto"/>
              <w:rPr>
                <w:kern w:val="2"/>
                <w14:ligatures w14:val="standardContextual"/>
              </w:rPr>
            </w:pPr>
            <w:r w:rsidRPr="004C5EA7">
              <w:rPr>
                <w:kern w:val="2"/>
                <w14:ligatures w14:val="standardContextual"/>
              </w:rPr>
              <w:t>19:46:51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5A4B1" w14:textId="77777777" w:rsidR="00000000" w:rsidRPr="004C5EA7" w:rsidRDefault="00000000" w:rsidP="004C5EA7">
            <w:pPr>
              <w:spacing w:line="276" w:lineRule="auto"/>
              <w:rPr>
                <w:kern w:val="2"/>
                <w14:ligatures w14:val="standardContextual"/>
              </w:rPr>
            </w:pPr>
            <w:r w:rsidRPr="004C5EA7">
              <w:rPr>
                <w:kern w:val="2"/>
                <w14:ligatures w14:val="standardContextual"/>
              </w:rPr>
              <w:t>File Offer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BD497" w14:textId="77777777" w:rsidR="00000000" w:rsidRPr="004C5EA7" w:rsidRDefault="00000000" w:rsidP="004C5EA7">
            <w:pPr>
              <w:spacing w:line="276" w:lineRule="auto"/>
              <w:rPr>
                <w:kern w:val="2"/>
                <w14:ligatures w14:val="standardContextual"/>
              </w:rPr>
            </w:pPr>
            <w:r w:rsidRPr="004C5EA7">
              <w:rPr>
                <w:kern w:val="2"/>
                <w14:ligatures w14:val="standardContextual"/>
              </w:rPr>
              <w:t>Found and relayed a file for claim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7B132"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clipbrd.capture - Found 1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45AD3E" w14:textId="77777777" w:rsidR="00000000" w:rsidRPr="004C5EA7" w:rsidRDefault="00000000" w:rsidP="004C5EA7">
            <w:pPr>
              <w:spacing w:line="276" w:lineRule="auto"/>
              <w:rPr>
                <w:kern w:val="2"/>
                <w14:ligatures w14:val="standardContextual"/>
              </w:rPr>
            </w:pPr>
            <w:r w:rsidRPr="004C5EA7">
              <w:rPr>
                <w:kern w:val="2"/>
                <w14:ligatures w14:val="standardContextual"/>
              </w:rPr>
              <w:t>The file was related to financial evidence for EasyJet claims, emphasizing reimbursement for missed flights and additional charges.</w:t>
            </w:r>
          </w:p>
        </w:tc>
      </w:tr>
      <w:tr w:rsidR="00000000" w:rsidRPr="004C5EA7" w14:paraId="12C4DD1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58379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8FCAF" w14:textId="77777777" w:rsidR="00000000" w:rsidRPr="004C5EA7" w:rsidRDefault="00000000" w:rsidP="004C5EA7">
            <w:pPr>
              <w:spacing w:line="276" w:lineRule="auto"/>
              <w:rPr>
                <w:kern w:val="2"/>
                <w14:ligatures w14:val="standardContextual"/>
              </w:rPr>
            </w:pPr>
            <w:r w:rsidRPr="004C5EA7">
              <w:rPr>
                <w:kern w:val="2"/>
                <w14:ligatures w14:val="standardContextual"/>
              </w:rPr>
              <w:t>19:52:18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E2B032" w14:textId="77777777" w:rsidR="00000000" w:rsidRPr="004C5EA7" w:rsidRDefault="00000000" w:rsidP="004C5EA7">
            <w:pPr>
              <w:spacing w:line="276" w:lineRule="auto"/>
              <w:rPr>
                <w:kern w:val="2"/>
                <w14:ligatures w14:val="standardContextual"/>
              </w:rPr>
            </w:pPr>
            <w:r w:rsidRPr="004C5EA7">
              <w:rPr>
                <w:kern w:val="2"/>
                <w14:ligatures w14:val="standardContextual"/>
              </w:rPr>
              <w:t>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E5A49" w14:textId="77777777" w:rsidR="00000000" w:rsidRPr="004C5EA7" w:rsidRDefault="00000000" w:rsidP="004C5EA7">
            <w:pPr>
              <w:spacing w:line="276" w:lineRule="auto"/>
              <w:rPr>
                <w:kern w:val="2"/>
                <w14:ligatures w14:val="standardContextual"/>
              </w:rPr>
            </w:pPr>
            <w:r w:rsidRPr="004C5EA7">
              <w:rPr>
                <w:kern w:val="2"/>
                <w14:ligatures w14:val="standardContextual"/>
              </w:rPr>
              <w:t>Received and accepted a file offer.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2A807B"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app.ctrl_clip_comp - 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FBFFB" w14:textId="77777777" w:rsidR="00000000" w:rsidRPr="004C5EA7" w:rsidRDefault="00000000" w:rsidP="004C5EA7">
            <w:pPr>
              <w:spacing w:line="276" w:lineRule="auto"/>
              <w:rPr>
                <w:kern w:val="2"/>
                <w14:ligatures w14:val="standardContextual"/>
              </w:rPr>
            </w:pPr>
            <w:r w:rsidRPr="004C5EA7">
              <w:rPr>
                <w:kern w:val="2"/>
                <w14:ligatures w14:val="standardContextual"/>
              </w:rPr>
              <w:t>This file contained key documents for financial losses, linked to Trip.com claims regarding misleading baggage policies.</w:t>
            </w:r>
          </w:p>
        </w:tc>
      </w:tr>
      <w:tr w:rsidR="00000000" w:rsidRPr="004C5EA7" w14:paraId="2399D7E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2C48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B1F1A" w14:textId="77777777" w:rsidR="00000000" w:rsidRPr="004C5EA7" w:rsidRDefault="00000000" w:rsidP="004C5EA7">
            <w:pPr>
              <w:spacing w:line="276" w:lineRule="auto"/>
              <w:rPr>
                <w:kern w:val="2"/>
                <w14:ligatures w14:val="standardContextual"/>
              </w:rPr>
            </w:pPr>
            <w:r w:rsidRPr="004C5EA7">
              <w:rPr>
                <w:kern w:val="2"/>
                <w14:ligatures w14:val="standardContextual"/>
              </w:rPr>
              <w:t>21:14:01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850609" w14:textId="77777777" w:rsidR="00000000" w:rsidRPr="004C5EA7" w:rsidRDefault="00000000" w:rsidP="004C5EA7">
            <w:pPr>
              <w:spacing w:line="276" w:lineRule="auto"/>
              <w:rPr>
                <w:kern w:val="2"/>
                <w14:ligatures w14:val="standardContextual"/>
              </w:rPr>
            </w:pPr>
            <w:r w:rsidRPr="004C5EA7">
              <w:rPr>
                <w:kern w:val="2"/>
                <w14:ligatures w14:val="standardContextual"/>
              </w:rPr>
              <w:t>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4535BB" w14:textId="77777777" w:rsidR="00000000" w:rsidRPr="004C5EA7" w:rsidRDefault="00000000" w:rsidP="004C5EA7">
            <w:pPr>
              <w:spacing w:line="276" w:lineRule="auto"/>
              <w:rPr>
                <w:kern w:val="2"/>
                <w14:ligatures w14:val="standardContextual"/>
              </w:rPr>
            </w:pPr>
            <w:r w:rsidRPr="004C5EA7">
              <w:rPr>
                <w:kern w:val="2"/>
                <w14:ligatures w14:val="standardContextual"/>
              </w:rPr>
              <w:t>Completed file paste for claim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2AEBBA"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app.ft_sink_session - Pasting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A204AB" w14:textId="77777777" w:rsidR="00000000" w:rsidRPr="004C5EA7" w:rsidRDefault="00000000" w:rsidP="004C5EA7">
            <w:pPr>
              <w:spacing w:line="276" w:lineRule="auto"/>
              <w:rPr>
                <w:kern w:val="2"/>
                <w14:ligatures w14:val="standardContextual"/>
              </w:rPr>
            </w:pPr>
            <w:r w:rsidRPr="004C5EA7">
              <w:rPr>
                <w:kern w:val="2"/>
                <w14:ligatures w14:val="standardContextual"/>
              </w:rPr>
              <w:t>Pasted documents included train schedules and disruption timelines for the Southern Rail and Thameslink claims.</w:t>
            </w:r>
          </w:p>
        </w:tc>
      </w:tr>
      <w:tr w:rsidR="00000000" w:rsidRPr="004C5EA7" w14:paraId="4B018EC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FC3E2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E9A028" w14:textId="77777777" w:rsidR="00000000" w:rsidRPr="004C5EA7" w:rsidRDefault="00000000" w:rsidP="004C5EA7">
            <w:pPr>
              <w:spacing w:line="276" w:lineRule="auto"/>
              <w:rPr>
                <w:kern w:val="2"/>
                <w14:ligatures w14:val="standardContextual"/>
              </w:rPr>
            </w:pPr>
            <w:r w:rsidRPr="004C5EA7">
              <w:rPr>
                <w:kern w:val="2"/>
                <w14:ligatures w14:val="standardContextual"/>
              </w:rPr>
              <w:t>23:54:50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B202A3" w14:textId="77777777" w:rsidR="00000000" w:rsidRPr="004C5EA7" w:rsidRDefault="00000000" w:rsidP="004C5EA7">
            <w:pPr>
              <w:spacing w:line="276" w:lineRule="auto"/>
              <w:rPr>
                <w:kern w:val="2"/>
                <w14:ligatures w14:val="standardContextual"/>
              </w:rPr>
            </w:pPr>
            <w:r w:rsidRPr="004C5EA7">
              <w:rPr>
                <w:kern w:val="2"/>
                <w14:ligatures w14:val="standardContextual"/>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1BF478" w14:textId="77777777" w:rsidR="00000000" w:rsidRPr="004C5EA7" w:rsidRDefault="00000000" w:rsidP="004C5EA7">
            <w:pPr>
              <w:spacing w:line="276" w:lineRule="auto"/>
              <w:rPr>
                <w:kern w:val="2"/>
                <w14:ligatures w14:val="standardContextual"/>
              </w:rPr>
            </w:pPr>
            <w:r w:rsidRPr="004C5EA7">
              <w:rPr>
                <w:kern w:val="2"/>
                <w14:ligatures w14:val="standardContextual"/>
              </w:rPr>
              <w:t>Finalized file paste operation for the 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7E5D7C"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D5393B" w14:textId="77777777" w:rsidR="00000000" w:rsidRPr="004C5EA7" w:rsidRDefault="00000000" w:rsidP="004C5EA7">
            <w:pPr>
              <w:spacing w:line="276" w:lineRule="auto"/>
              <w:rPr>
                <w:kern w:val="2"/>
                <w14:ligatures w14:val="standardContextual"/>
              </w:rPr>
            </w:pPr>
            <w:r w:rsidRPr="004C5EA7">
              <w:rPr>
                <w:kern w:val="2"/>
                <w14:ligatures w14:val="standardContextual"/>
              </w:rPr>
              <w:t>The operation successfully organized and compiled receipts, correspondence records, and itineraries for supporting evidence.</w:t>
            </w:r>
          </w:p>
        </w:tc>
      </w:tr>
      <w:tr w:rsidR="00000000" w:rsidRPr="004C5EA7" w14:paraId="5A5054A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D0772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74EAE" w14:textId="77777777" w:rsidR="00000000" w:rsidRPr="004C5EA7" w:rsidRDefault="00000000" w:rsidP="004C5EA7">
            <w:pPr>
              <w:spacing w:line="276" w:lineRule="auto"/>
              <w:rPr>
                <w:kern w:val="2"/>
                <w14:ligatures w14:val="standardContextual"/>
              </w:rPr>
            </w:pPr>
            <w:r w:rsidRPr="004C5EA7">
              <w:rPr>
                <w:kern w:val="2"/>
                <w14:ligatures w14:val="standardContextual"/>
              </w:rPr>
              <w:t>23:12:41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268A9" w14:textId="77777777" w:rsidR="00000000" w:rsidRPr="004C5EA7" w:rsidRDefault="00000000" w:rsidP="004C5EA7">
            <w:pPr>
              <w:spacing w:line="276" w:lineRule="auto"/>
              <w:rPr>
                <w:kern w:val="2"/>
                <w14:ligatures w14:val="standardContextual"/>
              </w:rPr>
            </w:pPr>
            <w:r w:rsidRPr="004C5EA7">
              <w:rPr>
                <w:kern w:val="2"/>
                <w14:ligatures w14:val="standardContextual"/>
              </w:rPr>
              <w:t>New Session Initiated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461A8C" w14:textId="77777777" w:rsidR="00000000" w:rsidRPr="004C5EA7" w:rsidRDefault="00000000" w:rsidP="004C5EA7">
            <w:pPr>
              <w:spacing w:line="276" w:lineRule="auto"/>
              <w:rPr>
                <w:kern w:val="2"/>
                <w14:ligatures w14:val="standardContextual"/>
              </w:rPr>
            </w:pPr>
            <w:r w:rsidRPr="004C5EA7">
              <w:rPr>
                <w:kern w:val="2"/>
                <w14:ligatures w14:val="standardContextual"/>
              </w:rPr>
              <w:t>Accepted file offer and initiated session for claim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755024"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app.ft_sink_session - New session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904268" w14:textId="77777777" w:rsidR="00000000" w:rsidRPr="004C5EA7" w:rsidRDefault="00000000" w:rsidP="004C5EA7">
            <w:pPr>
              <w:spacing w:line="276" w:lineRule="auto"/>
              <w:rPr>
                <w:kern w:val="2"/>
                <w14:ligatures w14:val="standardContextual"/>
              </w:rPr>
            </w:pPr>
            <w:r w:rsidRPr="004C5EA7">
              <w:rPr>
                <w:kern w:val="2"/>
                <w14:ligatures w14:val="standardContextual"/>
              </w:rPr>
              <w:t>The session was dedicated to addressing Omio claim updates, focusing on delays and additional travel costs.</w:t>
            </w:r>
          </w:p>
        </w:tc>
      </w:tr>
      <w:tr w:rsidR="00000000" w:rsidRPr="004C5EA7" w14:paraId="407BC5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BEEA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F0C53" w14:textId="77777777" w:rsidR="00000000" w:rsidRPr="004C5EA7" w:rsidRDefault="00000000" w:rsidP="004C5EA7">
            <w:pPr>
              <w:spacing w:line="276" w:lineRule="auto"/>
              <w:rPr>
                <w:kern w:val="2"/>
                <w14:ligatures w14:val="standardContextual"/>
              </w:rPr>
            </w:pPr>
            <w:r w:rsidRPr="004C5EA7">
              <w:rPr>
                <w:kern w:val="2"/>
                <w14:ligatures w14:val="standardContextual"/>
              </w:rPr>
              <w:t>23:14:08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D8CAEE" w14:textId="77777777" w:rsidR="00000000" w:rsidRPr="004C5EA7" w:rsidRDefault="00000000" w:rsidP="004C5EA7">
            <w:pPr>
              <w:spacing w:line="276" w:lineRule="auto"/>
              <w:rPr>
                <w:kern w:val="2"/>
                <w14:ligatures w14:val="standardContextual"/>
              </w:rPr>
            </w:pPr>
            <w:r w:rsidRPr="004C5EA7">
              <w:rPr>
                <w:kern w:val="2"/>
                <w14:ligatures w14:val="standardContextual"/>
              </w:rPr>
              <w:t>Started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EDF330" w14:textId="77777777" w:rsidR="00000000" w:rsidRPr="004C5EA7" w:rsidRDefault="00000000" w:rsidP="004C5EA7">
            <w:pPr>
              <w:spacing w:line="276" w:lineRule="auto"/>
              <w:rPr>
                <w:kern w:val="2"/>
                <w14:ligatures w14:val="standardContextual"/>
              </w:rPr>
            </w:pPr>
            <w:r w:rsidRPr="004C5EA7">
              <w:rPr>
                <w:kern w:val="2"/>
                <w14:ligatures w14:val="standardContextual"/>
              </w:rPr>
              <w:t>Began pasting evidence documents for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975368"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ole.files - Starting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675D86" w14:textId="77777777" w:rsidR="00000000" w:rsidRPr="004C5EA7" w:rsidRDefault="00000000" w:rsidP="004C5EA7">
            <w:pPr>
              <w:spacing w:line="276" w:lineRule="auto"/>
              <w:rPr>
                <w:kern w:val="2"/>
                <w14:ligatures w14:val="standardContextual"/>
              </w:rPr>
            </w:pPr>
            <w:r w:rsidRPr="004C5EA7">
              <w:rPr>
                <w:kern w:val="2"/>
                <w14:ligatures w14:val="standardContextual"/>
              </w:rPr>
              <w:t>Evidence included train disruption schedules (e.g., missing 12:32 PM train on 12-01-2025) and financial loss breakdowns.</w:t>
            </w:r>
          </w:p>
        </w:tc>
      </w:tr>
      <w:tr w:rsidR="00000000" w:rsidRPr="004C5EA7" w14:paraId="0E091C9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670D7E"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7D7668" w14:textId="77777777" w:rsidR="00000000" w:rsidRPr="004C5EA7" w:rsidRDefault="00000000" w:rsidP="004C5EA7">
            <w:pPr>
              <w:spacing w:line="276" w:lineRule="auto"/>
              <w:rPr>
                <w:kern w:val="2"/>
                <w14:ligatures w14:val="standardContextual"/>
              </w:rPr>
            </w:pPr>
            <w:r w:rsidRPr="004C5EA7">
              <w:rPr>
                <w:kern w:val="2"/>
                <w14:ligatures w14:val="standardContextual"/>
              </w:rPr>
              <w:t>23:14:15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34799B" w14:textId="77777777" w:rsidR="00000000" w:rsidRPr="004C5EA7" w:rsidRDefault="00000000" w:rsidP="004C5EA7">
            <w:pPr>
              <w:spacing w:line="276" w:lineRule="auto"/>
              <w:rPr>
                <w:kern w:val="2"/>
                <w14:ligatures w14:val="standardContextual"/>
              </w:rPr>
            </w:pPr>
            <w:r w:rsidRPr="004C5EA7">
              <w:rPr>
                <w:kern w:val="2"/>
                <w14:ligatures w14:val="standardContextual"/>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9F2AC" w14:textId="77777777" w:rsidR="00000000" w:rsidRPr="004C5EA7" w:rsidRDefault="00000000" w:rsidP="004C5EA7">
            <w:pPr>
              <w:spacing w:line="276" w:lineRule="auto"/>
              <w:rPr>
                <w:kern w:val="2"/>
                <w14:ligatures w14:val="standardContextual"/>
              </w:rPr>
            </w:pPr>
            <w:r w:rsidRPr="004C5EA7">
              <w:rPr>
                <w:kern w:val="2"/>
                <w14:ligatures w14:val="standardContextual"/>
              </w:rPr>
              <w:t>Completed pasting evidence files with no errors.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4F6F45" w14:textId="77777777" w:rsidR="00000000" w:rsidRPr="004C5EA7" w:rsidRDefault="00000000" w:rsidP="004C5EA7">
            <w:pPr>
              <w:spacing w:line="276" w:lineRule="auto"/>
              <w:rPr>
                <w:kern w:val="2"/>
                <w14:ligatures w14:val="standardContextual"/>
              </w:rPr>
            </w:pPr>
            <w:r w:rsidRPr="004C5EA7">
              <w:rPr>
                <w:kern w:val="2"/>
                <w14:ligatures w14:val="standardContextual"/>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6CB283" w14:textId="77777777" w:rsidR="00000000" w:rsidRPr="004C5EA7" w:rsidRDefault="00000000" w:rsidP="004C5EA7">
            <w:pPr>
              <w:spacing w:line="276" w:lineRule="auto"/>
              <w:rPr>
                <w:kern w:val="2"/>
                <w14:ligatures w14:val="standardContextual"/>
              </w:rPr>
            </w:pPr>
            <w:r w:rsidRPr="004C5EA7">
              <w:rPr>
                <w:kern w:val="2"/>
                <w14:ligatures w14:val="standardContextual"/>
              </w:rPr>
              <w:t>The completed paste included all essential documents for demonstrating service disruptions and their financial and emotional impacts.</w:t>
            </w:r>
          </w:p>
        </w:tc>
      </w:tr>
    </w:tbl>
    <w:p w14:paraId="0E9A8DE6" w14:textId="77777777" w:rsidR="00000000" w:rsidRPr="004C5EA7" w:rsidRDefault="00000000" w:rsidP="004C5EA7">
      <w:pPr>
        <w:spacing w:line="276" w:lineRule="auto"/>
        <w:rPr>
          <w:rFonts w:eastAsiaTheme="majorEastAsia"/>
          <w:b/>
          <w:bCs/>
          <w:u w:val="single"/>
        </w:rPr>
      </w:pPr>
    </w:p>
    <w:p w14:paraId="5A425724" w14:textId="77777777" w:rsidR="00000000" w:rsidRPr="004C5EA7" w:rsidRDefault="00000000" w:rsidP="004C5EA7">
      <w:pPr>
        <w:spacing w:line="276" w:lineRule="auto"/>
        <w:rPr>
          <w:b/>
          <w:bCs/>
          <w:u w:val="single"/>
        </w:rPr>
      </w:pPr>
      <w:r w:rsidRPr="004C5EA7">
        <w:rPr>
          <w:rFonts w:eastAsiaTheme="majorEastAsia"/>
          <w:b/>
          <w:bCs/>
          <w:u w:val="single"/>
        </w:rPr>
        <w:t xml:space="preserve">Contextual Summary for “2025-02-28.” </w:t>
      </w:r>
    </w:p>
    <w:p w14:paraId="3E15EED3" w14:textId="77777777" w:rsidR="00000000" w:rsidRPr="004C5EA7" w:rsidRDefault="00000000" w:rsidP="004C5EA7">
      <w:pPr>
        <w:spacing w:line="276" w:lineRule="auto"/>
      </w:pPr>
      <w:r w:rsidRPr="004C5EA7">
        <w:t xml:space="preserve">The File </w:t>
      </w:r>
      <w:r w:rsidRPr="004C5EA7">
        <w:rPr>
          <w:rFonts w:eastAsiaTheme="majorEastAsia"/>
          <w:b/>
          <w:bCs/>
        </w:rPr>
        <w:t>“</w:t>
      </w:r>
      <w:r w:rsidRPr="004C5EA7">
        <w:rPr>
          <w:rFonts w:eastAsiaTheme="majorEastAsia"/>
          <w:b/>
          <w:bCs/>
          <w:u w:val="single"/>
        </w:rPr>
        <w:t>Sent</w:t>
      </w:r>
      <w:r w:rsidRPr="004C5EA7">
        <w:rPr>
          <w:rFonts w:eastAsiaTheme="majorEastAsia"/>
          <w:b/>
          <w:bCs/>
        </w:rPr>
        <w:t>”</w:t>
      </w:r>
      <w:r w:rsidRPr="004C5EA7">
        <w:rPr>
          <w:rFonts w:eastAsiaTheme="majorEastAsia"/>
        </w:rPr>
        <w:t xml:space="preserve"> </w:t>
      </w:r>
      <w:r w:rsidRPr="004C5EA7">
        <w:t>included:</w:t>
      </w:r>
    </w:p>
    <w:p w14:paraId="6A77D9F5" w14:textId="77777777" w:rsidR="00000000" w:rsidRPr="004C5EA7" w:rsidRDefault="00000000" w:rsidP="004C5EA7">
      <w:pPr>
        <w:spacing w:line="276" w:lineRule="auto"/>
      </w:pPr>
    </w:p>
    <w:p w14:paraId="12F18CE2" w14:textId="77777777" w:rsidR="00000000" w:rsidRPr="004C5EA7" w:rsidRDefault="00000000" w:rsidP="004C5EA7">
      <w:pPr>
        <w:numPr>
          <w:ilvl w:val="0"/>
          <w:numId w:val="27"/>
        </w:numPr>
        <w:spacing w:line="276" w:lineRule="auto"/>
      </w:pPr>
      <w:r w:rsidRPr="004C5EA7">
        <w:rPr>
          <w:b/>
          <w:bCs/>
          <w:u w:val="single"/>
        </w:rPr>
        <w:t>Receipts and Financial Statements</w:t>
      </w:r>
      <w:r w:rsidRPr="004C5EA7">
        <w:t>: Highlighting costs incurred due to disrupted services across all three claims.</w:t>
      </w:r>
    </w:p>
    <w:p w14:paraId="57B67DC3" w14:textId="77777777" w:rsidR="00000000" w:rsidRPr="004C5EA7" w:rsidRDefault="00000000" w:rsidP="004C5EA7">
      <w:pPr>
        <w:numPr>
          <w:ilvl w:val="0"/>
          <w:numId w:val="27"/>
        </w:numPr>
        <w:spacing w:line="276" w:lineRule="auto"/>
      </w:pPr>
      <w:r w:rsidRPr="004C5EA7">
        <w:rPr>
          <w:b/>
          <w:bCs/>
          <w:u w:val="single"/>
        </w:rPr>
        <w:t>Train Disruption Schedules</w:t>
      </w:r>
      <w:r w:rsidRPr="004C5EA7">
        <w:t>: Demonstrating the lack of services, such as the non-existent 12:32 PM train on 12-01-2025.</w:t>
      </w:r>
    </w:p>
    <w:p w14:paraId="0F037C82" w14:textId="77777777" w:rsidR="00000000" w:rsidRPr="004C5EA7" w:rsidRDefault="00000000" w:rsidP="004C5EA7">
      <w:pPr>
        <w:numPr>
          <w:ilvl w:val="0"/>
          <w:numId w:val="27"/>
        </w:numPr>
        <w:spacing w:line="276" w:lineRule="auto"/>
      </w:pPr>
      <w:r w:rsidRPr="004C5EA7">
        <w:rPr>
          <w:b/>
          <w:bCs/>
          <w:u w:val="single"/>
        </w:rPr>
        <w:t>Correspondence Records</w:t>
      </w:r>
      <w:r w:rsidRPr="004C5EA7">
        <w:t>: Documenting attempts to resolve issues and the inadequate responses received.</w:t>
      </w:r>
    </w:p>
    <w:p w14:paraId="13CC3277" w14:textId="77777777" w:rsidR="00000000" w:rsidRPr="004C5EA7" w:rsidRDefault="00000000" w:rsidP="004C5EA7">
      <w:pPr>
        <w:numPr>
          <w:ilvl w:val="0"/>
          <w:numId w:val="27"/>
        </w:numPr>
        <w:spacing w:line="276" w:lineRule="auto"/>
      </w:pPr>
      <w:r w:rsidRPr="004C5EA7">
        <w:rPr>
          <w:b/>
          <w:bCs/>
          <w:u w:val="single"/>
        </w:rPr>
        <w:t>Travel Itineraries</w:t>
      </w:r>
      <w:r w:rsidRPr="004C5EA7">
        <w:t>: Showing discrepancies between promised and delivered services.</w:t>
      </w:r>
    </w:p>
    <w:p w14:paraId="1BB8AB4A" w14:textId="77777777" w:rsidR="00000000" w:rsidRPr="004C5EA7" w:rsidRDefault="00000000" w:rsidP="004C5EA7">
      <w:pPr>
        <w:numPr>
          <w:ilvl w:val="0"/>
          <w:numId w:val="27"/>
        </w:numPr>
        <w:spacing w:line="276" w:lineRule="auto"/>
      </w:pPr>
      <w:r w:rsidRPr="004C5EA7">
        <w:rPr>
          <w:b/>
          <w:bCs/>
          <w:u w:val="single"/>
        </w:rPr>
        <w:t>Supporting Evidence for Compensation</w:t>
      </w:r>
      <w:r w:rsidRPr="004C5EA7">
        <w:t>: Including extracted logs, legal references, and consumer rights violations.</w:t>
      </w:r>
    </w:p>
    <w:p w14:paraId="1690083B" w14:textId="77777777" w:rsidR="00000000" w:rsidRPr="004C5EA7" w:rsidRDefault="00000000" w:rsidP="004C5EA7">
      <w:pPr>
        <w:spacing w:line="276" w:lineRule="auto"/>
      </w:pPr>
    </w:p>
    <w:p w14:paraId="2E988AD0" w14:textId="77777777" w:rsidR="00000000" w:rsidRPr="004C5EA7" w:rsidRDefault="00000000" w:rsidP="004C5EA7">
      <w:pPr>
        <w:spacing w:line="276" w:lineRule="auto"/>
        <w:rPr>
          <w:b/>
          <w:bCs/>
          <w:u w:val="single"/>
        </w:rPr>
      </w:pPr>
      <w:r w:rsidRPr="004C5EA7">
        <w:rPr>
          <w:b/>
          <w:bCs/>
          <w:u w:val="single"/>
        </w:rPr>
        <w:t>The Work Included:</w:t>
      </w:r>
    </w:p>
    <w:p w14:paraId="2D121D10" w14:textId="77777777" w:rsidR="00000000" w:rsidRPr="004C5EA7" w:rsidRDefault="00000000" w:rsidP="004C5EA7">
      <w:pPr>
        <w:pStyle w:val="ListParagraph"/>
        <w:numPr>
          <w:ilvl w:val="0"/>
          <w:numId w:val="28"/>
        </w:numPr>
        <w:spacing w:line="276" w:lineRule="auto"/>
      </w:pPr>
      <w:r w:rsidRPr="004C5EA7">
        <w:rPr>
          <w:b/>
          <w:bCs/>
          <w:u w:val="single"/>
        </w:rPr>
        <w:t>Documented Communications</w:t>
      </w:r>
      <w:r w:rsidRPr="004C5EA7">
        <w:t xml:space="preserve">: </w:t>
      </w:r>
    </w:p>
    <w:p w14:paraId="2AF1BDF0" w14:textId="77777777" w:rsidR="00000000" w:rsidRPr="004C5EA7" w:rsidRDefault="00000000" w:rsidP="004C5EA7">
      <w:pPr>
        <w:pStyle w:val="ListParagraph"/>
        <w:numPr>
          <w:ilvl w:val="0"/>
          <w:numId w:val="29"/>
        </w:numPr>
        <w:spacing w:line="276" w:lineRule="auto"/>
      </w:pPr>
      <w:r w:rsidRPr="004C5EA7">
        <w:t>Email exchanges, chat logs, and official correspondences that illustrate the intent and actions of relevant parties. These documents directly correlate with the claims of misconduct/irregularities.</w:t>
      </w:r>
    </w:p>
    <w:p w14:paraId="171072D6" w14:textId="77777777" w:rsidR="00000000" w:rsidRPr="004C5EA7" w:rsidRDefault="00000000" w:rsidP="004C5EA7">
      <w:pPr>
        <w:pStyle w:val="ListParagraph"/>
        <w:spacing w:line="276" w:lineRule="auto"/>
        <w:ind w:left="1080"/>
      </w:pPr>
    </w:p>
    <w:p w14:paraId="6D123CA1" w14:textId="77777777" w:rsidR="00000000" w:rsidRPr="004C5EA7" w:rsidRDefault="00000000" w:rsidP="004C5EA7">
      <w:pPr>
        <w:pStyle w:val="ListParagraph"/>
        <w:numPr>
          <w:ilvl w:val="0"/>
          <w:numId w:val="28"/>
        </w:numPr>
        <w:spacing w:line="276" w:lineRule="auto"/>
      </w:pPr>
      <w:r w:rsidRPr="004C5EA7">
        <w:rPr>
          <w:b/>
          <w:bCs/>
          <w:u w:val="single"/>
        </w:rPr>
        <w:t>Financial Records</w:t>
      </w:r>
      <w:r w:rsidRPr="004C5EA7">
        <w:t xml:space="preserve">: </w:t>
      </w:r>
    </w:p>
    <w:p w14:paraId="6FACD1DD" w14:textId="77777777" w:rsidR="00000000" w:rsidRPr="004C5EA7" w:rsidRDefault="00000000" w:rsidP="004C5EA7">
      <w:pPr>
        <w:pStyle w:val="ListParagraph"/>
        <w:numPr>
          <w:ilvl w:val="0"/>
          <w:numId w:val="29"/>
        </w:numPr>
        <w:spacing w:line="276" w:lineRule="auto"/>
      </w:pPr>
      <w:r w:rsidRPr="004C5EA7">
        <w:t>Statements and transaction logs that provide quantitative backing to our assertions. They aid in tracing financial flows that are being disputed, thus reinforcing our argument regarding financial discrepancies.</w:t>
      </w:r>
    </w:p>
    <w:p w14:paraId="53FC0258" w14:textId="77777777" w:rsidR="00000000" w:rsidRPr="004C5EA7" w:rsidRDefault="00000000" w:rsidP="004C5EA7">
      <w:pPr>
        <w:pStyle w:val="ListParagraph"/>
        <w:spacing w:line="276" w:lineRule="auto"/>
        <w:ind w:left="1080"/>
      </w:pPr>
    </w:p>
    <w:p w14:paraId="05F2DBF0" w14:textId="77777777" w:rsidR="00000000" w:rsidRPr="004C5EA7" w:rsidRDefault="00000000" w:rsidP="004C5EA7">
      <w:pPr>
        <w:pStyle w:val="ListParagraph"/>
        <w:numPr>
          <w:ilvl w:val="0"/>
          <w:numId w:val="28"/>
        </w:numPr>
        <w:spacing w:line="276" w:lineRule="auto"/>
      </w:pPr>
      <w:r w:rsidRPr="004C5EA7">
        <w:rPr>
          <w:b/>
          <w:bCs/>
          <w:u w:val="single"/>
        </w:rPr>
        <w:t>Analytical Reports</w:t>
      </w:r>
      <w:r w:rsidRPr="004C5EA7">
        <w:t xml:space="preserve">: </w:t>
      </w:r>
    </w:p>
    <w:p w14:paraId="50EC443A" w14:textId="77777777" w:rsidR="00000000" w:rsidRPr="004C5EA7" w:rsidRDefault="00000000" w:rsidP="004C5EA7">
      <w:pPr>
        <w:pStyle w:val="ListParagraph"/>
        <w:numPr>
          <w:ilvl w:val="0"/>
          <w:numId w:val="29"/>
        </w:numPr>
        <w:spacing w:line="276" w:lineRule="auto"/>
      </w:pPr>
      <w:r w:rsidRPr="004C5EA7">
        <w:t>Summaries of findings and analyses that delve into the implications of the evidence presented. This should help contextualize the raw data and clarify how it aligns in this claim.</w:t>
      </w:r>
    </w:p>
    <w:p w14:paraId="13024E33" w14:textId="77777777" w:rsidR="00000000" w:rsidRPr="004C5EA7" w:rsidRDefault="00000000" w:rsidP="004C5EA7">
      <w:pPr>
        <w:pStyle w:val="ListParagraph"/>
        <w:spacing w:line="276" w:lineRule="auto"/>
        <w:ind w:left="1080"/>
      </w:pPr>
    </w:p>
    <w:p w14:paraId="5A7EA7EF" w14:textId="77777777" w:rsidR="00000000" w:rsidRPr="004C5EA7" w:rsidRDefault="00000000" w:rsidP="004C5EA7">
      <w:pPr>
        <w:pStyle w:val="ListParagraph"/>
        <w:numPr>
          <w:ilvl w:val="0"/>
          <w:numId w:val="28"/>
        </w:numPr>
        <w:spacing w:line="276" w:lineRule="auto"/>
      </w:pPr>
      <w:r w:rsidRPr="004C5EA7">
        <w:rPr>
          <w:b/>
          <w:bCs/>
          <w:u w:val="single"/>
        </w:rPr>
        <w:t>Visual Evidence</w:t>
      </w:r>
      <w:r w:rsidRPr="004C5EA7">
        <w:t xml:space="preserve">: </w:t>
      </w:r>
    </w:p>
    <w:p w14:paraId="47FD5883" w14:textId="77777777" w:rsidR="00000000" w:rsidRPr="004C5EA7" w:rsidRDefault="00000000" w:rsidP="004C5EA7">
      <w:pPr>
        <w:pStyle w:val="ListParagraph"/>
        <w:numPr>
          <w:ilvl w:val="0"/>
          <w:numId w:val="29"/>
        </w:numPr>
        <w:spacing w:line="276" w:lineRule="auto"/>
      </w:pPr>
      <w:r w:rsidRPr="004C5EA7">
        <w:t>Charts, images, and diagrams that visually represent the data, making complex information accessible and easily understandable. Such materials enhance the narrative we’re presenting.</w:t>
      </w:r>
    </w:p>
    <w:p w14:paraId="5D396784" w14:textId="77777777" w:rsidR="00000000" w:rsidRPr="004C5EA7" w:rsidRDefault="00000000" w:rsidP="004C5EA7">
      <w:pPr>
        <w:spacing w:line="276" w:lineRule="auto"/>
      </w:pPr>
    </w:p>
    <w:p w14:paraId="7E450931" w14:textId="77777777" w:rsidR="00000000" w:rsidRPr="004C5EA7" w:rsidRDefault="00000000" w:rsidP="004C5EA7">
      <w:pPr>
        <w:pStyle w:val="NormalWeb"/>
        <w:spacing w:before="0" w:beforeAutospacing="0" w:after="0" w:afterAutospacing="0" w:line="276" w:lineRule="auto"/>
      </w:pPr>
      <w:r w:rsidRPr="004C5EA7">
        <w:rPr>
          <w:rStyle w:val="Strong"/>
          <w:rFonts w:eastAsiaTheme="majorEastAsia"/>
        </w:rPr>
        <w:t>Total Hours Calculation</w:t>
      </w:r>
      <w:r w:rsidRPr="004C5EA7">
        <w:t xml:space="preserve"> based on the revised figures:</w:t>
      </w:r>
    </w:p>
    <w:p w14:paraId="397E9FA0" w14:textId="77777777" w:rsidR="00000000" w:rsidRPr="004C5EA7" w:rsidRDefault="00000000" w:rsidP="004C5EA7">
      <w:pPr>
        <w:pStyle w:val="NormalWeb"/>
        <w:numPr>
          <w:ilvl w:val="0"/>
          <w:numId w:val="30"/>
        </w:numPr>
        <w:spacing w:before="0" w:beforeAutospacing="0" w:after="0" w:afterAutospacing="0" w:line="276" w:lineRule="auto"/>
      </w:pPr>
      <w:r w:rsidRPr="004C5EA7">
        <w:rPr>
          <w:rStyle w:val="Strong"/>
          <w:rFonts w:eastAsiaTheme="majorEastAsia"/>
        </w:rPr>
        <w:t>196 hours</w:t>
      </w:r>
      <w:r w:rsidRPr="004C5EA7">
        <w:t xml:space="preserve"> (14 days at 14 hours/day)</w:t>
      </w:r>
    </w:p>
    <w:p w14:paraId="49BE9CA9" w14:textId="77777777" w:rsidR="00000000" w:rsidRPr="004C5EA7" w:rsidRDefault="00000000" w:rsidP="004C5EA7">
      <w:pPr>
        <w:pStyle w:val="NormalWeb"/>
        <w:numPr>
          <w:ilvl w:val="0"/>
          <w:numId w:val="30"/>
        </w:numPr>
        <w:spacing w:before="0" w:beforeAutospacing="0" w:after="0" w:afterAutospacing="0" w:line="276" w:lineRule="auto"/>
      </w:pPr>
      <w:r w:rsidRPr="004C5EA7">
        <w:rPr>
          <w:rStyle w:val="Strong"/>
          <w:rFonts w:eastAsiaTheme="majorEastAsia"/>
        </w:rPr>
        <w:t>240 hours</w:t>
      </w:r>
      <w:r w:rsidRPr="004C5EA7">
        <w:t xml:space="preserve"> (16 days at 15 hours/day)</w:t>
      </w:r>
    </w:p>
    <w:p w14:paraId="308CC993" w14:textId="77777777" w:rsidR="00000000" w:rsidRPr="004C5EA7" w:rsidRDefault="00000000" w:rsidP="004C5EA7">
      <w:pPr>
        <w:pStyle w:val="NormalWeb"/>
        <w:numPr>
          <w:ilvl w:val="0"/>
          <w:numId w:val="30"/>
        </w:numPr>
        <w:spacing w:before="0" w:beforeAutospacing="0" w:after="0" w:afterAutospacing="0" w:line="276" w:lineRule="auto"/>
      </w:pPr>
      <w:r w:rsidRPr="004C5EA7">
        <w:rPr>
          <w:rStyle w:val="Strong"/>
          <w:rFonts w:eastAsiaTheme="majorEastAsia"/>
        </w:rPr>
        <w:t>221 hours</w:t>
      </w:r>
      <w:r w:rsidRPr="004C5EA7">
        <w:t xml:space="preserve"> (13 days at 17 hours/day)</w:t>
      </w:r>
    </w:p>
    <w:p w14:paraId="241DDF80" w14:textId="77777777" w:rsidR="00000000" w:rsidRPr="004C5EA7" w:rsidRDefault="00000000" w:rsidP="004C5EA7">
      <w:pPr>
        <w:pStyle w:val="NormalWeb"/>
        <w:numPr>
          <w:ilvl w:val="0"/>
          <w:numId w:val="30"/>
        </w:numPr>
        <w:spacing w:before="0" w:beforeAutospacing="0" w:after="0" w:afterAutospacing="0" w:line="276" w:lineRule="auto"/>
      </w:pPr>
      <w:r w:rsidRPr="004C5EA7">
        <w:rPr>
          <w:rStyle w:val="Strong"/>
          <w:rFonts w:eastAsiaTheme="majorEastAsia"/>
        </w:rPr>
        <w:t>266 hours</w:t>
      </w:r>
      <w:r w:rsidRPr="004C5EA7">
        <w:t xml:space="preserve"> (19 days at 14 hours/day)</w:t>
      </w:r>
    </w:p>
    <w:p w14:paraId="2913F5D6" w14:textId="77777777" w:rsidR="00000000" w:rsidRPr="004C5EA7" w:rsidRDefault="00000000" w:rsidP="004C5EA7">
      <w:pPr>
        <w:pStyle w:val="NormalWeb"/>
        <w:numPr>
          <w:ilvl w:val="0"/>
          <w:numId w:val="30"/>
        </w:numPr>
        <w:spacing w:before="0" w:beforeAutospacing="0" w:after="0" w:afterAutospacing="0" w:line="276" w:lineRule="auto"/>
      </w:pPr>
      <w:r w:rsidRPr="004C5EA7">
        <w:rPr>
          <w:rStyle w:val="Strong"/>
          <w:rFonts w:eastAsiaTheme="majorEastAsia"/>
        </w:rPr>
        <w:t>Minus 6 hours</w:t>
      </w:r>
      <w:r w:rsidRPr="004C5EA7">
        <w:t xml:space="preserve"> for hospital appointments</w:t>
      </w:r>
    </w:p>
    <w:p w14:paraId="7DCADF64" w14:textId="77777777" w:rsidR="00000000" w:rsidRPr="004C5EA7" w:rsidRDefault="00000000" w:rsidP="004C5EA7">
      <w:pPr>
        <w:pStyle w:val="NormalWeb"/>
        <w:spacing w:before="0" w:beforeAutospacing="0" w:after="0" w:afterAutospacing="0" w:line="276" w:lineRule="auto"/>
        <w:ind w:left="720"/>
      </w:pPr>
    </w:p>
    <w:p w14:paraId="6AE8F88F" w14:textId="77777777" w:rsidR="00000000" w:rsidRPr="004C5EA7" w:rsidRDefault="00000000" w:rsidP="004C5EA7">
      <w:pPr>
        <w:pStyle w:val="NormalWeb"/>
        <w:spacing w:before="0" w:beforeAutospacing="0" w:after="0" w:afterAutospacing="0" w:line="276" w:lineRule="auto"/>
      </w:pPr>
      <w:r w:rsidRPr="004C5EA7">
        <w:rPr>
          <w:rStyle w:val="Strong"/>
          <w:rFonts w:eastAsiaTheme="majorEastAsia"/>
          <w:u w:val="single"/>
        </w:rPr>
        <w:t>Total Hours Worked</w:t>
      </w:r>
      <w:r w:rsidRPr="004C5EA7">
        <w:rPr>
          <w:rStyle w:val="Strong"/>
          <w:rFonts w:eastAsiaTheme="majorEastAsia"/>
        </w:rPr>
        <w:t xml:space="preserve"> = </w:t>
      </w:r>
      <w:bookmarkStart w:id="1" w:name="_Hlk192711775"/>
      <w:r w:rsidRPr="004C5EA7">
        <w:rPr>
          <w:rStyle w:val="Strong"/>
          <w:rFonts w:eastAsiaTheme="majorEastAsia"/>
        </w:rPr>
        <w:t>931 hours</w:t>
      </w:r>
      <w:bookmarkEnd w:id="1"/>
    </w:p>
    <w:p w14:paraId="06948242" w14:textId="77777777" w:rsidR="00000000" w:rsidRPr="004C5EA7" w:rsidRDefault="00000000" w:rsidP="004C5EA7">
      <w:pPr>
        <w:pStyle w:val="NormalWeb"/>
        <w:spacing w:before="0" w:beforeAutospacing="0" w:after="0" w:afterAutospacing="0" w:line="276" w:lineRule="auto"/>
      </w:pPr>
      <w:r w:rsidRPr="004C5EA7">
        <w:t xml:space="preserve">These hours will next be divided into </w:t>
      </w:r>
      <w:r w:rsidRPr="004C5EA7">
        <w:rPr>
          <w:rStyle w:val="Strong"/>
          <w:rFonts w:eastAsiaTheme="majorEastAsia"/>
        </w:rPr>
        <w:t>regular hours, night shifts, and overtime</w:t>
      </w:r>
      <w:r w:rsidRPr="004C5EA7">
        <w:t>, and then split across the three claims.</w:t>
      </w:r>
    </w:p>
    <w:p w14:paraId="0A55DEA5" w14:textId="77777777" w:rsidR="00000000" w:rsidRPr="004C5EA7" w:rsidRDefault="00000000" w:rsidP="004C5EA7">
      <w:pPr>
        <w:pBdr>
          <w:bottom w:val="single" w:sz="6" w:space="1" w:color="auto"/>
        </w:pBdr>
        <w:spacing w:line="276" w:lineRule="auto"/>
      </w:pPr>
    </w:p>
    <w:p w14:paraId="1B4B0A0E" w14:textId="77777777" w:rsidR="00000000" w:rsidRPr="004C5EA7" w:rsidRDefault="00000000" w:rsidP="004C5EA7">
      <w:pPr>
        <w:spacing w:line="276" w:lineRule="auto"/>
      </w:pPr>
    </w:p>
    <w:p w14:paraId="28CD71B6"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Categorization of Hours</w:t>
      </w:r>
    </w:p>
    <w:p w14:paraId="6C90168D" w14:textId="77777777" w:rsidR="00000000" w:rsidRPr="004C5EA7" w:rsidRDefault="00000000" w:rsidP="004C5EA7">
      <w:pPr>
        <w:spacing w:line="276" w:lineRule="auto"/>
        <w:rPr>
          <w:rFonts w:eastAsiaTheme="majorEastAsia"/>
          <w:b/>
          <w:bCs/>
          <w:u w:val="single"/>
        </w:rPr>
      </w:pPr>
    </w:p>
    <w:p w14:paraId="6EBE0B57" w14:textId="77777777" w:rsidR="00000000" w:rsidRPr="004C5EA7" w:rsidRDefault="00000000" w:rsidP="004C5EA7">
      <w:pPr>
        <w:spacing w:line="276" w:lineRule="auto"/>
        <w:rPr>
          <w:b/>
          <w:bCs/>
          <w:u w:val="single"/>
        </w:rPr>
      </w:pPr>
      <w:r w:rsidRPr="004C5EA7">
        <w:rPr>
          <w:rFonts w:eastAsiaTheme="majorEastAsia"/>
          <w:b/>
          <w:bCs/>
          <w:u w:val="single"/>
        </w:rPr>
        <w:t>Regular Hours</w:t>
      </w:r>
    </w:p>
    <w:p w14:paraId="0BC60D02" w14:textId="77777777" w:rsidR="00000000" w:rsidRPr="004C5EA7" w:rsidRDefault="00000000" w:rsidP="004C5EA7">
      <w:pPr>
        <w:pStyle w:val="ListParagraph"/>
        <w:numPr>
          <w:ilvl w:val="0"/>
          <w:numId w:val="31"/>
        </w:numPr>
        <w:spacing w:line="276" w:lineRule="auto"/>
      </w:pPr>
      <w:r w:rsidRPr="004C5EA7">
        <w:rPr>
          <w:b/>
          <w:bCs/>
          <w:u w:val="single"/>
        </w:rPr>
        <w:t>Hours worked under the standard 8-hour/day threshold</w:t>
      </w:r>
      <w:r w:rsidRPr="004C5EA7">
        <w:t>: a) Regular Hours = 931 − (Night Shifts + Overtime)</w:t>
      </w:r>
    </w:p>
    <w:p w14:paraId="47EDB7B4" w14:textId="77777777" w:rsidR="00000000" w:rsidRPr="004C5EA7" w:rsidRDefault="00000000" w:rsidP="004C5EA7">
      <w:pPr>
        <w:pStyle w:val="ListParagraph"/>
        <w:numPr>
          <w:ilvl w:val="0"/>
          <w:numId w:val="29"/>
        </w:numPr>
        <w:spacing w:line="276" w:lineRule="auto"/>
      </w:pPr>
      <w:r w:rsidRPr="004C5EA7">
        <w:t xml:space="preserve">Total Night Shifts = </w:t>
      </w:r>
      <w:r w:rsidRPr="004C5EA7">
        <w:rPr>
          <w:b/>
          <w:bCs/>
        </w:rPr>
        <w:t>126 hours</w:t>
      </w:r>
    </w:p>
    <w:p w14:paraId="05AD5427" w14:textId="77777777" w:rsidR="00000000" w:rsidRPr="004C5EA7" w:rsidRDefault="00000000" w:rsidP="004C5EA7">
      <w:pPr>
        <w:pStyle w:val="ListParagraph"/>
        <w:numPr>
          <w:ilvl w:val="0"/>
          <w:numId w:val="29"/>
        </w:numPr>
        <w:spacing w:line="276" w:lineRule="auto"/>
      </w:pPr>
      <w:r w:rsidRPr="004C5EA7">
        <w:t xml:space="preserve">Total Overtime = </w:t>
      </w:r>
      <w:r w:rsidRPr="004C5EA7">
        <w:rPr>
          <w:b/>
          <w:bCs/>
        </w:rPr>
        <w:t>480 hours</w:t>
      </w:r>
      <w:r w:rsidRPr="004C5EA7">
        <w:t xml:space="preserve"> </w:t>
      </w:r>
      <w:r w:rsidRPr="004C5EA7">
        <w:rPr>
          <w:b/>
          <w:bCs/>
        </w:rPr>
        <w:t>931 − (126 + 480) = 325 Hours × £25/hour</w:t>
      </w:r>
    </w:p>
    <w:p w14:paraId="658214E3" w14:textId="77777777" w:rsidR="00000000" w:rsidRPr="004C5EA7" w:rsidRDefault="00000000" w:rsidP="004C5EA7">
      <w:pPr>
        <w:pStyle w:val="ListParagraph"/>
        <w:spacing w:line="276" w:lineRule="auto"/>
        <w:ind w:left="1080"/>
      </w:pPr>
    </w:p>
    <w:p w14:paraId="4A68358F" w14:textId="77777777" w:rsidR="00000000" w:rsidRPr="004C5EA7" w:rsidRDefault="00000000" w:rsidP="004C5EA7">
      <w:pPr>
        <w:spacing w:line="276" w:lineRule="auto"/>
        <w:rPr>
          <w:b/>
          <w:bCs/>
        </w:rPr>
      </w:pPr>
      <w:r w:rsidRPr="004C5EA7">
        <w:rPr>
          <w:b/>
          <w:bCs/>
          <w:u w:val="single"/>
        </w:rPr>
        <w:t>Regular Hours Total</w:t>
      </w:r>
      <w:r w:rsidRPr="004C5EA7">
        <w:t xml:space="preserve">: 325 × £25 = </w:t>
      </w:r>
      <w:r w:rsidRPr="004C5EA7">
        <w:rPr>
          <w:b/>
          <w:bCs/>
        </w:rPr>
        <w:t>£8,125.00</w:t>
      </w:r>
    </w:p>
    <w:p w14:paraId="1ADB9AC6" w14:textId="77777777" w:rsidR="00000000" w:rsidRPr="004C5EA7" w:rsidRDefault="00000000" w:rsidP="004C5EA7">
      <w:pPr>
        <w:spacing w:line="276" w:lineRule="auto"/>
      </w:pPr>
    </w:p>
    <w:p w14:paraId="75CD6003" w14:textId="77777777" w:rsidR="00000000" w:rsidRPr="004C5EA7" w:rsidRDefault="00000000" w:rsidP="004C5EA7">
      <w:pPr>
        <w:spacing w:line="276" w:lineRule="auto"/>
        <w:rPr>
          <w:b/>
          <w:bCs/>
          <w:u w:val="single"/>
        </w:rPr>
      </w:pPr>
      <w:r w:rsidRPr="004C5EA7">
        <w:rPr>
          <w:rFonts w:eastAsiaTheme="majorEastAsia"/>
          <w:b/>
          <w:bCs/>
          <w:u w:val="single"/>
        </w:rPr>
        <w:t>Overtime Hours (Time-and-a-Half)</w:t>
      </w:r>
    </w:p>
    <w:p w14:paraId="62E95B3C" w14:textId="77777777" w:rsidR="00000000" w:rsidRPr="004C5EA7" w:rsidRDefault="00000000" w:rsidP="004C5EA7">
      <w:pPr>
        <w:pStyle w:val="ListParagraph"/>
        <w:numPr>
          <w:ilvl w:val="0"/>
          <w:numId w:val="32"/>
        </w:numPr>
        <w:spacing w:line="276" w:lineRule="auto"/>
      </w:pPr>
      <w:r w:rsidRPr="004C5EA7">
        <w:rPr>
          <w:b/>
          <w:bCs/>
        </w:rPr>
        <w:t>Hours beyond 8 hours/day during extended workdays</w:t>
      </w:r>
      <w:r w:rsidRPr="004C5EA7">
        <w:t xml:space="preserve">: a) 50% of total hours fall under overtime = </w:t>
      </w:r>
      <w:r w:rsidRPr="004C5EA7">
        <w:rPr>
          <w:b/>
          <w:bCs/>
        </w:rPr>
        <w:t>480 hours × £37.50/hour</w:t>
      </w:r>
    </w:p>
    <w:p w14:paraId="2D5DE849" w14:textId="77777777" w:rsidR="00000000" w:rsidRPr="004C5EA7" w:rsidRDefault="00000000" w:rsidP="004C5EA7">
      <w:pPr>
        <w:pStyle w:val="ListParagraph"/>
        <w:numPr>
          <w:ilvl w:val="0"/>
          <w:numId w:val="33"/>
        </w:numPr>
        <w:spacing w:line="276" w:lineRule="auto"/>
      </w:pPr>
      <w:r w:rsidRPr="004C5EA7">
        <w:rPr>
          <w:b/>
          <w:bCs/>
        </w:rPr>
        <w:t>Overtime Hours Total</w:t>
      </w:r>
      <w:r w:rsidRPr="004C5EA7">
        <w:t xml:space="preserve">: 480 × £37.50 = </w:t>
      </w:r>
      <w:r w:rsidRPr="004C5EA7">
        <w:rPr>
          <w:b/>
          <w:bCs/>
        </w:rPr>
        <w:t>£18,000.00</w:t>
      </w:r>
    </w:p>
    <w:p w14:paraId="06A50A0C" w14:textId="77777777" w:rsidR="00000000" w:rsidRPr="004C5EA7" w:rsidRDefault="00000000" w:rsidP="004C5EA7">
      <w:pPr>
        <w:pStyle w:val="ListParagraph"/>
        <w:spacing w:line="276" w:lineRule="auto"/>
        <w:ind w:left="1080"/>
      </w:pPr>
    </w:p>
    <w:p w14:paraId="047F1374" w14:textId="77777777" w:rsidR="00000000" w:rsidRPr="004C5EA7" w:rsidRDefault="00000000" w:rsidP="004C5EA7">
      <w:pPr>
        <w:spacing w:line="276" w:lineRule="auto"/>
        <w:rPr>
          <w:b/>
          <w:bCs/>
          <w:u w:val="single"/>
        </w:rPr>
      </w:pPr>
      <w:r w:rsidRPr="004C5EA7">
        <w:rPr>
          <w:rFonts w:eastAsiaTheme="majorEastAsia"/>
          <w:b/>
          <w:bCs/>
          <w:u w:val="single"/>
        </w:rPr>
        <w:t>Note for 50% Overtime</w:t>
      </w:r>
    </w:p>
    <w:p w14:paraId="1A19F93F" w14:textId="77777777" w:rsidR="00000000" w:rsidRPr="004C5EA7" w:rsidRDefault="00000000" w:rsidP="004C5EA7">
      <w:pPr>
        <w:spacing w:line="276" w:lineRule="auto"/>
      </w:pPr>
      <w:r w:rsidRPr="004C5EA7">
        <w:t xml:space="preserve">Overtime was calculated as 50% of total hours based on work consistently extending beyond 8 hours per day. </w:t>
      </w:r>
    </w:p>
    <w:p w14:paraId="717BB0E3" w14:textId="77777777" w:rsidR="00000000" w:rsidRPr="004C5EA7" w:rsidRDefault="00000000" w:rsidP="004C5EA7">
      <w:pPr>
        <w:spacing w:line="276" w:lineRule="auto"/>
      </w:pPr>
      <w:r w:rsidRPr="004C5EA7">
        <w:t xml:space="preserve">Time-tracking data is available to substantiate this breakdown, as detailed in the </w:t>
      </w:r>
      <w:r w:rsidRPr="004C5EA7">
        <w:rPr>
          <w:b/>
          <w:bCs/>
          <w:u w:val="single"/>
        </w:rPr>
        <w:t>“Work Log: Structured and Ready for Claim!”</w:t>
      </w:r>
      <w:r w:rsidRPr="004C5EA7">
        <w:t xml:space="preserve"> section.</w:t>
      </w:r>
    </w:p>
    <w:p w14:paraId="313DEDDA" w14:textId="77777777" w:rsidR="00000000" w:rsidRPr="004C5EA7" w:rsidRDefault="00000000" w:rsidP="004C5EA7">
      <w:pPr>
        <w:spacing w:line="276" w:lineRule="auto"/>
      </w:pPr>
    </w:p>
    <w:p w14:paraId="2FDA8190" w14:textId="77777777" w:rsidR="00000000" w:rsidRPr="004C5EA7" w:rsidRDefault="00000000" w:rsidP="004C5EA7">
      <w:pPr>
        <w:pStyle w:val="ListParagraph"/>
        <w:numPr>
          <w:ilvl w:val="0"/>
          <w:numId w:val="34"/>
        </w:numPr>
        <w:spacing w:line="276" w:lineRule="auto"/>
        <w:rPr>
          <w:b/>
          <w:bCs/>
          <w:u w:val="single"/>
        </w:rPr>
      </w:pPr>
      <w:r w:rsidRPr="004C5EA7">
        <w:rPr>
          <w:rFonts w:eastAsiaTheme="majorEastAsia"/>
          <w:b/>
          <w:bCs/>
          <w:u w:val="single"/>
        </w:rPr>
        <w:t>Minimum Wage Calculation</w:t>
      </w:r>
    </w:p>
    <w:p w14:paraId="6CA94215" w14:textId="77777777" w:rsidR="00000000" w:rsidRPr="004C5EA7" w:rsidRDefault="00000000" w:rsidP="004C5EA7">
      <w:pPr>
        <w:spacing w:line="276" w:lineRule="auto"/>
        <w:ind w:left="720"/>
        <w:rPr>
          <w:b/>
          <w:bCs/>
          <w:u w:val="single"/>
        </w:rPr>
      </w:pPr>
      <w:r w:rsidRPr="004C5EA7">
        <w:rPr>
          <w:rFonts w:eastAsiaTheme="majorEastAsia"/>
          <w:b/>
          <w:bCs/>
          <w:u w:val="single"/>
        </w:rPr>
        <w:t>Trip.com &amp; Airlines Claim (383 hours)</w:t>
      </w:r>
    </w:p>
    <w:p w14:paraId="3459187D" w14:textId="77777777" w:rsidR="00000000" w:rsidRPr="004C5EA7" w:rsidRDefault="00000000" w:rsidP="004C5EA7">
      <w:pPr>
        <w:numPr>
          <w:ilvl w:val="0"/>
          <w:numId w:val="35"/>
        </w:numPr>
        <w:tabs>
          <w:tab w:val="clear" w:pos="720"/>
          <w:tab w:val="num" w:pos="1440"/>
        </w:tabs>
        <w:spacing w:line="276" w:lineRule="auto"/>
        <w:ind w:left="1440"/>
      </w:pPr>
      <w:r w:rsidRPr="004C5EA7">
        <w:t xml:space="preserve">Regular Rate (£11/hour): Regular hours = </w:t>
      </w:r>
      <w:r w:rsidRPr="004C5EA7">
        <w:rPr>
          <w:b/>
          <w:bCs/>
        </w:rPr>
        <w:t>142 hours × £11/hour = £1,562.00</w:t>
      </w:r>
    </w:p>
    <w:p w14:paraId="590D4CCC" w14:textId="77777777" w:rsidR="00000000" w:rsidRPr="004C5EA7" w:rsidRDefault="00000000" w:rsidP="004C5EA7">
      <w:pPr>
        <w:numPr>
          <w:ilvl w:val="0"/>
          <w:numId w:val="35"/>
        </w:numPr>
        <w:tabs>
          <w:tab w:val="clear" w:pos="720"/>
          <w:tab w:val="num" w:pos="1440"/>
        </w:tabs>
        <w:spacing w:line="276" w:lineRule="auto"/>
        <w:ind w:left="1440"/>
      </w:pPr>
      <w:r w:rsidRPr="004C5EA7">
        <w:t xml:space="preserve">Overtime Rate (£16.50/hour): Overtime hours = </w:t>
      </w:r>
      <w:r w:rsidRPr="004C5EA7">
        <w:rPr>
          <w:b/>
          <w:bCs/>
        </w:rPr>
        <w:t>189 hours × £16.50/hour = £3,118.50</w:t>
      </w:r>
    </w:p>
    <w:p w14:paraId="6E4822B2" w14:textId="77777777" w:rsidR="00000000" w:rsidRPr="004C5EA7" w:rsidRDefault="00000000" w:rsidP="004C5EA7">
      <w:pPr>
        <w:numPr>
          <w:ilvl w:val="0"/>
          <w:numId w:val="35"/>
        </w:numPr>
        <w:tabs>
          <w:tab w:val="clear" w:pos="720"/>
          <w:tab w:val="num" w:pos="1440"/>
        </w:tabs>
        <w:spacing w:line="276" w:lineRule="auto"/>
        <w:ind w:left="1440"/>
      </w:pPr>
      <w:r w:rsidRPr="004C5EA7">
        <w:t xml:space="preserve">Night Shift Rate (£14.30/hour): Night shift hours = </w:t>
      </w:r>
      <w:r w:rsidRPr="004C5EA7">
        <w:rPr>
          <w:b/>
          <w:bCs/>
        </w:rPr>
        <w:t>52 hours × £14.30/hour = £743.60</w:t>
      </w:r>
      <w:r w:rsidRPr="004C5EA7">
        <w:t xml:space="preserve"> </w:t>
      </w:r>
      <w:r w:rsidRPr="004C5EA7">
        <w:rPr>
          <w:b/>
          <w:bCs/>
        </w:rPr>
        <w:t>Total Minimum Wage (Trip.com)</w:t>
      </w:r>
      <w:r w:rsidRPr="004C5EA7">
        <w:t xml:space="preserve">: £1,562.00 + £3,118.50 + £743.60 = </w:t>
      </w:r>
      <w:r w:rsidRPr="004C5EA7">
        <w:rPr>
          <w:b/>
          <w:bCs/>
        </w:rPr>
        <w:t>£5,424.10</w:t>
      </w:r>
    </w:p>
    <w:p w14:paraId="6067F8C7" w14:textId="77777777" w:rsidR="00000000" w:rsidRPr="004C5EA7" w:rsidRDefault="00000000" w:rsidP="004C5EA7">
      <w:pPr>
        <w:spacing w:line="276" w:lineRule="auto"/>
        <w:ind w:left="1440"/>
      </w:pPr>
    </w:p>
    <w:p w14:paraId="0FBFDCB6" w14:textId="77777777" w:rsidR="00000000" w:rsidRPr="004C5EA7" w:rsidRDefault="00000000" w:rsidP="004C5EA7">
      <w:pPr>
        <w:spacing w:line="276" w:lineRule="auto"/>
        <w:ind w:left="720"/>
        <w:rPr>
          <w:b/>
          <w:bCs/>
          <w:u w:val="single"/>
        </w:rPr>
      </w:pPr>
      <w:r w:rsidRPr="004C5EA7">
        <w:rPr>
          <w:rFonts w:eastAsiaTheme="majorEastAsia"/>
          <w:b/>
          <w:bCs/>
          <w:u w:val="single"/>
        </w:rPr>
        <w:t>Southern Rail &amp; Thameslink Claim (313 hours)</w:t>
      </w:r>
    </w:p>
    <w:p w14:paraId="4E82F39B" w14:textId="77777777" w:rsidR="00000000" w:rsidRPr="004C5EA7" w:rsidRDefault="00000000" w:rsidP="004C5EA7">
      <w:pPr>
        <w:numPr>
          <w:ilvl w:val="0"/>
          <w:numId w:val="36"/>
        </w:numPr>
        <w:tabs>
          <w:tab w:val="clear" w:pos="720"/>
          <w:tab w:val="num" w:pos="1440"/>
        </w:tabs>
        <w:spacing w:line="276" w:lineRule="auto"/>
        <w:ind w:left="1440"/>
      </w:pPr>
      <w:r w:rsidRPr="004C5EA7">
        <w:t xml:space="preserve">Regular Rate (£11/hour): Regular hours = </w:t>
      </w:r>
      <w:r w:rsidRPr="004C5EA7">
        <w:rPr>
          <w:b/>
          <w:bCs/>
        </w:rPr>
        <w:t>115 hours × £11/hour = £1,265.00</w:t>
      </w:r>
    </w:p>
    <w:p w14:paraId="10C851B6" w14:textId="77777777" w:rsidR="00000000" w:rsidRPr="004C5EA7" w:rsidRDefault="00000000" w:rsidP="004C5EA7">
      <w:pPr>
        <w:numPr>
          <w:ilvl w:val="0"/>
          <w:numId w:val="36"/>
        </w:numPr>
        <w:tabs>
          <w:tab w:val="clear" w:pos="720"/>
          <w:tab w:val="num" w:pos="1440"/>
        </w:tabs>
        <w:spacing w:line="276" w:lineRule="auto"/>
        <w:ind w:left="1440"/>
      </w:pPr>
      <w:r w:rsidRPr="004C5EA7">
        <w:t xml:space="preserve">Overtime Rate (£16.50/hour): Overtime hours = </w:t>
      </w:r>
      <w:r w:rsidRPr="004C5EA7">
        <w:rPr>
          <w:b/>
          <w:bCs/>
        </w:rPr>
        <w:t>157 hours × £16.50/hour = £2,590.50</w:t>
      </w:r>
    </w:p>
    <w:p w14:paraId="6FF362C5" w14:textId="77777777" w:rsidR="00000000" w:rsidRPr="004C5EA7" w:rsidRDefault="00000000" w:rsidP="004C5EA7">
      <w:pPr>
        <w:numPr>
          <w:ilvl w:val="0"/>
          <w:numId w:val="36"/>
        </w:numPr>
        <w:tabs>
          <w:tab w:val="clear" w:pos="720"/>
          <w:tab w:val="num" w:pos="1440"/>
        </w:tabs>
        <w:spacing w:line="276" w:lineRule="auto"/>
        <w:ind w:left="1440"/>
      </w:pPr>
      <w:r w:rsidRPr="004C5EA7">
        <w:t xml:space="preserve">Night Shift Rate (£14.30/hour): Night shift hours = </w:t>
      </w:r>
      <w:r w:rsidRPr="004C5EA7">
        <w:rPr>
          <w:b/>
          <w:bCs/>
        </w:rPr>
        <w:t>41 hours × £14.30/hour = £586.30</w:t>
      </w:r>
      <w:r w:rsidRPr="004C5EA7">
        <w:t xml:space="preserve"> </w:t>
      </w:r>
      <w:r w:rsidRPr="004C5EA7">
        <w:rPr>
          <w:b/>
          <w:bCs/>
        </w:rPr>
        <w:t>Total Minimum Wage (Southern Rail)</w:t>
      </w:r>
      <w:r w:rsidRPr="004C5EA7">
        <w:t xml:space="preserve">: £1,265.00 + £2,590.50 + £586.30 = </w:t>
      </w:r>
      <w:r w:rsidRPr="004C5EA7">
        <w:rPr>
          <w:b/>
          <w:bCs/>
        </w:rPr>
        <w:t>£4,441.80</w:t>
      </w:r>
    </w:p>
    <w:p w14:paraId="67210D7C" w14:textId="77777777" w:rsidR="00000000" w:rsidRPr="004C5EA7" w:rsidRDefault="00000000" w:rsidP="004C5EA7">
      <w:pPr>
        <w:spacing w:line="276" w:lineRule="auto"/>
        <w:ind w:left="1440"/>
      </w:pPr>
    </w:p>
    <w:p w14:paraId="7A0F39DE" w14:textId="77777777" w:rsidR="00000000" w:rsidRPr="004C5EA7" w:rsidRDefault="00000000" w:rsidP="004C5EA7">
      <w:pPr>
        <w:spacing w:line="276" w:lineRule="auto"/>
        <w:ind w:left="720"/>
        <w:rPr>
          <w:b/>
          <w:bCs/>
          <w:u w:val="single"/>
        </w:rPr>
      </w:pPr>
      <w:r w:rsidRPr="004C5EA7">
        <w:rPr>
          <w:rFonts w:eastAsiaTheme="majorEastAsia"/>
          <w:b/>
          <w:bCs/>
          <w:u w:val="single"/>
        </w:rPr>
        <w:t>Dentafly Clinic Claim (235 hours)</w:t>
      </w:r>
    </w:p>
    <w:p w14:paraId="352BE219" w14:textId="77777777" w:rsidR="00000000" w:rsidRPr="004C5EA7" w:rsidRDefault="00000000" w:rsidP="004C5EA7">
      <w:pPr>
        <w:numPr>
          <w:ilvl w:val="0"/>
          <w:numId w:val="37"/>
        </w:numPr>
        <w:tabs>
          <w:tab w:val="clear" w:pos="720"/>
          <w:tab w:val="num" w:pos="1440"/>
        </w:tabs>
        <w:spacing w:line="276" w:lineRule="auto"/>
        <w:ind w:left="1440"/>
      </w:pPr>
      <w:r w:rsidRPr="004C5EA7">
        <w:t xml:space="preserve">Regular Rate (£11/hour): Regular hours = </w:t>
      </w:r>
      <w:r w:rsidRPr="004C5EA7">
        <w:rPr>
          <w:b/>
          <w:bCs/>
        </w:rPr>
        <w:t>82 hours × £11/hour = £902.00</w:t>
      </w:r>
    </w:p>
    <w:p w14:paraId="6F8DBB03" w14:textId="77777777" w:rsidR="00000000" w:rsidRPr="004C5EA7" w:rsidRDefault="00000000" w:rsidP="004C5EA7">
      <w:pPr>
        <w:numPr>
          <w:ilvl w:val="0"/>
          <w:numId w:val="37"/>
        </w:numPr>
        <w:tabs>
          <w:tab w:val="clear" w:pos="720"/>
          <w:tab w:val="num" w:pos="1440"/>
        </w:tabs>
        <w:spacing w:line="276" w:lineRule="auto"/>
        <w:ind w:left="1440"/>
      </w:pPr>
      <w:r w:rsidRPr="004C5EA7">
        <w:t xml:space="preserve">Overtime Rate (£16.50/hour): Overtime hours = </w:t>
      </w:r>
      <w:r w:rsidRPr="004C5EA7">
        <w:rPr>
          <w:b/>
          <w:bCs/>
        </w:rPr>
        <w:t>120 hours × £16.50/hour = £1,980.00</w:t>
      </w:r>
    </w:p>
    <w:p w14:paraId="2B4C4B71" w14:textId="77777777" w:rsidR="00000000" w:rsidRPr="004C5EA7" w:rsidRDefault="00000000" w:rsidP="004C5EA7">
      <w:pPr>
        <w:numPr>
          <w:ilvl w:val="0"/>
          <w:numId w:val="37"/>
        </w:numPr>
        <w:tabs>
          <w:tab w:val="clear" w:pos="720"/>
          <w:tab w:val="num" w:pos="1440"/>
        </w:tabs>
        <w:spacing w:line="276" w:lineRule="auto"/>
        <w:ind w:left="1440"/>
      </w:pPr>
      <w:r w:rsidRPr="004C5EA7">
        <w:t xml:space="preserve">Night Shift Rate (£14.30/hour): Night shift hours = </w:t>
      </w:r>
      <w:r w:rsidRPr="004C5EA7">
        <w:rPr>
          <w:b/>
          <w:bCs/>
        </w:rPr>
        <w:t>33 hours × £14.30/hour = £471.90</w:t>
      </w:r>
      <w:r w:rsidRPr="004C5EA7">
        <w:t xml:space="preserve"> </w:t>
      </w:r>
      <w:r w:rsidRPr="004C5EA7">
        <w:rPr>
          <w:b/>
          <w:bCs/>
        </w:rPr>
        <w:t>Total Minimum Wage (Dentafly Clinic)</w:t>
      </w:r>
      <w:r w:rsidRPr="004C5EA7">
        <w:t xml:space="preserve">: £902.00 + £1,980.00 + £471.90 = </w:t>
      </w:r>
      <w:r w:rsidRPr="004C5EA7">
        <w:rPr>
          <w:b/>
          <w:bCs/>
        </w:rPr>
        <w:t>£3,353.90</w:t>
      </w:r>
    </w:p>
    <w:p w14:paraId="28F6F084" w14:textId="77777777" w:rsidR="00000000" w:rsidRPr="004C5EA7" w:rsidRDefault="00000000" w:rsidP="004C5EA7">
      <w:pPr>
        <w:spacing w:line="276" w:lineRule="auto"/>
      </w:pPr>
    </w:p>
    <w:p w14:paraId="2475AFDA" w14:textId="77777777" w:rsidR="00000000" w:rsidRPr="004C5EA7" w:rsidRDefault="00000000" w:rsidP="004C5EA7">
      <w:pPr>
        <w:pStyle w:val="ListParagraph"/>
        <w:numPr>
          <w:ilvl w:val="0"/>
          <w:numId w:val="34"/>
        </w:numPr>
        <w:spacing w:line="276" w:lineRule="auto"/>
        <w:rPr>
          <w:b/>
          <w:bCs/>
          <w:u w:val="single"/>
        </w:rPr>
      </w:pPr>
      <w:r w:rsidRPr="004C5EA7">
        <w:rPr>
          <w:rFonts w:eastAsiaTheme="majorEastAsia"/>
          <w:b/>
          <w:bCs/>
          <w:u w:val="single"/>
        </w:rPr>
        <w:t>Quarter Solicitor Fee</w:t>
      </w:r>
    </w:p>
    <w:p w14:paraId="51E80500" w14:textId="77777777" w:rsidR="00000000" w:rsidRPr="004C5EA7" w:rsidRDefault="00000000" w:rsidP="004C5EA7">
      <w:pPr>
        <w:spacing w:line="276" w:lineRule="auto"/>
        <w:ind w:left="720"/>
        <w:rPr>
          <w:b/>
          <w:bCs/>
          <w:u w:val="single"/>
        </w:rPr>
      </w:pPr>
      <w:r w:rsidRPr="004C5EA7">
        <w:rPr>
          <w:rFonts w:eastAsiaTheme="majorEastAsia"/>
          <w:b/>
          <w:bCs/>
          <w:u w:val="single"/>
        </w:rPr>
        <w:t>Trip.com &amp; Airlines Claim (383 hours)</w:t>
      </w:r>
    </w:p>
    <w:p w14:paraId="4D14C3CA" w14:textId="77777777" w:rsidR="00000000" w:rsidRPr="004C5EA7" w:rsidRDefault="00000000" w:rsidP="004C5EA7">
      <w:pPr>
        <w:numPr>
          <w:ilvl w:val="0"/>
          <w:numId w:val="38"/>
        </w:numPr>
        <w:tabs>
          <w:tab w:val="clear" w:pos="720"/>
          <w:tab w:val="num" w:pos="1440"/>
        </w:tabs>
        <w:spacing w:line="276" w:lineRule="auto"/>
        <w:ind w:left="1440"/>
      </w:pPr>
      <w:r w:rsidRPr="004C5EA7">
        <w:t xml:space="preserve">Regular Rate (£25/hour): Regular hours = </w:t>
      </w:r>
      <w:r w:rsidRPr="004C5EA7">
        <w:rPr>
          <w:b/>
          <w:bCs/>
        </w:rPr>
        <w:t>142 hours × £25/hour = £3,550.00</w:t>
      </w:r>
    </w:p>
    <w:p w14:paraId="30A800B7" w14:textId="77777777" w:rsidR="00000000" w:rsidRPr="004C5EA7" w:rsidRDefault="00000000" w:rsidP="004C5EA7">
      <w:pPr>
        <w:numPr>
          <w:ilvl w:val="0"/>
          <w:numId w:val="38"/>
        </w:numPr>
        <w:tabs>
          <w:tab w:val="clear" w:pos="720"/>
          <w:tab w:val="num" w:pos="1440"/>
        </w:tabs>
        <w:spacing w:line="276" w:lineRule="auto"/>
        <w:ind w:left="1440"/>
      </w:pPr>
      <w:r w:rsidRPr="004C5EA7">
        <w:t xml:space="preserve">Overtime Rate (£37.50/hour): Overtime hours = </w:t>
      </w:r>
      <w:r w:rsidRPr="004C5EA7">
        <w:rPr>
          <w:b/>
          <w:bCs/>
        </w:rPr>
        <w:t>189 hours × £37.50/hour = £7,087.50</w:t>
      </w:r>
    </w:p>
    <w:p w14:paraId="38302846" w14:textId="77777777" w:rsidR="00000000" w:rsidRPr="004C5EA7" w:rsidRDefault="00000000" w:rsidP="004C5EA7">
      <w:pPr>
        <w:numPr>
          <w:ilvl w:val="0"/>
          <w:numId w:val="38"/>
        </w:numPr>
        <w:tabs>
          <w:tab w:val="clear" w:pos="720"/>
          <w:tab w:val="num" w:pos="1440"/>
        </w:tabs>
        <w:spacing w:line="276" w:lineRule="auto"/>
        <w:ind w:left="1440"/>
      </w:pPr>
      <w:r w:rsidRPr="004C5EA7">
        <w:t xml:space="preserve">Night Shift Rate (£32.50/hour): Night shift hours = </w:t>
      </w:r>
      <w:r w:rsidRPr="004C5EA7">
        <w:rPr>
          <w:b/>
          <w:bCs/>
        </w:rPr>
        <w:t>52 hours × £32.50/hour = £1,690.00</w:t>
      </w:r>
      <w:r w:rsidRPr="004C5EA7">
        <w:t xml:space="preserve"> </w:t>
      </w:r>
      <w:r w:rsidRPr="004C5EA7">
        <w:rPr>
          <w:b/>
          <w:bCs/>
        </w:rPr>
        <w:t>Total Solicitor Fees (Trip.com)</w:t>
      </w:r>
      <w:r w:rsidRPr="004C5EA7">
        <w:t xml:space="preserve">: £3,550.00 + £7,087.50 + £1,690.00 = </w:t>
      </w:r>
      <w:r w:rsidRPr="004C5EA7">
        <w:rPr>
          <w:b/>
          <w:bCs/>
        </w:rPr>
        <w:t>£12,327.50</w:t>
      </w:r>
    </w:p>
    <w:p w14:paraId="2A85DD52" w14:textId="77777777" w:rsidR="00000000" w:rsidRPr="004C5EA7" w:rsidRDefault="00000000" w:rsidP="004C5EA7">
      <w:pPr>
        <w:spacing w:line="276" w:lineRule="auto"/>
        <w:ind w:left="1440"/>
      </w:pPr>
    </w:p>
    <w:p w14:paraId="6C886F19" w14:textId="77777777" w:rsidR="00000000" w:rsidRPr="004C5EA7" w:rsidRDefault="00000000" w:rsidP="004C5EA7">
      <w:pPr>
        <w:spacing w:line="276" w:lineRule="auto"/>
        <w:ind w:left="720"/>
        <w:rPr>
          <w:b/>
          <w:bCs/>
          <w:u w:val="single"/>
        </w:rPr>
      </w:pPr>
      <w:r w:rsidRPr="004C5EA7">
        <w:rPr>
          <w:rFonts w:eastAsiaTheme="majorEastAsia"/>
          <w:b/>
          <w:bCs/>
          <w:u w:val="single"/>
        </w:rPr>
        <w:t>Southern Rail &amp; Thameslink Claim (313 hours)</w:t>
      </w:r>
    </w:p>
    <w:p w14:paraId="491B09E4" w14:textId="77777777" w:rsidR="00000000" w:rsidRPr="004C5EA7" w:rsidRDefault="00000000" w:rsidP="004C5EA7">
      <w:pPr>
        <w:numPr>
          <w:ilvl w:val="0"/>
          <w:numId w:val="39"/>
        </w:numPr>
        <w:tabs>
          <w:tab w:val="clear" w:pos="720"/>
          <w:tab w:val="num" w:pos="1440"/>
        </w:tabs>
        <w:spacing w:line="276" w:lineRule="auto"/>
        <w:ind w:left="1440"/>
      </w:pPr>
      <w:r w:rsidRPr="004C5EA7">
        <w:t xml:space="preserve">Regular Rate (£25/hour): Regular hours = </w:t>
      </w:r>
      <w:r w:rsidRPr="004C5EA7">
        <w:rPr>
          <w:b/>
          <w:bCs/>
        </w:rPr>
        <w:t>115 hours × £25/hour = £2,875.00</w:t>
      </w:r>
    </w:p>
    <w:p w14:paraId="2D575AC1" w14:textId="77777777" w:rsidR="00000000" w:rsidRPr="004C5EA7" w:rsidRDefault="00000000" w:rsidP="004C5EA7">
      <w:pPr>
        <w:numPr>
          <w:ilvl w:val="0"/>
          <w:numId w:val="39"/>
        </w:numPr>
        <w:tabs>
          <w:tab w:val="clear" w:pos="720"/>
          <w:tab w:val="num" w:pos="1440"/>
        </w:tabs>
        <w:spacing w:line="276" w:lineRule="auto"/>
        <w:ind w:left="1440"/>
      </w:pPr>
      <w:r w:rsidRPr="004C5EA7">
        <w:t xml:space="preserve">Overtime Rate (£37.50/hour): Overtime hours = </w:t>
      </w:r>
      <w:r w:rsidRPr="004C5EA7">
        <w:rPr>
          <w:b/>
          <w:bCs/>
        </w:rPr>
        <w:t>157 hours × £37.50/hour = £5,887.50</w:t>
      </w:r>
    </w:p>
    <w:p w14:paraId="0B41594F" w14:textId="77777777" w:rsidR="00000000" w:rsidRPr="004C5EA7" w:rsidRDefault="00000000" w:rsidP="004C5EA7">
      <w:pPr>
        <w:numPr>
          <w:ilvl w:val="0"/>
          <w:numId w:val="39"/>
        </w:numPr>
        <w:tabs>
          <w:tab w:val="clear" w:pos="720"/>
          <w:tab w:val="num" w:pos="1440"/>
        </w:tabs>
        <w:spacing w:line="276" w:lineRule="auto"/>
        <w:ind w:left="1440"/>
      </w:pPr>
      <w:r w:rsidRPr="004C5EA7">
        <w:t xml:space="preserve">Night Shift Rate (£32.50/hour): Night shift hours = </w:t>
      </w:r>
      <w:r w:rsidRPr="004C5EA7">
        <w:rPr>
          <w:b/>
          <w:bCs/>
        </w:rPr>
        <w:t>41 hours × £32.50/hour = £1,332.50</w:t>
      </w:r>
      <w:r w:rsidRPr="004C5EA7">
        <w:t xml:space="preserve"> </w:t>
      </w:r>
      <w:r w:rsidRPr="004C5EA7">
        <w:rPr>
          <w:b/>
          <w:bCs/>
        </w:rPr>
        <w:t>Total Solicitor Fees (Southern Rail)</w:t>
      </w:r>
      <w:r w:rsidRPr="004C5EA7">
        <w:t xml:space="preserve">: £2,875.00 + £5,887.50 + £1,332.50 = </w:t>
      </w:r>
      <w:r w:rsidRPr="004C5EA7">
        <w:rPr>
          <w:b/>
          <w:bCs/>
        </w:rPr>
        <w:t>£10,095.00</w:t>
      </w:r>
    </w:p>
    <w:p w14:paraId="650BF234" w14:textId="77777777" w:rsidR="00000000" w:rsidRPr="004C5EA7" w:rsidRDefault="00000000" w:rsidP="004C5EA7">
      <w:pPr>
        <w:spacing w:line="276" w:lineRule="auto"/>
        <w:ind w:left="1440"/>
      </w:pPr>
    </w:p>
    <w:p w14:paraId="1657B22C" w14:textId="77777777" w:rsidR="00000000" w:rsidRPr="004C5EA7" w:rsidRDefault="00000000" w:rsidP="004C5EA7">
      <w:pPr>
        <w:spacing w:line="276" w:lineRule="auto"/>
        <w:ind w:left="720"/>
        <w:rPr>
          <w:b/>
          <w:bCs/>
          <w:u w:val="single"/>
        </w:rPr>
      </w:pPr>
      <w:r w:rsidRPr="004C5EA7">
        <w:rPr>
          <w:rFonts w:eastAsiaTheme="majorEastAsia"/>
          <w:b/>
          <w:bCs/>
          <w:u w:val="single"/>
        </w:rPr>
        <w:t>Dentafly Clinic Claim (235 hours)</w:t>
      </w:r>
    </w:p>
    <w:p w14:paraId="3D5B106F" w14:textId="77777777" w:rsidR="00000000" w:rsidRPr="004C5EA7" w:rsidRDefault="00000000" w:rsidP="004C5EA7">
      <w:pPr>
        <w:numPr>
          <w:ilvl w:val="0"/>
          <w:numId w:val="40"/>
        </w:numPr>
        <w:tabs>
          <w:tab w:val="clear" w:pos="720"/>
          <w:tab w:val="num" w:pos="1440"/>
        </w:tabs>
        <w:spacing w:line="276" w:lineRule="auto"/>
        <w:ind w:left="1440"/>
      </w:pPr>
      <w:r w:rsidRPr="004C5EA7">
        <w:t xml:space="preserve">Regular Rate (£25/hour): Regular hours = </w:t>
      </w:r>
      <w:r w:rsidRPr="004C5EA7">
        <w:rPr>
          <w:b/>
          <w:bCs/>
        </w:rPr>
        <w:t>82 hours × £25/hour = £2,050.00</w:t>
      </w:r>
    </w:p>
    <w:p w14:paraId="699252FB" w14:textId="77777777" w:rsidR="00000000" w:rsidRPr="004C5EA7" w:rsidRDefault="00000000" w:rsidP="004C5EA7">
      <w:pPr>
        <w:numPr>
          <w:ilvl w:val="0"/>
          <w:numId w:val="40"/>
        </w:numPr>
        <w:tabs>
          <w:tab w:val="clear" w:pos="720"/>
          <w:tab w:val="num" w:pos="1440"/>
        </w:tabs>
        <w:spacing w:line="276" w:lineRule="auto"/>
        <w:ind w:left="1440"/>
      </w:pPr>
      <w:r w:rsidRPr="004C5EA7">
        <w:t xml:space="preserve">Overtime Rate (£37.50/hour): Overtime hours = </w:t>
      </w:r>
      <w:r w:rsidRPr="004C5EA7">
        <w:rPr>
          <w:b/>
          <w:bCs/>
        </w:rPr>
        <w:t>120 hours × £37.50/hour = £4,500.00</w:t>
      </w:r>
    </w:p>
    <w:p w14:paraId="2D864D2A" w14:textId="77777777" w:rsidR="00000000" w:rsidRPr="004C5EA7" w:rsidRDefault="00000000" w:rsidP="004C5EA7">
      <w:pPr>
        <w:numPr>
          <w:ilvl w:val="0"/>
          <w:numId w:val="40"/>
        </w:numPr>
        <w:tabs>
          <w:tab w:val="clear" w:pos="720"/>
          <w:tab w:val="num" w:pos="1440"/>
        </w:tabs>
        <w:spacing w:line="276" w:lineRule="auto"/>
        <w:ind w:left="1440"/>
      </w:pPr>
      <w:r w:rsidRPr="004C5EA7">
        <w:t xml:space="preserve">Night Shift Rate (£32.50/hour): Night shift hours = </w:t>
      </w:r>
      <w:r w:rsidRPr="004C5EA7">
        <w:rPr>
          <w:b/>
          <w:bCs/>
        </w:rPr>
        <w:t>33 hours × £32.50/hour = £1,072.50</w:t>
      </w:r>
      <w:r w:rsidRPr="004C5EA7">
        <w:t xml:space="preserve"> </w:t>
      </w:r>
      <w:r w:rsidRPr="004C5EA7">
        <w:rPr>
          <w:b/>
          <w:bCs/>
        </w:rPr>
        <w:t>Total Solicitor Fees (Dentafly Clinic)</w:t>
      </w:r>
      <w:r w:rsidRPr="004C5EA7">
        <w:t xml:space="preserve">: £2,050.00 + £4,500.00 + £1,072.50 = </w:t>
      </w:r>
      <w:r w:rsidRPr="004C5EA7">
        <w:rPr>
          <w:b/>
          <w:bCs/>
        </w:rPr>
        <w:t>£7,622.50</w:t>
      </w:r>
    </w:p>
    <w:p w14:paraId="144AFFE7" w14:textId="77777777" w:rsidR="00000000" w:rsidRPr="004C5EA7" w:rsidRDefault="00000000" w:rsidP="004C5EA7">
      <w:pPr>
        <w:spacing w:line="276" w:lineRule="auto"/>
        <w:ind w:left="1440"/>
      </w:pPr>
    </w:p>
    <w:p w14:paraId="1C480AE0" w14:textId="77777777" w:rsidR="00000000" w:rsidRPr="004C5EA7" w:rsidRDefault="00000000" w:rsidP="004C5EA7">
      <w:pPr>
        <w:spacing w:line="276" w:lineRule="auto"/>
        <w:rPr>
          <w:b/>
          <w:bCs/>
          <w:u w:val="single"/>
        </w:rPr>
      </w:pPr>
      <w:bookmarkStart w:id="2" w:name="_Hlk192671123"/>
      <w:r w:rsidRPr="004C5EA7">
        <w:rPr>
          <w:rFonts w:eastAsiaTheme="majorEastAsia"/>
          <w:b/>
          <w:bCs/>
          <w:u w:val="singl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356"/>
        <w:gridCol w:w="1854"/>
        <w:gridCol w:w="1989"/>
      </w:tblGrid>
      <w:tr w:rsidR="00000000" w:rsidRPr="004C5EA7" w14:paraId="7CEFCA70" w14:textId="77777777" w:rsidTr="009C46D0">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D5F19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A1186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30E66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03DAD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05930550" w14:textId="77777777" w:rsidTr="009C46D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36247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109B3" w14:textId="77777777" w:rsidR="00000000" w:rsidRPr="004C5EA7" w:rsidRDefault="00000000" w:rsidP="004C5EA7">
            <w:pPr>
              <w:spacing w:line="276" w:lineRule="auto"/>
              <w:rPr>
                <w:kern w:val="2"/>
                <w14:ligatures w14:val="standardContextual"/>
              </w:rPr>
            </w:pPr>
            <w:r w:rsidRPr="004C5EA7">
              <w:rPr>
                <w:kern w:val="2"/>
                <w14:ligatures w14:val="standardContextual"/>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DDB2A" w14:textId="77777777" w:rsidR="00000000" w:rsidRPr="004C5EA7" w:rsidRDefault="00000000" w:rsidP="004C5EA7">
            <w:pPr>
              <w:spacing w:line="276" w:lineRule="auto"/>
              <w:rPr>
                <w:kern w:val="2"/>
                <w14:ligatures w14:val="standardContextual"/>
              </w:rPr>
            </w:pPr>
            <w:r w:rsidRPr="004C5EA7">
              <w:rPr>
                <w:kern w:val="2"/>
                <w14:ligatures w14:val="standardContextual"/>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4DAA81" w14:textId="77777777" w:rsidR="00000000" w:rsidRPr="004C5EA7" w:rsidRDefault="00000000" w:rsidP="004C5EA7">
            <w:pPr>
              <w:spacing w:line="276" w:lineRule="auto"/>
              <w:rPr>
                <w:kern w:val="2"/>
                <w14:ligatures w14:val="standardContextual"/>
              </w:rPr>
            </w:pPr>
            <w:r w:rsidRPr="004C5EA7">
              <w:rPr>
                <w:kern w:val="2"/>
                <w14:ligatures w14:val="standardContextual"/>
              </w:rPr>
              <w:t>£3,353.90</w:t>
            </w:r>
          </w:p>
        </w:tc>
      </w:tr>
      <w:tr w:rsidR="00000000" w:rsidRPr="004C5EA7" w14:paraId="6D295D95" w14:textId="77777777" w:rsidTr="009C46D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F77A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DDEDE0" w14:textId="77777777" w:rsidR="00000000" w:rsidRPr="004C5EA7" w:rsidRDefault="00000000" w:rsidP="004C5EA7">
            <w:pPr>
              <w:spacing w:line="276" w:lineRule="auto"/>
              <w:rPr>
                <w:kern w:val="2"/>
                <w14:ligatures w14:val="standardContextual"/>
              </w:rPr>
            </w:pPr>
            <w:r w:rsidRPr="004C5EA7">
              <w:rPr>
                <w:kern w:val="2"/>
                <w14:ligatures w14:val="standardContextual"/>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FB8ACE" w14:textId="77777777" w:rsidR="00000000" w:rsidRPr="004C5EA7" w:rsidRDefault="00000000" w:rsidP="004C5EA7">
            <w:pPr>
              <w:spacing w:line="276" w:lineRule="auto"/>
              <w:rPr>
                <w:kern w:val="2"/>
                <w14:ligatures w14:val="standardContextual"/>
              </w:rPr>
            </w:pPr>
            <w:r w:rsidRPr="004C5EA7">
              <w:rPr>
                <w:kern w:val="2"/>
                <w14:ligatures w14:val="standardContextual"/>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08F846" w14:textId="77777777" w:rsidR="00000000" w:rsidRPr="004C5EA7" w:rsidRDefault="00000000" w:rsidP="004C5EA7">
            <w:pPr>
              <w:spacing w:line="276" w:lineRule="auto"/>
              <w:rPr>
                <w:kern w:val="2"/>
                <w14:ligatures w14:val="standardContextual"/>
              </w:rPr>
            </w:pPr>
            <w:r w:rsidRPr="004C5EA7">
              <w:rPr>
                <w:kern w:val="2"/>
                <w14:ligatures w14:val="standardContextual"/>
              </w:rPr>
              <w:t>£7,622.50</w:t>
            </w:r>
          </w:p>
        </w:tc>
      </w:tr>
      <w:bookmarkEnd w:id="2"/>
    </w:tbl>
    <w:p w14:paraId="66F81A42" w14:textId="77777777" w:rsidR="00000000" w:rsidRPr="004C5EA7" w:rsidRDefault="00000000" w:rsidP="004C5EA7">
      <w:pPr>
        <w:spacing w:line="276" w:lineRule="auto"/>
      </w:pPr>
    </w:p>
    <w:p w14:paraId="57143D00" w14:textId="77777777" w:rsidR="00000000" w:rsidRPr="004C5EA7" w:rsidRDefault="00000000" w:rsidP="004C5EA7">
      <w:pPr>
        <w:spacing w:line="276" w:lineRule="auto"/>
        <w:rPr>
          <w:b/>
          <w:bCs/>
          <w:u w:val="single"/>
        </w:rPr>
      </w:pPr>
      <w:r w:rsidRPr="004C5EA7">
        <w:rPr>
          <w:b/>
          <w:bCs/>
          <w:u w:val="single"/>
        </w:rPr>
        <w:t>Verification and Evidence</w:t>
      </w:r>
    </w:p>
    <w:p w14:paraId="3E751FD6" w14:textId="77777777" w:rsidR="00000000" w:rsidRPr="004C5EA7" w:rsidRDefault="00000000" w:rsidP="004C5EA7">
      <w:pPr>
        <w:pStyle w:val="ListParagraph"/>
        <w:numPr>
          <w:ilvl w:val="0"/>
          <w:numId w:val="41"/>
        </w:numPr>
        <w:spacing w:line="276" w:lineRule="auto"/>
        <w:rPr>
          <w:rFonts w:eastAsiaTheme="minorEastAsia"/>
        </w:rPr>
      </w:pPr>
      <w:r w:rsidRPr="004C5EA7">
        <w:rPr>
          <w:rFonts w:eastAsiaTheme="minorEastAsia"/>
          <w:b/>
          <w:bCs/>
          <w:u w:val="single"/>
        </w:rPr>
        <w:t>Solicitor Fees in London, UK:</w:t>
      </w:r>
    </w:p>
    <w:p w14:paraId="2E5331BB" w14:textId="77777777" w:rsidR="00000000" w:rsidRPr="004C5EA7" w:rsidRDefault="00000000" w:rsidP="004C5EA7">
      <w:pPr>
        <w:pStyle w:val="ListParagraph"/>
        <w:numPr>
          <w:ilvl w:val="0"/>
          <w:numId w:val="42"/>
        </w:numPr>
        <w:spacing w:line="276" w:lineRule="auto"/>
        <w:rPr>
          <w:rFonts w:eastAsiaTheme="minorEastAsia"/>
        </w:rPr>
      </w:pPr>
      <w:r w:rsidRPr="004C5EA7">
        <w:rPr>
          <w:rFonts w:eastAsiaTheme="minorEastAsia"/>
          <w:b/>
          <w:bCs/>
          <w:u w:val="single"/>
        </w:rPr>
        <w:t>Average Hourly Rate:</w:t>
      </w:r>
      <w:r w:rsidRPr="004C5EA7">
        <w:rPr>
          <w:rFonts w:eastAsiaTheme="minorEastAsia"/>
        </w:rPr>
        <w:t xml:space="preserve"> Solicitors in London typically charge between </w:t>
      </w:r>
      <w:r w:rsidRPr="004C5EA7">
        <w:rPr>
          <w:rFonts w:eastAsiaTheme="minorEastAsia"/>
          <w:b/>
          <w:bCs/>
        </w:rPr>
        <w:t>£150 to £600 per hour</w:t>
      </w:r>
      <w:r w:rsidRPr="004C5EA7">
        <w:rPr>
          <w:rFonts w:eastAsiaTheme="minorEastAsia"/>
        </w:rPr>
        <w:t xml:space="preserve"> depending on experience and specialization.</w:t>
      </w:r>
    </w:p>
    <w:p w14:paraId="48A7965E" w14:textId="77777777" w:rsidR="00000000" w:rsidRPr="004C5EA7" w:rsidRDefault="00000000" w:rsidP="004C5EA7">
      <w:pPr>
        <w:pStyle w:val="ListParagraph"/>
        <w:numPr>
          <w:ilvl w:val="0"/>
          <w:numId w:val="42"/>
        </w:numPr>
        <w:spacing w:line="276" w:lineRule="auto"/>
        <w:rPr>
          <w:rFonts w:eastAsiaTheme="minorEastAsia"/>
        </w:rPr>
      </w:pPr>
      <w:r w:rsidRPr="004C5EA7">
        <w:rPr>
          <w:rFonts w:eastAsiaTheme="minorEastAsia"/>
          <w:b/>
          <w:bCs/>
          <w:u w:val="single"/>
        </w:rPr>
        <w:t>Example Reference:</w:t>
      </w:r>
      <w:r w:rsidRPr="004C5EA7">
        <w:rPr>
          <w:rFonts w:eastAsiaTheme="minorEastAsia"/>
        </w:rPr>
        <w:t xml:space="preserve"> The Law Society and other legal resources.</w:t>
      </w:r>
    </w:p>
    <w:p w14:paraId="60408045" w14:textId="77777777" w:rsidR="00000000" w:rsidRPr="004C5EA7" w:rsidRDefault="00000000" w:rsidP="004C5EA7">
      <w:pPr>
        <w:pStyle w:val="ListParagraph"/>
        <w:numPr>
          <w:ilvl w:val="0"/>
          <w:numId w:val="42"/>
        </w:numPr>
        <w:spacing w:line="276" w:lineRule="auto"/>
        <w:rPr>
          <w:rFonts w:eastAsiaTheme="minorEastAsia"/>
          <w:color w:val="4EA72E" w:themeColor="accent6"/>
        </w:rPr>
      </w:pPr>
      <w:hyperlink r:id="rId8" w:history="1">
        <w:r w:rsidRPr="004C5EA7">
          <w:rPr>
            <w:rStyle w:val="Hyperlink"/>
            <w:rFonts w:eastAsiaTheme="minorEastAsia"/>
            <w:color w:val="0000FF"/>
          </w:rPr>
          <w:t>https://www.lawsociety.org.uk/</w:t>
        </w:r>
      </w:hyperlink>
      <w:r w:rsidRPr="004C5EA7">
        <w:rPr>
          <w:rFonts w:eastAsiaTheme="minorEastAsia"/>
          <w:color w:val="0000FF"/>
        </w:rPr>
        <w:t xml:space="preserve"> </w:t>
      </w:r>
      <w:r w:rsidRPr="004C5EA7">
        <w:rPr>
          <w:rFonts w:eastAsiaTheme="minorEastAsia"/>
        </w:rPr>
        <w:t>and other legal resources. </w:t>
      </w:r>
    </w:p>
    <w:p w14:paraId="2585B507" w14:textId="77777777" w:rsidR="00000000" w:rsidRPr="004C5EA7" w:rsidRDefault="00000000" w:rsidP="004C5EA7">
      <w:pPr>
        <w:pStyle w:val="ListParagraph"/>
        <w:spacing w:line="276" w:lineRule="auto"/>
        <w:rPr>
          <w:rFonts w:eastAsiaTheme="minorEastAsia"/>
          <w:color w:val="4EA72E" w:themeColor="accent6"/>
        </w:rPr>
      </w:pPr>
    </w:p>
    <w:p w14:paraId="157E9ED8" w14:textId="77777777" w:rsidR="00000000" w:rsidRPr="004C5EA7" w:rsidRDefault="00000000" w:rsidP="004C5EA7">
      <w:pPr>
        <w:pStyle w:val="ListParagraph"/>
        <w:numPr>
          <w:ilvl w:val="0"/>
          <w:numId w:val="41"/>
        </w:numPr>
        <w:spacing w:line="276" w:lineRule="auto"/>
        <w:rPr>
          <w:rFonts w:eastAsiaTheme="minorEastAsia"/>
        </w:rPr>
      </w:pPr>
      <w:r w:rsidRPr="004C5EA7">
        <w:rPr>
          <w:rFonts w:eastAsiaTheme="minorEastAsia"/>
          <w:b/>
          <w:bCs/>
          <w:u w:val="single"/>
        </w:rPr>
        <w:t>Minimum Wage in London, UK:</w:t>
      </w:r>
    </w:p>
    <w:p w14:paraId="35A07B04" w14:textId="77777777" w:rsidR="00000000" w:rsidRPr="004C5EA7" w:rsidRDefault="00000000" w:rsidP="004C5EA7">
      <w:pPr>
        <w:numPr>
          <w:ilvl w:val="0"/>
          <w:numId w:val="43"/>
        </w:numPr>
        <w:spacing w:line="276" w:lineRule="auto"/>
        <w:rPr>
          <w:rFonts w:eastAsiaTheme="minorEastAsia"/>
        </w:rPr>
      </w:pPr>
      <w:r w:rsidRPr="004C5EA7">
        <w:rPr>
          <w:rFonts w:eastAsiaTheme="minorEastAsia"/>
          <w:b/>
          <w:bCs/>
          <w:u w:val="single"/>
        </w:rPr>
        <w:t>Current Minimum Wage:</w:t>
      </w:r>
      <w:r w:rsidRPr="004C5EA7">
        <w:rPr>
          <w:rFonts w:eastAsiaTheme="minorEastAsia"/>
        </w:rPr>
        <w:t xml:space="preserve"> As of April 2024, the minimum wage in London is </w:t>
      </w:r>
      <w:r w:rsidRPr="004C5EA7">
        <w:rPr>
          <w:rFonts w:eastAsiaTheme="minorEastAsia"/>
          <w:b/>
          <w:bCs/>
        </w:rPr>
        <w:t>£10.90 per hour</w:t>
      </w:r>
      <w:r w:rsidRPr="004C5EA7">
        <w:rPr>
          <w:rFonts w:eastAsiaTheme="minorEastAsia"/>
        </w:rPr>
        <w:t xml:space="preserve"> for workers aged 23 and over.</w:t>
      </w:r>
    </w:p>
    <w:p w14:paraId="689C2B48" w14:textId="77777777" w:rsidR="00000000" w:rsidRPr="004C5EA7" w:rsidRDefault="00000000" w:rsidP="004C5EA7">
      <w:pPr>
        <w:numPr>
          <w:ilvl w:val="0"/>
          <w:numId w:val="43"/>
        </w:numPr>
        <w:spacing w:line="276" w:lineRule="auto"/>
        <w:rPr>
          <w:rFonts w:eastAsiaTheme="minorEastAsia"/>
        </w:rPr>
      </w:pPr>
      <w:r w:rsidRPr="004C5EA7">
        <w:rPr>
          <w:rFonts w:eastAsiaTheme="minorEastAsia"/>
          <w:b/>
          <w:bCs/>
          <w:u w:val="single"/>
        </w:rPr>
        <w:t>Example Reference:</w:t>
      </w:r>
      <w:r w:rsidRPr="004C5EA7">
        <w:rPr>
          <w:rFonts w:eastAsiaTheme="minorEastAsia"/>
        </w:rPr>
        <w:t xml:space="preserve"> UK Government - Minimum Wage Rates</w:t>
      </w:r>
    </w:p>
    <w:p w14:paraId="4A355966" w14:textId="77777777" w:rsidR="00000000" w:rsidRPr="004C5EA7" w:rsidRDefault="00000000" w:rsidP="004C5EA7">
      <w:pPr>
        <w:numPr>
          <w:ilvl w:val="0"/>
          <w:numId w:val="43"/>
        </w:numPr>
        <w:spacing w:line="276" w:lineRule="auto"/>
        <w:rPr>
          <w:rFonts w:eastAsiaTheme="minorEastAsia"/>
          <w:color w:val="0000FF"/>
        </w:rPr>
      </w:pPr>
      <w:hyperlink r:id="rId9" w:history="1">
        <w:r w:rsidRPr="004C5EA7">
          <w:rPr>
            <w:rStyle w:val="Hyperlink"/>
            <w:rFonts w:eastAsiaTheme="minorEastAsia"/>
            <w:color w:val="0000FF"/>
          </w:rPr>
          <w:t>https://www.gov.uk/national-minimum-wage-rates</w:t>
        </w:r>
      </w:hyperlink>
      <w:r w:rsidRPr="004C5EA7">
        <w:rPr>
          <w:rFonts w:eastAsiaTheme="minorEastAsia"/>
          <w:color w:val="0000FF"/>
          <w:lang w:val="en-GB"/>
        </w:rPr>
        <w:t xml:space="preserve"> </w:t>
      </w:r>
    </w:p>
    <w:p w14:paraId="7BB37BA3" w14:textId="77777777" w:rsidR="00000000" w:rsidRPr="004C5EA7" w:rsidRDefault="00000000" w:rsidP="004C5EA7">
      <w:pPr>
        <w:spacing w:line="276" w:lineRule="auto"/>
        <w:rPr>
          <w:b/>
          <w:bCs/>
          <w:u w:val="single"/>
        </w:rPr>
      </w:pPr>
    </w:p>
    <w:p w14:paraId="2F9B1766" w14:textId="77777777" w:rsidR="00000000" w:rsidRPr="004C5EA7" w:rsidRDefault="00000000" w:rsidP="004C5EA7">
      <w:pPr>
        <w:spacing w:line="276" w:lineRule="auto"/>
        <w:rPr>
          <w:b/>
          <w:bCs/>
          <w:u w:val="single"/>
        </w:rPr>
      </w:pPr>
      <w:r w:rsidRPr="004C5EA7">
        <w:rPr>
          <w:rFonts w:eastAsiaTheme="majorEastAsia"/>
          <w:b/>
          <w:bCs/>
          <w:u w:val="single"/>
        </w:rPr>
        <w:t>Night Shift Hours (9 PM to 11 PM and beyond)</w:t>
      </w:r>
    </w:p>
    <w:p w14:paraId="6BDD6F35" w14:textId="77777777" w:rsidR="00000000" w:rsidRPr="004C5EA7" w:rsidRDefault="00000000" w:rsidP="004C5EA7">
      <w:pPr>
        <w:spacing w:line="276" w:lineRule="auto"/>
        <w:rPr>
          <w:b/>
          <w:bCs/>
        </w:rPr>
      </w:pPr>
      <w:r w:rsidRPr="004C5EA7">
        <w:rPr>
          <w:b/>
          <w:bCs/>
        </w:rPr>
        <w:t>2 hours/day</w:t>
      </w:r>
      <w:r w:rsidRPr="004C5EA7">
        <w:t xml:space="preserve"> for each night worked across all scenarios: a) </w:t>
      </w:r>
      <w:r w:rsidRPr="004C5EA7">
        <w:rPr>
          <w:b/>
          <w:bCs/>
        </w:rPr>
        <w:t>Night Shifts = 126 hours</w:t>
      </w:r>
    </w:p>
    <w:p w14:paraId="29002536" w14:textId="77777777" w:rsidR="00000000" w:rsidRPr="004C5EA7" w:rsidRDefault="00000000" w:rsidP="004C5EA7">
      <w:pPr>
        <w:spacing w:line="276" w:lineRule="auto"/>
      </w:pPr>
    </w:p>
    <w:p w14:paraId="05A06442" w14:textId="77777777" w:rsidR="00000000" w:rsidRPr="004C5EA7" w:rsidRDefault="00000000" w:rsidP="004C5EA7">
      <w:pPr>
        <w:spacing w:line="276" w:lineRule="auto"/>
        <w:rPr>
          <w:b/>
          <w:bCs/>
          <w:u w:val="single"/>
        </w:rPr>
      </w:pPr>
      <w:r w:rsidRPr="004C5EA7">
        <w:rPr>
          <w:rFonts w:eastAsiaTheme="majorEastAsia"/>
          <w:b/>
          <w:bCs/>
          <w:u w:val="single"/>
        </w:rPr>
        <w:t>Night Shift Time Blocks</w:t>
      </w:r>
    </w:p>
    <w:p w14:paraId="7532F112" w14:textId="77777777" w:rsidR="00000000" w:rsidRPr="004C5EA7" w:rsidRDefault="00000000" w:rsidP="004C5EA7">
      <w:pPr>
        <w:numPr>
          <w:ilvl w:val="0"/>
          <w:numId w:val="44"/>
        </w:numPr>
        <w:spacing w:line="276" w:lineRule="auto"/>
      </w:pPr>
      <w:r w:rsidRPr="004C5EA7">
        <w:t xml:space="preserve">Night shifts were calculated based on documented work between </w:t>
      </w:r>
      <w:r w:rsidRPr="004C5EA7">
        <w:rPr>
          <w:b/>
          <w:bCs/>
        </w:rPr>
        <w:t>9 PM and 2 AM</w:t>
      </w:r>
      <w:r w:rsidRPr="004C5EA7">
        <w:t>, where tasks included drafting correspondence and reviewing evidence.</w:t>
      </w:r>
    </w:p>
    <w:p w14:paraId="3E57291D" w14:textId="77777777" w:rsidR="00000000" w:rsidRPr="004C5EA7" w:rsidRDefault="00000000" w:rsidP="004C5EA7">
      <w:pPr>
        <w:spacing w:line="276" w:lineRule="auto"/>
        <w:ind w:left="720"/>
      </w:pPr>
    </w:p>
    <w:p w14:paraId="30D114D4" w14:textId="77777777" w:rsidR="00000000" w:rsidRPr="004C5EA7" w:rsidRDefault="00000000" w:rsidP="004C5EA7">
      <w:pPr>
        <w:spacing w:line="276" w:lineRule="auto"/>
        <w:rPr>
          <w:b/>
          <w:bCs/>
          <w:u w:val="single"/>
        </w:rPr>
      </w:pPr>
      <w:r w:rsidRPr="004C5EA7">
        <w:rPr>
          <w:rFonts w:eastAsiaTheme="majorEastAsia"/>
          <w:b/>
          <w:bCs/>
          <w:u w:val="single"/>
        </w:rPr>
        <w:t>Daily 24-Hour Work Schedule “For One Typical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411"/>
      </w:tblGrid>
      <w:tr w:rsidR="00000000" w:rsidRPr="004C5EA7" w14:paraId="78830994"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8D3F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7B6F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Activity</w:t>
            </w:r>
          </w:p>
        </w:tc>
      </w:tr>
      <w:tr w:rsidR="00000000" w:rsidRPr="004C5EA7" w14:paraId="1F5DAB3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136987" w14:textId="77777777" w:rsidR="00000000" w:rsidRPr="004C5EA7" w:rsidRDefault="00000000" w:rsidP="004C5EA7">
            <w:pPr>
              <w:spacing w:line="276" w:lineRule="auto"/>
              <w:rPr>
                <w:kern w:val="2"/>
                <w14:ligatures w14:val="standardContextual"/>
              </w:rPr>
            </w:pPr>
            <w:r w:rsidRPr="004C5EA7">
              <w:rPr>
                <w:kern w:val="2"/>
                <w14:ligatures w14:val="standardContextual"/>
              </w:rPr>
              <w:t>6:00 AM – 8:00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C43623" w14:textId="77777777" w:rsidR="00000000" w:rsidRPr="004C5EA7" w:rsidRDefault="00000000" w:rsidP="004C5EA7">
            <w:pPr>
              <w:spacing w:line="276" w:lineRule="auto"/>
              <w:rPr>
                <w:kern w:val="2"/>
                <w14:ligatures w14:val="standardContextual"/>
              </w:rPr>
            </w:pPr>
            <w:r w:rsidRPr="004C5EA7">
              <w:rPr>
                <w:kern w:val="2"/>
                <w14:ligatures w14:val="standardContextual"/>
              </w:rPr>
              <w:t>Morning routine, reviewing correspondence/emails.</w:t>
            </w:r>
          </w:p>
        </w:tc>
      </w:tr>
      <w:tr w:rsidR="00000000" w:rsidRPr="004C5EA7" w14:paraId="56A76DC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7F2AC9" w14:textId="77777777" w:rsidR="00000000" w:rsidRPr="004C5EA7" w:rsidRDefault="00000000" w:rsidP="004C5EA7">
            <w:pPr>
              <w:spacing w:line="276" w:lineRule="auto"/>
              <w:rPr>
                <w:kern w:val="2"/>
                <w14:ligatures w14:val="standardContextual"/>
              </w:rPr>
            </w:pPr>
            <w:r w:rsidRPr="004C5EA7">
              <w:rPr>
                <w:kern w:val="2"/>
                <w14:ligatures w14:val="standardContextual"/>
              </w:rPr>
              <w:t>8:00 AM – 12:00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9942E1" w14:textId="77777777" w:rsidR="00000000" w:rsidRPr="004C5EA7" w:rsidRDefault="00000000" w:rsidP="004C5EA7">
            <w:pPr>
              <w:spacing w:line="276" w:lineRule="auto"/>
              <w:rPr>
                <w:kern w:val="2"/>
                <w14:ligatures w14:val="standardContextual"/>
              </w:rPr>
            </w:pPr>
            <w:r w:rsidRPr="004C5EA7">
              <w:rPr>
                <w:kern w:val="2"/>
                <w14:ligatures w14:val="standardContextual"/>
              </w:rPr>
              <w:t>Regular work hours: researching legal rights and compiling evidence.</w:t>
            </w:r>
          </w:p>
        </w:tc>
      </w:tr>
      <w:tr w:rsidR="00000000" w:rsidRPr="004C5EA7" w14:paraId="46D5E4D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A71E8" w14:textId="77777777" w:rsidR="00000000" w:rsidRPr="004C5EA7" w:rsidRDefault="00000000" w:rsidP="004C5EA7">
            <w:pPr>
              <w:spacing w:line="276" w:lineRule="auto"/>
              <w:rPr>
                <w:kern w:val="2"/>
                <w14:ligatures w14:val="standardContextual"/>
              </w:rPr>
            </w:pPr>
            <w:r w:rsidRPr="004C5EA7">
              <w:rPr>
                <w:kern w:val="2"/>
                <w14:ligatures w14:val="standardContextual"/>
              </w:rPr>
              <w:t>12:00 PM – 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60C798" w14:textId="77777777" w:rsidR="00000000" w:rsidRPr="004C5EA7" w:rsidRDefault="00000000" w:rsidP="004C5EA7">
            <w:pPr>
              <w:spacing w:line="276" w:lineRule="auto"/>
              <w:rPr>
                <w:kern w:val="2"/>
                <w14:ligatures w14:val="standardContextual"/>
              </w:rPr>
            </w:pPr>
            <w:r w:rsidRPr="004C5EA7">
              <w:rPr>
                <w:kern w:val="2"/>
                <w14:ligatures w14:val="standardContextual"/>
              </w:rPr>
              <w:t>Lunch break and light review of documents.</w:t>
            </w:r>
          </w:p>
        </w:tc>
      </w:tr>
      <w:tr w:rsidR="00000000" w:rsidRPr="004C5EA7" w14:paraId="60857C6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B9D98A" w14:textId="77777777" w:rsidR="00000000" w:rsidRPr="004C5EA7" w:rsidRDefault="00000000" w:rsidP="004C5EA7">
            <w:pPr>
              <w:spacing w:line="276" w:lineRule="auto"/>
              <w:rPr>
                <w:kern w:val="2"/>
                <w14:ligatures w14:val="standardContextual"/>
              </w:rPr>
            </w:pPr>
            <w:r w:rsidRPr="004C5EA7">
              <w:rPr>
                <w:kern w:val="2"/>
                <w14:ligatures w14:val="standardContextual"/>
              </w:rPr>
              <w:t>1:00 PM – 5:00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DB4225" w14:textId="77777777" w:rsidR="00000000" w:rsidRPr="004C5EA7" w:rsidRDefault="00000000" w:rsidP="004C5EA7">
            <w:pPr>
              <w:spacing w:line="276" w:lineRule="auto"/>
              <w:rPr>
                <w:kern w:val="2"/>
                <w14:ligatures w14:val="standardContextual"/>
              </w:rPr>
            </w:pPr>
            <w:r w:rsidRPr="004C5EA7">
              <w:rPr>
                <w:kern w:val="2"/>
                <w14:ligatures w14:val="standardContextual"/>
              </w:rPr>
              <w:t>Continuation of regular work tasks (drafting claims, analysis).</w:t>
            </w:r>
          </w:p>
        </w:tc>
      </w:tr>
      <w:tr w:rsidR="00000000" w:rsidRPr="004C5EA7" w14:paraId="5686370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034C84" w14:textId="77777777" w:rsidR="00000000" w:rsidRPr="004C5EA7" w:rsidRDefault="00000000" w:rsidP="004C5EA7">
            <w:pPr>
              <w:spacing w:line="276" w:lineRule="auto"/>
              <w:rPr>
                <w:kern w:val="2"/>
                <w14:ligatures w14:val="standardContextual"/>
              </w:rPr>
            </w:pPr>
            <w:r w:rsidRPr="004C5EA7">
              <w:rPr>
                <w:kern w:val="2"/>
                <w14:ligatures w14:val="standardContextual"/>
              </w:rPr>
              <w:t>5:00 PM – 6:00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9B6BE0" w14:textId="77777777" w:rsidR="00000000" w:rsidRPr="004C5EA7" w:rsidRDefault="00000000" w:rsidP="004C5EA7">
            <w:pPr>
              <w:spacing w:line="276" w:lineRule="auto"/>
              <w:rPr>
                <w:kern w:val="2"/>
                <w14:ligatures w14:val="standardContextual"/>
              </w:rPr>
            </w:pPr>
            <w:r w:rsidRPr="004C5EA7">
              <w:rPr>
                <w:kern w:val="2"/>
                <w14:ligatures w14:val="standardContextual"/>
              </w:rPr>
              <w:t>Break for one hour: Relaxation or light personal tasks.</w:t>
            </w:r>
          </w:p>
        </w:tc>
      </w:tr>
      <w:tr w:rsidR="00000000" w:rsidRPr="004C5EA7" w14:paraId="63CC72D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A12C2" w14:textId="77777777" w:rsidR="00000000" w:rsidRPr="004C5EA7" w:rsidRDefault="00000000" w:rsidP="004C5EA7">
            <w:pPr>
              <w:spacing w:line="276" w:lineRule="auto"/>
              <w:rPr>
                <w:kern w:val="2"/>
                <w14:ligatures w14:val="standardContextual"/>
              </w:rPr>
            </w:pPr>
            <w:r w:rsidRPr="004C5EA7">
              <w:rPr>
                <w:kern w:val="2"/>
                <w14:ligatures w14:val="standardContextual"/>
              </w:rPr>
              <w:t>6:00 PM – 9:00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E890D" w14:textId="77777777" w:rsidR="00000000" w:rsidRPr="004C5EA7" w:rsidRDefault="00000000" w:rsidP="004C5EA7">
            <w:pPr>
              <w:spacing w:line="276" w:lineRule="auto"/>
              <w:rPr>
                <w:kern w:val="2"/>
                <w14:ligatures w14:val="standardContextual"/>
              </w:rPr>
            </w:pPr>
            <w:r w:rsidRPr="004C5EA7">
              <w:rPr>
                <w:kern w:val="2"/>
                <w14:ligatures w14:val="standardContextual"/>
              </w:rPr>
              <w:t>Evening work: organizing evidence, filing documents.</w:t>
            </w:r>
          </w:p>
        </w:tc>
      </w:tr>
      <w:tr w:rsidR="00000000" w:rsidRPr="004C5EA7" w14:paraId="0C5C204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5E8802" w14:textId="77777777" w:rsidR="00000000" w:rsidRPr="004C5EA7" w:rsidRDefault="00000000" w:rsidP="004C5EA7">
            <w:pPr>
              <w:spacing w:line="276" w:lineRule="auto"/>
              <w:rPr>
                <w:kern w:val="2"/>
                <w14:ligatures w14:val="standardContextual"/>
              </w:rPr>
            </w:pPr>
            <w:r w:rsidRPr="004C5EA7">
              <w:rPr>
                <w:kern w:val="2"/>
                <w14:ligatures w14:val="standardContextual"/>
              </w:rPr>
              <w:t>9:00 PM – 11:00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948FC5" w14:textId="77777777" w:rsidR="00000000" w:rsidRPr="004C5EA7" w:rsidRDefault="00000000" w:rsidP="004C5EA7">
            <w:pPr>
              <w:spacing w:line="276" w:lineRule="auto"/>
              <w:rPr>
                <w:kern w:val="2"/>
                <w14:ligatures w14:val="standardContextual"/>
              </w:rPr>
            </w:pPr>
            <w:r w:rsidRPr="004C5EA7">
              <w:rPr>
                <w:kern w:val="2"/>
                <w14:ligatures w14:val="standardContextual"/>
              </w:rPr>
              <w:t>Night shift hours: Detailed review of claims or legal follow-ups.</w:t>
            </w:r>
          </w:p>
        </w:tc>
      </w:tr>
      <w:tr w:rsidR="00000000" w:rsidRPr="004C5EA7" w14:paraId="61A67F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F27F9" w14:textId="77777777" w:rsidR="00000000" w:rsidRPr="004C5EA7" w:rsidRDefault="00000000" w:rsidP="004C5EA7">
            <w:pPr>
              <w:spacing w:line="276" w:lineRule="auto"/>
              <w:rPr>
                <w:kern w:val="2"/>
                <w14:ligatures w14:val="standardContextual"/>
              </w:rPr>
            </w:pPr>
            <w:r w:rsidRPr="004C5EA7">
              <w:rPr>
                <w:kern w:val="2"/>
                <w14:ligatures w14:val="standardContextual"/>
              </w:rPr>
              <w:t>11:00 PM – 2:00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D4FAE" w14:textId="77777777" w:rsidR="00000000" w:rsidRPr="004C5EA7" w:rsidRDefault="00000000" w:rsidP="004C5EA7">
            <w:pPr>
              <w:spacing w:line="276" w:lineRule="auto"/>
              <w:rPr>
                <w:kern w:val="2"/>
                <w14:ligatures w14:val="standardContextual"/>
              </w:rPr>
            </w:pPr>
            <w:r w:rsidRPr="004C5EA7">
              <w:rPr>
                <w:kern w:val="2"/>
                <w14:ligatures w14:val="standardContextual"/>
              </w:rPr>
              <w:t>Extended night shift (if applicable): Finalizing drafts or addressing urgent responses.</w:t>
            </w:r>
          </w:p>
        </w:tc>
      </w:tr>
    </w:tbl>
    <w:p w14:paraId="4B889BBF" w14:textId="77777777" w:rsidR="00000000" w:rsidRPr="004C5EA7" w:rsidRDefault="00000000" w:rsidP="004C5EA7">
      <w:pPr>
        <w:spacing w:line="276" w:lineRule="auto"/>
        <w:rPr>
          <w:rFonts w:eastAsiaTheme="majorEastAsia"/>
          <w:b/>
          <w:bCs/>
          <w:u w:val="single"/>
        </w:rPr>
      </w:pPr>
    </w:p>
    <w:p w14:paraId="52CBC6E0" w14:textId="77777777" w:rsidR="00000000" w:rsidRPr="004C5EA7" w:rsidRDefault="00000000" w:rsidP="004C5EA7">
      <w:pPr>
        <w:spacing w:line="276" w:lineRule="auto"/>
        <w:rPr>
          <w:b/>
          <w:bCs/>
          <w:u w:val="single"/>
        </w:rPr>
      </w:pPr>
      <w:r w:rsidRPr="004C5EA7">
        <w:rPr>
          <w:rFonts w:eastAsiaTheme="majorEastAsia"/>
          <w:b/>
          <w:bCs/>
          <w:u w:val="single"/>
        </w:rPr>
        <w:t>Updated Night Shift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747"/>
        <w:gridCol w:w="1256"/>
        <w:gridCol w:w="4795"/>
      </w:tblGrid>
      <w:tr w:rsidR="00000000" w:rsidRPr="004C5EA7" w14:paraId="5390A046"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96D1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Date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A226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05D12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Time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5D74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Tasks Performed</w:t>
            </w:r>
          </w:p>
        </w:tc>
      </w:tr>
      <w:tr w:rsidR="00000000" w:rsidRPr="004C5EA7" w14:paraId="11714D5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61835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12 Jan – 18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82EEB" w14:textId="77777777" w:rsidR="00000000" w:rsidRPr="004C5EA7" w:rsidRDefault="00000000" w:rsidP="004C5EA7">
            <w:pPr>
              <w:spacing w:line="276" w:lineRule="auto"/>
              <w:rPr>
                <w:kern w:val="2"/>
                <w14:ligatures w14:val="standardContextual"/>
              </w:rPr>
            </w:pPr>
            <w:r w:rsidRPr="004C5EA7">
              <w:rPr>
                <w:kern w:val="2"/>
                <w14:ligatures w14:val="standardContextual"/>
              </w:rPr>
              <w:t>2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2CBB86" w14:textId="77777777" w:rsidR="00000000" w:rsidRPr="004C5EA7" w:rsidRDefault="00000000" w:rsidP="004C5EA7">
            <w:pPr>
              <w:spacing w:line="276" w:lineRule="auto"/>
              <w:rPr>
                <w:kern w:val="2"/>
                <w14:ligatures w14:val="standardContextual"/>
              </w:rPr>
            </w:pPr>
            <w:r w:rsidRPr="004C5EA7">
              <w:rPr>
                <w:kern w:val="2"/>
                <w14:ligatures w14:val="standardContextual"/>
              </w:rPr>
              <w:t>9 PM–11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2C877" w14:textId="77777777" w:rsidR="00000000" w:rsidRPr="004C5EA7" w:rsidRDefault="00000000" w:rsidP="004C5EA7">
            <w:pPr>
              <w:spacing w:line="276" w:lineRule="auto"/>
              <w:rPr>
                <w:kern w:val="2"/>
                <w14:ligatures w14:val="standardContextual"/>
              </w:rPr>
            </w:pPr>
            <w:r w:rsidRPr="004C5EA7">
              <w:rPr>
                <w:kern w:val="2"/>
                <w14:ligatures w14:val="standardContextual"/>
              </w:rPr>
              <w:t>Drafting initial correspondence and structuring claims.</w:t>
            </w:r>
          </w:p>
        </w:tc>
      </w:tr>
      <w:tr w:rsidR="00000000" w:rsidRPr="004C5EA7" w14:paraId="3B88CED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B07006"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19 Jan – 25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C66E39" w14:textId="77777777" w:rsidR="00000000" w:rsidRPr="004C5EA7" w:rsidRDefault="00000000" w:rsidP="004C5EA7">
            <w:pPr>
              <w:spacing w:line="276" w:lineRule="auto"/>
              <w:rPr>
                <w:kern w:val="2"/>
                <w14:ligatures w14:val="standardContextual"/>
              </w:rPr>
            </w:pPr>
            <w:r w:rsidRPr="004C5EA7">
              <w:rPr>
                <w:kern w:val="2"/>
                <w14:ligatures w14:val="standardContextual"/>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F4498" w14:textId="77777777" w:rsidR="00000000" w:rsidRPr="004C5EA7" w:rsidRDefault="00000000" w:rsidP="004C5EA7">
            <w:pPr>
              <w:spacing w:line="276" w:lineRule="auto"/>
              <w:rPr>
                <w:kern w:val="2"/>
                <w14:ligatures w14:val="standardContextual"/>
              </w:rPr>
            </w:pPr>
            <w:r w:rsidRPr="004C5EA7">
              <w:rPr>
                <w:kern w:val="2"/>
                <w14:ligatures w14:val="standardContextual"/>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77446D" w14:textId="77777777" w:rsidR="00000000" w:rsidRPr="004C5EA7" w:rsidRDefault="00000000" w:rsidP="004C5EA7">
            <w:pPr>
              <w:spacing w:line="276" w:lineRule="auto"/>
              <w:rPr>
                <w:kern w:val="2"/>
                <w14:ligatures w14:val="standardContextual"/>
              </w:rPr>
            </w:pPr>
            <w:r w:rsidRPr="004C5EA7">
              <w:rPr>
                <w:kern w:val="2"/>
                <w14:ligatures w14:val="standardContextual"/>
              </w:rPr>
              <w:t>Reviewing and organizing evidence for all claims.</w:t>
            </w:r>
          </w:p>
        </w:tc>
      </w:tr>
      <w:tr w:rsidR="00000000" w:rsidRPr="004C5EA7" w14:paraId="4262E46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394ED"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26 Jan – 01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250FE2" w14:textId="77777777" w:rsidR="00000000" w:rsidRPr="004C5EA7" w:rsidRDefault="00000000" w:rsidP="004C5EA7">
            <w:pPr>
              <w:spacing w:line="276" w:lineRule="auto"/>
              <w:rPr>
                <w:kern w:val="2"/>
                <w14:ligatures w14:val="standardContextual"/>
              </w:rPr>
            </w:pPr>
            <w:r w:rsidRPr="004C5EA7">
              <w:rPr>
                <w:kern w:val="2"/>
                <w14:ligatures w14:val="standardContextual"/>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DF0508" w14:textId="77777777" w:rsidR="00000000" w:rsidRPr="004C5EA7" w:rsidRDefault="00000000" w:rsidP="004C5EA7">
            <w:pPr>
              <w:spacing w:line="276" w:lineRule="auto"/>
              <w:rPr>
                <w:kern w:val="2"/>
                <w14:ligatures w14:val="standardContextual"/>
              </w:rPr>
            </w:pPr>
            <w:r w:rsidRPr="004C5EA7">
              <w:rPr>
                <w:kern w:val="2"/>
                <w14:ligatures w14:val="standardContextual"/>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D0B2A9" w14:textId="77777777" w:rsidR="00000000" w:rsidRPr="004C5EA7" w:rsidRDefault="00000000" w:rsidP="004C5EA7">
            <w:pPr>
              <w:spacing w:line="276" w:lineRule="auto"/>
              <w:rPr>
                <w:kern w:val="2"/>
                <w14:ligatures w14:val="standardContextual"/>
              </w:rPr>
            </w:pPr>
            <w:r w:rsidRPr="004C5EA7">
              <w:rPr>
                <w:kern w:val="2"/>
                <w14:ligatures w14:val="standardContextual"/>
              </w:rPr>
              <w:t>Consolidating financial losses and preparing drafts.</w:t>
            </w:r>
          </w:p>
        </w:tc>
      </w:tr>
      <w:tr w:rsidR="00000000" w:rsidRPr="004C5EA7" w14:paraId="3603528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1D3B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02 Feb – 08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83A3BE" w14:textId="77777777" w:rsidR="00000000" w:rsidRPr="004C5EA7" w:rsidRDefault="00000000" w:rsidP="004C5EA7">
            <w:pPr>
              <w:spacing w:line="276" w:lineRule="auto"/>
              <w:rPr>
                <w:kern w:val="2"/>
                <w14:ligatures w14:val="standardContextual"/>
              </w:rPr>
            </w:pPr>
            <w:r w:rsidRPr="004C5EA7">
              <w:rPr>
                <w:kern w:val="2"/>
                <w14:ligatures w14:val="standardContextual"/>
              </w:rPr>
              <w:t>5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D7375" w14:textId="77777777" w:rsidR="00000000" w:rsidRPr="004C5EA7" w:rsidRDefault="00000000" w:rsidP="004C5EA7">
            <w:pPr>
              <w:spacing w:line="276" w:lineRule="auto"/>
              <w:rPr>
                <w:kern w:val="2"/>
                <w14:ligatures w14:val="standardContextual"/>
              </w:rPr>
            </w:pPr>
            <w:r w:rsidRPr="004C5EA7">
              <w:rPr>
                <w:kern w:val="2"/>
                <w14:ligatures w14:val="standardContextual"/>
              </w:rPr>
              <w:t>9 PM–2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B33BA0" w14:textId="77777777" w:rsidR="00000000" w:rsidRPr="004C5EA7" w:rsidRDefault="00000000" w:rsidP="004C5EA7">
            <w:pPr>
              <w:spacing w:line="276" w:lineRule="auto"/>
              <w:rPr>
                <w:kern w:val="2"/>
                <w14:ligatures w14:val="standardContextual"/>
              </w:rPr>
            </w:pPr>
            <w:r w:rsidRPr="004C5EA7">
              <w:rPr>
                <w:kern w:val="2"/>
                <w14:ligatures w14:val="standardContextual"/>
              </w:rPr>
              <w:t>Responding to correspondence and analyzing responses.</w:t>
            </w:r>
          </w:p>
        </w:tc>
      </w:tr>
      <w:tr w:rsidR="00000000" w:rsidRPr="004C5EA7" w14:paraId="5186B43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82B481"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09 Feb – 22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538512" w14:textId="77777777" w:rsidR="00000000" w:rsidRPr="004C5EA7" w:rsidRDefault="00000000" w:rsidP="004C5EA7">
            <w:pPr>
              <w:spacing w:line="276" w:lineRule="auto"/>
              <w:rPr>
                <w:kern w:val="2"/>
                <w14:ligatures w14:val="standardContextual"/>
              </w:rPr>
            </w:pPr>
            <w:r w:rsidRPr="004C5EA7">
              <w:rPr>
                <w:kern w:val="2"/>
                <w14:ligatures w14:val="standardContextual"/>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24AC99" w14:textId="77777777" w:rsidR="00000000" w:rsidRPr="004C5EA7" w:rsidRDefault="00000000" w:rsidP="004C5EA7">
            <w:pPr>
              <w:spacing w:line="276" w:lineRule="auto"/>
              <w:rPr>
                <w:kern w:val="2"/>
                <w14:ligatures w14:val="standardContextual"/>
              </w:rPr>
            </w:pPr>
            <w:r w:rsidRPr="004C5EA7">
              <w:rPr>
                <w:kern w:val="2"/>
                <w14:ligatures w14:val="standardContextual"/>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FE5819" w14:textId="77777777" w:rsidR="00000000" w:rsidRPr="004C5EA7" w:rsidRDefault="00000000" w:rsidP="004C5EA7">
            <w:pPr>
              <w:spacing w:line="276" w:lineRule="auto"/>
              <w:rPr>
                <w:kern w:val="2"/>
                <w14:ligatures w14:val="standardContextual"/>
              </w:rPr>
            </w:pPr>
            <w:r w:rsidRPr="004C5EA7">
              <w:rPr>
                <w:kern w:val="2"/>
                <w14:ligatures w14:val="standardContextual"/>
              </w:rPr>
              <w:t>Continued correspondence, including legal follow-ups.</w:t>
            </w:r>
          </w:p>
        </w:tc>
      </w:tr>
      <w:tr w:rsidR="00000000" w:rsidRPr="004C5EA7" w14:paraId="572C372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C62A5"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23 Feb – 06 Mar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21246A" w14:textId="77777777" w:rsidR="00000000" w:rsidRPr="004C5EA7" w:rsidRDefault="00000000" w:rsidP="004C5EA7">
            <w:pPr>
              <w:spacing w:line="276" w:lineRule="auto"/>
              <w:rPr>
                <w:kern w:val="2"/>
                <w14:ligatures w14:val="standardContextual"/>
              </w:rPr>
            </w:pPr>
            <w:r w:rsidRPr="004C5EA7">
              <w:rPr>
                <w:kern w:val="2"/>
                <w14:ligatures w14:val="standardContextual"/>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ED37E" w14:textId="77777777" w:rsidR="00000000" w:rsidRPr="004C5EA7" w:rsidRDefault="00000000" w:rsidP="004C5EA7">
            <w:pPr>
              <w:spacing w:line="276" w:lineRule="auto"/>
              <w:rPr>
                <w:kern w:val="2"/>
                <w14:ligatures w14:val="standardContextual"/>
              </w:rPr>
            </w:pPr>
            <w:r w:rsidRPr="004C5EA7">
              <w:rPr>
                <w:kern w:val="2"/>
                <w14:ligatures w14:val="standardContextual"/>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847293" w14:textId="77777777" w:rsidR="00000000" w:rsidRPr="004C5EA7" w:rsidRDefault="00000000" w:rsidP="004C5EA7">
            <w:pPr>
              <w:spacing w:line="276" w:lineRule="auto"/>
              <w:rPr>
                <w:kern w:val="2"/>
                <w14:ligatures w14:val="standardContextual"/>
              </w:rPr>
            </w:pPr>
            <w:r w:rsidRPr="004C5EA7">
              <w:rPr>
                <w:kern w:val="2"/>
                <w14:ligatures w14:val="standardContextual"/>
              </w:rPr>
              <w:t>Preparing final documentation and cross-referencing data.</w:t>
            </w:r>
          </w:p>
        </w:tc>
      </w:tr>
    </w:tbl>
    <w:p w14:paraId="564CFDDB" w14:textId="77777777" w:rsidR="00000000" w:rsidRPr="004C5EA7" w:rsidRDefault="00000000" w:rsidP="004C5EA7">
      <w:pPr>
        <w:spacing w:line="276" w:lineRule="auto"/>
      </w:pPr>
      <w:r w:rsidRPr="004C5EA7">
        <w:rPr>
          <w:b/>
          <w:bCs/>
        </w:rPr>
        <w:t>Total Night Shift Hours = 126 hours</w:t>
      </w:r>
      <w:r w:rsidRPr="004C5EA7">
        <w:t>.</w:t>
      </w:r>
    </w:p>
    <w:p w14:paraId="62B38BDB" w14:textId="77777777" w:rsidR="00000000" w:rsidRPr="004C5EA7" w:rsidRDefault="00000000" w:rsidP="004C5EA7">
      <w:pPr>
        <w:spacing w:line="276" w:lineRule="auto"/>
        <w:rPr>
          <w:rFonts w:eastAsiaTheme="majorEastAsia"/>
          <w:b/>
          <w:bCs/>
          <w:u w:val="single"/>
        </w:rPr>
      </w:pPr>
    </w:p>
    <w:p w14:paraId="1D092D79" w14:textId="77777777" w:rsidR="00000000" w:rsidRPr="004C5EA7" w:rsidRDefault="00000000" w:rsidP="004C5EA7">
      <w:pPr>
        <w:spacing w:line="276" w:lineRule="auto"/>
        <w:rPr>
          <w:b/>
          <w:bCs/>
          <w:u w:val="single"/>
        </w:rPr>
      </w:pPr>
      <w:r w:rsidRPr="004C5EA7">
        <w:rPr>
          <w:rFonts w:eastAsiaTheme="majorEastAsia"/>
          <w:b/>
          <w:bCs/>
          <w:u w:val="single"/>
        </w:rPr>
        <w:t>Total Night Shift Hours</w:t>
      </w:r>
    </w:p>
    <w:p w14:paraId="0422376E" w14:textId="77777777" w:rsidR="00000000" w:rsidRPr="004C5EA7" w:rsidRDefault="00000000" w:rsidP="004C5EA7">
      <w:pPr>
        <w:numPr>
          <w:ilvl w:val="0"/>
          <w:numId w:val="45"/>
        </w:numPr>
        <w:spacing w:line="276" w:lineRule="auto"/>
      </w:pPr>
      <w:r w:rsidRPr="004C5EA7">
        <w:rPr>
          <w:b/>
          <w:bCs/>
          <w:u w:val="single"/>
        </w:rPr>
        <w:t>Night Shift Hours</w:t>
      </w:r>
      <w:r w:rsidRPr="004C5EA7">
        <w:t>:</w:t>
      </w:r>
    </w:p>
    <w:p w14:paraId="2FB51A7A" w14:textId="77777777" w:rsidR="00000000" w:rsidRPr="004C5EA7" w:rsidRDefault="00000000" w:rsidP="004C5EA7">
      <w:pPr>
        <w:pStyle w:val="ListParagraph"/>
        <w:numPr>
          <w:ilvl w:val="0"/>
          <w:numId w:val="46"/>
        </w:numPr>
        <w:spacing w:line="276" w:lineRule="auto"/>
      </w:pPr>
      <w:r w:rsidRPr="004C5EA7">
        <w:rPr>
          <w:b/>
          <w:bCs/>
        </w:rPr>
        <w:t>126 hours</w:t>
      </w:r>
      <w:r w:rsidRPr="004C5EA7">
        <w:t xml:space="preserve"> were calculated based on documented work between </w:t>
      </w:r>
      <w:r w:rsidRPr="004C5EA7">
        <w:rPr>
          <w:b/>
          <w:bCs/>
        </w:rPr>
        <w:t>9 PM and 2 AM</w:t>
      </w:r>
      <w:r w:rsidRPr="004C5EA7">
        <w:t>. Tasks during this time included drafting correspondence, reviewing evidence, and preparing legal responses.</w:t>
      </w:r>
    </w:p>
    <w:p w14:paraId="51C597E8" w14:textId="77777777" w:rsidR="00000000" w:rsidRPr="004C5EA7" w:rsidRDefault="00000000" w:rsidP="004C5EA7">
      <w:pPr>
        <w:pStyle w:val="ListParagraph"/>
        <w:spacing w:line="276" w:lineRule="auto"/>
        <w:ind w:left="1080"/>
      </w:pPr>
    </w:p>
    <w:p w14:paraId="2461741A" w14:textId="77777777" w:rsidR="00000000" w:rsidRPr="004C5EA7" w:rsidRDefault="00000000" w:rsidP="004C5EA7">
      <w:pPr>
        <w:pStyle w:val="ListParagraph"/>
        <w:numPr>
          <w:ilvl w:val="0"/>
          <w:numId w:val="45"/>
        </w:numPr>
        <w:spacing w:line="276" w:lineRule="auto"/>
      </w:pPr>
      <w:r w:rsidRPr="004C5EA7">
        <w:rPr>
          <w:b/>
          <w:bCs/>
          <w:u w:val="single"/>
        </w:rPr>
        <w:t>Overtime Hours</w:t>
      </w:r>
      <w:r w:rsidRPr="004C5EA7">
        <w:t>:</w:t>
      </w:r>
    </w:p>
    <w:p w14:paraId="49AFD499" w14:textId="77777777" w:rsidR="00000000" w:rsidRPr="004C5EA7" w:rsidRDefault="00000000" w:rsidP="004C5EA7">
      <w:pPr>
        <w:pStyle w:val="ListParagraph"/>
        <w:numPr>
          <w:ilvl w:val="0"/>
          <w:numId w:val="47"/>
        </w:numPr>
        <w:spacing w:line="276" w:lineRule="auto"/>
      </w:pPr>
      <w:r w:rsidRPr="004C5EA7">
        <w:rPr>
          <w:b/>
          <w:bCs/>
        </w:rPr>
        <w:t>480 hours</w:t>
      </w:r>
      <w:r w:rsidRPr="004C5EA7">
        <w:t xml:space="preserve"> were calculated as 50% of total hours worked, representing consistent work beyond the standard 8-hour daily threshold. These hours were allocated to urgent tasks requiring immediate action and additional focus.</w:t>
      </w:r>
    </w:p>
    <w:p w14:paraId="797BD289" w14:textId="77777777" w:rsidR="00000000" w:rsidRPr="004C5EA7" w:rsidRDefault="00000000" w:rsidP="004C5EA7">
      <w:pPr>
        <w:spacing w:line="276" w:lineRule="auto"/>
        <w:ind w:left="720"/>
      </w:pPr>
    </w:p>
    <w:p w14:paraId="1E48D39F" w14:textId="77777777" w:rsidR="00000000" w:rsidRPr="004C5EA7" w:rsidRDefault="00000000" w:rsidP="004C5EA7">
      <w:pPr>
        <w:pStyle w:val="ListParagraph"/>
        <w:numPr>
          <w:ilvl w:val="0"/>
          <w:numId w:val="45"/>
        </w:numPr>
        <w:spacing w:line="276" w:lineRule="auto"/>
      </w:pPr>
      <w:r w:rsidRPr="004C5EA7">
        <w:rPr>
          <w:b/>
          <w:bCs/>
          <w:u w:val="single"/>
        </w:rPr>
        <w:t>Regular Hours</w:t>
      </w:r>
      <w:r w:rsidRPr="004C5EA7">
        <w:t>:</w:t>
      </w:r>
    </w:p>
    <w:p w14:paraId="6AEB4C5B" w14:textId="77777777" w:rsidR="00000000" w:rsidRPr="004C5EA7" w:rsidRDefault="00000000" w:rsidP="004C5EA7">
      <w:pPr>
        <w:pStyle w:val="ListParagraph"/>
        <w:numPr>
          <w:ilvl w:val="0"/>
          <w:numId w:val="47"/>
        </w:numPr>
        <w:spacing w:line="276" w:lineRule="auto"/>
      </w:pPr>
      <w:r w:rsidRPr="004C5EA7">
        <w:rPr>
          <w:b/>
          <w:bCs/>
        </w:rPr>
        <w:t>325 hours</w:t>
      </w:r>
      <w:r w:rsidRPr="004C5EA7">
        <w:t xml:space="preserve"> were classified under regular work tasks completed during standard hours (</w:t>
      </w:r>
      <w:r w:rsidRPr="004C5EA7">
        <w:rPr>
          <w:b/>
          <w:bCs/>
        </w:rPr>
        <w:t>9 AM–5 PM</w:t>
      </w:r>
      <w:r w:rsidRPr="004C5EA7">
        <w:t>). These tasks primarily included organizing evidence, researching consumer rights, and drafting claims</w:t>
      </w:r>
    </w:p>
    <w:p w14:paraId="5FDD37D7" w14:textId="77777777" w:rsidR="00000000" w:rsidRPr="004C5EA7" w:rsidRDefault="00000000" w:rsidP="004C5EA7">
      <w:pPr>
        <w:pBdr>
          <w:bottom w:val="single" w:sz="6" w:space="1" w:color="auto"/>
        </w:pBdr>
        <w:spacing w:line="276" w:lineRule="auto"/>
        <w:rPr>
          <w:b/>
          <w:bCs/>
          <w:u w:val="single"/>
        </w:rPr>
      </w:pPr>
    </w:p>
    <w:p w14:paraId="44B42BD1" w14:textId="77777777" w:rsidR="00000000" w:rsidRPr="004C5EA7" w:rsidRDefault="00000000" w:rsidP="004C5EA7">
      <w:pPr>
        <w:spacing w:line="276" w:lineRule="auto"/>
        <w:rPr>
          <w:b/>
          <w:bCs/>
        </w:rPr>
      </w:pPr>
    </w:p>
    <w:p w14:paraId="4F01BC4E"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Explanation of Hours Table</w:t>
      </w:r>
    </w:p>
    <w:p w14:paraId="10A1CBD7" w14:textId="77777777" w:rsidR="00000000" w:rsidRPr="004C5EA7" w:rsidRDefault="00000000" w:rsidP="004C5EA7">
      <w:pPr>
        <w:spacing w:line="276" w:lineRule="auto"/>
      </w:pPr>
      <w:r w:rsidRPr="004C5EA7">
        <w:t>The figures provided in the updated summary table represent the current state of my compensation claims. These sums have been carefully calculated based on detailed documentation of expenses, work hours, and legal fees associated with each claim. Here's how the totals have been worked out so far:</w:t>
      </w:r>
    </w:p>
    <w:p w14:paraId="2A159FDE" w14:textId="77777777" w:rsidR="00000000" w:rsidRPr="004C5EA7" w:rsidRDefault="00000000" w:rsidP="004C5EA7">
      <w:pPr>
        <w:spacing w:line="276" w:lineRule="auto"/>
      </w:pPr>
    </w:p>
    <w:p w14:paraId="1AA2DA4C"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Solicitor Fees and Additional Expenses</w:t>
      </w:r>
    </w:p>
    <w:p w14:paraId="749D567F" w14:textId="77777777" w:rsidR="00000000" w:rsidRPr="004C5EA7" w:rsidRDefault="00000000" w:rsidP="004C5EA7">
      <w:pPr>
        <w:spacing w:line="276" w:lineRule="auto"/>
        <w:rPr>
          <w:rFonts w:eastAsiaTheme="majorEastAsia"/>
          <w:b/>
          <w:bCs/>
          <w:u w:val="single"/>
        </w:rPr>
      </w:pPr>
    </w:p>
    <w:p w14:paraId="530C2B84" w14:textId="77777777" w:rsidR="00000000" w:rsidRPr="004C5EA7" w:rsidRDefault="00000000" w:rsidP="004C5EA7">
      <w:pPr>
        <w:spacing w:line="276" w:lineRule="auto"/>
        <w:rPr>
          <w:b/>
          <w:bCs/>
          <w:u w:val="single"/>
        </w:rPr>
      </w:pPr>
      <w:r w:rsidRPr="004C5EA7">
        <w:rPr>
          <w:rFonts w:eastAsiaTheme="majorEastAsia"/>
          <w:b/>
          <w:bCs/>
          <w:u w:val="single"/>
        </w:rPr>
        <w:t>Solicitors’ Fees:</w:t>
      </w:r>
    </w:p>
    <w:p w14:paraId="14EE37A7" w14:textId="77777777" w:rsidR="00000000" w:rsidRPr="004C5EA7" w:rsidRDefault="00000000" w:rsidP="004C5EA7">
      <w:pPr>
        <w:spacing w:line="276" w:lineRule="auto"/>
      </w:pPr>
      <w:r w:rsidRPr="004C5EA7">
        <w:t>These are the charges for the legal services provided by a solicitor, covering their time, expertise, and the work they do on a case. This might include:</w:t>
      </w:r>
    </w:p>
    <w:p w14:paraId="11D9CD33" w14:textId="77777777" w:rsidR="00000000" w:rsidRPr="004C5EA7" w:rsidRDefault="00000000" w:rsidP="004C5EA7">
      <w:pPr>
        <w:numPr>
          <w:ilvl w:val="0"/>
          <w:numId w:val="48"/>
        </w:numPr>
        <w:spacing w:line="276" w:lineRule="auto"/>
      </w:pPr>
      <w:r w:rsidRPr="004C5EA7">
        <w:t>Researching and gathering evidence.</w:t>
      </w:r>
    </w:p>
    <w:p w14:paraId="6BA1D499" w14:textId="77777777" w:rsidR="00000000" w:rsidRPr="004C5EA7" w:rsidRDefault="00000000" w:rsidP="004C5EA7">
      <w:pPr>
        <w:numPr>
          <w:ilvl w:val="0"/>
          <w:numId w:val="48"/>
        </w:numPr>
        <w:spacing w:line="276" w:lineRule="auto"/>
      </w:pPr>
      <w:r w:rsidRPr="004C5EA7">
        <w:t>Drafting legal documents and correspondence.</w:t>
      </w:r>
    </w:p>
    <w:p w14:paraId="3A65DED4" w14:textId="77777777" w:rsidR="00000000" w:rsidRPr="004C5EA7" w:rsidRDefault="00000000" w:rsidP="004C5EA7">
      <w:pPr>
        <w:numPr>
          <w:ilvl w:val="0"/>
          <w:numId w:val="48"/>
        </w:numPr>
        <w:spacing w:line="276" w:lineRule="auto"/>
      </w:pPr>
      <w:r w:rsidRPr="004C5EA7">
        <w:t>Providing legal advice and representation.</w:t>
      </w:r>
    </w:p>
    <w:p w14:paraId="71223E8F" w14:textId="77777777" w:rsidR="00000000" w:rsidRPr="004C5EA7" w:rsidRDefault="00000000" w:rsidP="004C5EA7">
      <w:pPr>
        <w:spacing w:line="276" w:lineRule="auto"/>
        <w:ind w:left="720"/>
      </w:pPr>
    </w:p>
    <w:p w14:paraId="49C6E218" w14:textId="77777777" w:rsidR="00000000" w:rsidRPr="004C5EA7" w:rsidRDefault="00000000" w:rsidP="004C5EA7">
      <w:pPr>
        <w:pStyle w:val="NormalWeb"/>
        <w:spacing w:before="0" w:beforeAutospacing="0" w:after="0" w:afterAutospacing="0" w:line="276" w:lineRule="auto"/>
      </w:pPr>
      <w:r w:rsidRPr="004C5EA7">
        <w:t>The expenses that can be claimed in compensation claims depend on the nature of the claim, whether it's related to travel disruptions, negligence, or other incidents. For claims such as these, the following categories of expenses are included:</w:t>
      </w:r>
    </w:p>
    <w:p w14:paraId="6DDC8D28" w14:textId="77777777" w:rsidR="00000000" w:rsidRPr="004C5EA7" w:rsidRDefault="00000000" w:rsidP="004C5EA7">
      <w:pPr>
        <w:pStyle w:val="NormalWeb"/>
        <w:spacing w:before="0" w:beforeAutospacing="0" w:after="0" w:afterAutospacing="0" w:line="276" w:lineRule="auto"/>
      </w:pPr>
    </w:p>
    <w:p w14:paraId="41201A96" w14:textId="77777777" w:rsidR="00000000" w:rsidRPr="004C5EA7" w:rsidRDefault="00000000" w:rsidP="004C5EA7">
      <w:pPr>
        <w:pStyle w:val="NormalWeb"/>
        <w:numPr>
          <w:ilvl w:val="0"/>
          <w:numId w:val="49"/>
        </w:numPr>
        <w:spacing w:before="0" w:beforeAutospacing="0" w:after="0" w:afterAutospacing="0" w:line="276" w:lineRule="auto"/>
      </w:pPr>
      <w:r w:rsidRPr="004C5EA7">
        <w:rPr>
          <w:rStyle w:val="Strong"/>
          <w:rFonts w:eastAsiaTheme="majorEastAsia"/>
          <w:u w:val="single"/>
        </w:rPr>
        <w:t>Client Out-of-Pocket Expenses</w:t>
      </w:r>
      <w:r w:rsidRPr="004C5EA7">
        <w:rPr>
          <w:rStyle w:val="Strong"/>
          <w:rFonts w:eastAsiaTheme="majorEastAsia"/>
        </w:rPr>
        <w:t>:</w:t>
      </w:r>
      <w:r w:rsidRPr="004C5EA7">
        <w:t xml:space="preserve"> </w:t>
      </w:r>
    </w:p>
    <w:p w14:paraId="07A8CB6E" w14:textId="77777777" w:rsidR="00000000" w:rsidRPr="004C5EA7" w:rsidRDefault="00000000" w:rsidP="004C5EA7">
      <w:pPr>
        <w:pStyle w:val="NormalWeb"/>
        <w:numPr>
          <w:ilvl w:val="0"/>
          <w:numId w:val="12"/>
        </w:numPr>
        <w:spacing w:before="0" w:beforeAutospacing="0" w:after="0" w:afterAutospacing="0" w:line="276" w:lineRule="auto"/>
      </w:pPr>
      <w:r w:rsidRPr="004C5EA7">
        <w:t>Direct costs incurred by the claimant due to the incident. Examples include alternative travel arrangements, meals, accommodation, and other necessary expenses.</w:t>
      </w:r>
    </w:p>
    <w:p w14:paraId="7190F3C1" w14:textId="77777777" w:rsidR="00000000" w:rsidRPr="004C5EA7" w:rsidRDefault="00000000" w:rsidP="004C5EA7">
      <w:pPr>
        <w:pStyle w:val="NormalWeb"/>
        <w:spacing w:before="0" w:beforeAutospacing="0" w:after="0" w:afterAutospacing="0" w:line="276" w:lineRule="auto"/>
        <w:ind w:left="1080"/>
      </w:pPr>
    </w:p>
    <w:p w14:paraId="60E4272D" w14:textId="77777777" w:rsidR="00000000" w:rsidRPr="004C5EA7" w:rsidRDefault="00000000" w:rsidP="004C5EA7">
      <w:pPr>
        <w:pStyle w:val="NormalWeb"/>
        <w:numPr>
          <w:ilvl w:val="0"/>
          <w:numId w:val="49"/>
        </w:numPr>
        <w:spacing w:before="0" w:beforeAutospacing="0" w:after="0" w:afterAutospacing="0" w:line="276" w:lineRule="auto"/>
      </w:pPr>
      <w:r w:rsidRPr="004C5EA7">
        <w:rPr>
          <w:rStyle w:val="Strong"/>
          <w:rFonts w:eastAsiaTheme="majorEastAsia"/>
          <w:u w:val="single"/>
        </w:rPr>
        <w:t>Solicitor’s Out-of-Pocket Expenses</w:t>
      </w:r>
      <w:r w:rsidRPr="004C5EA7">
        <w:rPr>
          <w:rStyle w:val="Strong"/>
          <w:rFonts w:eastAsiaTheme="majorEastAsia"/>
        </w:rPr>
        <w:t>:</w:t>
      </w:r>
      <w:r w:rsidRPr="004C5EA7">
        <w:t xml:space="preserve"> </w:t>
      </w:r>
    </w:p>
    <w:p w14:paraId="2BBFD120" w14:textId="77777777" w:rsidR="00000000" w:rsidRPr="004C5EA7" w:rsidRDefault="00000000" w:rsidP="004C5EA7">
      <w:pPr>
        <w:pStyle w:val="NormalWeb"/>
        <w:numPr>
          <w:ilvl w:val="0"/>
          <w:numId w:val="12"/>
        </w:numPr>
        <w:spacing w:before="0" w:beforeAutospacing="0" w:after="0" w:afterAutospacing="0" w:line="276" w:lineRule="auto"/>
      </w:pPr>
      <w:r w:rsidRPr="004C5EA7">
        <w:t>Costs incurred by solicitors while acting in a legal capacity, such as travel expenses, postage, printing, or other necessary disbursements directly related to handling the claim.</w:t>
      </w:r>
    </w:p>
    <w:p w14:paraId="78C6820D" w14:textId="77777777" w:rsidR="00000000" w:rsidRPr="004C5EA7" w:rsidRDefault="00000000" w:rsidP="004C5EA7">
      <w:pPr>
        <w:pStyle w:val="NormalWeb"/>
        <w:spacing w:before="0" w:beforeAutospacing="0" w:after="0" w:afterAutospacing="0" w:line="276" w:lineRule="auto"/>
        <w:ind w:left="1080"/>
      </w:pPr>
    </w:p>
    <w:p w14:paraId="72782D39" w14:textId="77777777" w:rsidR="00000000" w:rsidRPr="004C5EA7" w:rsidRDefault="00000000" w:rsidP="004C5EA7">
      <w:pPr>
        <w:pStyle w:val="NormalWeb"/>
        <w:numPr>
          <w:ilvl w:val="0"/>
          <w:numId w:val="49"/>
        </w:numPr>
        <w:spacing w:before="0" w:beforeAutospacing="0" w:after="0" w:afterAutospacing="0" w:line="276" w:lineRule="auto"/>
      </w:pPr>
      <w:r w:rsidRPr="004C5EA7">
        <w:rPr>
          <w:rStyle w:val="Strong"/>
          <w:rFonts w:eastAsiaTheme="majorEastAsia"/>
          <w:u w:val="single"/>
        </w:rPr>
        <w:t>Legal Fees</w:t>
      </w:r>
      <w:r w:rsidRPr="004C5EA7">
        <w:rPr>
          <w:rStyle w:val="Strong"/>
          <w:rFonts w:eastAsiaTheme="majorEastAsia"/>
        </w:rPr>
        <w:t>:</w:t>
      </w:r>
      <w:r w:rsidRPr="004C5EA7">
        <w:t xml:space="preserve"> </w:t>
      </w:r>
    </w:p>
    <w:p w14:paraId="076BD155" w14:textId="77777777" w:rsidR="00000000" w:rsidRPr="004C5EA7" w:rsidRDefault="00000000" w:rsidP="004C5EA7">
      <w:pPr>
        <w:pStyle w:val="NormalWeb"/>
        <w:numPr>
          <w:ilvl w:val="0"/>
          <w:numId w:val="12"/>
        </w:numPr>
        <w:spacing w:before="0" w:beforeAutospacing="0" w:after="0" w:afterAutospacing="0" w:line="276" w:lineRule="auto"/>
      </w:pPr>
      <w:r w:rsidRPr="004C5EA7">
        <w:t>Professional fees charged by solicitors for services rendered in managing the claim. This includes legal advice, drafting documents, and representing the client throughout the process.</w:t>
      </w:r>
    </w:p>
    <w:p w14:paraId="4E4A5377" w14:textId="77777777" w:rsidR="00000000" w:rsidRPr="004C5EA7" w:rsidRDefault="00000000" w:rsidP="004C5EA7">
      <w:pPr>
        <w:pStyle w:val="NormalWeb"/>
        <w:spacing w:before="0" w:beforeAutospacing="0" w:after="0" w:afterAutospacing="0" w:line="276" w:lineRule="auto"/>
        <w:ind w:left="1080"/>
      </w:pPr>
    </w:p>
    <w:p w14:paraId="1470CECE" w14:textId="77777777" w:rsidR="00000000" w:rsidRPr="004C5EA7" w:rsidRDefault="00000000" w:rsidP="004C5EA7">
      <w:pPr>
        <w:pStyle w:val="NormalWeb"/>
        <w:numPr>
          <w:ilvl w:val="0"/>
          <w:numId w:val="49"/>
        </w:numPr>
        <w:spacing w:before="0" w:beforeAutospacing="0" w:after="0" w:afterAutospacing="0" w:line="276" w:lineRule="auto"/>
      </w:pPr>
      <w:r w:rsidRPr="004C5EA7">
        <w:rPr>
          <w:rStyle w:val="Strong"/>
          <w:rFonts w:eastAsiaTheme="majorEastAsia"/>
          <w:u w:val="single"/>
        </w:rPr>
        <w:t>Lost Income</w:t>
      </w:r>
      <w:r w:rsidRPr="004C5EA7">
        <w:rPr>
          <w:rStyle w:val="Strong"/>
          <w:rFonts w:eastAsiaTheme="majorEastAsia"/>
        </w:rPr>
        <w:t>:</w:t>
      </w:r>
      <w:r w:rsidRPr="004C5EA7">
        <w:t xml:space="preserve"> </w:t>
      </w:r>
    </w:p>
    <w:p w14:paraId="46BA6EC1" w14:textId="77777777" w:rsidR="00000000" w:rsidRPr="004C5EA7" w:rsidRDefault="00000000" w:rsidP="004C5EA7">
      <w:pPr>
        <w:pStyle w:val="NormalWeb"/>
        <w:numPr>
          <w:ilvl w:val="0"/>
          <w:numId w:val="12"/>
        </w:numPr>
        <w:spacing w:before="0" w:beforeAutospacing="0" w:after="0" w:afterAutospacing="0" w:line="276" w:lineRule="auto"/>
      </w:pPr>
      <w:r w:rsidRPr="004C5EA7">
        <w:t>Compensation for any income lost due to the incident, such as missed workdays or a reduction in earnings resulting from the claimable event.</w:t>
      </w:r>
    </w:p>
    <w:p w14:paraId="7937CB9C" w14:textId="77777777" w:rsidR="00000000" w:rsidRPr="004C5EA7" w:rsidRDefault="00000000" w:rsidP="004C5EA7">
      <w:pPr>
        <w:pStyle w:val="NormalWeb"/>
        <w:spacing w:before="0" w:beforeAutospacing="0" w:after="0" w:afterAutospacing="0" w:line="276" w:lineRule="auto"/>
        <w:ind w:left="1080"/>
      </w:pPr>
    </w:p>
    <w:p w14:paraId="6C8B1648" w14:textId="77777777" w:rsidR="00000000" w:rsidRPr="004C5EA7" w:rsidRDefault="00000000" w:rsidP="004C5EA7">
      <w:pPr>
        <w:pStyle w:val="NormalWeb"/>
        <w:numPr>
          <w:ilvl w:val="0"/>
          <w:numId w:val="49"/>
        </w:numPr>
        <w:spacing w:before="0" w:beforeAutospacing="0" w:after="0" w:afterAutospacing="0" w:line="276" w:lineRule="auto"/>
      </w:pPr>
      <w:r w:rsidRPr="004C5EA7">
        <w:rPr>
          <w:rStyle w:val="Strong"/>
          <w:rFonts w:eastAsiaTheme="majorEastAsia"/>
          <w:u w:val="single"/>
        </w:rPr>
        <w:t>Medical Costs</w:t>
      </w:r>
      <w:r w:rsidRPr="004C5EA7">
        <w:rPr>
          <w:rStyle w:val="Strong"/>
          <w:rFonts w:eastAsiaTheme="majorEastAsia"/>
        </w:rPr>
        <w:t>:</w:t>
      </w:r>
      <w:r w:rsidRPr="004C5EA7">
        <w:t xml:space="preserve"> </w:t>
      </w:r>
    </w:p>
    <w:p w14:paraId="2EE2B6AD" w14:textId="77777777" w:rsidR="00000000" w:rsidRPr="004C5EA7" w:rsidRDefault="00000000" w:rsidP="004C5EA7">
      <w:pPr>
        <w:pStyle w:val="NormalWeb"/>
        <w:numPr>
          <w:ilvl w:val="0"/>
          <w:numId w:val="12"/>
        </w:numPr>
        <w:spacing w:before="0" w:beforeAutospacing="0" w:after="0" w:afterAutospacing="0" w:line="276" w:lineRule="auto"/>
      </w:pPr>
      <w:r w:rsidRPr="004C5EA7">
        <w:t>Expenses related to medical treatment or additional care resulting from injuries or negligence. This may also include rehabilitation, therapy, or specialist consultations.</w:t>
      </w:r>
    </w:p>
    <w:p w14:paraId="4A86E1B0" w14:textId="77777777" w:rsidR="00000000" w:rsidRPr="004C5EA7" w:rsidRDefault="00000000" w:rsidP="004C5EA7">
      <w:pPr>
        <w:pStyle w:val="NormalWeb"/>
        <w:spacing w:before="0" w:beforeAutospacing="0" w:after="0" w:afterAutospacing="0" w:line="276" w:lineRule="auto"/>
      </w:pPr>
    </w:p>
    <w:p w14:paraId="338D0AC9" w14:textId="77777777" w:rsidR="00000000" w:rsidRPr="004C5EA7" w:rsidRDefault="00000000" w:rsidP="004C5EA7">
      <w:pPr>
        <w:spacing w:line="276" w:lineRule="auto"/>
        <w:rPr>
          <w:b/>
          <w:bCs/>
          <w:u w:val="single"/>
        </w:rPr>
      </w:pPr>
      <w:r w:rsidRPr="004C5EA7">
        <w:rPr>
          <w:rFonts w:eastAsiaTheme="majorEastAsia"/>
          <w:b/>
          <w:bCs/>
          <w:u w:val="single"/>
        </w:rPr>
        <w:t>Detail for Claim Submission: Legal Costs and Reimbursement as a Litigant in Person</w:t>
      </w:r>
    </w:p>
    <w:p w14:paraId="44E37F6F" w14:textId="77777777" w:rsidR="00000000" w:rsidRPr="004C5EA7" w:rsidRDefault="00000000" w:rsidP="004C5EA7">
      <w:pPr>
        <w:pStyle w:val="NormalWeb"/>
        <w:spacing w:before="0" w:beforeAutospacing="0" w:after="0" w:afterAutospacing="0" w:line="276" w:lineRule="auto"/>
      </w:pPr>
      <w:r w:rsidRPr="004C5EA7">
        <w:t xml:space="preserve">As a litigant in person actively managing this claim, I am asserting my legal right to recover costs associated with the extensive work required to pursue fair resolution. This claim is in accordance with the principles outlined in </w:t>
      </w:r>
      <w:r w:rsidRPr="004C5EA7">
        <w:rPr>
          <w:b/>
          <w:bCs/>
          <w:i/>
          <w:iCs/>
          <w:u w:val="single"/>
        </w:rPr>
        <w:t xml:space="preserve">“Rule 46.5 of the Civil Procedure Rules </w:t>
      </w:r>
      <w:r w:rsidRPr="004C5EA7">
        <w:rPr>
          <w:b/>
          <w:bCs/>
          <w:u w:val="single"/>
        </w:rPr>
        <w:t>(CPR) in England and Wales</w:t>
      </w:r>
      <w:r w:rsidRPr="004C5EA7">
        <w:rPr>
          <w:b/>
          <w:bCs/>
          <w:i/>
          <w:iCs/>
          <w:u w:val="single"/>
        </w:rPr>
        <w:t>,”</w:t>
      </w:r>
      <w:r w:rsidRPr="004C5EA7">
        <w:t xml:space="preserve"> which recognize the entitlement of litigants in person to reasonable costs.</w:t>
      </w:r>
    </w:p>
    <w:p w14:paraId="669CAAED" w14:textId="77777777" w:rsidR="00000000" w:rsidRPr="004C5EA7" w:rsidRDefault="00000000" w:rsidP="004C5EA7">
      <w:pPr>
        <w:pStyle w:val="NormalWeb"/>
        <w:spacing w:before="0" w:beforeAutospacing="0" w:after="0" w:afterAutospacing="0" w:line="276" w:lineRule="auto"/>
      </w:pPr>
      <w:r w:rsidRPr="004C5EA7">
        <w:t>The details of my claim include:</w:t>
      </w:r>
    </w:p>
    <w:p w14:paraId="23562BA1" w14:textId="77777777" w:rsidR="00000000" w:rsidRPr="004C5EA7" w:rsidRDefault="00000000" w:rsidP="004C5EA7">
      <w:pPr>
        <w:pStyle w:val="NormalWeb"/>
        <w:spacing w:before="0" w:beforeAutospacing="0" w:after="0" w:afterAutospacing="0" w:line="276" w:lineRule="auto"/>
      </w:pPr>
    </w:p>
    <w:p w14:paraId="3BD477AF" w14:textId="77777777" w:rsidR="00000000" w:rsidRPr="004C5EA7" w:rsidRDefault="00000000" w:rsidP="004C5EA7">
      <w:pPr>
        <w:pStyle w:val="NormalWeb"/>
        <w:numPr>
          <w:ilvl w:val="0"/>
          <w:numId w:val="50"/>
        </w:numPr>
        <w:spacing w:before="0" w:beforeAutospacing="0" w:after="0" w:afterAutospacing="0" w:line="276" w:lineRule="auto"/>
      </w:pPr>
      <w:r w:rsidRPr="004C5EA7">
        <w:rPr>
          <w:rStyle w:val="Strong"/>
          <w:rFonts w:eastAsiaTheme="majorEastAsia"/>
          <w:u w:val="single"/>
        </w:rPr>
        <w:t>Work Conducted</w:t>
      </w:r>
      <w:r w:rsidRPr="004C5EA7">
        <w:rPr>
          <w:rStyle w:val="Strong"/>
          <w:rFonts w:eastAsiaTheme="majorEastAsia"/>
        </w:rPr>
        <w:t>:</w:t>
      </w:r>
    </w:p>
    <w:p w14:paraId="61005741" w14:textId="77777777" w:rsidR="00000000" w:rsidRPr="004C5EA7" w:rsidRDefault="00000000" w:rsidP="004C5EA7">
      <w:pPr>
        <w:pStyle w:val="NormalWeb"/>
        <w:numPr>
          <w:ilvl w:val="1"/>
          <w:numId w:val="50"/>
        </w:numPr>
        <w:spacing w:before="0" w:beforeAutospacing="0" w:after="0" w:afterAutospacing="0" w:line="276" w:lineRule="auto"/>
      </w:pPr>
      <w:r w:rsidRPr="004C5EA7">
        <w:t>Research into applicable laws, regulations, and consumer protection standards relevant to this case.</w:t>
      </w:r>
    </w:p>
    <w:p w14:paraId="65203AEB" w14:textId="77777777" w:rsidR="00000000" w:rsidRPr="004C5EA7" w:rsidRDefault="00000000" w:rsidP="004C5EA7">
      <w:pPr>
        <w:pStyle w:val="NormalWeb"/>
        <w:numPr>
          <w:ilvl w:val="1"/>
          <w:numId w:val="50"/>
        </w:numPr>
        <w:spacing w:before="0" w:beforeAutospacing="0" w:after="0" w:afterAutospacing="0" w:line="276" w:lineRule="auto"/>
      </w:pPr>
      <w:r w:rsidRPr="004C5EA7">
        <w:t>Preparation, organization, and submission of claim materials, including correspondence, evidence, and financial statements.</w:t>
      </w:r>
    </w:p>
    <w:p w14:paraId="20812F33" w14:textId="77777777" w:rsidR="00000000" w:rsidRPr="004C5EA7" w:rsidRDefault="00000000" w:rsidP="004C5EA7">
      <w:pPr>
        <w:pStyle w:val="NormalWeb"/>
        <w:numPr>
          <w:ilvl w:val="1"/>
          <w:numId w:val="50"/>
        </w:numPr>
        <w:spacing w:before="0" w:beforeAutospacing="0" w:after="0" w:afterAutospacing="0" w:line="276" w:lineRule="auto"/>
      </w:pPr>
      <w:r w:rsidRPr="004C5EA7">
        <w:t>Responses to communications and addressing feedback from the involved parties.</w:t>
      </w:r>
    </w:p>
    <w:p w14:paraId="16FC8B9A" w14:textId="77777777" w:rsidR="00000000" w:rsidRPr="004C5EA7" w:rsidRDefault="00000000" w:rsidP="004C5EA7">
      <w:pPr>
        <w:pStyle w:val="NormalWeb"/>
        <w:spacing w:before="0" w:beforeAutospacing="0" w:after="0" w:afterAutospacing="0" w:line="276" w:lineRule="auto"/>
        <w:ind w:left="1440"/>
      </w:pPr>
    </w:p>
    <w:p w14:paraId="71843EC7" w14:textId="77777777" w:rsidR="00000000" w:rsidRPr="004C5EA7" w:rsidRDefault="00000000" w:rsidP="004C5EA7">
      <w:pPr>
        <w:pStyle w:val="NormalWeb"/>
        <w:numPr>
          <w:ilvl w:val="0"/>
          <w:numId w:val="50"/>
        </w:numPr>
        <w:spacing w:before="0" w:beforeAutospacing="0" w:after="0" w:afterAutospacing="0" w:line="276" w:lineRule="auto"/>
      </w:pPr>
      <w:r w:rsidRPr="004C5EA7">
        <w:rPr>
          <w:rStyle w:val="Strong"/>
          <w:rFonts w:eastAsiaTheme="majorEastAsia"/>
          <w:u w:val="single"/>
        </w:rPr>
        <w:t>Hours Worked</w:t>
      </w:r>
      <w:r w:rsidRPr="004C5EA7">
        <w:rPr>
          <w:rStyle w:val="Strong"/>
          <w:rFonts w:eastAsiaTheme="majorEastAsia"/>
        </w:rPr>
        <w:t>:</w:t>
      </w:r>
    </w:p>
    <w:p w14:paraId="79693C18" w14:textId="605E3932" w:rsidR="00000000" w:rsidRPr="004C5EA7" w:rsidRDefault="00F4006D" w:rsidP="004C5EA7">
      <w:pPr>
        <w:pStyle w:val="NormalWeb"/>
        <w:numPr>
          <w:ilvl w:val="1"/>
          <w:numId w:val="50"/>
        </w:numPr>
        <w:spacing w:before="0" w:beforeAutospacing="0" w:after="0" w:afterAutospacing="0" w:line="276" w:lineRule="auto"/>
      </w:pPr>
      <w:r w:rsidRPr="004C5EA7">
        <w:rPr>
          <w:rStyle w:val="Strong"/>
          <w:rFonts w:eastAsiaTheme="majorEastAsia"/>
        </w:rPr>
        <w:t>“</w:t>
      </w:r>
      <w:r w:rsidRPr="004C5EA7">
        <w:rPr>
          <w:rStyle w:val="Strong"/>
          <w:rFonts w:eastAsiaTheme="majorEastAsia"/>
          <w:u w:val="single"/>
        </w:rPr>
        <w:t>931 Hours,</w:t>
      </w:r>
      <w:r w:rsidRPr="004C5EA7">
        <w:rPr>
          <w:rStyle w:val="Strong"/>
          <w:rFonts w:eastAsiaTheme="majorEastAsia"/>
        </w:rPr>
        <w:t>”</w:t>
      </w:r>
      <w:r w:rsidR="00000000" w:rsidRPr="004C5EA7">
        <w:t xml:space="preserve"> calculated based on diligent record-keeping and time tracking, with a breakdown provided for transparency.</w:t>
      </w:r>
    </w:p>
    <w:p w14:paraId="553362D2" w14:textId="77777777" w:rsidR="00000000" w:rsidRPr="004C5EA7" w:rsidRDefault="00000000" w:rsidP="004C5EA7">
      <w:pPr>
        <w:pStyle w:val="NormalWeb"/>
        <w:spacing w:before="0" w:beforeAutospacing="0" w:after="0" w:afterAutospacing="0" w:line="276" w:lineRule="auto"/>
        <w:ind w:left="1440"/>
      </w:pPr>
    </w:p>
    <w:p w14:paraId="2F63071B" w14:textId="77777777" w:rsidR="00000000" w:rsidRPr="004C5EA7" w:rsidRDefault="00000000" w:rsidP="004C5EA7">
      <w:pPr>
        <w:pStyle w:val="NormalWeb"/>
        <w:numPr>
          <w:ilvl w:val="0"/>
          <w:numId w:val="50"/>
        </w:numPr>
        <w:spacing w:before="0" w:beforeAutospacing="0" w:after="0" w:afterAutospacing="0" w:line="276" w:lineRule="auto"/>
      </w:pPr>
      <w:r w:rsidRPr="004C5EA7">
        <w:rPr>
          <w:rStyle w:val="Strong"/>
          <w:rFonts w:eastAsiaTheme="majorEastAsia"/>
          <w:u w:val="single"/>
        </w:rPr>
        <w:t>Compensation for Effort</w:t>
      </w:r>
      <w:r w:rsidRPr="004C5EA7">
        <w:rPr>
          <w:rStyle w:val="Strong"/>
          <w:rFonts w:eastAsiaTheme="majorEastAsia"/>
        </w:rPr>
        <w:t>:</w:t>
      </w:r>
    </w:p>
    <w:p w14:paraId="0514511B" w14:textId="77777777" w:rsidR="00000000" w:rsidRPr="004C5EA7" w:rsidRDefault="00000000" w:rsidP="004C5EA7">
      <w:pPr>
        <w:pStyle w:val="NormalWeb"/>
        <w:numPr>
          <w:ilvl w:val="1"/>
          <w:numId w:val="50"/>
        </w:numPr>
        <w:spacing w:before="0" w:beforeAutospacing="0" w:after="0" w:afterAutospacing="0" w:line="276" w:lineRule="auto"/>
      </w:pPr>
      <w:r w:rsidRPr="004C5EA7">
        <w:rPr>
          <w:rStyle w:val="Strong"/>
          <w:rFonts w:eastAsiaTheme="majorEastAsia"/>
        </w:rPr>
        <w:t>Standard hourly rate</w:t>
      </w:r>
      <w:r w:rsidRPr="004C5EA7">
        <w:t xml:space="preserve"> for litigants in person as prescribed under the CPR.</w:t>
      </w:r>
    </w:p>
    <w:p w14:paraId="7778386B" w14:textId="77777777" w:rsidR="00000000" w:rsidRPr="004C5EA7" w:rsidRDefault="00000000" w:rsidP="004C5EA7">
      <w:pPr>
        <w:pStyle w:val="NormalWeb"/>
        <w:numPr>
          <w:ilvl w:val="1"/>
          <w:numId w:val="50"/>
        </w:numPr>
        <w:spacing w:before="0" w:beforeAutospacing="0" w:after="0" w:afterAutospacing="0" w:line="276" w:lineRule="auto"/>
      </w:pPr>
      <w:r w:rsidRPr="004C5EA7">
        <w:t>Adjustments for overtime hours incurred due to the complexities and delays in this matter.</w:t>
      </w:r>
    </w:p>
    <w:p w14:paraId="5A19693D" w14:textId="77777777" w:rsidR="00000000" w:rsidRPr="004C5EA7" w:rsidRDefault="00000000" w:rsidP="004C5EA7">
      <w:pPr>
        <w:pStyle w:val="NormalWeb"/>
        <w:spacing w:before="0" w:beforeAutospacing="0" w:after="0" w:afterAutospacing="0" w:line="276" w:lineRule="auto"/>
        <w:ind w:left="1440"/>
      </w:pPr>
    </w:p>
    <w:p w14:paraId="1BE7397B" w14:textId="77777777" w:rsidR="00000000" w:rsidRPr="004C5EA7" w:rsidRDefault="00000000" w:rsidP="004C5EA7">
      <w:pPr>
        <w:pStyle w:val="NormalWeb"/>
        <w:numPr>
          <w:ilvl w:val="0"/>
          <w:numId w:val="50"/>
        </w:numPr>
        <w:spacing w:before="0" w:beforeAutospacing="0" w:after="0" w:afterAutospacing="0" w:line="276" w:lineRule="auto"/>
      </w:pPr>
      <w:r w:rsidRPr="004C5EA7">
        <w:rPr>
          <w:rStyle w:val="Strong"/>
          <w:rFonts w:eastAsiaTheme="majorEastAsia"/>
          <w:u w:val="single"/>
        </w:rPr>
        <w:t>Supporting Evidence</w:t>
      </w:r>
      <w:r w:rsidRPr="004C5EA7">
        <w:rPr>
          <w:rStyle w:val="Strong"/>
          <w:rFonts w:eastAsiaTheme="majorEastAsia"/>
        </w:rPr>
        <w:t>:</w:t>
      </w:r>
    </w:p>
    <w:p w14:paraId="1094E1E1" w14:textId="77777777" w:rsidR="00000000" w:rsidRPr="004C5EA7" w:rsidRDefault="00000000" w:rsidP="004C5EA7">
      <w:pPr>
        <w:pStyle w:val="NormalWeb"/>
        <w:numPr>
          <w:ilvl w:val="1"/>
          <w:numId w:val="50"/>
        </w:numPr>
        <w:spacing w:before="0" w:beforeAutospacing="0" w:after="0" w:afterAutospacing="0" w:line="276" w:lineRule="auto"/>
      </w:pPr>
      <w:r w:rsidRPr="004C5EA7">
        <w:t>Comprehensive logs of hours worked, correspondence exchanged, and evidence compiled.</w:t>
      </w:r>
    </w:p>
    <w:p w14:paraId="3AAA1F13" w14:textId="77777777" w:rsidR="00000000" w:rsidRPr="004C5EA7" w:rsidRDefault="00000000" w:rsidP="004C5EA7">
      <w:pPr>
        <w:pStyle w:val="NormalWeb"/>
        <w:numPr>
          <w:ilvl w:val="1"/>
          <w:numId w:val="50"/>
        </w:numPr>
        <w:spacing w:before="0" w:beforeAutospacing="0" w:after="0" w:afterAutospacing="0" w:line="276" w:lineRule="auto"/>
      </w:pPr>
      <w:r w:rsidRPr="004C5EA7">
        <w:t>Proof of expenses incurred, such as fees for printing, administrative tasks, and disbursements directly related to this claim.</w:t>
      </w:r>
    </w:p>
    <w:p w14:paraId="2B76E76F" w14:textId="77777777" w:rsidR="00000000" w:rsidRPr="004C5EA7" w:rsidRDefault="00000000" w:rsidP="004C5EA7">
      <w:pPr>
        <w:pStyle w:val="NormalWeb"/>
        <w:spacing w:before="0" w:beforeAutospacing="0" w:after="0" w:afterAutospacing="0" w:line="276" w:lineRule="auto"/>
        <w:ind w:left="1440"/>
      </w:pPr>
    </w:p>
    <w:p w14:paraId="0B994466" w14:textId="77777777" w:rsidR="00000000" w:rsidRPr="004C5EA7" w:rsidRDefault="00000000" w:rsidP="004C5EA7">
      <w:pPr>
        <w:pStyle w:val="NormalWeb"/>
        <w:spacing w:before="0" w:beforeAutospacing="0" w:after="0" w:afterAutospacing="0" w:line="276" w:lineRule="auto"/>
      </w:pPr>
      <w:r w:rsidRPr="004C5EA7">
        <w:t>In light of these factors, I request that the court &amp; accused as liable recognize and award the legal fees and costs outlined above as part of the claim settlement.</w:t>
      </w:r>
    </w:p>
    <w:p w14:paraId="11E1C3F1" w14:textId="77777777" w:rsidR="00000000" w:rsidRPr="004C5EA7" w:rsidRDefault="00000000" w:rsidP="004C5EA7">
      <w:pPr>
        <w:pBdr>
          <w:bottom w:val="single" w:sz="6" w:space="1" w:color="auto"/>
        </w:pBdr>
        <w:spacing w:line="276" w:lineRule="auto"/>
      </w:pPr>
    </w:p>
    <w:p w14:paraId="1D26A196" w14:textId="77777777" w:rsidR="00000000" w:rsidRPr="004C5EA7" w:rsidRDefault="00000000" w:rsidP="004C5EA7">
      <w:pPr>
        <w:spacing w:line="276" w:lineRule="auto"/>
        <w:rPr>
          <w:rFonts w:eastAsiaTheme="majorEastAsia"/>
          <w:b/>
          <w:bCs/>
        </w:rPr>
      </w:pPr>
    </w:p>
    <w:p w14:paraId="6E11B156" w14:textId="77777777" w:rsidR="00000000" w:rsidRPr="004C5EA7" w:rsidRDefault="00000000" w:rsidP="004C5EA7">
      <w:pPr>
        <w:spacing w:line="276" w:lineRule="auto"/>
        <w:rPr>
          <w:b/>
          <w:bCs/>
          <w:u w:val="single"/>
        </w:rPr>
      </w:pPr>
      <w:r w:rsidRPr="004C5EA7">
        <w:rPr>
          <w:rFonts w:eastAsiaTheme="majorEastAsia"/>
          <w:b/>
          <w:bCs/>
          <w:u w:val="singl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356"/>
        <w:gridCol w:w="1854"/>
        <w:gridCol w:w="1989"/>
      </w:tblGrid>
      <w:tr w:rsidR="00000000" w:rsidRPr="004C5EA7" w14:paraId="7715E3EC"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CD12C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60A6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D8D38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8976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773B88C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5BED6"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06D303" w14:textId="77777777" w:rsidR="00000000" w:rsidRPr="004C5EA7" w:rsidRDefault="00000000" w:rsidP="004C5EA7">
            <w:pPr>
              <w:spacing w:line="276" w:lineRule="auto"/>
              <w:rPr>
                <w:kern w:val="2"/>
                <w14:ligatures w14:val="standardContextual"/>
              </w:rPr>
            </w:pPr>
            <w:r w:rsidRPr="004C5EA7">
              <w:rPr>
                <w:kern w:val="2"/>
                <w14:ligatures w14:val="standardContextual"/>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9E791" w14:textId="77777777" w:rsidR="00000000" w:rsidRPr="004C5EA7" w:rsidRDefault="00000000" w:rsidP="004C5EA7">
            <w:pPr>
              <w:spacing w:line="276" w:lineRule="auto"/>
              <w:rPr>
                <w:kern w:val="2"/>
                <w14:ligatures w14:val="standardContextual"/>
              </w:rPr>
            </w:pPr>
            <w:r w:rsidRPr="004C5EA7">
              <w:rPr>
                <w:kern w:val="2"/>
                <w14:ligatures w14:val="standardContextual"/>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57878" w14:textId="77777777" w:rsidR="00000000" w:rsidRPr="004C5EA7" w:rsidRDefault="00000000" w:rsidP="004C5EA7">
            <w:pPr>
              <w:spacing w:line="276" w:lineRule="auto"/>
              <w:rPr>
                <w:kern w:val="2"/>
                <w14:ligatures w14:val="standardContextual"/>
              </w:rPr>
            </w:pPr>
            <w:r w:rsidRPr="004C5EA7">
              <w:rPr>
                <w:kern w:val="2"/>
                <w14:ligatures w14:val="standardContextual"/>
              </w:rPr>
              <w:t>£3,353.90</w:t>
            </w:r>
          </w:p>
        </w:tc>
      </w:tr>
      <w:tr w:rsidR="00000000" w:rsidRPr="004C5EA7" w14:paraId="31497DD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FB3DC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7E6631" w14:textId="77777777" w:rsidR="00000000" w:rsidRPr="004C5EA7" w:rsidRDefault="00000000" w:rsidP="004C5EA7">
            <w:pPr>
              <w:spacing w:line="276" w:lineRule="auto"/>
              <w:rPr>
                <w:kern w:val="2"/>
                <w14:ligatures w14:val="standardContextual"/>
              </w:rPr>
            </w:pPr>
            <w:r w:rsidRPr="004C5EA7">
              <w:rPr>
                <w:kern w:val="2"/>
                <w14:ligatures w14:val="standardContextual"/>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2350A6" w14:textId="77777777" w:rsidR="00000000" w:rsidRPr="004C5EA7" w:rsidRDefault="00000000" w:rsidP="004C5EA7">
            <w:pPr>
              <w:spacing w:line="276" w:lineRule="auto"/>
              <w:rPr>
                <w:kern w:val="2"/>
                <w14:ligatures w14:val="standardContextual"/>
              </w:rPr>
            </w:pPr>
            <w:r w:rsidRPr="004C5EA7">
              <w:rPr>
                <w:kern w:val="2"/>
                <w14:ligatures w14:val="standardContextual"/>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9CAE5" w14:textId="77777777" w:rsidR="00000000" w:rsidRPr="004C5EA7" w:rsidRDefault="00000000" w:rsidP="004C5EA7">
            <w:pPr>
              <w:spacing w:line="276" w:lineRule="auto"/>
              <w:rPr>
                <w:kern w:val="2"/>
                <w14:ligatures w14:val="standardContextual"/>
              </w:rPr>
            </w:pPr>
            <w:r w:rsidRPr="004C5EA7">
              <w:rPr>
                <w:kern w:val="2"/>
                <w14:ligatures w14:val="standardContextual"/>
              </w:rPr>
              <w:t>£7,622.50</w:t>
            </w:r>
          </w:p>
        </w:tc>
      </w:tr>
    </w:tbl>
    <w:p w14:paraId="6B6CB7D4" w14:textId="77777777" w:rsidR="00000000" w:rsidRPr="004C5EA7" w:rsidRDefault="00000000" w:rsidP="004C5EA7">
      <w:pPr>
        <w:spacing w:line="276" w:lineRule="auto"/>
        <w:rPr>
          <w:rFonts w:eastAsiaTheme="majorEastAsia"/>
          <w:b/>
          <w:bCs/>
        </w:rPr>
      </w:pPr>
    </w:p>
    <w:p w14:paraId="44D5385A" w14:textId="77777777" w:rsidR="00000000" w:rsidRPr="004C5EA7" w:rsidRDefault="00000000" w:rsidP="004C5EA7">
      <w:pPr>
        <w:spacing w:line="276" w:lineRule="auto"/>
        <w:rPr>
          <w:rFonts w:eastAsiaTheme="majorEastAsia"/>
          <w:b/>
          <w:bCs/>
          <w:u w:val="single"/>
        </w:rPr>
      </w:pPr>
      <w:bookmarkStart w:id="3" w:name="_Hlk192524503"/>
      <w:r w:rsidRPr="004C5EA7">
        <w:rPr>
          <w:rFonts w:eastAsiaTheme="majorEastAsia"/>
          <w:b/>
          <w:bCs/>
          <w:u w:val="single"/>
        </w:rPr>
        <w:t xml:space="preserve">Expense Sheet </w:t>
      </w:r>
      <w:bookmarkEnd w:id="3"/>
      <w:r w:rsidRPr="004C5EA7">
        <w:rPr>
          <w:rFonts w:eastAsiaTheme="majorEastAsia"/>
          <w:b/>
          <w:bCs/>
          <w:u w:val="single"/>
        </w:rPr>
        <w:t>For “Trip.Com” Broken Down Into Three Compensation Claims</w:t>
      </w:r>
    </w:p>
    <w:p w14:paraId="42DFA3BF" w14:textId="77777777" w:rsidR="00000000" w:rsidRPr="004C5EA7" w:rsidRDefault="00000000" w:rsidP="004C5EA7">
      <w:pPr>
        <w:spacing w:line="276" w:lineRule="auto"/>
        <w:rPr>
          <w:b/>
          <w:bCs/>
          <w:u w:val="single"/>
        </w:rPr>
      </w:pPr>
    </w:p>
    <w:p w14:paraId="1899A211" w14:textId="77777777" w:rsidR="00000000" w:rsidRPr="004C5EA7" w:rsidRDefault="00000000" w:rsidP="004C5EA7">
      <w:pPr>
        <w:pStyle w:val="ListParagraph"/>
        <w:numPr>
          <w:ilvl w:val="0"/>
          <w:numId w:val="51"/>
        </w:numPr>
        <w:spacing w:line="276" w:lineRule="auto"/>
        <w:rPr>
          <w:b/>
          <w:bCs/>
          <w:u w:val="single"/>
        </w:rPr>
      </w:pPr>
      <w:r w:rsidRPr="004C5EA7">
        <w:rPr>
          <w:rFonts w:eastAsiaTheme="majorEastAsia"/>
          <w:b/>
          <w:bCs/>
          <w:u w:val="singl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022"/>
        <w:gridCol w:w="1572"/>
        <w:gridCol w:w="1843"/>
        <w:gridCol w:w="1910"/>
      </w:tblGrid>
      <w:tr w:rsidR="00000000" w:rsidRPr="004C5EA7" w14:paraId="59DA407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EB2B2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48F1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1C66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35834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B4D8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7386AB9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7B17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Paper (A4 sheets)</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908184" w14:textId="77777777" w:rsidR="00000000" w:rsidRPr="004C5EA7" w:rsidRDefault="00000000" w:rsidP="004C5EA7">
            <w:pPr>
              <w:spacing w:line="276" w:lineRule="auto"/>
              <w:rPr>
                <w:kern w:val="2"/>
                <w14:ligatures w14:val="standardContextual"/>
              </w:rPr>
            </w:pPr>
            <w:r w:rsidRPr="004C5EA7">
              <w:rPr>
                <w:kern w:val="2"/>
                <w14:ligatures w14:val="standardContextual"/>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589E2" w14:textId="77777777" w:rsidR="00000000" w:rsidRPr="004C5EA7" w:rsidRDefault="00000000" w:rsidP="004C5EA7">
            <w:pPr>
              <w:spacing w:line="276" w:lineRule="auto"/>
              <w:rPr>
                <w:kern w:val="2"/>
                <w14:ligatures w14:val="standardContextual"/>
              </w:rPr>
            </w:pPr>
            <w:r w:rsidRPr="004C5EA7">
              <w:rPr>
                <w:kern w:val="2"/>
                <w14:ligatures w14:val="standardContextual"/>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77048" w14:textId="77777777" w:rsidR="00000000" w:rsidRPr="004C5EA7" w:rsidRDefault="00000000" w:rsidP="004C5EA7">
            <w:pPr>
              <w:spacing w:line="276" w:lineRule="auto"/>
              <w:rPr>
                <w:kern w:val="2"/>
                <w14:ligatures w14:val="standardContextual"/>
              </w:rPr>
            </w:pPr>
            <w:r w:rsidRPr="004C5EA7">
              <w:rPr>
                <w:kern w:val="2"/>
                <w14:ligatures w14:val="standardContextual"/>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B3114" w14:textId="77777777" w:rsidR="00000000" w:rsidRPr="004C5EA7" w:rsidRDefault="00000000" w:rsidP="004C5EA7">
            <w:pPr>
              <w:spacing w:line="276" w:lineRule="auto"/>
              <w:rPr>
                <w:kern w:val="2"/>
                <w14:ligatures w14:val="standardContextual"/>
              </w:rPr>
            </w:pPr>
            <w:r w:rsidRPr="004C5EA7">
              <w:rPr>
                <w:kern w:val="2"/>
                <w14:ligatures w14:val="standardContextual"/>
              </w:rPr>
              <w:t>£1.50 (150 sheets)</w:t>
            </w:r>
          </w:p>
        </w:tc>
      </w:tr>
      <w:tr w:rsidR="00000000" w:rsidRPr="004C5EA7" w14:paraId="4A81D38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71020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Ink (Black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8192A" w14:textId="77777777" w:rsidR="00000000" w:rsidRPr="004C5EA7" w:rsidRDefault="00000000" w:rsidP="004C5EA7">
            <w:pPr>
              <w:spacing w:line="276" w:lineRule="auto"/>
              <w:rPr>
                <w:kern w:val="2"/>
                <w14:ligatures w14:val="standardContextual"/>
              </w:rPr>
            </w:pPr>
            <w:r w:rsidRPr="004C5EA7">
              <w:rPr>
                <w:kern w:val="2"/>
                <w14:ligatures w14:val="standardContextual"/>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9A50CC" w14:textId="77777777" w:rsidR="00000000" w:rsidRPr="004C5EA7" w:rsidRDefault="00000000" w:rsidP="004C5EA7">
            <w:pPr>
              <w:spacing w:line="276" w:lineRule="auto"/>
              <w:rPr>
                <w:kern w:val="2"/>
                <w14:ligatures w14:val="standardContextual"/>
              </w:rPr>
            </w:pPr>
            <w:r w:rsidRPr="004C5EA7">
              <w:rPr>
                <w:kern w:val="2"/>
                <w14:ligatures w14:val="standardContextual"/>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1A9B91" w14:textId="77777777" w:rsidR="00000000" w:rsidRPr="004C5EA7" w:rsidRDefault="00000000" w:rsidP="004C5EA7">
            <w:pPr>
              <w:spacing w:line="276" w:lineRule="auto"/>
              <w:rPr>
                <w:kern w:val="2"/>
                <w14:ligatures w14:val="standardContextual"/>
              </w:rPr>
            </w:pPr>
            <w:r w:rsidRPr="004C5EA7">
              <w:rPr>
                <w:kern w:val="2"/>
                <w14:ligatures w14:val="standardContextual"/>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CEF460" w14:textId="77777777" w:rsidR="00000000" w:rsidRPr="004C5EA7" w:rsidRDefault="00000000" w:rsidP="004C5EA7">
            <w:pPr>
              <w:spacing w:line="276" w:lineRule="auto"/>
              <w:rPr>
                <w:kern w:val="2"/>
                <w14:ligatures w14:val="standardContextual"/>
              </w:rPr>
            </w:pPr>
            <w:r w:rsidRPr="004C5EA7">
              <w:rPr>
                <w:kern w:val="2"/>
                <w14:ligatures w14:val="standardContextual"/>
              </w:rPr>
              <w:t>£6.00 30%</w:t>
            </w:r>
          </w:p>
        </w:tc>
      </w:tr>
      <w:tr w:rsidR="00000000" w:rsidRPr="004C5EA7" w14:paraId="7131DF2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9CB4E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Ink (Color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54ACE" w14:textId="77777777" w:rsidR="00000000" w:rsidRPr="004C5EA7" w:rsidRDefault="00000000" w:rsidP="004C5EA7">
            <w:pPr>
              <w:spacing w:line="276" w:lineRule="auto"/>
              <w:rPr>
                <w:kern w:val="2"/>
                <w14:ligatures w14:val="standardContextual"/>
              </w:rPr>
            </w:pPr>
            <w:r w:rsidRPr="004C5EA7">
              <w:rPr>
                <w:kern w:val="2"/>
                <w14:ligatures w14:val="standardContextual"/>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A37390" w14:textId="77777777" w:rsidR="00000000" w:rsidRPr="004C5EA7" w:rsidRDefault="00000000" w:rsidP="004C5EA7">
            <w:pPr>
              <w:spacing w:line="276" w:lineRule="auto"/>
              <w:rPr>
                <w:kern w:val="2"/>
                <w14:ligatures w14:val="standardContextual"/>
              </w:rPr>
            </w:pPr>
            <w:r w:rsidRPr="004C5EA7">
              <w:rPr>
                <w:kern w:val="2"/>
                <w14:ligatures w14:val="standardContextual"/>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953407" w14:textId="77777777" w:rsidR="00000000" w:rsidRPr="004C5EA7" w:rsidRDefault="00000000" w:rsidP="004C5EA7">
            <w:pPr>
              <w:spacing w:line="276" w:lineRule="auto"/>
              <w:rPr>
                <w:kern w:val="2"/>
                <w14:ligatures w14:val="standardContextual"/>
              </w:rPr>
            </w:pPr>
            <w:r w:rsidRPr="004C5EA7">
              <w:rPr>
                <w:kern w:val="2"/>
                <w14:ligatures w14:val="standardContextual"/>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9CCC8" w14:textId="77777777" w:rsidR="00000000" w:rsidRPr="004C5EA7" w:rsidRDefault="00000000" w:rsidP="004C5EA7">
            <w:pPr>
              <w:spacing w:line="276" w:lineRule="auto"/>
              <w:rPr>
                <w:kern w:val="2"/>
                <w14:ligatures w14:val="standardContextual"/>
              </w:rPr>
            </w:pPr>
            <w:r w:rsidRPr="004C5EA7">
              <w:rPr>
                <w:kern w:val="2"/>
                <w14:ligatures w14:val="standardContextual"/>
              </w:rPr>
              <w:t>£7.50 30%</w:t>
            </w:r>
          </w:p>
        </w:tc>
      </w:tr>
      <w:tr w:rsidR="00000000" w:rsidRPr="004C5EA7" w14:paraId="5E7B5A3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4A0A5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Printer Maintenance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AC614" w14:textId="77777777" w:rsidR="00000000" w:rsidRPr="004C5EA7" w:rsidRDefault="00000000" w:rsidP="004C5EA7">
            <w:pPr>
              <w:spacing w:line="276" w:lineRule="auto"/>
              <w:rPr>
                <w:kern w:val="2"/>
                <w14:ligatures w14:val="standardContextual"/>
              </w:rPr>
            </w:pPr>
            <w:r w:rsidRPr="004C5EA7">
              <w:rPr>
                <w:kern w:val="2"/>
                <w14:ligatures w14:val="standardContextual"/>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0DC262" w14:textId="77777777" w:rsidR="00000000" w:rsidRPr="004C5EA7" w:rsidRDefault="00000000" w:rsidP="004C5EA7">
            <w:pPr>
              <w:spacing w:line="276" w:lineRule="auto"/>
              <w:rPr>
                <w:kern w:val="2"/>
                <w14:ligatures w14:val="standardContextual"/>
              </w:rPr>
            </w:pPr>
            <w:r w:rsidRPr="004C5EA7">
              <w:rPr>
                <w:kern w:val="2"/>
                <w14:ligatures w14:val="standardContextual"/>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E710A1" w14:textId="77777777" w:rsidR="00000000" w:rsidRPr="004C5EA7" w:rsidRDefault="00000000" w:rsidP="004C5EA7">
            <w:pPr>
              <w:spacing w:line="276" w:lineRule="auto"/>
              <w:rPr>
                <w:kern w:val="2"/>
                <w14:ligatures w14:val="standardContextual"/>
              </w:rPr>
            </w:pPr>
            <w:r w:rsidRPr="004C5EA7">
              <w:rPr>
                <w:kern w:val="2"/>
                <w14:ligatures w14:val="standardContextual"/>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5C109" w14:textId="77777777" w:rsidR="00000000" w:rsidRPr="004C5EA7" w:rsidRDefault="00000000" w:rsidP="004C5EA7">
            <w:pPr>
              <w:spacing w:line="276" w:lineRule="auto"/>
              <w:rPr>
                <w:kern w:val="2"/>
                <w14:ligatures w14:val="standardContextual"/>
              </w:rPr>
            </w:pPr>
            <w:r w:rsidRPr="004C5EA7">
              <w:rPr>
                <w:kern w:val="2"/>
                <w14:ligatures w14:val="standardContextual"/>
              </w:rPr>
              <w:t>£3.33</w:t>
            </w:r>
          </w:p>
        </w:tc>
      </w:tr>
      <w:tr w:rsidR="00000000" w:rsidRPr="004C5EA7" w14:paraId="3304C66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1226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Totals (£):</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D0F61A" w14:textId="77777777" w:rsidR="00000000" w:rsidRPr="004C5EA7" w:rsidRDefault="00000000" w:rsidP="004C5EA7">
            <w:pPr>
              <w:spacing w:line="276" w:lineRule="auto"/>
              <w:rPr>
                <w:kern w:val="2"/>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7DF786" w14:textId="77777777" w:rsidR="00000000" w:rsidRPr="004C5EA7" w:rsidRDefault="00000000" w:rsidP="004C5EA7">
            <w:pPr>
              <w:spacing w:line="276" w:lineRule="auto"/>
              <w:rPr>
                <w:kern w:val="2"/>
                <w14:ligatures w14:val="standardContextual"/>
              </w:rPr>
            </w:pPr>
            <w:r w:rsidRPr="004C5EA7">
              <w:rPr>
                <w:b/>
                <w:bCs/>
                <w:kern w:val="2"/>
                <w:u w:val="single"/>
                <w14:ligatures w14:val="standardContextual"/>
              </w:rPr>
              <w:t>Trip.com</w:t>
            </w:r>
            <w:r w:rsidRPr="004C5EA7">
              <w:rPr>
                <w:b/>
                <w:bCs/>
                <w:kern w:val="2"/>
                <w14:ligatures w14:val="standardContextual"/>
              </w:rPr>
              <w:t>:</w:t>
            </w:r>
            <w:r w:rsidRPr="004C5EA7">
              <w:rPr>
                <w:kern w:val="2"/>
                <w14:ligatures w14:val="standardContextual"/>
              </w:rPr>
              <w:t xml:space="preserve"> £23.34</w:t>
            </w:r>
          </w:p>
          <w:p w14:paraId="108D8C60" w14:textId="77777777" w:rsidR="00000000" w:rsidRPr="004C5EA7" w:rsidRDefault="00000000" w:rsidP="004C5EA7">
            <w:pPr>
              <w:spacing w:line="276" w:lineRule="auto"/>
              <w:rPr>
                <w:kern w:val="2"/>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4EF74C" w14:textId="77777777" w:rsidR="00000000" w:rsidRPr="004C5EA7" w:rsidRDefault="00000000" w:rsidP="004C5EA7">
            <w:pPr>
              <w:spacing w:line="276" w:lineRule="auto"/>
              <w:rPr>
                <w:kern w:val="2"/>
                <w14:ligatures w14:val="standardContextual"/>
              </w:rPr>
            </w:pPr>
            <w:r w:rsidRPr="004C5EA7">
              <w:rPr>
                <w:b/>
                <w:bCs/>
                <w:kern w:val="2"/>
                <w:u w:val="single"/>
                <w14:ligatures w14:val="standardContextual"/>
              </w:rPr>
              <w:t>Southern Rail</w:t>
            </w:r>
            <w:r w:rsidRPr="004C5EA7">
              <w:rPr>
                <w:b/>
                <w:bCs/>
                <w:kern w:val="2"/>
                <w14:ligatures w14:val="standardContextual"/>
              </w:rPr>
              <w:t>:</w:t>
            </w:r>
            <w:r w:rsidRPr="004C5EA7">
              <w:rPr>
                <w:kern w:val="2"/>
                <w14:ligatures w14:val="standardContextual"/>
              </w:rPr>
              <w:t xml:space="preserve"> £18.33</w:t>
            </w:r>
          </w:p>
          <w:p w14:paraId="6D71EFD4" w14:textId="77777777" w:rsidR="00000000" w:rsidRPr="004C5EA7" w:rsidRDefault="00000000" w:rsidP="004C5EA7">
            <w:pPr>
              <w:spacing w:line="276" w:lineRule="auto"/>
              <w:rPr>
                <w:kern w:val="2"/>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0A9452" w14:textId="77777777" w:rsidR="00000000" w:rsidRPr="004C5EA7" w:rsidRDefault="00000000" w:rsidP="004C5EA7">
            <w:pPr>
              <w:spacing w:line="276" w:lineRule="auto"/>
              <w:rPr>
                <w:kern w:val="2"/>
                <w14:ligatures w14:val="standardContextual"/>
              </w:rPr>
            </w:pPr>
            <w:r w:rsidRPr="004C5EA7">
              <w:rPr>
                <w:b/>
                <w:bCs/>
                <w:kern w:val="2"/>
                <w:u w:val="single"/>
                <w14:ligatures w14:val="standardContextual"/>
              </w:rPr>
              <w:t>Dentafly Clinic</w:t>
            </w:r>
            <w:r w:rsidRPr="004C5EA7">
              <w:rPr>
                <w:b/>
                <w:bCs/>
                <w:kern w:val="2"/>
                <w14:ligatures w14:val="standardContextual"/>
              </w:rPr>
              <w:t>:</w:t>
            </w:r>
            <w:r w:rsidRPr="004C5EA7">
              <w:rPr>
                <w:kern w:val="2"/>
                <w14:ligatures w14:val="standardContextual"/>
              </w:rPr>
              <w:t xml:space="preserve"> £18.33</w:t>
            </w:r>
          </w:p>
          <w:p w14:paraId="7BE8F4D0" w14:textId="77777777" w:rsidR="00000000" w:rsidRPr="004C5EA7" w:rsidRDefault="00000000" w:rsidP="004C5EA7">
            <w:pPr>
              <w:spacing w:line="276" w:lineRule="auto"/>
              <w:rPr>
                <w:kern w:val="2"/>
                <w14:ligatures w14:val="standardContextual"/>
              </w:rPr>
            </w:pPr>
          </w:p>
        </w:tc>
      </w:tr>
    </w:tbl>
    <w:p w14:paraId="593C1430" w14:textId="77777777" w:rsidR="00000000" w:rsidRPr="004C5EA7" w:rsidRDefault="00000000" w:rsidP="004C5EA7">
      <w:pPr>
        <w:spacing w:line="276" w:lineRule="auto"/>
      </w:pPr>
    </w:p>
    <w:p w14:paraId="70DF6D2C" w14:textId="77777777" w:rsidR="00000000" w:rsidRPr="004C5EA7" w:rsidRDefault="00000000" w:rsidP="004C5EA7">
      <w:pPr>
        <w:pStyle w:val="ListParagraph"/>
        <w:numPr>
          <w:ilvl w:val="0"/>
          <w:numId w:val="51"/>
        </w:numPr>
        <w:spacing w:line="276" w:lineRule="auto"/>
        <w:rPr>
          <w:b/>
          <w:bCs/>
          <w:u w:val="single"/>
        </w:rPr>
      </w:pPr>
      <w:r w:rsidRPr="004C5EA7">
        <w:rPr>
          <w:rFonts w:eastAsiaTheme="majorEastAsia"/>
          <w:b/>
          <w:bCs/>
          <w:u w:val="singl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022"/>
        <w:gridCol w:w="1753"/>
        <w:gridCol w:w="925"/>
      </w:tblGrid>
      <w:tr w:rsidR="00000000" w:rsidRPr="004C5EA7" w14:paraId="1E41159C"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6C14DD" w14:textId="77777777" w:rsidR="00000000" w:rsidRPr="004C5EA7" w:rsidRDefault="00000000" w:rsidP="004C5EA7">
            <w:pPr>
              <w:spacing w:line="276" w:lineRule="auto"/>
              <w:jc w:val="center"/>
              <w:rPr>
                <w:b/>
                <w:bCs/>
                <w:kern w:val="2"/>
                <w14:ligatures w14:val="standardContextual"/>
              </w:rPr>
            </w:pPr>
            <w:r w:rsidRPr="004C5EA7">
              <w:rPr>
                <w:rStyle w:val="Strong"/>
                <w:rFonts w:eastAsiaTheme="majorEastAsia"/>
                <w:b w:val="0"/>
                <w:bCs w:val="0"/>
                <w:kern w:val="2"/>
                <w14:ligatures w14:val="standardContextual"/>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94112" w14:textId="77777777" w:rsidR="00000000" w:rsidRPr="004C5EA7" w:rsidRDefault="00000000" w:rsidP="004C5EA7">
            <w:pPr>
              <w:spacing w:line="276" w:lineRule="auto"/>
              <w:jc w:val="center"/>
              <w:rPr>
                <w:b/>
                <w:bCs/>
                <w:kern w:val="2"/>
                <w14:ligatures w14:val="standardContextual"/>
              </w:rPr>
            </w:pPr>
            <w:r w:rsidRPr="004C5EA7">
              <w:rPr>
                <w:rStyle w:val="Strong"/>
                <w:rFonts w:eastAsiaTheme="majorEastAsia"/>
                <w:b w:val="0"/>
                <w:bCs w:val="0"/>
                <w:kern w:val="2"/>
                <w14:ligatures w14:val="standardContextual"/>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220C3" w14:textId="77777777" w:rsidR="00000000" w:rsidRPr="004C5EA7" w:rsidRDefault="00000000" w:rsidP="004C5EA7">
            <w:pPr>
              <w:spacing w:line="276" w:lineRule="auto"/>
              <w:jc w:val="center"/>
              <w:rPr>
                <w:b/>
                <w:bCs/>
                <w:kern w:val="2"/>
                <w14:ligatures w14:val="standardContextual"/>
              </w:rPr>
            </w:pPr>
            <w:r w:rsidRPr="004C5EA7">
              <w:rPr>
                <w:rStyle w:val="Strong"/>
                <w:rFonts w:eastAsiaTheme="majorEastAsia"/>
                <w:b w:val="0"/>
                <w:bCs w:val="0"/>
                <w:kern w:val="2"/>
                <w14:ligatures w14:val="standardContextual"/>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DFAEC9" w14:textId="77777777" w:rsidR="00000000" w:rsidRPr="004C5EA7" w:rsidRDefault="00000000" w:rsidP="004C5EA7">
            <w:pPr>
              <w:spacing w:line="276" w:lineRule="auto"/>
              <w:jc w:val="center"/>
              <w:rPr>
                <w:b/>
                <w:bCs/>
                <w:kern w:val="2"/>
                <w14:ligatures w14:val="standardContextual"/>
              </w:rPr>
            </w:pPr>
            <w:r w:rsidRPr="004C5EA7">
              <w:rPr>
                <w:rStyle w:val="Strong"/>
                <w:rFonts w:eastAsiaTheme="majorEastAsia"/>
                <w:b w:val="0"/>
                <w:bCs w:val="0"/>
                <w:kern w:val="2"/>
                <w14:ligatures w14:val="standardContextual"/>
              </w:rPr>
              <w:t>Total (£)</w:t>
            </w:r>
          </w:p>
        </w:tc>
      </w:tr>
      <w:tr w:rsidR="00000000" w:rsidRPr="004C5EA7" w14:paraId="2507D35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E6CB2D" w14:textId="77777777" w:rsidR="00000000" w:rsidRPr="004C5EA7" w:rsidRDefault="00000000" w:rsidP="004C5EA7">
            <w:pPr>
              <w:spacing w:line="276" w:lineRule="auto"/>
              <w:rPr>
                <w:kern w:val="2"/>
                <w14:ligatures w14:val="standardContextual"/>
              </w:rPr>
            </w:pPr>
            <w:r w:rsidRPr="004C5EA7">
              <w:rPr>
                <w:kern w:val="2"/>
                <w14:ligatures w14:val="standardContextual"/>
              </w:rPr>
              <w:t>Printer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D5E74" w14:textId="77777777" w:rsidR="00000000" w:rsidRPr="004C5EA7" w:rsidRDefault="00000000" w:rsidP="004C5EA7">
            <w:pPr>
              <w:spacing w:line="276" w:lineRule="auto"/>
              <w:rPr>
                <w:kern w:val="2"/>
                <w14:ligatures w14:val="standardContextual"/>
              </w:rPr>
            </w:pPr>
            <w:r w:rsidRPr="004C5EA7">
              <w:rPr>
                <w:kern w:val="2"/>
                <w14:ligatures w14:val="standardContextual"/>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ED7190" w14:textId="77777777" w:rsidR="00000000" w:rsidRPr="004C5EA7" w:rsidRDefault="00000000" w:rsidP="004C5EA7">
            <w:pPr>
              <w:spacing w:line="276" w:lineRule="auto"/>
              <w:rPr>
                <w:kern w:val="2"/>
                <w14:ligatures w14:val="standardContextual"/>
              </w:rPr>
            </w:pPr>
            <w:r w:rsidRPr="004C5EA7">
              <w:rPr>
                <w:kern w:val="2"/>
                <w14:ligatures w14:val="standardContextual"/>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A90F5" w14:textId="77777777" w:rsidR="00000000" w:rsidRPr="004C5EA7" w:rsidRDefault="00000000" w:rsidP="004C5EA7">
            <w:pPr>
              <w:spacing w:line="276" w:lineRule="auto"/>
              <w:rPr>
                <w:kern w:val="2"/>
                <w14:ligatures w14:val="standardContextual"/>
              </w:rPr>
            </w:pPr>
            <w:r w:rsidRPr="004C5EA7">
              <w:rPr>
                <w:kern w:val="2"/>
                <w14:ligatures w14:val="standardContextual"/>
              </w:rPr>
              <w:t>£1.70</w:t>
            </w:r>
          </w:p>
        </w:tc>
      </w:tr>
      <w:tr w:rsidR="00000000" w:rsidRPr="004C5EA7" w14:paraId="31AEB1D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44276C" w14:textId="77777777" w:rsidR="00000000" w:rsidRPr="004C5EA7" w:rsidRDefault="00000000" w:rsidP="004C5EA7">
            <w:pPr>
              <w:spacing w:line="276" w:lineRule="auto"/>
              <w:rPr>
                <w:kern w:val="2"/>
                <w14:ligatures w14:val="standardContextual"/>
              </w:rPr>
            </w:pPr>
            <w:r w:rsidRPr="004C5EA7">
              <w:rPr>
                <w:kern w:val="2"/>
                <w14:ligatures w14:val="standardContextual"/>
              </w:rPr>
              <w:t>Computer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A91A26" w14:textId="77777777" w:rsidR="00000000" w:rsidRPr="004C5EA7" w:rsidRDefault="00000000" w:rsidP="004C5EA7">
            <w:pPr>
              <w:spacing w:line="276" w:lineRule="auto"/>
              <w:rPr>
                <w:kern w:val="2"/>
                <w14:ligatures w14:val="standardContextual"/>
              </w:rPr>
            </w:pPr>
            <w:r w:rsidRPr="004C5EA7">
              <w:rPr>
                <w:kern w:val="2"/>
                <w14:ligatures w14:val="standardContextual"/>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5CFB52" w14:textId="77777777" w:rsidR="00000000" w:rsidRPr="004C5EA7" w:rsidRDefault="00000000" w:rsidP="004C5EA7">
            <w:pPr>
              <w:spacing w:line="276" w:lineRule="auto"/>
              <w:rPr>
                <w:kern w:val="2"/>
                <w14:ligatures w14:val="standardContextual"/>
              </w:rPr>
            </w:pPr>
            <w:r w:rsidRPr="004C5EA7">
              <w:rPr>
                <w:kern w:val="2"/>
                <w14:ligatures w14:val="standardContextual"/>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2258A0" w14:textId="77777777" w:rsidR="00000000" w:rsidRPr="004C5EA7" w:rsidRDefault="00000000" w:rsidP="004C5EA7">
            <w:pPr>
              <w:spacing w:line="276" w:lineRule="auto"/>
              <w:rPr>
                <w:kern w:val="2"/>
                <w14:ligatures w14:val="standardContextual"/>
              </w:rPr>
            </w:pPr>
            <w:r w:rsidRPr="004C5EA7">
              <w:rPr>
                <w:kern w:val="2"/>
                <w14:ligatures w14:val="standardContextual"/>
              </w:rPr>
              <w:t>£3.40</w:t>
            </w:r>
          </w:p>
        </w:tc>
      </w:tr>
      <w:tr w:rsidR="00000000" w:rsidRPr="004C5EA7" w14:paraId="5F70F65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8618A" w14:textId="77777777" w:rsidR="00000000" w:rsidRPr="004C5EA7" w:rsidRDefault="00000000" w:rsidP="004C5EA7">
            <w:pPr>
              <w:spacing w:line="276" w:lineRule="auto"/>
              <w:rPr>
                <w:kern w:val="2"/>
                <w14:ligatures w14:val="standardContextual"/>
              </w:rPr>
            </w:pPr>
            <w:r w:rsidRPr="004C5EA7">
              <w:rPr>
                <w:kern w:val="2"/>
                <w14:ligatures w14:val="standardContextual"/>
              </w:rPr>
              <w:t>Lighting (Office)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2B0F8" w14:textId="77777777" w:rsidR="00000000" w:rsidRPr="004C5EA7" w:rsidRDefault="00000000" w:rsidP="004C5EA7">
            <w:pPr>
              <w:spacing w:line="276" w:lineRule="auto"/>
              <w:rPr>
                <w:kern w:val="2"/>
                <w14:ligatures w14:val="standardContextual"/>
              </w:rPr>
            </w:pPr>
            <w:r w:rsidRPr="004C5EA7">
              <w:rPr>
                <w:kern w:val="2"/>
                <w14:ligatures w14:val="standardContextual"/>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7BD8AA" w14:textId="77777777" w:rsidR="00000000" w:rsidRPr="004C5EA7" w:rsidRDefault="00000000" w:rsidP="004C5EA7">
            <w:pPr>
              <w:spacing w:line="276" w:lineRule="auto"/>
              <w:rPr>
                <w:kern w:val="2"/>
                <w14:ligatures w14:val="standardContextual"/>
              </w:rPr>
            </w:pPr>
            <w:r w:rsidRPr="004C5EA7">
              <w:rPr>
                <w:kern w:val="2"/>
                <w14:ligatures w14:val="standardContextual"/>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339893" w14:textId="77777777" w:rsidR="00000000" w:rsidRPr="004C5EA7" w:rsidRDefault="00000000" w:rsidP="004C5EA7">
            <w:pPr>
              <w:spacing w:line="276" w:lineRule="auto"/>
              <w:rPr>
                <w:kern w:val="2"/>
                <w14:ligatures w14:val="standardContextual"/>
              </w:rPr>
            </w:pPr>
            <w:r w:rsidRPr="004C5EA7">
              <w:rPr>
                <w:kern w:val="2"/>
                <w14:ligatures w14:val="standardContextual"/>
              </w:rPr>
              <w:t>£5.10</w:t>
            </w:r>
          </w:p>
        </w:tc>
      </w:tr>
    </w:tbl>
    <w:p w14:paraId="0BA6AD77" w14:textId="77777777" w:rsidR="00000000" w:rsidRPr="004C5EA7" w:rsidRDefault="00000000" w:rsidP="004C5EA7">
      <w:pPr>
        <w:spacing w:line="276" w:lineRule="auto"/>
        <w:rPr>
          <w:b/>
          <w:bCs/>
          <w:u w:val="single"/>
        </w:rPr>
      </w:pPr>
      <w:r w:rsidRPr="004C5EA7">
        <w:rPr>
          <w:rFonts w:eastAsiaTheme="majorEastAsia"/>
          <w:b/>
          <w:bCs/>
          <w:u w:val="single"/>
        </w:rPr>
        <w:t>Total Electricity Costs</w:t>
      </w:r>
      <w:r w:rsidRPr="004C5EA7">
        <w:rPr>
          <w:rFonts w:eastAsiaTheme="majorEastAsia"/>
        </w:rPr>
        <w:t>:</w:t>
      </w:r>
      <w:r w:rsidRPr="004C5EA7">
        <w:t xml:space="preserve"> £10.2</w:t>
      </w:r>
    </w:p>
    <w:p w14:paraId="14596382" w14:textId="77777777" w:rsidR="00000000" w:rsidRPr="004C5EA7" w:rsidRDefault="00000000" w:rsidP="004C5EA7">
      <w:pPr>
        <w:spacing w:line="276" w:lineRule="auto"/>
        <w:rPr>
          <w:b/>
          <w:bCs/>
          <w:u w:val="single"/>
        </w:rPr>
      </w:pPr>
    </w:p>
    <w:p w14:paraId="444B2B52" w14:textId="77777777" w:rsidR="00000000" w:rsidRPr="004C5EA7" w:rsidRDefault="00000000" w:rsidP="004C5EA7">
      <w:pPr>
        <w:spacing w:line="276" w:lineRule="auto"/>
        <w:ind w:left="360"/>
        <w:rPr>
          <w:b/>
          <w:bCs/>
          <w:u w:val="single"/>
        </w:rPr>
      </w:pPr>
      <w:r w:rsidRPr="004C5EA7">
        <w:rPr>
          <w:rFonts w:eastAsiaTheme="majorEastAsia"/>
          <w:b/>
          <w:bCs/>
          <w:u w:val="single"/>
        </w:rPr>
        <w:t xml:space="preserve">Revised Electricity </w:t>
      </w:r>
      <w:r w:rsidRPr="004C5EA7">
        <w:rPr>
          <w:b/>
          <w:bCs/>
          <w:u w:val="single"/>
        </w:rPr>
        <w:t>Costs</w:t>
      </w:r>
    </w:p>
    <w:p w14:paraId="12C9D25E" w14:textId="77777777" w:rsidR="00000000" w:rsidRPr="004C5EA7" w:rsidRDefault="00000000" w:rsidP="004C5EA7">
      <w:pPr>
        <w:spacing w:line="276" w:lineRule="auto"/>
        <w:ind w:left="360"/>
      </w:pPr>
      <w:r w:rsidRPr="004C5EA7">
        <w:rPr>
          <w:rFonts w:eastAsiaTheme="majorEastAsia"/>
          <w:b/>
          <w:bCs/>
          <w:u w:val="single"/>
        </w:rPr>
        <w:t>Total Weekly Electricity Cost</w:t>
      </w:r>
      <w:r w:rsidRPr="004C5EA7">
        <w:rPr>
          <w:rFonts w:eastAsiaTheme="majorEastAsia"/>
        </w:rPr>
        <w:t>:</w:t>
      </w:r>
      <w:r w:rsidRPr="004C5EA7">
        <w:t xml:space="preserve"> £40.00</w:t>
      </w:r>
    </w:p>
    <w:p w14:paraId="63981100" w14:textId="77777777" w:rsidR="00000000" w:rsidRPr="004C5EA7" w:rsidRDefault="00000000" w:rsidP="004C5EA7">
      <w:pPr>
        <w:numPr>
          <w:ilvl w:val="0"/>
          <w:numId w:val="52"/>
        </w:numPr>
        <w:spacing w:line="276" w:lineRule="auto"/>
      </w:pPr>
      <w:r w:rsidRPr="004C5EA7">
        <w:rPr>
          <w:b/>
          <w:bCs/>
          <w:u w:val="single"/>
        </w:rPr>
        <w:t>Duration</w:t>
      </w:r>
      <w:r w:rsidRPr="004C5EA7">
        <w:rPr>
          <w:b/>
          <w:bCs/>
        </w:rPr>
        <w:t>:</w:t>
      </w:r>
      <w:r w:rsidRPr="004C5EA7">
        <w:t xml:space="preserve"> From </w:t>
      </w:r>
      <w:r w:rsidRPr="004C5EA7">
        <w:rPr>
          <w:b/>
          <w:bCs/>
        </w:rPr>
        <w:t>12th January 2025</w:t>
      </w:r>
      <w:r w:rsidRPr="004C5EA7">
        <w:t xml:space="preserve"> to </w:t>
      </w:r>
      <w:r w:rsidRPr="004C5EA7">
        <w:rPr>
          <w:b/>
          <w:bCs/>
        </w:rPr>
        <w:t>10th March 2025</w:t>
      </w:r>
      <w:r w:rsidRPr="004C5EA7">
        <w:t xml:space="preserve"> = 58 days = </w:t>
      </w:r>
      <w:r w:rsidRPr="004C5EA7">
        <w:rPr>
          <w:b/>
          <w:bCs/>
        </w:rPr>
        <w:t>8 weeks + 2 days</w:t>
      </w:r>
    </w:p>
    <w:p w14:paraId="5BD11752" w14:textId="77777777" w:rsidR="00000000" w:rsidRPr="004C5EA7" w:rsidRDefault="00000000" w:rsidP="004C5EA7">
      <w:pPr>
        <w:pStyle w:val="ListParagraph"/>
        <w:numPr>
          <w:ilvl w:val="0"/>
          <w:numId w:val="53"/>
        </w:numPr>
        <w:spacing w:line="276" w:lineRule="auto"/>
      </w:pPr>
      <w:r w:rsidRPr="004C5EA7">
        <w:rPr>
          <w:b/>
          <w:bCs/>
          <w:u w:val="single"/>
        </w:rPr>
        <w:t>Cost for 8 full weeks</w:t>
      </w:r>
      <w:r w:rsidRPr="004C5EA7">
        <w:t xml:space="preserve">: £40 × 8 = </w:t>
      </w:r>
      <w:r w:rsidRPr="004C5EA7">
        <w:rPr>
          <w:b/>
          <w:bCs/>
        </w:rPr>
        <w:t>£320.00</w:t>
      </w:r>
    </w:p>
    <w:p w14:paraId="7F789B52" w14:textId="77777777" w:rsidR="00000000" w:rsidRPr="004C5EA7" w:rsidRDefault="00000000" w:rsidP="004C5EA7">
      <w:pPr>
        <w:pStyle w:val="ListParagraph"/>
        <w:numPr>
          <w:ilvl w:val="0"/>
          <w:numId w:val="53"/>
        </w:numPr>
        <w:spacing w:line="276" w:lineRule="auto"/>
      </w:pPr>
      <w:r w:rsidRPr="004C5EA7">
        <w:t xml:space="preserve">Cost for 2 additional days (2/7 of £40): £40 × (2 ÷ 7) = </w:t>
      </w:r>
      <w:r w:rsidRPr="004C5EA7">
        <w:rPr>
          <w:b/>
          <w:bCs/>
        </w:rPr>
        <w:t>£11.43</w:t>
      </w:r>
    </w:p>
    <w:p w14:paraId="50EBA6A1" w14:textId="77777777" w:rsidR="00000000" w:rsidRPr="004C5EA7" w:rsidRDefault="00000000" w:rsidP="004C5EA7">
      <w:pPr>
        <w:pStyle w:val="ListParagraph"/>
        <w:numPr>
          <w:ilvl w:val="0"/>
          <w:numId w:val="53"/>
        </w:numPr>
        <w:spacing w:line="276" w:lineRule="auto"/>
      </w:pPr>
      <w:r w:rsidRPr="004C5EA7">
        <w:rPr>
          <w:b/>
          <w:bCs/>
          <w:u w:val="single"/>
        </w:rPr>
        <w:t>Total Electricity Cost for the Period</w:t>
      </w:r>
      <w:r w:rsidRPr="004C5EA7">
        <w:rPr>
          <w:b/>
          <w:bCs/>
        </w:rPr>
        <w:t>:</w:t>
      </w:r>
      <w:r w:rsidRPr="004C5EA7">
        <w:t xml:space="preserve"> £320.00 + £11.43 = </w:t>
      </w:r>
      <w:r w:rsidRPr="004C5EA7">
        <w:rPr>
          <w:b/>
          <w:bCs/>
        </w:rPr>
        <w:t>£331.43</w:t>
      </w:r>
    </w:p>
    <w:p w14:paraId="7B64427B" w14:textId="77777777" w:rsidR="00000000" w:rsidRPr="004C5EA7" w:rsidRDefault="00000000" w:rsidP="004C5EA7">
      <w:pPr>
        <w:spacing w:line="276" w:lineRule="auto"/>
        <w:ind w:left="1440"/>
      </w:pPr>
    </w:p>
    <w:p w14:paraId="50575A46" w14:textId="77777777" w:rsidR="00000000" w:rsidRPr="004C5EA7" w:rsidRDefault="00000000" w:rsidP="004C5EA7">
      <w:pPr>
        <w:spacing w:line="276" w:lineRule="auto"/>
        <w:ind w:left="360"/>
        <w:rPr>
          <w:b/>
          <w:bCs/>
          <w:u w:val="single"/>
        </w:rPr>
      </w:pPr>
      <w:r w:rsidRPr="004C5EA7">
        <w:rPr>
          <w:rFonts w:eastAsiaTheme="majorEastAsia"/>
          <w:b/>
          <w:bCs/>
          <w:u w:val="single"/>
        </w:rPr>
        <w:t>Adjusted Usage Breakdown</w:t>
      </w:r>
    </w:p>
    <w:p w14:paraId="422F175B" w14:textId="77777777" w:rsidR="00000000" w:rsidRPr="004C5EA7" w:rsidRDefault="00000000" w:rsidP="004C5EA7">
      <w:pPr>
        <w:numPr>
          <w:ilvl w:val="0"/>
          <w:numId w:val="54"/>
        </w:numPr>
        <w:spacing w:line="276" w:lineRule="auto"/>
      </w:pPr>
      <w:r w:rsidRPr="004C5EA7">
        <w:rPr>
          <w:b/>
          <w:bCs/>
          <w:u w:val="single"/>
        </w:rPr>
        <w:t>Personal Usage</w:t>
      </w:r>
      <w:r w:rsidRPr="004C5EA7">
        <w:rPr>
          <w:b/>
          <w:bCs/>
        </w:rPr>
        <w:t>:</w:t>
      </w:r>
      <w:r w:rsidRPr="004C5EA7">
        <w:t xml:space="preserve"> </w:t>
      </w:r>
      <w:r w:rsidRPr="004C5EA7">
        <w:rPr>
          <w:b/>
          <w:bCs/>
        </w:rPr>
        <w:t>4%</w:t>
      </w:r>
    </w:p>
    <w:p w14:paraId="239FD56D" w14:textId="77777777" w:rsidR="00000000" w:rsidRPr="004C5EA7" w:rsidRDefault="00000000" w:rsidP="004C5EA7">
      <w:pPr>
        <w:numPr>
          <w:ilvl w:val="0"/>
          <w:numId w:val="54"/>
        </w:numPr>
        <w:spacing w:line="276" w:lineRule="auto"/>
      </w:pPr>
      <w:r w:rsidRPr="004C5EA7">
        <w:rPr>
          <w:b/>
          <w:bCs/>
          <w:u w:val="single"/>
        </w:rPr>
        <w:t>Printer Usage at Work</w:t>
      </w:r>
      <w:r w:rsidRPr="004C5EA7">
        <w:rPr>
          <w:b/>
          <w:bCs/>
        </w:rPr>
        <w:t>:</w:t>
      </w:r>
      <w:r w:rsidRPr="004C5EA7">
        <w:t xml:space="preserve"> </w:t>
      </w:r>
      <w:r w:rsidRPr="004C5EA7">
        <w:rPr>
          <w:b/>
          <w:bCs/>
        </w:rPr>
        <w:t>5%</w:t>
      </w:r>
    </w:p>
    <w:p w14:paraId="45CB887F" w14:textId="77777777" w:rsidR="00000000" w:rsidRPr="004C5EA7" w:rsidRDefault="00000000" w:rsidP="004C5EA7">
      <w:pPr>
        <w:numPr>
          <w:ilvl w:val="0"/>
          <w:numId w:val="54"/>
        </w:numPr>
        <w:spacing w:line="276" w:lineRule="auto"/>
      </w:pPr>
      <w:r w:rsidRPr="004C5EA7">
        <w:rPr>
          <w:b/>
          <w:bCs/>
          <w:u w:val="single"/>
        </w:rPr>
        <w:t>Computer Usage at Work</w:t>
      </w:r>
      <w:r w:rsidRPr="004C5EA7">
        <w:rPr>
          <w:b/>
          <w:bCs/>
        </w:rPr>
        <w:t>:</w:t>
      </w:r>
      <w:r w:rsidRPr="004C5EA7">
        <w:t xml:space="preserve"> </w:t>
      </w:r>
      <w:r w:rsidRPr="004C5EA7">
        <w:rPr>
          <w:b/>
          <w:bCs/>
        </w:rPr>
        <w:t>55%</w:t>
      </w:r>
      <w:r w:rsidRPr="004C5EA7">
        <w:t xml:space="preserve"> (reflecting higher reliance)</w:t>
      </w:r>
    </w:p>
    <w:p w14:paraId="2C403812" w14:textId="77777777" w:rsidR="00000000" w:rsidRPr="004C5EA7" w:rsidRDefault="00000000" w:rsidP="004C5EA7">
      <w:pPr>
        <w:numPr>
          <w:ilvl w:val="0"/>
          <w:numId w:val="54"/>
        </w:numPr>
        <w:spacing w:line="276" w:lineRule="auto"/>
      </w:pPr>
      <w:r w:rsidRPr="004C5EA7">
        <w:rPr>
          <w:b/>
          <w:bCs/>
          <w:u w:val="single"/>
        </w:rPr>
        <w:t>Lighting and Utilities at Work</w:t>
      </w:r>
      <w:r w:rsidRPr="004C5EA7">
        <w:rPr>
          <w:b/>
          <w:bCs/>
        </w:rPr>
        <w:t>:</w:t>
      </w:r>
      <w:r w:rsidRPr="004C5EA7">
        <w:t xml:space="preserve"> </w:t>
      </w:r>
      <w:r w:rsidRPr="004C5EA7">
        <w:rPr>
          <w:b/>
          <w:bCs/>
        </w:rPr>
        <w:t>36%</w:t>
      </w:r>
    </w:p>
    <w:p w14:paraId="36B3CC67" w14:textId="77777777" w:rsidR="00000000" w:rsidRPr="004C5EA7" w:rsidRDefault="00000000" w:rsidP="004C5EA7">
      <w:pPr>
        <w:spacing w:line="276" w:lineRule="auto"/>
        <w:ind w:left="720"/>
      </w:pPr>
    </w:p>
    <w:p w14:paraId="2AB5584C" w14:textId="77777777" w:rsidR="00000000" w:rsidRPr="004C5EA7" w:rsidRDefault="00000000" w:rsidP="004C5EA7">
      <w:pPr>
        <w:spacing w:line="276" w:lineRule="auto"/>
        <w:ind w:left="360"/>
        <w:rPr>
          <w:b/>
          <w:bCs/>
          <w:u w:val="single"/>
        </w:rPr>
      </w:pPr>
      <w:r w:rsidRPr="004C5EA7">
        <w:rPr>
          <w:rFonts w:eastAsiaTheme="majorEastAsia"/>
          <w:b/>
          <w:bCs/>
          <w:u w:val="single"/>
        </w:rPr>
        <w:t>Allocation of Costs:</w:t>
      </w:r>
    </w:p>
    <w:p w14:paraId="0A091D07" w14:textId="77777777" w:rsidR="00000000" w:rsidRPr="004C5EA7" w:rsidRDefault="00000000" w:rsidP="004C5EA7">
      <w:pPr>
        <w:numPr>
          <w:ilvl w:val="0"/>
          <w:numId w:val="55"/>
        </w:numPr>
        <w:spacing w:line="276" w:lineRule="auto"/>
      </w:pPr>
      <w:r w:rsidRPr="004C5EA7">
        <w:rPr>
          <w:b/>
          <w:bCs/>
          <w:u w:val="single"/>
        </w:rPr>
        <w:t>Personal Usage</w:t>
      </w:r>
      <w:r w:rsidRPr="004C5EA7">
        <w:rPr>
          <w:b/>
          <w:bCs/>
        </w:rPr>
        <w:t>:</w:t>
      </w:r>
      <w:r w:rsidRPr="004C5EA7">
        <w:t xml:space="preserve"> £331.43 × 4% = </w:t>
      </w:r>
      <w:r w:rsidRPr="004C5EA7">
        <w:rPr>
          <w:b/>
          <w:bCs/>
        </w:rPr>
        <w:t>£13.26</w:t>
      </w:r>
    </w:p>
    <w:p w14:paraId="1AAB389D" w14:textId="77777777" w:rsidR="00000000" w:rsidRPr="004C5EA7" w:rsidRDefault="00000000" w:rsidP="004C5EA7">
      <w:pPr>
        <w:numPr>
          <w:ilvl w:val="0"/>
          <w:numId w:val="55"/>
        </w:numPr>
        <w:spacing w:line="276" w:lineRule="auto"/>
      </w:pPr>
      <w:r w:rsidRPr="004C5EA7">
        <w:rPr>
          <w:b/>
          <w:bCs/>
          <w:u w:val="single"/>
        </w:rPr>
        <w:t>Printer Usage at Work</w:t>
      </w:r>
      <w:r w:rsidRPr="004C5EA7">
        <w:rPr>
          <w:b/>
          <w:bCs/>
        </w:rPr>
        <w:t>:</w:t>
      </w:r>
      <w:r w:rsidRPr="004C5EA7">
        <w:t xml:space="preserve"> £331.43 × 5% = </w:t>
      </w:r>
      <w:r w:rsidRPr="004C5EA7">
        <w:rPr>
          <w:b/>
          <w:bCs/>
        </w:rPr>
        <w:t>£16.57</w:t>
      </w:r>
    </w:p>
    <w:p w14:paraId="35A792D0" w14:textId="77777777" w:rsidR="00000000" w:rsidRPr="004C5EA7" w:rsidRDefault="00000000" w:rsidP="004C5EA7">
      <w:pPr>
        <w:numPr>
          <w:ilvl w:val="0"/>
          <w:numId w:val="55"/>
        </w:numPr>
        <w:spacing w:line="276" w:lineRule="auto"/>
      </w:pPr>
      <w:r w:rsidRPr="004C5EA7">
        <w:rPr>
          <w:b/>
          <w:bCs/>
          <w:u w:val="single"/>
        </w:rPr>
        <w:t>Computer Usage at Work</w:t>
      </w:r>
      <w:r w:rsidRPr="004C5EA7">
        <w:rPr>
          <w:b/>
          <w:bCs/>
        </w:rPr>
        <w:t>:</w:t>
      </w:r>
      <w:r w:rsidRPr="004C5EA7">
        <w:t xml:space="preserve"> £331.43 × 55% = </w:t>
      </w:r>
      <w:r w:rsidRPr="004C5EA7">
        <w:rPr>
          <w:b/>
          <w:bCs/>
        </w:rPr>
        <w:t>£182.29</w:t>
      </w:r>
    </w:p>
    <w:p w14:paraId="78B7FCBE" w14:textId="77777777" w:rsidR="00000000" w:rsidRPr="004C5EA7" w:rsidRDefault="00000000" w:rsidP="004C5EA7">
      <w:pPr>
        <w:numPr>
          <w:ilvl w:val="0"/>
          <w:numId w:val="55"/>
        </w:numPr>
        <w:spacing w:line="276" w:lineRule="auto"/>
      </w:pPr>
      <w:r w:rsidRPr="004C5EA7">
        <w:rPr>
          <w:b/>
          <w:bCs/>
          <w:u w:val="single"/>
        </w:rPr>
        <w:t>Lighting and Utilities at Work</w:t>
      </w:r>
      <w:r w:rsidRPr="004C5EA7">
        <w:rPr>
          <w:b/>
          <w:bCs/>
        </w:rPr>
        <w:t>:</w:t>
      </w:r>
      <w:r w:rsidRPr="004C5EA7">
        <w:t xml:space="preserve"> £331.43 × 36% = </w:t>
      </w:r>
      <w:r w:rsidRPr="004C5EA7">
        <w:rPr>
          <w:b/>
          <w:bCs/>
        </w:rPr>
        <w:t>£119.31</w:t>
      </w:r>
    </w:p>
    <w:p w14:paraId="4567F44B" w14:textId="77777777" w:rsidR="00000000" w:rsidRPr="004C5EA7" w:rsidRDefault="00000000" w:rsidP="004C5EA7">
      <w:pPr>
        <w:spacing w:line="276" w:lineRule="auto"/>
        <w:ind w:left="720"/>
      </w:pPr>
    </w:p>
    <w:p w14:paraId="4013B10C" w14:textId="77777777" w:rsidR="00000000" w:rsidRPr="004C5EA7" w:rsidRDefault="00000000" w:rsidP="004C5EA7">
      <w:pPr>
        <w:spacing w:line="276" w:lineRule="auto"/>
        <w:ind w:left="360"/>
        <w:rPr>
          <w:b/>
          <w:bCs/>
          <w:u w:val="single"/>
        </w:rPr>
      </w:pPr>
      <w:r w:rsidRPr="004C5EA7">
        <w:rPr>
          <w:rFonts w:eastAsiaTheme="majorEastAsia"/>
          <w:b/>
          <w:bCs/>
          <w:u w:val="single"/>
        </w:rPr>
        <w:t>Splitting Across Three Claims</w:t>
      </w:r>
    </w:p>
    <w:p w14:paraId="4E7BDDFE" w14:textId="77777777" w:rsidR="00000000" w:rsidRPr="004C5EA7" w:rsidRDefault="00000000" w:rsidP="004C5EA7">
      <w:pPr>
        <w:spacing w:line="276" w:lineRule="auto"/>
        <w:ind w:left="360"/>
      </w:pPr>
      <w:r w:rsidRPr="004C5EA7">
        <w:t>The electricity costs are distributed proportionally based on workload:</w:t>
      </w:r>
    </w:p>
    <w:p w14:paraId="010041CD" w14:textId="77777777" w:rsidR="00000000" w:rsidRPr="004C5EA7" w:rsidRDefault="00000000" w:rsidP="004C5EA7">
      <w:pPr>
        <w:numPr>
          <w:ilvl w:val="0"/>
          <w:numId w:val="56"/>
        </w:numPr>
        <w:spacing w:line="276" w:lineRule="auto"/>
      </w:pPr>
      <w:r w:rsidRPr="004C5EA7">
        <w:rPr>
          <w:b/>
          <w:bCs/>
          <w:u w:val="single"/>
        </w:rPr>
        <w:t>Trip.com</w:t>
      </w:r>
      <w:r w:rsidRPr="004C5EA7">
        <w:rPr>
          <w:b/>
          <w:bCs/>
        </w:rPr>
        <w:t>:</w:t>
      </w:r>
      <w:r w:rsidRPr="004C5EA7">
        <w:t xml:space="preserve"> 40%</w:t>
      </w:r>
    </w:p>
    <w:p w14:paraId="01E917DD" w14:textId="77777777" w:rsidR="00000000" w:rsidRPr="004C5EA7" w:rsidRDefault="00000000" w:rsidP="004C5EA7">
      <w:pPr>
        <w:numPr>
          <w:ilvl w:val="0"/>
          <w:numId w:val="56"/>
        </w:numPr>
        <w:spacing w:line="276" w:lineRule="auto"/>
      </w:pPr>
      <w:r w:rsidRPr="004C5EA7">
        <w:rPr>
          <w:b/>
          <w:bCs/>
          <w:u w:val="single"/>
        </w:rPr>
        <w:t>Southern Rail</w:t>
      </w:r>
      <w:r w:rsidRPr="004C5EA7">
        <w:rPr>
          <w:b/>
          <w:bCs/>
        </w:rPr>
        <w:t>:</w:t>
      </w:r>
      <w:r w:rsidRPr="004C5EA7">
        <w:t xml:space="preserve"> 30%</w:t>
      </w:r>
    </w:p>
    <w:p w14:paraId="66452A36" w14:textId="77777777" w:rsidR="00000000" w:rsidRPr="004C5EA7" w:rsidRDefault="00000000" w:rsidP="004C5EA7">
      <w:pPr>
        <w:numPr>
          <w:ilvl w:val="0"/>
          <w:numId w:val="56"/>
        </w:numPr>
        <w:spacing w:line="276" w:lineRule="auto"/>
      </w:pPr>
      <w:r w:rsidRPr="004C5EA7">
        <w:rPr>
          <w:b/>
          <w:bCs/>
          <w:u w:val="single"/>
        </w:rPr>
        <w:t>Dentafly Clinic</w:t>
      </w:r>
      <w:r w:rsidRPr="004C5EA7">
        <w:rPr>
          <w:b/>
          <w:bCs/>
        </w:rPr>
        <w:t>:</w:t>
      </w:r>
      <w:r w:rsidRPr="004C5EA7">
        <w:t xml:space="preserve"> 30%</w:t>
      </w:r>
    </w:p>
    <w:p w14:paraId="06715669" w14:textId="77777777" w:rsidR="00000000" w:rsidRPr="004C5EA7" w:rsidRDefault="00000000" w:rsidP="004C5EA7">
      <w:pPr>
        <w:spacing w:line="276" w:lineRule="auto"/>
        <w:ind w:left="1440"/>
      </w:pPr>
    </w:p>
    <w:tbl>
      <w:tblPr>
        <w:tblStyle w:val="PlainTable4"/>
        <w:tblW w:w="0" w:type="auto"/>
        <w:tblInd w:w="604" w:type="dxa"/>
        <w:tblLook w:val="04A0" w:firstRow="1" w:lastRow="0" w:firstColumn="1" w:lastColumn="0" w:noHBand="0" w:noVBand="1"/>
      </w:tblPr>
      <w:tblGrid>
        <w:gridCol w:w="2518"/>
        <w:gridCol w:w="2082"/>
        <w:gridCol w:w="2086"/>
        <w:gridCol w:w="2060"/>
      </w:tblGrid>
      <w:tr w:rsidR="00000000" w:rsidRPr="004C5EA7" w14:paraId="233F95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50CBDE1" w14:textId="77777777" w:rsidR="00000000" w:rsidRPr="004C5EA7" w:rsidRDefault="00000000" w:rsidP="004C5EA7">
            <w:pPr>
              <w:spacing w:line="276" w:lineRule="auto"/>
              <w:jc w:val="center"/>
            </w:pPr>
            <w:r w:rsidRPr="004C5EA7">
              <w:t>Category</w:t>
            </w:r>
          </w:p>
        </w:tc>
        <w:tc>
          <w:tcPr>
            <w:tcW w:w="0" w:type="auto"/>
            <w:tcBorders>
              <w:top w:val="single" w:sz="4" w:space="0" w:color="auto"/>
              <w:left w:val="single" w:sz="4" w:space="0" w:color="auto"/>
              <w:bottom w:val="single" w:sz="4" w:space="0" w:color="auto"/>
              <w:right w:val="single" w:sz="4" w:space="0" w:color="auto"/>
            </w:tcBorders>
            <w:hideMark/>
          </w:tcPr>
          <w:p w14:paraId="14DD425F"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Trip.com (£)</w:t>
            </w:r>
          </w:p>
        </w:tc>
        <w:tc>
          <w:tcPr>
            <w:tcW w:w="0" w:type="auto"/>
            <w:tcBorders>
              <w:top w:val="single" w:sz="4" w:space="0" w:color="auto"/>
              <w:left w:val="single" w:sz="4" w:space="0" w:color="auto"/>
              <w:bottom w:val="single" w:sz="4" w:space="0" w:color="auto"/>
              <w:right w:val="single" w:sz="4" w:space="0" w:color="auto"/>
            </w:tcBorders>
            <w:hideMark/>
          </w:tcPr>
          <w:p w14:paraId="074803FE"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Southern Rail (£)</w:t>
            </w:r>
          </w:p>
        </w:tc>
        <w:tc>
          <w:tcPr>
            <w:tcW w:w="0" w:type="auto"/>
            <w:tcBorders>
              <w:top w:val="single" w:sz="4" w:space="0" w:color="auto"/>
              <w:left w:val="single" w:sz="4" w:space="0" w:color="auto"/>
              <w:bottom w:val="single" w:sz="4" w:space="0" w:color="auto"/>
              <w:right w:val="single" w:sz="4" w:space="0" w:color="auto"/>
            </w:tcBorders>
            <w:hideMark/>
          </w:tcPr>
          <w:p w14:paraId="70CDD3B4"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Dentafly Clinic (£)</w:t>
            </w:r>
          </w:p>
        </w:tc>
      </w:tr>
      <w:tr w:rsidR="00000000" w:rsidRPr="004C5EA7" w14:paraId="65CDB6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95A2BE6" w14:textId="77777777" w:rsidR="00000000" w:rsidRPr="004C5EA7" w:rsidRDefault="00000000" w:rsidP="004C5EA7">
            <w:pPr>
              <w:spacing w:line="276" w:lineRule="auto"/>
            </w:pPr>
            <w:r w:rsidRPr="004C5EA7">
              <w:t>Personal Usage</w:t>
            </w:r>
          </w:p>
        </w:tc>
        <w:tc>
          <w:tcPr>
            <w:tcW w:w="0" w:type="auto"/>
            <w:tcBorders>
              <w:top w:val="single" w:sz="4" w:space="0" w:color="auto"/>
              <w:left w:val="single" w:sz="4" w:space="0" w:color="auto"/>
              <w:bottom w:val="single" w:sz="4" w:space="0" w:color="auto"/>
              <w:right w:val="single" w:sz="4" w:space="0" w:color="auto"/>
            </w:tcBorders>
            <w:hideMark/>
          </w:tcPr>
          <w:p w14:paraId="73530E4A"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£ 13.26 × 40% = £5.30</w:t>
            </w:r>
          </w:p>
        </w:tc>
        <w:tc>
          <w:tcPr>
            <w:tcW w:w="0" w:type="auto"/>
            <w:tcBorders>
              <w:top w:val="single" w:sz="4" w:space="0" w:color="auto"/>
              <w:left w:val="single" w:sz="4" w:space="0" w:color="auto"/>
              <w:bottom w:val="single" w:sz="4" w:space="0" w:color="auto"/>
              <w:right w:val="single" w:sz="4" w:space="0" w:color="auto"/>
            </w:tcBorders>
            <w:hideMark/>
          </w:tcPr>
          <w:p w14:paraId="545810C3"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£ 13.26 × 30% = £3.98</w:t>
            </w:r>
          </w:p>
        </w:tc>
        <w:tc>
          <w:tcPr>
            <w:tcW w:w="0" w:type="auto"/>
            <w:tcBorders>
              <w:top w:val="single" w:sz="4" w:space="0" w:color="auto"/>
              <w:left w:val="single" w:sz="4" w:space="0" w:color="auto"/>
              <w:bottom w:val="single" w:sz="4" w:space="0" w:color="auto"/>
              <w:right w:val="single" w:sz="4" w:space="0" w:color="auto"/>
            </w:tcBorders>
            <w:hideMark/>
          </w:tcPr>
          <w:p w14:paraId="5187E7A0"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£ 13.26 × 30% = £3.98</w:t>
            </w:r>
          </w:p>
        </w:tc>
      </w:tr>
      <w:tr w:rsidR="00000000" w:rsidRPr="004C5EA7" w14:paraId="3207F54E"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FD94A47" w14:textId="77777777" w:rsidR="00000000" w:rsidRPr="004C5EA7" w:rsidRDefault="00000000" w:rsidP="004C5EA7">
            <w:pPr>
              <w:spacing w:line="276" w:lineRule="auto"/>
            </w:pPr>
            <w:r w:rsidRPr="004C5EA7">
              <w:t>Printer Usage</w:t>
            </w:r>
            <w:r w:rsidRPr="004C5EA7">
              <w:rPr>
                <w:b w:val="0"/>
                <w:bCs w:val="0"/>
              </w:rPr>
              <w:t xml:space="preserve"> </w:t>
            </w:r>
            <w:r w:rsidRPr="004C5EA7">
              <w:t>at Work</w:t>
            </w:r>
          </w:p>
        </w:tc>
        <w:tc>
          <w:tcPr>
            <w:tcW w:w="0" w:type="auto"/>
            <w:tcBorders>
              <w:top w:val="single" w:sz="4" w:space="0" w:color="auto"/>
              <w:left w:val="single" w:sz="4" w:space="0" w:color="auto"/>
              <w:bottom w:val="single" w:sz="4" w:space="0" w:color="auto"/>
              <w:right w:val="single" w:sz="4" w:space="0" w:color="auto"/>
            </w:tcBorders>
            <w:hideMark/>
          </w:tcPr>
          <w:p w14:paraId="6E034661"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£ 16.57 × 40% = £6.63</w:t>
            </w:r>
          </w:p>
        </w:tc>
        <w:tc>
          <w:tcPr>
            <w:tcW w:w="0" w:type="auto"/>
            <w:tcBorders>
              <w:top w:val="single" w:sz="4" w:space="0" w:color="auto"/>
              <w:left w:val="single" w:sz="4" w:space="0" w:color="auto"/>
              <w:bottom w:val="single" w:sz="4" w:space="0" w:color="auto"/>
              <w:right w:val="single" w:sz="4" w:space="0" w:color="auto"/>
            </w:tcBorders>
            <w:hideMark/>
          </w:tcPr>
          <w:p w14:paraId="0EAFE71C"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£ 16.57 × 30% = £4.97</w:t>
            </w:r>
          </w:p>
        </w:tc>
        <w:tc>
          <w:tcPr>
            <w:tcW w:w="0" w:type="auto"/>
            <w:tcBorders>
              <w:top w:val="single" w:sz="4" w:space="0" w:color="auto"/>
              <w:left w:val="single" w:sz="4" w:space="0" w:color="auto"/>
              <w:bottom w:val="single" w:sz="4" w:space="0" w:color="auto"/>
              <w:right w:val="single" w:sz="4" w:space="0" w:color="auto"/>
            </w:tcBorders>
            <w:hideMark/>
          </w:tcPr>
          <w:p w14:paraId="0D41D7FE"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£ 16.57 × 30% = £4.97</w:t>
            </w:r>
          </w:p>
        </w:tc>
      </w:tr>
      <w:tr w:rsidR="00000000" w:rsidRPr="004C5EA7" w14:paraId="1983AB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65A767E" w14:textId="77777777" w:rsidR="00000000" w:rsidRPr="004C5EA7" w:rsidRDefault="00000000" w:rsidP="004C5EA7">
            <w:pPr>
              <w:spacing w:line="276" w:lineRule="auto"/>
            </w:pPr>
            <w:r w:rsidRPr="004C5EA7">
              <w:t>Computer Usage</w:t>
            </w:r>
            <w:r w:rsidRPr="004C5EA7">
              <w:rPr>
                <w:b w:val="0"/>
                <w:bCs w:val="0"/>
              </w:rPr>
              <w:t xml:space="preserve"> </w:t>
            </w:r>
            <w:r w:rsidRPr="004C5EA7">
              <w:t>at Work</w:t>
            </w:r>
          </w:p>
        </w:tc>
        <w:tc>
          <w:tcPr>
            <w:tcW w:w="0" w:type="auto"/>
            <w:tcBorders>
              <w:top w:val="single" w:sz="4" w:space="0" w:color="auto"/>
              <w:left w:val="single" w:sz="4" w:space="0" w:color="auto"/>
              <w:bottom w:val="single" w:sz="4" w:space="0" w:color="auto"/>
              <w:right w:val="single" w:sz="4" w:space="0" w:color="auto"/>
            </w:tcBorders>
            <w:hideMark/>
          </w:tcPr>
          <w:p w14:paraId="0780B2B8"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£ 182.29 × 40% = £72.92</w:t>
            </w:r>
          </w:p>
        </w:tc>
        <w:tc>
          <w:tcPr>
            <w:tcW w:w="0" w:type="auto"/>
            <w:tcBorders>
              <w:top w:val="single" w:sz="4" w:space="0" w:color="auto"/>
              <w:left w:val="single" w:sz="4" w:space="0" w:color="auto"/>
              <w:bottom w:val="single" w:sz="4" w:space="0" w:color="auto"/>
              <w:right w:val="single" w:sz="4" w:space="0" w:color="auto"/>
            </w:tcBorders>
            <w:hideMark/>
          </w:tcPr>
          <w:p w14:paraId="6F54E288"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£ 182.29 × 30% = £54.69</w:t>
            </w:r>
          </w:p>
        </w:tc>
        <w:tc>
          <w:tcPr>
            <w:tcW w:w="0" w:type="auto"/>
            <w:tcBorders>
              <w:top w:val="single" w:sz="4" w:space="0" w:color="auto"/>
              <w:left w:val="single" w:sz="4" w:space="0" w:color="auto"/>
              <w:bottom w:val="single" w:sz="4" w:space="0" w:color="auto"/>
              <w:right w:val="single" w:sz="4" w:space="0" w:color="auto"/>
            </w:tcBorders>
            <w:hideMark/>
          </w:tcPr>
          <w:p w14:paraId="26836342"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£ 182.29 × 30% = £54.69</w:t>
            </w:r>
          </w:p>
        </w:tc>
      </w:tr>
      <w:tr w:rsidR="00000000" w:rsidRPr="004C5EA7" w14:paraId="08DFD7FD"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B5817A2" w14:textId="77777777" w:rsidR="00000000" w:rsidRPr="004C5EA7" w:rsidRDefault="00000000" w:rsidP="004C5EA7">
            <w:pPr>
              <w:spacing w:line="276" w:lineRule="auto"/>
            </w:pPr>
            <w:r w:rsidRPr="004C5EA7">
              <w:t>Lighting/Utilities</w:t>
            </w:r>
            <w:r w:rsidRPr="004C5EA7">
              <w:rPr>
                <w:b w:val="0"/>
                <w:bCs w:val="0"/>
              </w:rPr>
              <w:t xml:space="preserve"> </w:t>
            </w:r>
            <w:r w:rsidRPr="004C5EA7">
              <w:t>at Work</w:t>
            </w:r>
          </w:p>
        </w:tc>
        <w:tc>
          <w:tcPr>
            <w:tcW w:w="0" w:type="auto"/>
            <w:tcBorders>
              <w:top w:val="single" w:sz="4" w:space="0" w:color="auto"/>
              <w:left w:val="single" w:sz="4" w:space="0" w:color="auto"/>
              <w:bottom w:val="single" w:sz="4" w:space="0" w:color="auto"/>
              <w:right w:val="single" w:sz="4" w:space="0" w:color="auto"/>
            </w:tcBorders>
            <w:hideMark/>
          </w:tcPr>
          <w:p w14:paraId="2D8F8788"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£ 119.31 × 40% = £47.72</w:t>
            </w:r>
          </w:p>
        </w:tc>
        <w:tc>
          <w:tcPr>
            <w:tcW w:w="0" w:type="auto"/>
            <w:tcBorders>
              <w:top w:val="single" w:sz="4" w:space="0" w:color="auto"/>
              <w:left w:val="single" w:sz="4" w:space="0" w:color="auto"/>
              <w:bottom w:val="single" w:sz="4" w:space="0" w:color="auto"/>
              <w:right w:val="single" w:sz="4" w:space="0" w:color="auto"/>
            </w:tcBorders>
            <w:hideMark/>
          </w:tcPr>
          <w:p w14:paraId="764F329C"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£119.31 × 30% = £35.79</w:t>
            </w:r>
          </w:p>
        </w:tc>
        <w:tc>
          <w:tcPr>
            <w:tcW w:w="0" w:type="auto"/>
            <w:tcBorders>
              <w:top w:val="single" w:sz="4" w:space="0" w:color="auto"/>
              <w:left w:val="single" w:sz="4" w:space="0" w:color="auto"/>
              <w:bottom w:val="single" w:sz="4" w:space="0" w:color="auto"/>
              <w:right w:val="single" w:sz="4" w:space="0" w:color="auto"/>
            </w:tcBorders>
            <w:hideMark/>
          </w:tcPr>
          <w:p w14:paraId="57559271"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£ 119.31 × 30% = £35.79</w:t>
            </w:r>
          </w:p>
        </w:tc>
      </w:tr>
    </w:tbl>
    <w:p w14:paraId="0E6DBDB6" w14:textId="77777777" w:rsidR="00000000" w:rsidRPr="004C5EA7" w:rsidRDefault="00000000" w:rsidP="004C5EA7">
      <w:pPr>
        <w:spacing w:line="276" w:lineRule="auto"/>
        <w:ind w:left="720"/>
        <w:rPr>
          <w:rFonts w:eastAsiaTheme="majorEastAsia"/>
          <w:b/>
          <w:bCs/>
          <w:u w:val="single"/>
        </w:rPr>
      </w:pPr>
    </w:p>
    <w:p w14:paraId="23139675" w14:textId="77777777" w:rsidR="00000000" w:rsidRPr="004C5EA7" w:rsidRDefault="00000000" w:rsidP="004C5EA7">
      <w:pPr>
        <w:spacing w:line="276" w:lineRule="auto"/>
        <w:ind w:left="720"/>
        <w:rPr>
          <w:b/>
          <w:bCs/>
          <w:u w:val="single"/>
        </w:rPr>
      </w:pPr>
      <w:r w:rsidRPr="004C5EA7">
        <w:rPr>
          <w:rFonts w:eastAsiaTheme="majorEastAsia"/>
          <w:b/>
          <w:bCs/>
          <w:u w:val="single"/>
        </w:rPr>
        <w:t>Final Electricity Costs Per Claim</w:t>
      </w:r>
    </w:p>
    <w:tbl>
      <w:tblPr>
        <w:tblStyle w:val="PlainTable4"/>
        <w:tblW w:w="0" w:type="auto"/>
        <w:tblInd w:w="604" w:type="dxa"/>
        <w:tblLook w:val="04A0" w:firstRow="1" w:lastRow="0" w:firstColumn="1" w:lastColumn="0" w:noHBand="0" w:noVBand="1"/>
      </w:tblPr>
      <w:tblGrid>
        <w:gridCol w:w="1600"/>
        <w:gridCol w:w="7146"/>
      </w:tblGrid>
      <w:tr w:rsidR="00000000" w:rsidRPr="004C5EA7" w14:paraId="699367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17FC7D7" w14:textId="77777777" w:rsidR="00000000" w:rsidRPr="004C5EA7" w:rsidRDefault="00000000" w:rsidP="004C5EA7">
            <w:pPr>
              <w:spacing w:line="276" w:lineRule="auto"/>
              <w:jc w:val="center"/>
            </w:pPr>
            <w:r w:rsidRPr="004C5EA7">
              <w:t>Claim</w:t>
            </w:r>
          </w:p>
        </w:tc>
        <w:tc>
          <w:tcPr>
            <w:tcW w:w="0" w:type="auto"/>
            <w:tcBorders>
              <w:top w:val="single" w:sz="4" w:space="0" w:color="auto"/>
              <w:left w:val="single" w:sz="4" w:space="0" w:color="auto"/>
              <w:bottom w:val="single" w:sz="4" w:space="0" w:color="auto"/>
              <w:right w:val="single" w:sz="4" w:space="0" w:color="auto"/>
            </w:tcBorders>
            <w:hideMark/>
          </w:tcPr>
          <w:p w14:paraId="5E226BEE"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Total (£)</w:t>
            </w:r>
          </w:p>
        </w:tc>
      </w:tr>
      <w:tr w:rsidR="00000000" w:rsidRPr="004C5EA7" w14:paraId="42AFD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6FEEB03" w14:textId="77777777" w:rsidR="00000000" w:rsidRPr="004C5EA7" w:rsidRDefault="00000000" w:rsidP="004C5EA7">
            <w:pPr>
              <w:spacing w:line="276" w:lineRule="auto"/>
            </w:pPr>
            <w:r w:rsidRPr="004C5EA7">
              <w:t>Trip.com</w:t>
            </w:r>
          </w:p>
        </w:tc>
        <w:tc>
          <w:tcPr>
            <w:tcW w:w="0" w:type="auto"/>
            <w:tcBorders>
              <w:top w:val="single" w:sz="4" w:space="0" w:color="auto"/>
              <w:left w:val="single" w:sz="4" w:space="0" w:color="auto"/>
              <w:bottom w:val="single" w:sz="4" w:space="0" w:color="auto"/>
              <w:right w:val="single" w:sz="4" w:space="0" w:color="auto"/>
            </w:tcBorders>
            <w:hideMark/>
          </w:tcPr>
          <w:p w14:paraId="0C8AC4E2"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xml:space="preserve">£5.30 (personal) + £6.63 (printer) + £72.92 (computer) + £47.72 (lighting/utilities) = </w:t>
            </w:r>
            <w:r w:rsidRPr="004C5EA7">
              <w:rPr>
                <w:b/>
                <w:bCs/>
              </w:rPr>
              <w:t>£132.57</w:t>
            </w:r>
          </w:p>
        </w:tc>
      </w:tr>
      <w:tr w:rsidR="00000000" w:rsidRPr="004C5EA7" w14:paraId="0CAF93F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DCDFE54" w14:textId="77777777" w:rsidR="00000000" w:rsidRPr="004C5EA7" w:rsidRDefault="00000000" w:rsidP="004C5EA7">
            <w:pPr>
              <w:spacing w:line="276" w:lineRule="auto"/>
            </w:pPr>
            <w:r w:rsidRPr="004C5EA7">
              <w:t>Southern Rail</w:t>
            </w:r>
          </w:p>
        </w:tc>
        <w:tc>
          <w:tcPr>
            <w:tcW w:w="0" w:type="auto"/>
            <w:tcBorders>
              <w:top w:val="single" w:sz="4" w:space="0" w:color="auto"/>
              <w:left w:val="single" w:sz="4" w:space="0" w:color="auto"/>
              <w:bottom w:val="single" w:sz="4" w:space="0" w:color="auto"/>
              <w:right w:val="single" w:sz="4" w:space="0" w:color="auto"/>
            </w:tcBorders>
            <w:hideMark/>
          </w:tcPr>
          <w:p w14:paraId="12A2DAC6"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 xml:space="preserve">£3.98 (personal) + £4.97 (printer) + £54.69 (computer) + £35.79 (lighting/utilities) = </w:t>
            </w:r>
            <w:r w:rsidRPr="004C5EA7">
              <w:rPr>
                <w:b/>
                <w:bCs/>
              </w:rPr>
              <w:t>£99.43</w:t>
            </w:r>
          </w:p>
        </w:tc>
      </w:tr>
      <w:tr w:rsidR="00000000" w:rsidRPr="004C5EA7" w14:paraId="680EF9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6CBD00E" w14:textId="77777777" w:rsidR="00000000" w:rsidRPr="004C5EA7" w:rsidRDefault="00000000" w:rsidP="004C5EA7">
            <w:pPr>
              <w:spacing w:line="276" w:lineRule="auto"/>
            </w:pPr>
            <w:r w:rsidRPr="004C5EA7">
              <w:t>Dentafly Clinic</w:t>
            </w:r>
          </w:p>
        </w:tc>
        <w:tc>
          <w:tcPr>
            <w:tcW w:w="0" w:type="auto"/>
            <w:tcBorders>
              <w:top w:val="single" w:sz="4" w:space="0" w:color="auto"/>
              <w:left w:val="single" w:sz="4" w:space="0" w:color="auto"/>
              <w:bottom w:val="single" w:sz="4" w:space="0" w:color="auto"/>
              <w:right w:val="single" w:sz="4" w:space="0" w:color="auto"/>
            </w:tcBorders>
            <w:hideMark/>
          </w:tcPr>
          <w:p w14:paraId="13F98FD1"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 xml:space="preserve">£3.98 (personal) + £4.97 (printer) + £54.69 (computer) + £35.79 (lighting/utilities) = </w:t>
            </w:r>
            <w:r w:rsidRPr="004C5EA7">
              <w:rPr>
                <w:b/>
                <w:bCs/>
              </w:rPr>
              <w:t>£99.43</w:t>
            </w:r>
          </w:p>
        </w:tc>
      </w:tr>
    </w:tbl>
    <w:p w14:paraId="21877727" w14:textId="77777777" w:rsidR="00000000" w:rsidRPr="004C5EA7" w:rsidRDefault="00000000" w:rsidP="004C5EA7">
      <w:pPr>
        <w:spacing w:line="276" w:lineRule="auto"/>
      </w:pPr>
    </w:p>
    <w:p w14:paraId="64F2D51A" w14:textId="77777777" w:rsidR="00000000" w:rsidRPr="004C5EA7" w:rsidRDefault="00000000" w:rsidP="004C5EA7">
      <w:pPr>
        <w:spacing w:line="276" w:lineRule="auto"/>
        <w:ind w:left="360"/>
        <w:rPr>
          <w:b/>
          <w:bCs/>
          <w:u w:val="single"/>
        </w:rPr>
      </w:pPr>
      <w:r w:rsidRPr="004C5EA7">
        <w:rPr>
          <w:rFonts w:eastAsiaTheme="majorEastAsia"/>
          <w:b/>
          <w:bCs/>
          <w:u w:val="single"/>
        </w:rPr>
        <w:t>Verification Notes</w:t>
      </w:r>
    </w:p>
    <w:p w14:paraId="52E640A7" w14:textId="77777777" w:rsidR="00000000" w:rsidRPr="004C5EA7" w:rsidRDefault="00000000" w:rsidP="004C5EA7">
      <w:pPr>
        <w:numPr>
          <w:ilvl w:val="0"/>
          <w:numId w:val="57"/>
        </w:numPr>
        <w:spacing w:line="276" w:lineRule="auto"/>
      </w:pPr>
      <w:r w:rsidRPr="004C5EA7">
        <w:rPr>
          <w:b/>
          <w:bCs/>
          <w:u w:val="single"/>
        </w:rPr>
        <w:t>Personal Usage</w:t>
      </w:r>
      <w:r w:rsidRPr="004C5EA7">
        <w:rPr>
          <w:b/>
          <w:bCs/>
        </w:rPr>
        <w:t>:</w:t>
      </w:r>
      <w:r w:rsidRPr="004C5EA7">
        <w:t xml:space="preserve"> Reduced to 4% to account for minimal personal impact.</w:t>
      </w:r>
    </w:p>
    <w:p w14:paraId="664B2A52" w14:textId="77777777" w:rsidR="00000000" w:rsidRPr="004C5EA7" w:rsidRDefault="00000000" w:rsidP="004C5EA7">
      <w:pPr>
        <w:numPr>
          <w:ilvl w:val="0"/>
          <w:numId w:val="57"/>
        </w:numPr>
        <w:spacing w:line="276" w:lineRule="auto"/>
      </w:pPr>
      <w:r w:rsidRPr="004C5EA7">
        <w:rPr>
          <w:b/>
          <w:bCs/>
          <w:u w:val="single"/>
        </w:rPr>
        <w:t>Printer Usage at Work</w:t>
      </w:r>
      <w:r w:rsidRPr="004C5EA7">
        <w:rPr>
          <w:b/>
          <w:bCs/>
        </w:rPr>
        <w:t>:</w:t>
      </w:r>
      <w:r w:rsidRPr="004C5EA7">
        <w:t xml:space="preserve"> Reduced to 5% for lower demand.</w:t>
      </w:r>
    </w:p>
    <w:p w14:paraId="6CA37BF4" w14:textId="77777777" w:rsidR="00000000" w:rsidRPr="004C5EA7" w:rsidRDefault="00000000" w:rsidP="004C5EA7">
      <w:pPr>
        <w:numPr>
          <w:ilvl w:val="0"/>
          <w:numId w:val="57"/>
        </w:numPr>
        <w:spacing w:line="276" w:lineRule="auto"/>
      </w:pPr>
      <w:r w:rsidRPr="004C5EA7">
        <w:rPr>
          <w:b/>
          <w:bCs/>
          <w:u w:val="single"/>
        </w:rPr>
        <w:t>Computer Usage at Work</w:t>
      </w:r>
      <w:r w:rsidRPr="004C5EA7">
        <w:rPr>
          <w:b/>
          <w:bCs/>
        </w:rPr>
        <w:t>:</w:t>
      </w:r>
      <w:r w:rsidRPr="004C5EA7">
        <w:t xml:space="preserve"> Increased to 55% as the primary tool for claims preparation.</w:t>
      </w:r>
    </w:p>
    <w:p w14:paraId="56D73C9F" w14:textId="77777777" w:rsidR="00000000" w:rsidRPr="004C5EA7" w:rsidRDefault="00000000" w:rsidP="004C5EA7">
      <w:pPr>
        <w:numPr>
          <w:ilvl w:val="0"/>
          <w:numId w:val="57"/>
        </w:numPr>
        <w:spacing w:line="276" w:lineRule="auto"/>
      </w:pPr>
      <w:r w:rsidRPr="004C5EA7">
        <w:rPr>
          <w:b/>
          <w:bCs/>
          <w:u w:val="single"/>
        </w:rPr>
        <w:t>Lighting and Utilities at Work</w:t>
      </w:r>
      <w:r w:rsidRPr="004C5EA7">
        <w:rPr>
          <w:b/>
          <w:bCs/>
        </w:rPr>
        <w:t>:</w:t>
      </w:r>
      <w:r w:rsidRPr="004C5EA7">
        <w:t xml:space="preserve"> Adjusted to 36% to reflect office usage.</w:t>
      </w:r>
    </w:p>
    <w:p w14:paraId="1A3D78B4" w14:textId="77777777" w:rsidR="00000000" w:rsidRPr="004C5EA7" w:rsidRDefault="00000000" w:rsidP="004C5EA7">
      <w:pPr>
        <w:spacing w:line="276" w:lineRule="auto"/>
      </w:pPr>
    </w:p>
    <w:p w14:paraId="434C5C2B" w14:textId="77777777" w:rsidR="00000000" w:rsidRPr="004C5EA7" w:rsidRDefault="00000000" w:rsidP="004C5EA7">
      <w:pPr>
        <w:pStyle w:val="ListParagraph"/>
        <w:numPr>
          <w:ilvl w:val="0"/>
          <w:numId w:val="51"/>
        </w:numPr>
        <w:spacing w:line="276" w:lineRule="auto"/>
        <w:rPr>
          <w:b/>
          <w:bCs/>
          <w:u w:val="single"/>
        </w:rPr>
      </w:pPr>
      <w:r w:rsidRPr="004C5EA7">
        <w:rPr>
          <w:rFonts w:eastAsiaTheme="majorEastAsia"/>
          <w:b/>
          <w:bCs/>
          <w:u w:val="singl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001"/>
        <w:gridCol w:w="1803"/>
        <w:gridCol w:w="960"/>
      </w:tblGrid>
      <w:tr w:rsidR="00000000" w:rsidRPr="004C5EA7" w14:paraId="4EAA066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8C21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B292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772F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737DB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7FC1CEB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C591F6" w14:textId="77777777" w:rsidR="00000000" w:rsidRPr="004C5EA7" w:rsidRDefault="00000000" w:rsidP="004C5EA7">
            <w:pPr>
              <w:spacing w:line="276" w:lineRule="auto"/>
              <w:rPr>
                <w:kern w:val="2"/>
                <w14:ligatures w14:val="standardContextual"/>
              </w:rPr>
            </w:pPr>
            <w:r w:rsidRPr="004C5EA7">
              <w:rPr>
                <w:kern w:val="2"/>
                <w14:ligatures w14:val="standardContextual"/>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7D68B4" w14:textId="77777777" w:rsidR="00000000" w:rsidRPr="004C5EA7" w:rsidRDefault="00000000" w:rsidP="004C5EA7">
            <w:pPr>
              <w:spacing w:line="276" w:lineRule="auto"/>
              <w:rPr>
                <w:kern w:val="2"/>
                <w14:ligatures w14:val="standardContextual"/>
              </w:rPr>
            </w:pPr>
            <w:r w:rsidRPr="004C5EA7">
              <w:rPr>
                <w:kern w:val="2"/>
                <w14:ligatures w14:val="standardContextual"/>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268F3F" w14:textId="77777777" w:rsidR="00000000" w:rsidRPr="004C5EA7" w:rsidRDefault="00000000" w:rsidP="004C5EA7">
            <w:pPr>
              <w:spacing w:line="276" w:lineRule="auto"/>
              <w:rPr>
                <w:kern w:val="2"/>
                <w14:ligatures w14:val="standardContextual"/>
              </w:rPr>
            </w:pPr>
            <w:r w:rsidRPr="004C5EA7">
              <w:rPr>
                <w:kern w:val="2"/>
                <w14:ligatures w14:val="standardContextual"/>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520CCC" w14:textId="77777777" w:rsidR="00000000" w:rsidRPr="004C5EA7" w:rsidRDefault="00000000" w:rsidP="004C5EA7">
            <w:pPr>
              <w:spacing w:line="276" w:lineRule="auto"/>
              <w:rPr>
                <w:kern w:val="2"/>
                <w14:ligatures w14:val="standardContextual"/>
              </w:rPr>
            </w:pPr>
            <w:r w:rsidRPr="004C5EA7">
              <w:rPr>
                <w:kern w:val="2"/>
                <w14:ligatures w14:val="standardContextual"/>
              </w:rPr>
              <w:t>£00.10</w:t>
            </w:r>
          </w:p>
        </w:tc>
      </w:tr>
      <w:tr w:rsidR="00000000" w:rsidRPr="004C5EA7" w14:paraId="0AA3322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233B62" w14:textId="77777777" w:rsidR="00000000" w:rsidRPr="004C5EA7" w:rsidRDefault="00000000" w:rsidP="004C5EA7">
            <w:pPr>
              <w:spacing w:line="276" w:lineRule="auto"/>
              <w:rPr>
                <w:kern w:val="2"/>
                <w14:ligatures w14:val="standardContextual"/>
              </w:rPr>
            </w:pPr>
            <w:r w:rsidRPr="004C5EA7">
              <w:rPr>
                <w:kern w:val="2"/>
                <w14:ligatures w14:val="standardContextual"/>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AA0BC5" w14:textId="77777777" w:rsidR="00000000" w:rsidRPr="004C5EA7" w:rsidRDefault="00000000" w:rsidP="004C5EA7">
            <w:pPr>
              <w:spacing w:line="276" w:lineRule="auto"/>
              <w:rPr>
                <w:kern w:val="2"/>
                <w14:ligatures w14:val="standardContextual"/>
              </w:rPr>
            </w:pPr>
            <w:r w:rsidRPr="004C5EA7">
              <w:rPr>
                <w:kern w:val="2"/>
                <w14:ligatures w14:val="standardContextual"/>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92775C" w14:textId="77777777" w:rsidR="00000000" w:rsidRPr="004C5EA7" w:rsidRDefault="00000000" w:rsidP="004C5EA7">
            <w:pPr>
              <w:spacing w:line="276" w:lineRule="auto"/>
              <w:rPr>
                <w:kern w:val="2"/>
                <w14:ligatures w14:val="standardContextual"/>
              </w:rPr>
            </w:pPr>
            <w:r w:rsidRPr="004C5EA7">
              <w:rPr>
                <w:kern w:val="2"/>
                <w14:ligatures w14:val="standardContextual"/>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9C263" w14:textId="77777777" w:rsidR="00000000" w:rsidRPr="004C5EA7" w:rsidRDefault="00000000" w:rsidP="004C5EA7">
            <w:pPr>
              <w:spacing w:line="276" w:lineRule="auto"/>
              <w:rPr>
                <w:kern w:val="2"/>
                <w14:ligatures w14:val="standardContextual"/>
              </w:rPr>
            </w:pPr>
            <w:r w:rsidRPr="004C5EA7">
              <w:rPr>
                <w:kern w:val="2"/>
                <w14:ligatures w14:val="standardContextual"/>
              </w:rPr>
              <w:t>£104.98</w:t>
            </w:r>
          </w:p>
        </w:tc>
      </w:tr>
      <w:tr w:rsidR="00000000" w:rsidRPr="004C5EA7" w14:paraId="2239822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6B2B1" w14:textId="77777777" w:rsidR="00000000" w:rsidRPr="004C5EA7" w:rsidRDefault="00000000" w:rsidP="004C5EA7">
            <w:pPr>
              <w:spacing w:line="276" w:lineRule="auto"/>
              <w:rPr>
                <w:kern w:val="2"/>
                <w14:ligatures w14:val="standardContextual"/>
              </w:rPr>
            </w:pPr>
            <w:r w:rsidRPr="004C5EA7">
              <w:rPr>
                <w:kern w:val="2"/>
                <w14:ligatures w14:val="standardContextual"/>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C20B91" w14:textId="77777777" w:rsidR="00000000" w:rsidRPr="004C5EA7" w:rsidRDefault="00000000" w:rsidP="004C5EA7">
            <w:pPr>
              <w:spacing w:line="276" w:lineRule="auto"/>
              <w:rPr>
                <w:kern w:val="2"/>
                <w14:ligatures w14:val="standardContextual"/>
              </w:rPr>
            </w:pPr>
            <w:r w:rsidRPr="004C5EA7">
              <w:rPr>
                <w:kern w:val="2"/>
                <w14:ligatures w14:val="standardContextual"/>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2764A" w14:textId="77777777" w:rsidR="00000000" w:rsidRPr="004C5EA7" w:rsidRDefault="00000000" w:rsidP="004C5EA7">
            <w:pPr>
              <w:spacing w:line="276" w:lineRule="auto"/>
              <w:rPr>
                <w:kern w:val="2"/>
                <w14:ligatures w14:val="standardContextual"/>
              </w:rPr>
            </w:pPr>
            <w:r w:rsidRPr="004C5EA7">
              <w:rPr>
                <w:kern w:val="2"/>
                <w14:ligatures w14:val="standardContextual"/>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C0F310" w14:textId="77777777" w:rsidR="00000000" w:rsidRPr="004C5EA7" w:rsidRDefault="00000000" w:rsidP="004C5EA7">
            <w:pPr>
              <w:spacing w:line="276" w:lineRule="auto"/>
              <w:rPr>
                <w:kern w:val="2"/>
                <w14:ligatures w14:val="standardContextual"/>
              </w:rPr>
            </w:pPr>
            <w:r w:rsidRPr="004C5EA7">
              <w:rPr>
                <w:kern w:val="2"/>
                <w14:ligatures w14:val="standardContextual"/>
              </w:rPr>
              <w:t>£00.00</w:t>
            </w:r>
          </w:p>
        </w:tc>
      </w:tr>
    </w:tbl>
    <w:p w14:paraId="13430E1A" w14:textId="77777777" w:rsidR="00000000" w:rsidRPr="004C5EA7" w:rsidRDefault="00000000" w:rsidP="004C5EA7">
      <w:pPr>
        <w:spacing w:line="276" w:lineRule="auto"/>
        <w:ind w:left="720"/>
      </w:pPr>
      <w:r w:rsidRPr="004C5EA7">
        <w:rPr>
          <w:b/>
          <w:bCs/>
          <w:u w:val="single"/>
        </w:rPr>
        <w:t>Total Communication Costs</w:t>
      </w:r>
      <w:r w:rsidRPr="004C5EA7">
        <w:rPr>
          <w:b/>
          <w:bCs/>
        </w:rPr>
        <w:t>:</w:t>
      </w:r>
      <w:r w:rsidRPr="004C5EA7">
        <w:t xml:space="preserve"> £105.08</w:t>
      </w:r>
    </w:p>
    <w:p w14:paraId="0E80BF8F" w14:textId="77777777" w:rsidR="00000000" w:rsidRPr="004C5EA7" w:rsidRDefault="00000000" w:rsidP="004C5EA7">
      <w:pPr>
        <w:spacing w:line="276" w:lineRule="auto"/>
        <w:ind w:left="720"/>
      </w:pPr>
    </w:p>
    <w:p w14:paraId="7C4188B1" w14:textId="77777777" w:rsidR="00000000" w:rsidRPr="004C5EA7" w:rsidRDefault="00000000" w:rsidP="004C5EA7">
      <w:pPr>
        <w:spacing w:line="276" w:lineRule="auto"/>
        <w:ind w:left="720"/>
        <w:rPr>
          <w:b/>
          <w:bCs/>
          <w:u w:val="single"/>
        </w:rPr>
      </w:pPr>
      <w:r w:rsidRPr="004C5EA7">
        <w:rPr>
          <w:rFonts w:eastAsiaTheme="majorEastAsia"/>
          <w:b/>
          <w:bCs/>
          <w:u w:val="single"/>
        </w:rPr>
        <w:t>Step-by-Step Breakdown of Data Usage and Costs</w:t>
      </w:r>
    </w:p>
    <w:p w14:paraId="7925F3E5" w14:textId="77777777" w:rsidR="00000000" w:rsidRPr="004C5EA7" w:rsidRDefault="00000000" w:rsidP="004C5EA7">
      <w:pPr>
        <w:spacing w:line="276" w:lineRule="auto"/>
        <w:ind w:left="720"/>
        <w:rPr>
          <w:b/>
          <w:bCs/>
          <w:u w:val="single"/>
        </w:rPr>
      </w:pPr>
      <w:r w:rsidRPr="004C5EA7">
        <w:rPr>
          <w:rFonts w:eastAsiaTheme="majorEastAsia"/>
          <w:b/>
          <w:bCs/>
          <w:u w:val="single"/>
        </w:rPr>
        <w:t>Step 1: Total Days in the Period</w:t>
      </w:r>
    </w:p>
    <w:p w14:paraId="400A934D" w14:textId="77777777" w:rsidR="00000000" w:rsidRPr="004C5EA7" w:rsidRDefault="00000000" w:rsidP="004C5EA7">
      <w:pPr>
        <w:spacing w:line="276" w:lineRule="auto"/>
        <w:ind w:left="720"/>
      </w:pPr>
      <w:r w:rsidRPr="004C5EA7">
        <w:t xml:space="preserve">From </w:t>
      </w:r>
      <w:r w:rsidRPr="004C5EA7">
        <w:rPr>
          <w:b/>
          <w:bCs/>
        </w:rPr>
        <w:t>12th January 2025 to 10th March 2025:</w:t>
      </w:r>
    </w:p>
    <w:p w14:paraId="70C1B53B" w14:textId="77777777" w:rsidR="00000000" w:rsidRPr="004C5EA7" w:rsidRDefault="00000000" w:rsidP="004C5EA7">
      <w:pPr>
        <w:numPr>
          <w:ilvl w:val="0"/>
          <w:numId w:val="58"/>
        </w:numPr>
        <w:tabs>
          <w:tab w:val="clear" w:pos="720"/>
          <w:tab w:val="num" w:pos="1440"/>
        </w:tabs>
        <w:spacing w:line="276" w:lineRule="auto"/>
        <w:ind w:left="1440"/>
      </w:pPr>
      <w:r w:rsidRPr="004C5EA7">
        <w:rPr>
          <w:b/>
          <w:bCs/>
          <w:u w:val="single"/>
        </w:rPr>
        <w:t>12th January to 31st January</w:t>
      </w:r>
      <w:r w:rsidRPr="004C5EA7">
        <w:rPr>
          <w:b/>
          <w:bCs/>
        </w:rPr>
        <w:t>:</w:t>
      </w:r>
      <w:r w:rsidRPr="004C5EA7">
        <w:t xml:space="preserve"> 20 days</w:t>
      </w:r>
    </w:p>
    <w:p w14:paraId="5252847B" w14:textId="77777777" w:rsidR="00000000" w:rsidRPr="004C5EA7" w:rsidRDefault="00000000" w:rsidP="004C5EA7">
      <w:pPr>
        <w:numPr>
          <w:ilvl w:val="0"/>
          <w:numId w:val="58"/>
        </w:numPr>
        <w:tabs>
          <w:tab w:val="clear" w:pos="720"/>
          <w:tab w:val="num" w:pos="1440"/>
        </w:tabs>
        <w:spacing w:line="276" w:lineRule="auto"/>
        <w:ind w:left="1440"/>
      </w:pPr>
      <w:r w:rsidRPr="004C5EA7">
        <w:rPr>
          <w:b/>
          <w:bCs/>
          <w:u w:val="single"/>
        </w:rPr>
        <w:t>Full February (2025, not a leap year)</w:t>
      </w:r>
      <w:r w:rsidRPr="004C5EA7">
        <w:rPr>
          <w:b/>
          <w:bCs/>
        </w:rPr>
        <w:t>:</w:t>
      </w:r>
      <w:r w:rsidRPr="004C5EA7">
        <w:t xml:space="preserve"> 28 days</w:t>
      </w:r>
    </w:p>
    <w:p w14:paraId="42B139D3" w14:textId="77777777" w:rsidR="00000000" w:rsidRPr="004C5EA7" w:rsidRDefault="00000000" w:rsidP="004C5EA7">
      <w:pPr>
        <w:numPr>
          <w:ilvl w:val="0"/>
          <w:numId w:val="58"/>
        </w:numPr>
        <w:tabs>
          <w:tab w:val="clear" w:pos="720"/>
          <w:tab w:val="num" w:pos="1440"/>
        </w:tabs>
        <w:spacing w:line="276" w:lineRule="auto"/>
        <w:ind w:left="1440"/>
      </w:pPr>
      <w:r w:rsidRPr="004C5EA7">
        <w:rPr>
          <w:b/>
          <w:bCs/>
          <w:u w:val="single"/>
        </w:rPr>
        <w:t>1st March to 10th March</w:t>
      </w:r>
      <w:r w:rsidRPr="004C5EA7">
        <w:rPr>
          <w:b/>
          <w:bCs/>
        </w:rPr>
        <w:t>:</w:t>
      </w:r>
      <w:r w:rsidRPr="004C5EA7">
        <w:t xml:space="preserve"> 10 days</w:t>
      </w:r>
    </w:p>
    <w:p w14:paraId="24043702" w14:textId="77777777" w:rsidR="00000000" w:rsidRPr="004C5EA7" w:rsidRDefault="00000000" w:rsidP="004C5EA7">
      <w:pPr>
        <w:spacing w:line="276" w:lineRule="auto"/>
        <w:ind w:left="720"/>
        <w:rPr>
          <w:b/>
          <w:bCs/>
        </w:rPr>
      </w:pPr>
      <w:r w:rsidRPr="004C5EA7">
        <w:rPr>
          <w:b/>
          <w:bCs/>
          <w:u w:val="single"/>
        </w:rPr>
        <w:t>Total Days</w:t>
      </w:r>
      <w:r w:rsidRPr="004C5EA7">
        <w:rPr>
          <w:b/>
          <w:bCs/>
        </w:rPr>
        <w:t>:</w:t>
      </w:r>
      <w:r w:rsidRPr="004C5EA7">
        <w:t xml:space="preserve"> 20 + 28 + 10 = </w:t>
      </w:r>
      <w:r w:rsidRPr="004C5EA7">
        <w:rPr>
          <w:b/>
          <w:bCs/>
        </w:rPr>
        <w:t>58 days</w:t>
      </w:r>
    </w:p>
    <w:p w14:paraId="50BF1C05" w14:textId="77777777" w:rsidR="00000000" w:rsidRPr="004C5EA7" w:rsidRDefault="00000000" w:rsidP="004C5EA7">
      <w:pPr>
        <w:spacing w:line="276" w:lineRule="auto"/>
        <w:ind w:left="720"/>
      </w:pPr>
    </w:p>
    <w:p w14:paraId="4EA2D2EB" w14:textId="77777777" w:rsidR="00000000" w:rsidRPr="004C5EA7" w:rsidRDefault="00000000" w:rsidP="004C5EA7">
      <w:pPr>
        <w:spacing w:line="276" w:lineRule="auto"/>
        <w:ind w:left="720"/>
        <w:rPr>
          <w:b/>
          <w:bCs/>
          <w:u w:val="single"/>
        </w:rPr>
      </w:pPr>
      <w:r w:rsidRPr="004C5EA7">
        <w:rPr>
          <w:rFonts w:eastAsiaTheme="majorEastAsia"/>
          <w:b/>
          <w:bCs/>
          <w:u w:val="single"/>
        </w:rPr>
        <w:t>Step 2: Virgin Media Monthly Cost</w:t>
      </w:r>
    </w:p>
    <w:p w14:paraId="578258D0" w14:textId="77777777" w:rsidR="00000000" w:rsidRPr="004C5EA7" w:rsidRDefault="00000000" w:rsidP="004C5EA7">
      <w:pPr>
        <w:numPr>
          <w:ilvl w:val="0"/>
          <w:numId w:val="59"/>
        </w:numPr>
        <w:tabs>
          <w:tab w:val="clear" w:pos="720"/>
          <w:tab w:val="num" w:pos="1440"/>
        </w:tabs>
        <w:spacing w:line="276" w:lineRule="auto"/>
        <w:ind w:left="1440"/>
      </w:pPr>
      <w:r w:rsidRPr="004C5EA7">
        <w:t xml:space="preserve">My monthly Virgin Media bill is </w:t>
      </w:r>
      <w:r w:rsidRPr="004C5EA7">
        <w:rPr>
          <w:b/>
          <w:bCs/>
        </w:rPr>
        <w:t>£55.00</w:t>
      </w:r>
      <w:r w:rsidRPr="004C5EA7">
        <w:t>.</w:t>
      </w:r>
    </w:p>
    <w:p w14:paraId="3E95FC6E" w14:textId="77777777" w:rsidR="00000000" w:rsidRPr="004C5EA7" w:rsidRDefault="00000000" w:rsidP="004C5EA7">
      <w:pPr>
        <w:numPr>
          <w:ilvl w:val="0"/>
          <w:numId w:val="59"/>
        </w:numPr>
        <w:tabs>
          <w:tab w:val="clear" w:pos="720"/>
          <w:tab w:val="num" w:pos="1440"/>
        </w:tabs>
        <w:spacing w:line="276" w:lineRule="auto"/>
        <w:ind w:left="1440"/>
      </w:pPr>
      <w:r w:rsidRPr="004C5EA7">
        <w:t xml:space="preserve">Monthly costs are based on an </w:t>
      </w:r>
      <w:r w:rsidRPr="004C5EA7">
        <w:rPr>
          <w:b/>
          <w:bCs/>
        </w:rPr>
        <w:t>average of 30.42 days per month</w:t>
      </w:r>
      <w:r w:rsidRPr="004C5EA7">
        <w:t>.</w:t>
      </w:r>
    </w:p>
    <w:p w14:paraId="1B01CBC6" w14:textId="77777777" w:rsidR="00000000" w:rsidRPr="004C5EA7" w:rsidRDefault="00000000" w:rsidP="004C5EA7">
      <w:pPr>
        <w:numPr>
          <w:ilvl w:val="0"/>
          <w:numId w:val="59"/>
        </w:numPr>
        <w:tabs>
          <w:tab w:val="clear" w:pos="720"/>
          <w:tab w:val="num" w:pos="1440"/>
        </w:tabs>
        <w:spacing w:line="276" w:lineRule="auto"/>
        <w:ind w:left="1440"/>
      </w:pPr>
      <w:r w:rsidRPr="004C5EA7">
        <w:rPr>
          <w:b/>
          <w:bCs/>
          <w:u w:val="single"/>
        </w:rPr>
        <w:t>Daily cost of Virgin Media</w:t>
      </w:r>
      <w:r w:rsidRPr="004C5EA7">
        <w:rPr>
          <w:b/>
          <w:bCs/>
        </w:rPr>
        <w:t>:</w:t>
      </w:r>
      <w:r w:rsidRPr="004C5EA7">
        <w:t xml:space="preserve"> £55.00 ÷ 30.42 = </w:t>
      </w:r>
      <w:r w:rsidRPr="004C5EA7">
        <w:rPr>
          <w:b/>
          <w:bCs/>
        </w:rPr>
        <w:t>£1.81 per day</w:t>
      </w:r>
    </w:p>
    <w:p w14:paraId="2EF32D2B" w14:textId="77777777" w:rsidR="00000000" w:rsidRPr="004C5EA7" w:rsidRDefault="00000000" w:rsidP="004C5EA7">
      <w:pPr>
        <w:spacing w:line="276" w:lineRule="auto"/>
        <w:ind w:left="1440"/>
      </w:pPr>
    </w:p>
    <w:p w14:paraId="421893FA" w14:textId="77777777" w:rsidR="00000000" w:rsidRPr="004C5EA7" w:rsidRDefault="00000000" w:rsidP="004C5EA7">
      <w:pPr>
        <w:spacing w:line="276" w:lineRule="auto"/>
        <w:ind w:left="720"/>
        <w:rPr>
          <w:b/>
          <w:bCs/>
          <w:u w:val="single"/>
        </w:rPr>
      </w:pPr>
      <w:r w:rsidRPr="004C5EA7">
        <w:rPr>
          <w:rFonts w:eastAsiaTheme="majorEastAsia"/>
          <w:b/>
          <w:bCs/>
          <w:u w:val="single"/>
        </w:rPr>
        <w:t>Step 3: Total Cost for 58 Days</w:t>
      </w:r>
    </w:p>
    <w:p w14:paraId="43F1B0FE" w14:textId="77777777" w:rsidR="00000000" w:rsidRPr="004C5EA7" w:rsidRDefault="00000000" w:rsidP="004C5EA7">
      <w:pPr>
        <w:numPr>
          <w:ilvl w:val="0"/>
          <w:numId w:val="60"/>
        </w:numPr>
        <w:tabs>
          <w:tab w:val="clear" w:pos="720"/>
          <w:tab w:val="num" w:pos="1440"/>
        </w:tabs>
        <w:spacing w:line="276" w:lineRule="auto"/>
        <w:ind w:left="1440"/>
      </w:pPr>
      <w:r w:rsidRPr="004C5EA7">
        <w:rPr>
          <w:b/>
          <w:bCs/>
        </w:rPr>
        <w:t>£1.81 per day × 58 days = £104.98</w:t>
      </w:r>
    </w:p>
    <w:p w14:paraId="2A1FCB94" w14:textId="77777777" w:rsidR="00000000" w:rsidRPr="004C5EA7" w:rsidRDefault="00000000" w:rsidP="004C5EA7">
      <w:pPr>
        <w:spacing w:line="276" w:lineRule="auto"/>
        <w:ind w:left="1440"/>
      </w:pPr>
    </w:p>
    <w:p w14:paraId="20D1B54C" w14:textId="77777777" w:rsidR="00000000" w:rsidRPr="004C5EA7" w:rsidRDefault="00000000" w:rsidP="004C5EA7">
      <w:pPr>
        <w:spacing w:line="276" w:lineRule="auto"/>
        <w:ind w:left="720"/>
        <w:rPr>
          <w:b/>
          <w:bCs/>
          <w:u w:val="single"/>
        </w:rPr>
      </w:pPr>
      <w:r w:rsidRPr="004C5EA7">
        <w:rPr>
          <w:rFonts w:eastAsiaTheme="majorEastAsia"/>
          <w:b/>
          <w:bCs/>
          <w:u w:val="single"/>
        </w:rPr>
        <w:t>Step 4: Data Usage at £2.00 per GB</w:t>
      </w:r>
    </w:p>
    <w:p w14:paraId="2824F7DB" w14:textId="77777777" w:rsidR="00000000" w:rsidRPr="004C5EA7" w:rsidRDefault="00000000" w:rsidP="004C5EA7">
      <w:pPr>
        <w:numPr>
          <w:ilvl w:val="0"/>
          <w:numId w:val="61"/>
        </w:numPr>
        <w:tabs>
          <w:tab w:val="clear" w:pos="720"/>
          <w:tab w:val="num" w:pos="1440"/>
        </w:tabs>
        <w:spacing w:line="276" w:lineRule="auto"/>
        <w:ind w:left="1440"/>
      </w:pPr>
      <w:r w:rsidRPr="004C5EA7">
        <w:t xml:space="preserve">At a rate of </w:t>
      </w:r>
      <w:r w:rsidRPr="004C5EA7">
        <w:rPr>
          <w:b/>
          <w:bCs/>
        </w:rPr>
        <w:t>£2.00 per GB</w:t>
      </w:r>
      <w:r w:rsidRPr="004C5EA7">
        <w:t xml:space="preserve">, the amount of data the three claims have used is: </w:t>
      </w:r>
      <w:r w:rsidRPr="004C5EA7">
        <w:rPr>
          <w:b/>
          <w:bCs/>
        </w:rPr>
        <w:t>£104.98 ÷ £2.00 = 52.49 GB</w:t>
      </w:r>
    </w:p>
    <w:p w14:paraId="2D455ED5" w14:textId="77777777" w:rsidR="00000000" w:rsidRPr="004C5EA7" w:rsidRDefault="00000000" w:rsidP="004C5EA7">
      <w:pPr>
        <w:spacing w:line="276" w:lineRule="auto"/>
        <w:ind w:left="1440"/>
      </w:pPr>
    </w:p>
    <w:p w14:paraId="5953D5CA" w14:textId="77777777" w:rsidR="00000000" w:rsidRPr="004C5EA7" w:rsidRDefault="00000000" w:rsidP="004C5EA7">
      <w:pPr>
        <w:spacing w:line="276" w:lineRule="auto"/>
        <w:ind w:left="720"/>
        <w:rPr>
          <w:b/>
          <w:bCs/>
          <w:u w:val="single"/>
        </w:rPr>
      </w:pPr>
      <w:r w:rsidRPr="004C5EA7">
        <w:rPr>
          <w:rFonts w:eastAsiaTheme="majorEastAsia"/>
          <w:b/>
          <w:bCs/>
          <w:u w:val="single"/>
        </w:rPr>
        <w:t>Result</w:t>
      </w:r>
    </w:p>
    <w:p w14:paraId="003D7A02" w14:textId="77777777" w:rsidR="00000000" w:rsidRPr="004C5EA7" w:rsidRDefault="00000000" w:rsidP="004C5EA7">
      <w:pPr>
        <w:spacing w:line="276" w:lineRule="auto"/>
        <w:ind w:left="720"/>
      </w:pPr>
      <w:r w:rsidRPr="004C5EA7">
        <w:t xml:space="preserve">The Liable has used approximately </w:t>
      </w:r>
      <w:r w:rsidRPr="004C5EA7">
        <w:rPr>
          <w:b/>
          <w:bCs/>
        </w:rPr>
        <w:t>52.49 GB</w:t>
      </w:r>
      <w:r w:rsidRPr="004C5EA7">
        <w:t xml:space="preserve"> of data from </w:t>
      </w:r>
      <w:r w:rsidRPr="004C5EA7">
        <w:rPr>
          <w:b/>
          <w:bCs/>
        </w:rPr>
        <w:t>12th January to 10th March 2025,</w:t>
      </w:r>
      <w:r w:rsidRPr="004C5EA7">
        <w:t xml:space="preserve"> now charged at </w:t>
      </w:r>
      <w:r w:rsidRPr="004C5EA7">
        <w:rPr>
          <w:b/>
          <w:bCs/>
        </w:rPr>
        <w:t>£2.00 per GB</w:t>
      </w:r>
      <w:r w:rsidRPr="004C5EA7">
        <w:t>.</w:t>
      </w:r>
    </w:p>
    <w:p w14:paraId="517E471D" w14:textId="77777777" w:rsidR="00000000" w:rsidRPr="004C5EA7" w:rsidRDefault="00000000" w:rsidP="004C5EA7">
      <w:pPr>
        <w:spacing w:line="276" w:lineRule="auto"/>
        <w:ind w:left="720"/>
      </w:pPr>
    </w:p>
    <w:p w14:paraId="747AF9B4" w14:textId="77777777" w:rsidR="00000000" w:rsidRPr="004C5EA7" w:rsidRDefault="00000000" w:rsidP="004C5EA7">
      <w:pPr>
        <w:spacing w:line="276" w:lineRule="auto"/>
        <w:ind w:left="720"/>
        <w:rPr>
          <w:b/>
          <w:bCs/>
          <w:u w:val="single"/>
        </w:rPr>
      </w:pPr>
      <w:r w:rsidRPr="004C5EA7">
        <w:rPr>
          <w:rFonts w:eastAsiaTheme="majorEastAsia"/>
          <w:b/>
          <w:bCs/>
          <w:u w:val="single"/>
        </w:rPr>
        <w:t>Table for Data Usage</w:t>
      </w:r>
    </w:p>
    <w:tbl>
      <w:tblPr>
        <w:tblStyle w:val="PlainTable4"/>
        <w:tblW w:w="0" w:type="auto"/>
        <w:tblInd w:w="604" w:type="dxa"/>
        <w:tblLook w:val="04A0" w:firstRow="1" w:lastRow="0" w:firstColumn="1" w:lastColumn="0" w:noHBand="0" w:noVBand="1"/>
      </w:tblPr>
      <w:tblGrid>
        <w:gridCol w:w="1785"/>
        <w:gridCol w:w="1788"/>
        <w:gridCol w:w="1529"/>
      </w:tblGrid>
      <w:tr w:rsidR="00000000" w:rsidRPr="004C5EA7" w14:paraId="336821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CCA5246" w14:textId="77777777" w:rsidR="00000000" w:rsidRPr="004C5EA7" w:rsidRDefault="00000000" w:rsidP="004C5EA7">
            <w:pPr>
              <w:spacing w:line="276" w:lineRule="auto"/>
              <w:jc w:val="center"/>
            </w:pPr>
            <w:r w:rsidRPr="004C5EA7">
              <w:t>Category</w:t>
            </w:r>
          </w:p>
        </w:tc>
        <w:tc>
          <w:tcPr>
            <w:tcW w:w="0" w:type="auto"/>
            <w:tcBorders>
              <w:top w:val="single" w:sz="4" w:space="0" w:color="auto"/>
              <w:left w:val="single" w:sz="4" w:space="0" w:color="auto"/>
              <w:bottom w:val="single" w:sz="4" w:space="0" w:color="auto"/>
              <w:right w:val="single" w:sz="4" w:space="0" w:color="auto"/>
            </w:tcBorders>
            <w:hideMark/>
          </w:tcPr>
          <w:p w14:paraId="68C2FFD9"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Calculation</w:t>
            </w:r>
          </w:p>
        </w:tc>
        <w:tc>
          <w:tcPr>
            <w:tcW w:w="0" w:type="auto"/>
            <w:tcBorders>
              <w:top w:val="single" w:sz="4" w:space="0" w:color="auto"/>
              <w:left w:val="single" w:sz="4" w:space="0" w:color="auto"/>
              <w:bottom w:val="single" w:sz="4" w:space="0" w:color="auto"/>
              <w:right w:val="single" w:sz="4" w:space="0" w:color="auto"/>
            </w:tcBorders>
            <w:hideMark/>
          </w:tcPr>
          <w:p w14:paraId="1BDE1F6C"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Result</w:t>
            </w:r>
          </w:p>
        </w:tc>
      </w:tr>
      <w:tr w:rsidR="00000000" w:rsidRPr="004C5EA7" w14:paraId="489B93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CE60F84" w14:textId="77777777" w:rsidR="00000000" w:rsidRPr="004C5EA7" w:rsidRDefault="00000000" w:rsidP="004C5EA7">
            <w:pPr>
              <w:spacing w:line="276" w:lineRule="auto"/>
            </w:pPr>
            <w:r w:rsidRPr="004C5EA7">
              <w:t>Total Days</w:t>
            </w:r>
          </w:p>
        </w:tc>
        <w:tc>
          <w:tcPr>
            <w:tcW w:w="0" w:type="auto"/>
            <w:tcBorders>
              <w:top w:val="single" w:sz="4" w:space="0" w:color="auto"/>
              <w:left w:val="single" w:sz="4" w:space="0" w:color="auto"/>
              <w:bottom w:val="single" w:sz="4" w:space="0" w:color="auto"/>
              <w:right w:val="single" w:sz="4" w:space="0" w:color="auto"/>
            </w:tcBorders>
            <w:hideMark/>
          </w:tcPr>
          <w:p w14:paraId="60EE0475"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20 + 28 + 10</w:t>
            </w:r>
          </w:p>
        </w:tc>
        <w:tc>
          <w:tcPr>
            <w:tcW w:w="0" w:type="auto"/>
            <w:tcBorders>
              <w:top w:val="single" w:sz="4" w:space="0" w:color="auto"/>
              <w:left w:val="single" w:sz="4" w:space="0" w:color="auto"/>
              <w:bottom w:val="single" w:sz="4" w:space="0" w:color="auto"/>
              <w:right w:val="single" w:sz="4" w:space="0" w:color="auto"/>
            </w:tcBorders>
            <w:hideMark/>
          </w:tcPr>
          <w:p w14:paraId="262DDD9D"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58 days</w:t>
            </w:r>
          </w:p>
        </w:tc>
      </w:tr>
      <w:tr w:rsidR="00000000" w:rsidRPr="004C5EA7" w14:paraId="55C35E66"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366EF5D" w14:textId="77777777" w:rsidR="00000000" w:rsidRPr="004C5EA7" w:rsidRDefault="00000000" w:rsidP="004C5EA7">
            <w:pPr>
              <w:spacing w:line="276" w:lineRule="auto"/>
            </w:pPr>
            <w:r w:rsidRPr="004C5EA7">
              <w:t>Daily Cost</w:t>
            </w:r>
          </w:p>
        </w:tc>
        <w:tc>
          <w:tcPr>
            <w:tcW w:w="0" w:type="auto"/>
            <w:tcBorders>
              <w:top w:val="single" w:sz="4" w:space="0" w:color="auto"/>
              <w:left w:val="single" w:sz="4" w:space="0" w:color="auto"/>
              <w:bottom w:val="single" w:sz="4" w:space="0" w:color="auto"/>
              <w:right w:val="single" w:sz="4" w:space="0" w:color="auto"/>
            </w:tcBorders>
            <w:hideMark/>
          </w:tcPr>
          <w:p w14:paraId="6EF98EFC"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£55 ÷ 30.42</w:t>
            </w:r>
          </w:p>
        </w:tc>
        <w:tc>
          <w:tcPr>
            <w:tcW w:w="0" w:type="auto"/>
            <w:tcBorders>
              <w:top w:val="single" w:sz="4" w:space="0" w:color="auto"/>
              <w:left w:val="single" w:sz="4" w:space="0" w:color="auto"/>
              <w:bottom w:val="single" w:sz="4" w:space="0" w:color="auto"/>
              <w:right w:val="single" w:sz="4" w:space="0" w:color="auto"/>
            </w:tcBorders>
            <w:hideMark/>
          </w:tcPr>
          <w:p w14:paraId="76EF4F55"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£1.81 per day</w:t>
            </w:r>
          </w:p>
        </w:tc>
      </w:tr>
      <w:tr w:rsidR="00000000" w:rsidRPr="004C5EA7" w14:paraId="332107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30945E6" w14:textId="77777777" w:rsidR="00000000" w:rsidRPr="004C5EA7" w:rsidRDefault="00000000" w:rsidP="004C5EA7">
            <w:pPr>
              <w:spacing w:line="276" w:lineRule="auto"/>
            </w:pPr>
            <w:r w:rsidRPr="004C5EA7">
              <w:t>Cost for Period</w:t>
            </w:r>
          </w:p>
        </w:tc>
        <w:tc>
          <w:tcPr>
            <w:tcW w:w="0" w:type="auto"/>
            <w:tcBorders>
              <w:top w:val="single" w:sz="4" w:space="0" w:color="auto"/>
              <w:left w:val="single" w:sz="4" w:space="0" w:color="auto"/>
              <w:bottom w:val="single" w:sz="4" w:space="0" w:color="auto"/>
              <w:right w:val="single" w:sz="4" w:space="0" w:color="auto"/>
            </w:tcBorders>
            <w:hideMark/>
          </w:tcPr>
          <w:p w14:paraId="55CB5009"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£1.81 × 58</w:t>
            </w:r>
          </w:p>
        </w:tc>
        <w:tc>
          <w:tcPr>
            <w:tcW w:w="0" w:type="auto"/>
            <w:tcBorders>
              <w:top w:val="single" w:sz="4" w:space="0" w:color="auto"/>
              <w:left w:val="single" w:sz="4" w:space="0" w:color="auto"/>
              <w:bottom w:val="single" w:sz="4" w:space="0" w:color="auto"/>
              <w:right w:val="single" w:sz="4" w:space="0" w:color="auto"/>
            </w:tcBorders>
            <w:hideMark/>
          </w:tcPr>
          <w:p w14:paraId="73CA4E0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£104.98</w:t>
            </w:r>
          </w:p>
        </w:tc>
      </w:tr>
      <w:tr w:rsidR="00000000" w:rsidRPr="004C5EA7" w14:paraId="1C3ECE4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53B4DE6" w14:textId="77777777" w:rsidR="00000000" w:rsidRPr="004C5EA7" w:rsidRDefault="00000000" w:rsidP="004C5EA7">
            <w:pPr>
              <w:spacing w:line="276" w:lineRule="auto"/>
            </w:pPr>
            <w:r w:rsidRPr="004C5EA7">
              <w:t>Data Usage</w:t>
            </w:r>
          </w:p>
        </w:tc>
        <w:tc>
          <w:tcPr>
            <w:tcW w:w="0" w:type="auto"/>
            <w:tcBorders>
              <w:top w:val="single" w:sz="4" w:space="0" w:color="auto"/>
              <w:left w:val="single" w:sz="4" w:space="0" w:color="auto"/>
              <w:bottom w:val="single" w:sz="4" w:space="0" w:color="auto"/>
              <w:right w:val="single" w:sz="4" w:space="0" w:color="auto"/>
            </w:tcBorders>
            <w:hideMark/>
          </w:tcPr>
          <w:p w14:paraId="1F2828C1"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£104.98 ÷ £2.00</w:t>
            </w:r>
          </w:p>
        </w:tc>
        <w:tc>
          <w:tcPr>
            <w:tcW w:w="0" w:type="auto"/>
            <w:tcBorders>
              <w:top w:val="single" w:sz="4" w:space="0" w:color="auto"/>
              <w:left w:val="single" w:sz="4" w:space="0" w:color="auto"/>
              <w:bottom w:val="single" w:sz="4" w:space="0" w:color="auto"/>
              <w:right w:val="single" w:sz="4" w:space="0" w:color="auto"/>
            </w:tcBorders>
            <w:hideMark/>
          </w:tcPr>
          <w:p w14:paraId="62B0306E"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52.49 GB</w:t>
            </w:r>
          </w:p>
        </w:tc>
      </w:tr>
    </w:tbl>
    <w:p w14:paraId="307BEC88" w14:textId="77777777" w:rsidR="00000000" w:rsidRPr="004C5EA7" w:rsidRDefault="00000000" w:rsidP="004C5EA7">
      <w:pPr>
        <w:spacing w:line="276" w:lineRule="auto"/>
      </w:pPr>
    </w:p>
    <w:p w14:paraId="1D2DF17A" w14:textId="77777777" w:rsidR="00000000" w:rsidRPr="004C5EA7" w:rsidRDefault="00000000" w:rsidP="004C5EA7">
      <w:pPr>
        <w:spacing w:line="276" w:lineRule="auto"/>
        <w:ind w:left="720"/>
        <w:rPr>
          <w:b/>
          <w:bCs/>
          <w:u w:val="single"/>
        </w:rPr>
      </w:pPr>
      <w:r w:rsidRPr="004C5EA7">
        <w:rPr>
          <w:rFonts w:eastAsiaTheme="majorEastAsia"/>
          <w:b/>
          <w:bCs/>
          <w:u w:val="single"/>
        </w:rPr>
        <w:t>Step 2: Proportional Split</w:t>
      </w:r>
    </w:p>
    <w:p w14:paraId="0695A785" w14:textId="77777777" w:rsidR="00000000" w:rsidRPr="004C5EA7" w:rsidRDefault="00000000" w:rsidP="004C5EA7">
      <w:pPr>
        <w:spacing w:line="276" w:lineRule="auto"/>
        <w:ind w:left="720"/>
      </w:pPr>
      <w:r w:rsidRPr="004C5EA7">
        <w:t>Proportions are based on workload percentages:</w:t>
      </w:r>
    </w:p>
    <w:p w14:paraId="364856C2" w14:textId="77777777" w:rsidR="00000000" w:rsidRPr="004C5EA7" w:rsidRDefault="00000000" w:rsidP="004C5EA7">
      <w:pPr>
        <w:numPr>
          <w:ilvl w:val="0"/>
          <w:numId w:val="62"/>
        </w:numPr>
        <w:tabs>
          <w:tab w:val="clear" w:pos="720"/>
          <w:tab w:val="num" w:pos="1440"/>
        </w:tabs>
        <w:spacing w:line="276" w:lineRule="auto"/>
        <w:ind w:left="1440"/>
      </w:pPr>
      <w:r w:rsidRPr="004C5EA7">
        <w:rPr>
          <w:b/>
          <w:bCs/>
          <w:u w:val="single"/>
        </w:rPr>
        <w:t>Trip.com</w:t>
      </w:r>
      <w:r w:rsidRPr="004C5EA7">
        <w:rPr>
          <w:b/>
          <w:bCs/>
        </w:rPr>
        <w:t>:</w:t>
      </w:r>
      <w:r w:rsidRPr="004C5EA7">
        <w:t xml:space="preserve"> 40%</w:t>
      </w:r>
    </w:p>
    <w:p w14:paraId="10352839" w14:textId="77777777" w:rsidR="00000000" w:rsidRPr="004C5EA7" w:rsidRDefault="00000000" w:rsidP="004C5EA7">
      <w:pPr>
        <w:numPr>
          <w:ilvl w:val="0"/>
          <w:numId w:val="62"/>
        </w:numPr>
        <w:tabs>
          <w:tab w:val="clear" w:pos="720"/>
          <w:tab w:val="num" w:pos="1440"/>
        </w:tabs>
        <w:spacing w:line="276" w:lineRule="auto"/>
        <w:ind w:left="1440"/>
      </w:pPr>
      <w:r w:rsidRPr="004C5EA7">
        <w:rPr>
          <w:b/>
          <w:bCs/>
          <w:u w:val="single"/>
        </w:rPr>
        <w:t>Southern Rail</w:t>
      </w:r>
      <w:r w:rsidRPr="004C5EA7">
        <w:rPr>
          <w:b/>
          <w:bCs/>
        </w:rPr>
        <w:t>:</w:t>
      </w:r>
      <w:r w:rsidRPr="004C5EA7">
        <w:t xml:space="preserve"> 30%</w:t>
      </w:r>
    </w:p>
    <w:p w14:paraId="6254BAB8" w14:textId="77777777" w:rsidR="00000000" w:rsidRPr="004C5EA7" w:rsidRDefault="00000000" w:rsidP="004C5EA7">
      <w:pPr>
        <w:numPr>
          <w:ilvl w:val="0"/>
          <w:numId w:val="62"/>
        </w:numPr>
        <w:tabs>
          <w:tab w:val="clear" w:pos="720"/>
          <w:tab w:val="num" w:pos="1440"/>
        </w:tabs>
        <w:spacing w:line="276" w:lineRule="auto"/>
        <w:ind w:left="1440"/>
      </w:pPr>
      <w:r w:rsidRPr="004C5EA7">
        <w:rPr>
          <w:b/>
          <w:bCs/>
          <w:u w:val="single"/>
        </w:rPr>
        <w:t>Dentafly Clinic</w:t>
      </w:r>
      <w:r w:rsidRPr="004C5EA7">
        <w:rPr>
          <w:b/>
          <w:bCs/>
        </w:rPr>
        <w:t>:</w:t>
      </w:r>
      <w:r w:rsidRPr="004C5EA7">
        <w:t xml:space="preserve"> 30%</w:t>
      </w:r>
    </w:p>
    <w:p w14:paraId="678BFE88" w14:textId="77777777" w:rsidR="00000000" w:rsidRPr="004C5EA7" w:rsidRDefault="00000000" w:rsidP="004C5EA7">
      <w:pPr>
        <w:spacing w:line="276" w:lineRule="auto"/>
        <w:ind w:left="1440"/>
      </w:pPr>
    </w:p>
    <w:p w14:paraId="00B09182" w14:textId="77777777" w:rsidR="00000000" w:rsidRPr="004C5EA7" w:rsidRDefault="00000000" w:rsidP="004C5EA7">
      <w:pPr>
        <w:spacing w:line="276" w:lineRule="auto"/>
        <w:ind w:left="720"/>
        <w:rPr>
          <w:b/>
          <w:bCs/>
          <w:u w:val="single"/>
        </w:rPr>
      </w:pPr>
      <w:r w:rsidRPr="004C5EA7">
        <w:rPr>
          <w:rFonts w:eastAsiaTheme="majorEastAsia"/>
          <w:b/>
          <w:bCs/>
          <w:u w:val="single"/>
        </w:rPr>
        <w:t>Step 3: Final Distribution</w:t>
      </w:r>
    </w:p>
    <w:tbl>
      <w:tblPr>
        <w:tblStyle w:val="PlainTable4"/>
        <w:tblW w:w="0" w:type="auto"/>
        <w:tblInd w:w="604" w:type="dxa"/>
        <w:tblLook w:val="04A0" w:firstRow="1" w:lastRow="0" w:firstColumn="1" w:lastColumn="0" w:noHBand="0" w:noVBand="1"/>
      </w:tblPr>
      <w:tblGrid>
        <w:gridCol w:w="1798"/>
        <w:gridCol w:w="2319"/>
        <w:gridCol w:w="2321"/>
        <w:gridCol w:w="2308"/>
      </w:tblGrid>
      <w:tr w:rsidR="00000000" w:rsidRPr="004C5EA7" w14:paraId="756885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0CAE380" w14:textId="77777777" w:rsidR="00000000" w:rsidRPr="004C5EA7" w:rsidRDefault="00000000" w:rsidP="004C5EA7">
            <w:pPr>
              <w:spacing w:line="276" w:lineRule="auto"/>
              <w:jc w:val="center"/>
            </w:pPr>
            <w:r w:rsidRPr="004C5EA7">
              <w:t>Category</w:t>
            </w:r>
          </w:p>
        </w:tc>
        <w:tc>
          <w:tcPr>
            <w:tcW w:w="0" w:type="auto"/>
            <w:tcBorders>
              <w:top w:val="single" w:sz="4" w:space="0" w:color="auto"/>
              <w:left w:val="single" w:sz="4" w:space="0" w:color="auto"/>
              <w:bottom w:val="single" w:sz="4" w:space="0" w:color="auto"/>
              <w:right w:val="single" w:sz="4" w:space="0" w:color="auto"/>
            </w:tcBorders>
            <w:hideMark/>
          </w:tcPr>
          <w:p w14:paraId="52864C9D"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Trip.com (£)</w:t>
            </w:r>
          </w:p>
        </w:tc>
        <w:tc>
          <w:tcPr>
            <w:tcW w:w="0" w:type="auto"/>
            <w:tcBorders>
              <w:top w:val="single" w:sz="4" w:space="0" w:color="auto"/>
              <w:left w:val="single" w:sz="4" w:space="0" w:color="auto"/>
              <w:bottom w:val="single" w:sz="4" w:space="0" w:color="auto"/>
              <w:right w:val="single" w:sz="4" w:space="0" w:color="auto"/>
            </w:tcBorders>
            <w:hideMark/>
          </w:tcPr>
          <w:p w14:paraId="05360156"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Southern Rail (£)</w:t>
            </w:r>
          </w:p>
        </w:tc>
        <w:tc>
          <w:tcPr>
            <w:tcW w:w="0" w:type="auto"/>
            <w:tcBorders>
              <w:top w:val="single" w:sz="4" w:space="0" w:color="auto"/>
              <w:left w:val="single" w:sz="4" w:space="0" w:color="auto"/>
              <w:bottom w:val="single" w:sz="4" w:space="0" w:color="auto"/>
              <w:right w:val="single" w:sz="4" w:space="0" w:color="auto"/>
            </w:tcBorders>
            <w:hideMark/>
          </w:tcPr>
          <w:p w14:paraId="03DDF765"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Dentafly Clinic (£)</w:t>
            </w:r>
          </w:p>
        </w:tc>
      </w:tr>
      <w:tr w:rsidR="00000000" w:rsidRPr="004C5EA7" w14:paraId="36B47D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5CA04FC" w14:textId="77777777" w:rsidR="00000000" w:rsidRPr="004C5EA7" w:rsidRDefault="00000000" w:rsidP="004C5EA7">
            <w:pPr>
              <w:spacing w:line="276" w:lineRule="auto"/>
            </w:pPr>
            <w:r w:rsidRPr="004C5EA7">
              <w:t>Phone Calls</w:t>
            </w:r>
          </w:p>
        </w:tc>
        <w:tc>
          <w:tcPr>
            <w:tcW w:w="0" w:type="auto"/>
            <w:tcBorders>
              <w:top w:val="single" w:sz="4" w:space="0" w:color="auto"/>
              <w:left w:val="single" w:sz="4" w:space="0" w:color="auto"/>
              <w:bottom w:val="single" w:sz="4" w:space="0" w:color="auto"/>
              <w:right w:val="single" w:sz="4" w:space="0" w:color="auto"/>
            </w:tcBorders>
            <w:hideMark/>
          </w:tcPr>
          <w:p w14:paraId="722E1847"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£0.10 × 40% = £0.04</w:t>
            </w:r>
          </w:p>
        </w:tc>
        <w:tc>
          <w:tcPr>
            <w:tcW w:w="0" w:type="auto"/>
            <w:tcBorders>
              <w:top w:val="single" w:sz="4" w:space="0" w:color="auto"/>
              <w:left w:val="single" w:sz="4" w:space="0" w:color="auto"/>
              <w:bottom w:val="single" w:sz="4" w:space="0" w:color="auto"/>
              <w:right w:val="single" w:sz="4" w:space="0" w:color="auto"/>
            </w:tcBorders>
            <w:hideMark/>
          </w:tcPr>
          <w:p w14:paraId="6D6648B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£0.10 × 30% = £0.03</w:t>
            </w:r>
          </w:p>
        </w:tc>
        <w:tc>
          <w:tcPr>
            <w:tcW w:w="0" w:type="auto"/>
            <w:tcBorders>
              <w:top w:val="single" w:sz="4" w:space="0" w:color="auto"/>
              <w:left w:val="single" w:sz="4" w:space="0" w:color="auto"/>
              <w:bottom w:val="single" w:sz="4" w:space="0" w:color="auto"/>
              <w:right w:val="single" w:sz="4" w:space="0" w:color="auto"/>
            </w:tcBorders>
            <w:hideMark/>
          </w:tcPr>
          <w:p w14:paraId="080158B3"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£0.10 × 30% = £0.03</w:t>
            </w:r>
          </w:p>
        </w:tc>
      </w:tr>
      <w:tr w:rsidR="00000000" w:rsidRPr="004C5EA7" w14:paraId="240C9461"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52C6F1F" w14:textId="77777777" w:rsidR="00000000" w:rsidRPr="004C5EA7" w:rsidRDefault="00000000" w:rsidP="004C5EA7">
            <w:pPr>
              <w:spacing w:line="276" w:lineRule="auto"/>
            </w:pPr>
            <w:r w:rsidRPr="004C5EA7">
              <w:t>Internet Usage</w:t>
            </w:r>
          </w:p>
        </w:tc>
        <w:tc>
          <w:tcPr>
            <w:tcW w:w="0" w:type="auto"/>
            <w:tcBorders>
              <w:top w:val="single" w:sz="4" w:space="0" w:color="auto"/>
              <w:left w:val="single" w:sz="4" w:space="0" w:color="auto"/>
              <w:bottom w:val="single" w:sz="4" w:space="0" w:color="auto"/>
              <w:right w:val="single" w:sz="4" w:space="0" w:color="auto"/>
            </w:tcBorders>
            <w:hideMark/>
          </w:tcPr>
          <w:p w14:paraId="54AFD758"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£104.98 × 40% = £41.99</w:t>
            </w:r>
          </w:p>
        </w:tc>
        <w:tc>
          <w:tcPr>
            <w:tcW w:w="0" w:type="auto"/>
            <w:tcBorders>
              <w:top w:val="single" w:sz="4" w:space="0" w:color="auto"/>
              <w:left w:val="single" w:sz="4" w:space="0" w:color="auto"/>
              <w:bottom w:val="single" w:sz="4" w:space="0" w:color="auto"/>
              <w:right w:val="single" w:sz="4" w:space="0" w:color="auto"/>
            </w:tcBorders>
            <w:hideMark/>
          </w:tcPr>
          <w:p w14:paraId="78E53810"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£104.98 × 30% = £31.49</w:t>
            </w:r>
          </w:p>
        </w:tc>
        <w:tc>
          <w:tcPr>
            <w:tcW w:w="0" w:type="auto"/>
            <w:tcBorders>
              <w:top w:val="single" w:sz="4" w:space="0" w:color="auto"/>
              <w:left w:val="single" w:sz="4" w:space="0" w:color="auto"/>
              <w:bottom w:val="single" w:sz="4" w:space="0" w:color="auto"/>
              <w:right w:val="single" w:sz="4" w:space="0" w:color="auto"/>
            </w:tcBorders>
            <w:hideMark/>
          </w:tcPr>
          <w:p w14:paraId="0CA4A9A3"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£104.98 × 30% = £31.49</w:t>
            </w:r>
          </w:p>
        </w:tc>
      </w:tr>
      <w:tr w:rsidR="00000000" w:rsidRPr="004C5EA7" w14:paraId="2CBAEF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1A50FA1" w14:textId="77777777" w:rsidR="00000000" w:rsidRPr="004C5EA7" w:rsidRDefault="00000000" w:rsidP="004C5EA7">
            <w:pPr>
              <w:spacing w:line="276" w:lineRule="auto"/>
            </w:pPr>
            <w:r w:rsidRPr="004C5EA7">
              <w:t>Postage (Letters)</w:t>
            </w:r>
          </w:p>
        </w:tc>
        <w:tc>
          <w:tcPr>
            <w:tcW w:w="0" w:type="auto"/>
            <w:tcBorders>
              <w:top w:val="single" w:sz="4" w:space="0" w:color="auto"/>
              <w:left w:val="single" w:sz="4" w:space="0" w:color="auto"/>
              <w:bottom w:val="single" w:sz="4" w:space="0" w:color="auto"/>
              <w:right w:val="single" w:sz="4" w:space="0" w:color="auto"/>
            </w:tcBorders>
            <w:hideMark/>
          </w:tcPr>
          <w:p w14:paraId="0455446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£0.00</w:t>
            </w:r>
          </w:p>
        </w:tc>
        <w:tc>
          <w:tcPr>
            <w:tcW w:w="0" w:type="auto"/>
            <w:tcBorders>
              <w:top w:val="single" w:sz="4" w:space="0" w:color="auto"/>
              <w:left w:val="single" w:sz="4" w:space="0" w:color="auto"/>
              <w:bottom w:val="single" w:sz="4" w:space="0" w:color="auto"/>
              <w:right w:val="single" w:sz="4" w:space="0" w:color="auto"/>
            </w:tcBorders>
            <w:hideMark/>
          </w:tcPr>
          <w:p w14:paraId="562E87C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£0.00</w:t>
            </w:r>
          </w:p>
        </w:tc>
        <w:tc>
          <w:tcPr>
            <w:tcW w:w="0" w:type="auto"/>
            <w:tcBorders>
              <w:top w:val="single" w:sz="4" w:space="0" w:color="auto"/>
              <w:left w:val="single" w:sz="4" w:space="0" w:color="auto"/>
              <w:bottom w:val="single" w:sz="4" w:space="0" w:color="auto"/>
              <w:right w:val="single" w:sz="4" w:space="0" w:color="auto"/>
            </w:tcBorders>
            <w:hideMark/>
          </w:tcPr>
          <w:p w14:paraId="521C8F86"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£0.00</w:t>
            </w:r>
          </w:p>
        </w:tc>
      </w:tr>
    </w:tbl>
    <w:p w14:paraId="1A8404CF" w14:textId="77777777" w:rsidR="00000000" w:rsidRPr="004C5EA7" w:rsidRDefault="00000000" w:rsidP="004C5EA7">
      <w:pPr>
        <w:spacing w:line="276" w:lineRule="auto"/>
        <w:ind w:left="720"/>
        <w:rPr>
          <w:b/>
          <w:bCs/>
          <w:u w:val="single"/>
        </w:rPr>
      </w:pPr>
      <w:r w:rsidRPr="004C5EA7">
        <w:rPr>
          <w:rFonts w:eastAsiaTheme="majorEastAsia"/>
          <w:b/>
          <w:bCs/>
          <w:u w:val="single"/>
        </w:rPr>
        <w:t>Totals (£):</w:t>
      </w:r>
    </w:p>
    <w:p w14:paraId="55B928DA" w14:textId="77777777" w:rsidR="00000000" w:rsidRPr="004C5EA7" w:rsidRDefault="00000000" w:rsidP="004C5EA7">
      <w:pPr>
        <w:numPr>
          <w:ilvl w:val="0"/>
          <w:numId w:val="63"/>
        </w:numPr>
        <w:tabs>
          <w:tab w:val="clear" w:pos="720"/>
          <w:tab w:val="num" w:pos="1440"/>
        </w:tabs>
        <w:spacing w:line="276" w:lineRule="auto"/>
        <w:ind w:left="1440"/>
      </w:pPr>
      <w:r w:rsidRPr="004C5EA7">
        <w:rPr>
          <w:b/>
          <w:bCs/>
          <w:u w:val="single"/>
        </w:rPr>
        <w:t>Trip.com</w:t>
      </w:r>
      <w:r w:rsidRPr="004C5EA7">
        <w:rPr>
          <w:b/>
          <w:bCs/>
        </w:rPr>
        <w:t>:</w:t>
      </w:r>
      <w:r w:rsidRPr="004C5EA7">
        <w:t xml:space="preserve"> £0.04 (phone) + £41.99 (internet) = </w:t>
      </w:r>
      <w:r w:rsidRPr="004C5EA7">
        <w:rPr>
          <w:b/>
          <w:bCs/>
        </w:rPr>
        <w:t>£42.03</w:t>
      </w:r>
    </w:p>
    <w:p w14:paraId="3B61211E" w14:textId="77777777" w:rsidR="00000000" w:rsidRPr="004C5EA7" w:rsidRDefault="00000000" w:rsidP="004C5EA7">
      <w:pPr>
        <w:numPr>
          <w:ilvl w:val="0"/>
          <w:numId w:val="63"/>
        </w:numPr>
        <w:tabs>
          <w:tab w:val="clear" w:pos="720"/>
          <w:tab w:val="num" w:pos="1440"/>
        </w:tabs>
        <w:spacing w:line="276" w:lineRule="auto"/>
        <w:ind w:left="1440"/>
      </w:pPr>
      <w:r w:rsidRPr="004C5EA7">
        <w:rPr>
          <w:b/>
          <w:bCs/>
          <w:u w:val="single"/>
        </w:rPr>
        <w:t>Southern Rail</w:t>
      </w:r>
      <w:r w:rsidRPr="004C5EA7">
        <w:rPr>
          <w:b/>
          <w:bCs/>
        </w:rPr>
        <w:t>:</w:t>
      </w:r>
      <w:r w:rsidRPr="004C5EA7">
        <w:t xml:space="preserve"> £0.03 (phone) + £31.49 (internet) = </w:t>
      </w:r>
      <w:r w:rsidRPr="004C5EA7">
        <w:rPr>
          <w:b/>
          <w:bCs/>
        </w:rPr>
        <w:t>£31.52</w:t>
      </w:r>
    </w:p>
    <w:p w14:paraId="18404149" w14:textId="77777777" w:rsidR="00000000" w:rsidRPr="004C5EA7" w:rsidRDefault="00000000" w:rsidP="004C5EA7">
      <w:pPr>
        <w:numPr>
          <w:ilvl w:val="0"/>
          <w:numId w:val="63"/>
        </w:numPr>
        <w:tabs>
          <w:tab w:val="clear" w:pos="720"/>
          <w:tab w:val="num" w:pos="1440"/>
        </w:tabs>
        <w:spacing w:line="276" w:lineRule="auto"/>
        <w:ind w:left="1440"/>
      </w:pPr>
      <w:r w:rsidRPr="004C5EA7">
        <w:rPr>
          <w:b/>
          <w:bCs/>
          <w:u w:val="single"/>
        </w:rPr>
        <w:t>Dentafly Clinic</w:t>
      </w:r>
      <w:r w:rsidRPr="004C5EA7">
        <w:rPr>
          <w:b/>
          <w:bCs/>
        </w:rPr>
        <w:t>:</w:t>
      </w:r>
      <w:r w:rsidRPr="004C5EA7">
        <w:t xml:space="preserve"> £0.03 (phone) + £31.49 (internet) = </w:t>
      </w:r>
      <w:r w:rsidRPr="004C5EA7">
        <w:rPr>
          <w:b/>
          <w:bCs/>
        </w:rPr>
        <w:t>£31.52</w:t>
      </w:r>
    </w:p>
    <w:p w14:paraId="741548A3" w14:textId="77777777" w:rsidR="00000000" w:rsidRPr="004C5EA7" w:rsidRDefault="00000000" w:rsidP="004C5EA7">
      <w:pPr>
        <w:spacing w:line="276" w:lineRule="auto"/>
        <w:ind w:left="1440"/>
      </w:pPr>
    </w:p>
    <w:p w14:paraId="6F907B1D" w14:textId="77777777" w:rsidR="00000000" w:rsidRPr="004C5EA7" w:rsidRDefault="00000000" w:rsidP="004C5EA7">
      <w:pPr>
        <w:spacing w:line="276" w:lineRule="auto"/>
        <w:ind w:left="720"/>
        <w:rPr>
          <w:b/>
          <w:bCs/>
          <w:u w:val="single"/>
        </w:rPr>
      </w:pPr>
      <w:r w:rsidRPr="004C5EA7">
        <w:rPr>
          <w:rFonts w:eastAsiaTheme="majorEastAsia"/>
          <w:b/>
          <w:bCs/>
          <w:u w:val="single"/>
        </w:rPr>
        <w:t>Final Communication Costs Per Claim</w:t>
      </w:r>
    </w:p>
    <w:tbl>
      <w:tblPr>
        <w:tblStyle w:val="PlainTable4"/>
        <w:tblW w:w="0" w:type="auto"/>
        <w:tblInd w:w="604" w:type="dxa"/>
        <w:tblLook w:val="04A0" w:firstRow="1" w:lastRow="0" w:firstColumn="1" w:lastColumn="0" w:noHBand="0" w:noVBand="1"/>
      </w:tblPr>
      <w:tblGrid>
        <w:gridCol w:w="1770"/>
        <w:gridCol w:w="1081"/>
      </w:tblGrid>
      <w:tr w:rsidR="00000000" w:rsidRPr="004C5EA7" w14:paraId="1E4DA76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4D008F0" w14:textId="77777777" w:rsidR="00000000" w:rsidRPr="004C5EA7" w:rsidRDefault="00000000" w:rsidP="004C5EA7">
            <w:pPr>
              <w:spacing w:line="276" w:lineRule="auto"/>
              <w:jc w:val="center"/>
            </w:pPr>
            <w:r w:rsidRPr="004C5EA7">
              <w:t>Claim</w:t>
            </w:r>
          </w:p>
        </w:tc>
        <w:tc>
          <w:tcPr>
            <w:tcW w:w="0" w:type="auto"/>
            <w:tcBorders>
              <w:top w:val="single" w:sz="4" w:space="0" w:color="auto"/>
              <w:left w:val="single" w:sz="4" w:space="0" w:color="auto"/>
              <w:bottom w:val="single" w:sz="4" w:space="0" w:color="auto"/>
              <w:right w:val="single" w:sz="4" w:space="0" w:color="auto"/>
            </w:tcBorders>
            <w:hideMark/>
          </w:tcPr>
          <w:p w14:paraId="0BF3AD57"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pPr>
            <w:r w:rsidRPr="004C5EA7">
              <w:t>Total (£)</w:t>
            </w:r>
          </w:p>
        </w:tc>
      </w:tr>
      <w:tr w:rsidR="00000000" w:rsidRPr="004C5EA7" w14:paraId="341CF0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41B776E" w14:textId="77777777" w:rsidR="00000000" w:rsidRPr="004C5EA7" w:rsidRDefault="00000000" w:rsidP="004C5EA7">
            <w:pPr>
              <w:spacing w:line="276" w:lineRule="auto"/>
            </w:pPr>
            <w:r w:rsidRPr="004C5EA7">
              <w:t>Trip.com</w:t>
            </w:r>
          </w:p>
        </w:tc>
        <w:tc>
          <w:tcPr>
            <w:tcW w:w="0" w:type="auto"/>
            <w:tcBorders>
              <w:top w:val="single" w:sz="4" w:space="0" w:color="auto"/>
              <w:left w:val="single" w:sz="4" w:space="0" w:color="auto"/>
              <w:bottom w:val="single" w:sz="4" w:space="0" w:color="auto"/>
              <w:right w:val="single" w:sz="4" w:space="0" w:color="auto"/>
            </w:tcBorders>
            <w:hideMark/>
          </w:tcPr>
          <w:p w14:paraId="4CC1711B"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rPr>
                <w:b/>
                <w:bCs/>
              </w:rPr>
              <w:t>£42.03</w:t>
            </w:r>
          </w:p>
        </w:tc>
      </w:tr>
      <w:tr w:rsidR="00000000" w:rsidRPr="004C5EA7" w14:paraId="6FFA23F9"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5509F14" w14:textId="77777777" w:rsidR="00000000" w:rsidRPr="004C5EA7" w:rsidRDefault="00000000" w:rsidP="004C5EA7">
            <w:pPr>
              <w:spacing w:line="276" w:lineRule="auto"/>
            </w:pPr>
            <w:r w:rsidRPr="004C5EA7">
              <w:t>Southern Rail</w:t>
            </w:r>
          </w:p>
        </w:tc>
        <w:tc>
          <w:tcPr>
            <w:tcW w:w="0" w:type="auto"/>
            <w:tcBorders>
              <w:top w:val="single" w:sz="4" w:space="0" w:color="auto"/>
              <w:left w:val="single" w:sz="4" w:space="0" w:color="auto"/>
              <w:bottom w:val="single" w:sz="4" w:space="0" w:color="auto"/>
              <w:right w:val="single" w:sz="4" w:space="0" w:color="auto"/>
            </w:tcBorders>
            <w:hideMark/>
          </w:tcPr>
          <w:p w14:paraId="10F3B1D6"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£31.52</w:t>
            </w:r>
          </w:p>
        </w:tc>
      </w:tr>
      <w:tr w:rsidR="00000000" w:rsidRPr="004C5EA7" w14:paraId="161C76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A43015D" w14:textId="77777777" w:rsidR="00000000" w:rsidRPr="004C5EA7" w:rsidRDefault="00000000" w:rsidP="004C5EA7">
            <w:pPr>
              <w:spacing w:line="276" w:lineRule="auto"/>
            </w:pPr>
            <w:r w:rsidRPr="004C5EA7">
              <w:t>Dentafly Clinic</w:t>
            </w:r>
          </w:p>
        </w:tc>
        <w:tc>
          <w:tcPr>
            <w:tcW w:w="0" w:type="auto"/>
            <w:tcBorders>
              <w:top w:val="single" w:sz="4" w:space="0" w:color="auto"/>
              <w:left w:val="single" w:sz="4" w:space="0" w:color="auto"/>
              <w:bottom w:val="single" w:sz="4" w:space="0" w:color="auto"/>
              <w:right w:val="single" w:sz="4" w:space="0" w:color="auto"/>
            </w:tcBorders>
            <w:hideMark/>
          </w:tcPr>
          <w:p w14:paraId="27983B02"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rPr>
                <w:b/>
                <w:bCs/>
              </w:rPr>
              <w:t>£31.52</w:t>
            </w:r>
          </w:p>
        </w:tc>
      </w:tr>
    </w:tbl>
    <w:p w14:paraId="5CFF82C2" w14:textId="77777777" w:rsidR="00000000" w:rsidRPr="004C5EA7" w:rsidRDefault="00000000" w:rsidP="004C5EA7">
      <w:pPr>
        <w:spacing w:line="276" w:lineRule="auto"/>
        <w:ind w:left="720"/>
      </w:pPr>
    </w:p>
    <w:p w14:paraId="514833E0" w14:textId="77777777" w:rsidR="00000000" w:rsidRPr="004C5EA7" w:rsidRDefault="00000000" w:rsidP="004C5EA7">
      <w:pPr>
        <w:spacing w:line="276" w:lineRule="auto"/>
        <w:ind w:left="720"/>
        <w:rPr>
          <w:b/>
          <w:bCs/>
          <w:u w:val="single"/>
        </w:rPr>
      </w:pPr>
      <w:r w:rsidRPr="004C5EA7">
        <w:rPr>
          <w:rFonts w:eastAsiaTheme="majorEastAsia"/>
          <w:b/>
          <w:bCs/>
          <w:u w:val="single"/>
        </w:rPr>
        <w:t>Verification Notes</w:t>
      </w:r>
    </w:p>
    <w:p w14:paraId="59FB0BB0" w14:textId="77777777" w:rsidR="00000000" w:rsidRPr="004C5EA7" w:rsidRDefault="00000000" w:rsidP="004C5EA7">
      <w:pPr>
        <w:numPr>
          <w:ilvl w:val="0"/>
          <w:numId w:val="64"/>
        </w:numPr>
        <w:tabs>
          <w:tab w:val="clear" w:pos="720"/>
          <w:tab w:val="num" w:pos="1440"/>
        </w:tabs>
        <w:spacing w:line="276" w:lineRule="auto"/>
        <w:ind w:left="1440"/>
      </w:pPr>
      <w:r w:rsidRPr="004C5EA7">
        <w:t xml:space="preserve">The total of </w:t>
      </w:r>
      <w:r w:rsidRPr="004C5EA7">
        <w:rPr>
          <w:b/>
          <w:bCs/>
        </w:rPr>
        <w:t>£105.08</w:t>
      </w:r>
      <w:r w:rsidRPr="004C5EA7">
        <w:t xml:space="preserve"> is split proportionately across the three claims.</w:t>
      </w:r>
    </w:p>
    <w:p w14:paraId="0EFC4DAF" w14:textId="77777777" w:rsidR="00000000" w:rsidRPr="004C5EA7" w:rsidRDefault="00000000" w:rsidP="004C5EA7">
      <w:pPr>
        <w:numPr>
          <w:ilvl w:val="0"/>
          <w:numId w:val="64"/>
        </w:numPr>
        <w:tabs>
          <w:tab w:val="clear" w:pos="720"/>
          <w:tab w:val="num" w:pos="1440"/>
        </w:tabs>
        <w:spacing w:line="276" w:lineRule="auto"/>
        <w:ind w:left="1440"/>
      </w:pPr>
      <w:r w:rsidRPr="004C5EA7">
        <w:t xml:space="preserve">Categories include </w:t>
      </w:r>
      <w:r w:rsidRPr="004C5EA7">
        <w:rPr>
          <w:b/>
          <w:bCs/>
        </w:rPr>
        <w:t>phone calls</w:t>
      </w:r>
      <w:r w:rsidRPr="004C5EA7">
        <w:t xml:space="preserve">, </w:t>
      </w:r>
      <w:r w:rsidRPr="004C5EA7">
        <w:rPr>
          <w:b/>
          <w:bCs/>
        </w:rPr>
        <w:t>internet usage</w:t>
      </w:r>
      <w:r w:rsidRPr="004C5EA7">
        <w:t xml:space="preserve">, and </w:t>
      </w:r>
      <w:r w:rsidRPr="004C5EA7">
        <w:rPr>
          <w:b/>
          <w:bCs/>
        </w:rPr>
        <w:t>postage</w:t>
      </w:r>
      <w:r w:rsidRPr="004C5EA7">
        <w:t>, with exact calculations provided.</w:t>
      </w:r>
    </w:p>
    <w:p w14:paraId="003CF7E3" w14:textId="77777777" w:rsidR="00000000" w:rsidRPr="004C5EA7" w:rsidRDefault="00000000" w:rsidP="004C5EA7">
      <w:pPr>
        <w:numPr>
          <w:ilvl w:val="0"/>
          <w:numId w:val="64"/>
        </w:numPr>
        <w:tabs>
          <w:tab w:val="clear" w:pos="720"/>
          <w:tab w:val="num" w:pos="1440"/>
        </w:tabs>
        <w:spacing w:line="276" w:lineRule="auto"/>
        <w:ind w:left="1440"/>
      </w:pPr>
      <w:r w:rsidRPr="004C5EA7">
        <w:t>Internet usage accounts for the majority of the costs and is divided according to the workload percentages.</w:t>
      </w:r>
    </w:p>
    <w:p w14:paraId="3DFE739E" w14:textId="77777777" w:rsidR="00000000" w:rsidRPr="004C5EA7" w:rsidRDefault="00000000" w:rsidP="004C5EA7">
      <w:pPr>
        <w:tabs>
          <w:tab w:val="left" w:pos="1440"/>
        </w:tabs>
        <w:spacing w:line="276" w:lineRule="auto"/>
      </w:pPr>
    </w:p>
    <w:p w14:paraId="65A6380F" w14:textId="77777777" w:rsidR="00000000" w:rsidRPr="004C5EA7" w:rsidRDefault="00000000" w:rsidP="004C5EA7">
      <w:pPr>
        <w:pStyle w:val="ListParagraph"/>
        <w:numPr>
          <w:ilvl w:val="0"/>
          <w:numId w:val="51"/>
        </w:numPr>
        <w:spacing w:line="276" w:lineRule="auto"/>
        <w:rPr>
          <w:b/>
          <w:bCs/>
          <w:u w:val="single"/>
        </w:rPr>
      </w:pPr>
      <w:bookmarkStart w:id="4" w:name="_Hlk192671173"/>
      <w:r w:rsidRPr="004C5EA7">
        <w:rPr>
          <w:rFonts w:eastAsiaTheme="majorEastAsia"/>
          <w:b/>
          <w:bCs/>
          <w:u w:val="single"/>
        </w:rPr>
        <w:t>Legal Expenses, Grand Totals Sheet</w:t>
      </w:r>
    </w:p>
    <w:tbl>
      <w:tblPr>
        <w:tblStyle w:val="PlainTable5"/>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7"/>
        <w:gridCol w:w="1492"/>
        <w:gridCol w:w="1990"/>
        <w:gridCol w:w="2110"/>
      </w:tblGrid>
      <w:tr w:rsidR="00000000" w:rsidRPr="004C5EA7" w14:paraId="06A15A1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double" w:sz="4" w:space="0" w:color="auto"/>
              <w:left w:val="double" w:sz="4" w:space="0" w:color="auto"/>
            </w:tcBorders>
            <w:hideMark/>
          </w:tcPr>
          <w:p w14:paraId="34C18080" w14:textId="77777777" w:rsidR="00000000" w:rsidRPr="004C5EA7" w:rsidRDefault="00000000" w:rsidP="004C5EA7">
            <w:pPr>
              <w:spacing w:line="276" w:lineRule="auto"/>
              <w:jc w:val="center"/>
              <w:rPr>
                <w:b/>
                <w:bCs/>
                <w:i w:val="0"/>
                <w:iCs w:val="0"/>
                <w:sz w:val="24"/>
                <w:szCs w:val="24"/>
              </w:rPr>
            </w:pPr>
            <w:r w:rsidRPr="004C5EA7">
              <w:rPr>
                <w:b/>
                <w:bCs/>
                <w:i w:val="0"/>
                <w:iCs w:val="0"/>
                <w:sz w:val="24"/>
                <w:szCs w:val="24"/>
              </w:rPr>
              <w:t>Category</w:t>
            </w:r>
          </w:p>
        </w:tc>
        <w:tc>
          <w:tcPr>
            <w:tcW w:w="0" w:type="auto"/>
            <w:tcBorders>
              <w:top w:val="double" w:sz="4" w:space="0" w:color="auto"/>
              <w:left w:val="double" w:sz="4" w:space="0" w:color="auto"/>
              <w:right w:val="double" w:sz="4" w:space="0" w:color="auto"/>
            </w:tcBorders>
            <w:hideMark/>
          </w:tcPr>
          <w:p w14:paraId="7E6B7B4C"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Trip.com (£)</w:t>
            </w:r>
          </w:p>
        </w:tc>
        <w:tc>
          <w:tcPr>
            <w:tcW w:w="0" w:type="auto"/>
            <w:tcBorders>
              <w:top w:val="double" w:sz="4" w:space="0" w:color="auto"/>
              <w:left w:val="double" w:sz="4" w:space="0" w:color="auto"/>
              <w:right w:val="double" w:sz="4" w:space="0" w:color="auto"/>
            </w:tcBorders>
            <w:hideMark/>
          </w:tcPr>
          <w:p w14:paraId="7C6619C7"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Southern Rail (£)</w:t>
            </w:r>
          </w:p>
        </w:tc>
        <w:tc>
          <w:tcPr>
            <w:tcW w:w="0" w:type="auto"/>
            <w:tcBorders>
              <w:top w:val="double" w:sz="4" w:space="0" w:color="auto"/>
              <w:left w:val="double" w:sz="4" w:space="0" w:color="auto"/>
              <w:right w:val="double" w:sz="4" w:space="0" w:color="auto"/>
            </w:tcBorders>
            <w:hideMark/>
          </w:tcPr>
          <w:p w14:paraId="73F7DB34"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Dentafly Clinic (£)</w:t>
            </w:r>
          </w:p>
        </w:tc>
      </w:tr>
      <w:tr w:rsidR="00000000" w:rsidRPr="004C5EA7" w14:paraId="3663A8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770A1C76" w14:textId="77777777" w:rsidR="00000000" w:rsidRPr="004C5EA7" w:rsidRDefault="00000000" w:rsidP="004C5EA7">
            <w:pPr>
              <w:spacing w:line="276" w:lineRule="auto"/>
              <w:rPr>
                <w:i w:val="0"/>
                <w:iCs w:val="0"/>
                <w:sz w:val="24"/>
                <w:szCs w:val="24"/>
              </w:rPr>
            </w:pPr>
            <w:r w:rsidRPr="004C5EA7">
              <w:rPr>
                <w:i w:val="0"/>
                <w:iCs w:val="0"/>
                <w:sz w:val="24"/>
                <w:szCs w:val="24"/>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59F2E196"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£23.34</w:t>
            </w:r>
          </w:p>
        </w:tc>
        <w:tc>
          <w:tcPr>
            <w:tcW w:w="0" w:type="auto"/>
            <w:tcBorders>
              <w:top w:val="double" w:sz="4" w:space="0" w:color="auto"/>
              <w:left w:val="double" w:sz="4" w:space="0" w:color="auto"/>
              <w:bottom w:val="double" w:sz="4" w:space="0" w:color="auto"/>
              <w:right w:val="double" w:sz="4" w:space="0" w:color="auto"/>
            </w:tcBorders>
            <w:hideMark/>
          </w:tcPr>
          <w:p w14:paraId="55C5281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£18.33</w:t>
            </w:r>
          </w:p>
        </w:tc>
        <w:tc>
          <w:tcPr>
            <w:tcW w:w="0" w:type="auto"/>
            <w:tcBorders>
              <w:top w:val="double" w:sz="4" w:space="0" w:color="auto"/>
              <w:left w:val="double" w:sz="4" w:space="0" w:color="auto"/>
              <w:bottom w:val="double" w:sz="4" w:space="0" w:color="auto"/>
              <w:right w:val="double" w:sz="4" w:space="0" w:color="auto"/>
            </w:tcBorders>
            <w:hideMark/>
          </w:tcPr>
          <w:p w14:paraId="07A0943D"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£18.33</w:t>
            </w:r>
          </w:p>
        </w:tc>
      </w:tr>
      <w:tr w:rsidR="00000000" w:rsidRPr="004C5EA7" w14:paraId="1D912D01" w14:textId="77777777">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283F37E7" w14:textId="77777777" w:rsidR="00000000" w:rsidRPr="004C5EA7" w:rsidRDefault="00000000" w:rsidP="004C5EA7">
            <w:pPr>
              <w:spacing w:line="276" w:lineRule="auto"/>
              <w:rPr>
                <w:i w:val="0"/>
                <w:iCs w:val="0"/>
                <w:sz w:val="24"/>
                <w:szCs w:val="24"/>
              </w:rPr>
            </w:pPr>
            <w:r w:rsidRPr="004C5EA7">
              <w:rPr>
                <w:i w:val="0"/>
                <w:iCs w:val="0"/>
                <w:sz w:val="24"/>
                <w:szCs w:val="24"/>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1C506845"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£132.57</w:t>
            </w:r>
          </w:p>
        </w:tc>
        <w:tc>
          <w:tcPr>
            <w:tcW w:w="0" w:type="auto"/>
            <w:tcBorders>
              <w:top w:val="double" w:sz="4" w:space="0" w:color="auto"/>
              <w:left w:val="double" w:sz="4" w:space="0" w:color="auto"/>
              <w:bottom w:val="double" w:sz="4" w:space="0" w:color="auto"/>
              <w:right w:val="double" w:sz="4" w:space="0" w:color="auto"/>
            </w:tcBorders>
            <w:hideMark/>
          </w:tcPr>
          <w:p w14:paraId="53BCE041"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£99.43</w:t>
            </w:r>
          </w:p>
        </w:tc>
        <w:tc>
          <w:tcPr>
            <w:tcW w:w="0" w:type="auto"/>
            <w:tcBorders>
              <w:top w:val="double" w:sz="4" w:space="0" w:color="auto"/>
              <w:left w:val="double" w:sz="4" w:space="0" w:color="auto"/>
              <w:bottom w:val="double" w:sz="4" w:space="0" w:color="auto"/>
              <w:right w:val="double" w:sz="4" w:space="0" w:color="auto"/>
            </w:tcBorders>
            <w:hideMark/>
          </w:tcPr>
          <w:p w14:paraId="0FF3F881"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£99.43</w:t>
            </w:r>
          </w:p>
        </w:tc>
      </w:tr>
      <w:tr w:rsidR="00000000" w:rsidRPr="004C5EA7" w14:paraId="2E1AF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6578456B" w14:textId="77777777" w:rsidR="00000000" w:rsidRPr="004C5EA7" w:rsidRDefault="00000000" w:rsidP="004C5EA7">
            <w:pPr>
              <w:spacing w:line="276" w:lineRule="auto"/>
              <w:rPr>
                <w:i w:val="0"/>
                <w:iCs w:val="0"/>
                <w:sz w:val="24"/>
                <w:szCs w:val="24"/>
              </w:rPr>
            </w:pPr>
            <w:r w:rsidRPr="004C5EA7">
              <w:rPr>
                <w:i w:val="0"/>
                <w:iCs w:val="0"/>
                <w:sz w:val="24"/>
                <w:szCs w:val="24"/>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520C13B4"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£42.03</w:t>
            </w:r>
          </w:p>
        </w:tc>
        <w:tc>
          <w:tcPr>
            <w:tcW w:w="0" w:type="auto"/>
            <w:tcBorders>
              <w:top w:val="double" w:sz="4" w:space="0" w:color="auto"/>
              <w:left w:val="double" w:sz="4" w:space="0" w:color="auto"/>
              <w:bottom w:val="double" w:sz="4" w:space="0" w:color="auto"/>
              <w:right w:val="double" w:sz="4" w:space="0" w:color="auto"/>
            </w:tcBorders>
            <w:hideMark/>
          </w:tcPr>
          <w:p w14:paraId="345CC791"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£31.52</w:t>
            </w:r>
          </w:p>
        </w:tc>
        <w:tc>
          <w:tcPr>
            <w:tcW w:w="0" w:type="auto"/>
            <w:tcBorders>
              <w:top w:val="double" w:sz="4" w:space="0" w:color="auto"/>
              <w:left w:val="double" w:sz="4" w:space="0" w:color="auto"/>
              <w:bottom w:val="double" w:sz="4" w:space="0" w:color="auto"/>
              <w:right w:val="double" w:sz="4" w:space="0" w:color="auto"/>
            </w:tcBorders>
            <w:hideMark/>
          </w:tcPr>
          <w:p w14:paraId="6660E415"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£31.52</w:t>
            </w:r>
          </w:p>
        </w:tc>
      </w:tr>
      <w:tr w:rsidR="00000000" w:rsidRPr="004C5EA7" w14:paraId="0469E590" w14:textId="77777777">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5B2BBAD8" w14:textId="77777777" w:rsidR="00000000" w:rsidRPr="004C5EA7" w:rsidRDefault="00000000" w:rsidP="004C5EA7">
            <w:pPr>
              <w:spacing w:line="276" w:lineRule="auto"/>
              <w:rPr>
                <w:i w:val="0"/>
                <w:iCs w:val="0"/>
                <w:sz w:val="24"/>
                <w:szCs w:val="24"/>
              </w:rPr>
            </w:pPr>
            <w:r w:rsidRPr="004C5EA7">
              <w:rPr>
                <w:i w:val="0"/>
                <w:iCs w:val="0"/>
                <w:sz w:val="24"/>
                <w:szCs w:val="24"/>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37ABD58C"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562C36F9"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7945C37F"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£149.28</w:t>
            </w:r>
          </w:p>
        </w:tc>
      </w:tr>
    </w:tbl>
    <w:p w14:paraId="6D9873B1" w14:textId="77777777" w:rsidR="00000000" w:rsidRPr="004C5EA7" w:rsidRDefault="00000000" w:rsidP="004C5EA7">
      <w:pPr>
        <w:spacing w:line="276" w:lineRule="auto"/>
        <w:rPr>
          <w:rFonts w:eastAsiaTheme="majorEastAsia"/>
          <w:b/>
          <w:bCs/>
          <w:u w:val="single"/>
        </w:rPr>
      </w:pPr>
    </w:p>
    <w:bookmarkEnd w:id="4"/>
    <w:p w14:paraId="0C9B37DA" w14:textId="77777777" w:rsidR="00000000" w:rsidRPr="004C5EA7" w:rsidRDefault="00000000" w:rsidP="004C5EA7">
      <w:pPr>
        <w:spacing w:line="276" w:lineRule="auto"/>
        <w:rPr>
          <w:b/>
          <w:bCs/>
          <w:u w:val="single"/>
        </w:rPr>
      </w:pPr>
      <w:r w:rsidRPr="004C5EA7">
        <w:rPr>
          <w:rFonts w:eastAsiaTheme="majorEastAsia"/>
          <w:b/>
          <w:bCs/>
          <w:u w:val="single"/>
        </w:rPr>
        <w:t>Verification Notes</w:t>
      </w:r>
    </w:p>
    <w:p w14:paraId="39BA6510" w14:textId="77777777" w:rsidR="00000000" w:rsidRPr="004C5EA7" w:rsidRDefault="00000000" w:rsidP="004C5EA7">
      <w:pPr>
        <w:numPr>
          <w:ilvl w:val="0"/>
          <w:numId w:val="65"/>
        </w:numPr>
        <w:spacing w:line="276" w:lineRule="auto"/>
      </w:pPr>
      <w:r w:rsidRPr="004C5EA7">
        <w:t xml:space="preserve">The totals include all claimable expenses across </w:t>
      </w:r>
      <w:r w:rsidRPr="004C5EA7">
        <w:rPr>
          <w:b/>
          <w:bCs/>
        </w:rPr>
        <w:t>Printing</w:t>
      </w:r>
      <w:r w:rsidRPr="004C5EA7">
        <w:t xml:space="preserve">, </w:t>
      </w:r>
      <w:r w:rsidRPr="004C5EA7">
        <w:rPr>
          <w:b/>
          <w:bCs/>
        </w:rPr>
        <w:t>Electricity</w:t>
      </w:r>
      <w:r w:rsidRPr="004C5EA7">
        <w:t xml:space="preserve">, </w:t>
      </w:r>
      <w:r w:rsidRPr="004C5EA7">
        <w:rPr>
          <w:b/>
          <w:bCs/>
        </w:rPr>
        <w:t>Communication</w:t>
      </w:r>
      <w:r w:rsidRPr="004C5EA7">
        <w:t xml:space="preserve">, </w:t>
      </w:r>
      <w:r w:rsidRPr="004C5EA7">
        <w:rPr>
          <w:b/>
          <w:bCs/>
        </w:rPr>
        <w:t>Administrative Costs</w:t>
      </w:r>
      <w:r w:rsidRPr="004C5EA7">
        <w:t xml:space="preserve">, and </w:t>
      </w:r>
      <w:r w:rsidRPr="004C5EA7">
        <w:rPr>
          <w:b/>
          <w:bCs/>
        </w:rPr>
        <w:t>Legal Fees</w:t>
      </w:r>
      <w:r w:rsidRPr="004C5EA7">
        <w:t>.</w:t>
      </w:r>
    </w:p>
    <w:p w14:paraId="3EC3D980" w14:textId="77777777" w:rsidR="00000000" w:rsidRPr="004C5EA7" w:rsidRDefault="00000000" w:rsidP="004C5EA7">
      <w:pPr>
        <w:numPr>
          <w:ilvl w:val="0"/>
          <w:numId w:val="65"/>
        </w:numPr>
        <w:spacing w:before="100" w:beforeAutospacing="1" w:after="100" w:afterAutospacing="1" w:line="276" w:lineRule="auto"/>
      </w:pPr>
      <w:r w:rsidRPr="004C5EA7">
        <w:t xml:space="preserve">No additional costs from </w:t>
      </w:r>
      <w:r w:rsidRPr="004C5EA7">
        <w:rPr>
          <w:b/>
          <w:bCs/>
        </w:rPr>
        <w:t>Travel (Mileage, Public Transport, etc.)</w:t>
      </w:r>
      <w:r w:rsidRPr="004C5EA7">
        <w:t xml:space="preserve"> were included, as their totals were zeroed.</w:t>
      </w:r>
    </w:p>
    <w:p w14:paraId="7A7BD04C" w14:textId="77777777" w:rsidR="00000000" w:rsidRPr="004C5EA7" w:rsidRDefault="00000000" w:rsidP="004C5EA7">
      <w:pPr>
        <w:numPr>
          <w:ilvl w:val="0"/>
          <w:numId w:val="66"/>
        </w:numPr>
        <w:spacing w:line="276" w:lineRule="auto"/>
      </w:pPr>
      <w:r w:rsidRPr="004C5EA7">
        <w:rPr>
          <w:b/>
          <w:bCs/>
          <w:u w:val="single"/>
        </w:rPr>
        <w:t>Printing Costs</w:t>
      </w:r>
      <w:r w:rsidRPr="004C5EA7">
        <w:rPr>
          <w:b/>
          <w:bCs/>
        </w:rPr>
        <w:t>:</w:t>
      </w:r>
      <w:r w:rsidRPr="004C5EA7">
        <w:t xml:space="preserve"> </w:t>
      </w:r>
    </w:p>
    <w:p w14:paraId="7AF2FAC7" w14:textId="77777777" w:rsidR="00000000" w:rsidRPr="004C5EA7" w:rsidRDefault="00000000" w:rsidP="004C5EA7">
      <w:pPr>
        <w:pStyle w:val="ListParagraph"/>
        <w:numPr>
          <w:ilvl w:val="0"/>
          <w:numId w:val="12"/>
        </w:numPr>
        <w:spacing w:line="276" w:lineRule="auto"/>
      </w:pPr>
      <w:r w:rsidRPr="004C5EA7">
        <w:t>Based on actual usage of paper, ink, and printer maintenance. Receipts for cartridges and paper are attached.</w:t>
      </w:r>
    </w:p>
    <w:p w14:paraId="568B9835" w14:textId="77777777" w:rsidR="00000000" w:rsidRPr="004C5EA7" w:rsidRDefault="00000000" w:rsidP="004C5EA7">
      <w:pPr>
        <w:spacing w:line="276" w:lineRule="auto"/>
        <w:ind w:left="720"/>
      </w:pPr>
    </w:p>
    <w:p w14:paraId="445B0318" w14:textId="77777777" w:rsidR="00000000" w:rsidRPr="004C5EA7" w:rsidRDefault="00000000" w:rsidP="004C5EA7">
      <w:pPr>
        <w:numPr>
          <w:ilvl w:val="0"/>
          <w:numId w:val="66"/>
        </w:numPr>
        <w:spacing w:line="276" w:lineRule="auto"/>
      </w:pPr>
      <w:r w:rsidRPr="004C5EA7">
        <w:rPr>
          <w:b/>
          <w:bCs/>
          <w:u w:val="single"/>
        </w:rPr>
        <w:t>Electricity Costs</w:t>
      </w:r>
      <w:r w:rsidRPr="004C5EA7">
        <w:rPr>
          <w:b/>
          <w:bCs/>
        </w:rPr>
        <w:t>:</w:t>
      </w:r>
      <w:r w:rsidRPr="004C5EA7">
        <w:t xml:space="preserve"> </w:t>
      </w:r>
    </w:p>
    <w:p w14:paraId="72928163" w14:textId="77777777" w:rsidR="00000000" w:rsidRPr="004C5EA7" w:rsidRDefault="00000000" w:rsidP="004C5EA7">
      <w:pPr>
        <w:pStyle w:val="ListParagraph"/>
        <w:numPr>
          <w:ilvl w:val="0"/>
          <w:numId w:val="12"/>
        </w:numPr>
        <w:spacing w:line="276" w:lineRule="auto"/>
      </w:pPr>
      <w:r w:rsidRPr="004C5EA7">
        <w:t>Calculated using the average kWh consumption of devices and the current electricity rate (£0.34 per kWh).</w:t>
      </w:r>
    </w:p>
    <w:p w14:paraId="797AB2B7" w14:textId="77777777" w:rsidR="00000000" w:rsidRPr="004C5EA7" w:rsidRDefault="00000000" w:rsidP="004C5EA7">
      <w:pPr>
        <w:spacing w:line="276" w:lineRule="auto"/>
      </w:pPr>
    </w:p>
    <w:p w14:paraId="73270B24" w14:textId="77777777" w:rsidR="00000000" w:rsidRPr="004C5EA7" w:rsidRDefault="00000000" w:rsidP="004C5EA7">
      <w:pPr>
        <w:numPr>
          <w:ilvl w:val="0"/>
          <w:numId w:val="66"/>
        </w:numPr>
        <w:spacing w:line="276" w:lineRule="auto"/>
      </w:pPr>
      <w:r w:rsidRPr="004C5EA7">
        <w:rPr>
          <w:b/>
          <w:bCs/>
          <w:u w:val="single"/>
        </w:rPr>
        <w:t>Communication Costs</w:t>
      </w:r>
      <w:r w:rsidRPr="004C5EA7">
        <w:rPr>
          <w:b/>
          <w:bCs/>
        </w:rPr>
        <w:t>:</w:t>
      </w:r>
      <w:r w:rsidRPr="004C5EA7">
        <w:t xml:space="preserve"> </w:t>
      </w:r>
    </w:p>
    <w:p w14:paraId="3BE35D3D" w14:textId="77777777" w:rsidR="00000000" w:rsidRPr="004C5EA7" w:rsidRDefault="00000000" w:rsidP="004C5EA7">
      <w:pPr>
        <w:pStyle w:val="ListParagraph"/>
        <w:numPr>
          <w:ilvl w:val="0"/>
          <w:numId w:val="12"/>
        </w:numPr>
        <w:spacing w:line="276" w:lineRule="auto"/>
      </w:pPr>
      <w:r w:rsidRPr="004C5EA7">
        <w:t>Includes phone bills, internet usage, and postage receipts.</w:t>
      </w:r>
    </w:p>
    <w:p w14:paraId="1C7CBC10" w14:textId="77777777" w:rsidR="00000000" w:rsidRPr="004C5EA7" w:rsidRDefault="00000000" w:rsidP="004C5EA7">
      <w:pPr>
        <w:spacing w:line="276" w:lineRule="auto"/>
      </w:pPr>
    </w:p>
    <w:p w14:paraId="78476F8D" w14:textId="77777777" w:rsidR="00000000" w:rsidRPr="004C5EA7" w:rsidRDefault="00000000" w:rsidP="004C5EA7">
      <w:pPr>
        <w:numPr>
          <w:ilvl w:val="0"/>
          <w:numId w:val="66"/>
        </w:numPr>
        <w:spacing w:line="276" w:lineRule="auto"/>
      </w:pPr>
      <w:r w:rsidRPr="004C5EA7">
        <w:rPr>
          <w:b/>
          <w:bCs/>
          <w:u w:val="single"/>
        </w:rPr>
        <w:t>Administrative Costs</w:t>
      </w:r>
      <w:r w:rsidRPr="004C5EA7">
        <w:rPr>
          <w:b/>
          <w:bCs/>
        </w:rPr>
        <w:t>:</w:t>
      </w:r>
      <w:r w:rsidRPr="004C5EA7">
        <w:t xml:space="preserve"> </w:t>
      </w:r>
    </w:p>
    <w:p w14:paraId="678F67D6" w14:textId="77777777" w:rsidR="00000000" w:rsidRPr="004C5EA7" w:rsidRDefault="00000000" w:rsidP="004C5EA7">
      <w:pPr>
        <w:pStyle w:val="ListParagraph"/>
        <w:numPr>
          <w:ilvl w:val="0"/>
          <w:numId w:val="12"/>
        </w:numPr>
        <w:spacing w:line="276" w:lineRule="auto"/>
      </w:pPr>
      <w:r w:rsidRPr="004C5EA7">
        <w:t>Time tracked for drafting and organizing evidence, calculated at £25/hour.</w:t>
      </w:r>
    </w:p>
    <w:p w14:paraId="038F6113" w14:textId="77777777" w:rsidR="00000000" w:rsidRPr="004C5EA7" w:rsidRDefault="00000000" w:rsidP="004C5EA7">
      <w:pPr>
        <w:spacing w:line="276" w:lineRule="auto"/>
      </w:pPr>
    </w:p>
    <w:p w14:paraId="2E8BD1B2" w14:textId="77777777" w:rsidR="00000000" w:rsidRPr="004C5EA7" w:rsidRDefault="00000000" w:rsidP="004C5EA7">
      <w:pPr>
        <w:numPr>
          <w:ilvl w:val="0"/>
          <w:numId w:val="66"/>
        </w:numPr>
        <w:spacing w:line="276" w:lineRule="auto"/>
      </w:pPr>
      <w:r w:rsidRPr="004C5EA7">
        <w:rPr>
          <w:b/>
          <w:bCs/>
          <w:u w:val="single"/>
        </w:rPr>
        <w:t>Legal Fees</w:t>
      </w:r>
      <w:r w:rsidRPr="004C5EA7">
        <w:rPr>
          <w:b/>
          <w:bCs/>
        </w:rPr>
        <w:t>:</w:t>
      </w:r>
      <w:r w:rsidRPr="004C5EA7">
        <w:t xml:space="preserve"> </w:t>
      </w:r>
    </w:p>
    <w:p w14:paraId="44F8718E" w14:textId="77777777" w:rsidR="00000000" w:rsidRPr="004C5EA7" w:rsidRDefault="00000000" w:rsidP="004C5EA7">
      <w:pPr>
        <w:pStyle w:val="ListParagraph"/>
        <w:numPr>
          <w:ilvl w:val="0"/>
          <w:numId w:val="12"/>
        </w:numPr>
        <w:spacing w:line="276" w:lineRule="auto"/>
      </w:pPr>
      <w:r w:rsidRPr="004C5EA7">
        <w:t>Based on solicitor invoices for consultation and document preparation.</w:t>
      </w:r>
    </w:p>
    <w:p w14:paraId="0A2930E7" w14:textId="77777777" w:rsidR="00000000" w:rsidRPr="004C5EA7" w:rsidRDefault="00000000" w:rsidP="004C5EA7">
      <w:pPr>
        <w:spacing w:line="276" w:lineRule="auto"/>
      </w:pPr>
    </w:p>
    <w:p w14:paraId="6945B900"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Solicitor Fees and Additional Expenses: Verification and Evidence</w:t>
      </w:r>
    </w:p>
    <w:p w14:paraId="32D71FD9" w14:textId="77777777" w:rsidR="00000000" w:rsidRPr="004C5EA7" w:rsidRDefault="00000000" w:rsidP="004C5EA7">
      <w:pPr>
        <w:pStyle w:val="ListParagraph"/>
        <w:numPr>
          <w:ilvl w:val="0"/>
          <w:numId w:val="67"/>
        </w:numPr>
        <w:spacing w:line="276" w:lineRule="auto"/>
        <w:rPr>
          <w:b/>
          <w:bCs/>
          <w:u w:val="single"/>
        </w:rPr>
      </w:pPr>
      <w:r w:rsidRPr="004C5EA7">
        <w:rPr>
          <w:rFonts w:eastAsiaTheme="majorEastAsia"/>
          <w:b/>
          <w:bCs/>
          <w:u w:val="single"/>
        </w:rPr>
        <w:t>Printing Costs:</w:t>
      </w:r>
    </w:p>
    <w:p w14:paraId="01EDA26D" w14:textId="77777777" w:rsidR="00000000" w:rsidRPr="004C5EA7" w:rsidRDefault="00000000" w:rsidP="004C5EA7">
      <w:pPr>
        <w:numPr>
          <w:ilvl w:val="0"/>
          <w:numId w:val="68"/>
        </w:numPr>
        <w:tabs>
          <w:tab w:val="num" w:pos="720"/>
        </w:tabs>
        <w:spacing w:line="276" w:lineRule="auto"/>
      </w:pPr>
      <w:r w:rsidRPr="004C5EA7">
        <w:rPr>
          <w:b/>
          <w:bCs/>
          <w:u w:val="single"/>
        </w:rPr>
        <w:t>Estimated Cost per Page</w:t>
      </w:r>
      <w:r w:rsidRPr="004C5EA7">
        <w:rPr>
          <w:b/>
          <w:bCs/>
        </w:rPr>
        <w:t>:</w:t>
      </w:r>
      <w:r w:rsidRPr="004C5EA7">
        <w:t xml:space="preserve"> £0.10 (including paper, ink, and printer maintenance).</w:t>
      </w:r>
    </w:p>
    <w:p w14:paraId="147CD3DE" w14:textId="77777777" w:rsidR="00000000" w:rsidRPr="004C5EA7" w:rsidRDefault="00000000" w:rsidP="004C5EA7">
      <w:pPr>
        <w:numPr>
          <w:ilvl w:val="0"/>
          <w:numId w:val="68"/>
        </w:numPr>
        <w:spacing w:line="276" w:lineRule="auto"/>
      </w:pPr>
      <w:r w:rsidRPr="004C5EA7">
        <w:rPr>
          <w:b/>
          <w:bCs/>
          <w:u w:val="single"/>
        </w:rPr>
        <w:t>Calculation</w:t>
      </w:r>
      <w:r w:rsidRPr="004C5EA7">
        <w:rPr>
          <w:b/>
          <w:bCs/>
        </w:rPr>
        <w:t>:</w:t>
      </w:r>
      <w:r w:rsidRPr="004C5EA7">
        <w:t xml:space="preserve"> Total printing costs = Cost per page × Number of pages printed.</w:t>
      </w:r>
    </w:p>
    <w:p w14:paraId="13D89BD5" w14:textId="77777777" w:rsidR="00000000" w:rsidRPr="004C5EA7" w:rsidRDefault="00000000" w:rsidP="004C5EA7">
      <w:pPr>
        <w:spacing w:line="276" w:lineRule="auto"/>
        <w:ind w:left="720"/>
      </w:pPr>
    </w:p>
    <w:p w14:paraId="77DEFCFD" w14:textId="77777777" w:rsidR="00000000" w:rsidRPr="004C5EA7" w:rsidRDefault="00000000" w:rsidP="004C5EA7">
      <w:pPr>
        <w:pStyle w:val="ListParagraph"/>
        <w:numPr>
          <w:ilvl w:val="0"/>
          <w:numId w:val="67"/>
        </w:numPr>
        <w:spacing w:line="276" w:lineRule="auto"/>
        <w:rPr>
          <w:b/>
          <w:bCs/>
          <w:u w:val="single"/>
        </w:rPr>
      </w:pPr>
      <w:r w:rsidRPr="004C5EA7">
        <w:rPr>
          <w:rFonts w:eastAsiaTheme="majorEastAsia"/>
          <w:b/>
          <w:bCs/>
          <w:u w:val="single"/>
        </w:rPr>
        <w:t>Example Reference:</w:t>
      </w:r>
    </w:p>
    <w:p w14:paraId="409C621B" w14:textId="77777777" w:rsidR="00000000" w:rsidRPr="004C5EA7" w:rsidRDefault="00000000" w:rsidP="004C5EA7">
      <w:pPr>
        <w:numPr>
          <w:ilvl w:val="0"/>
          <w:numId w:val="69"/>
        </w:numPr>
        <w:spacing w:line="276" w:lineRule="auto"/>
      </w:pPr>
      <w:r w:rsidRPr="004C5EA7">
        <w:t xml:space="preserve">Printing Cost Calculator: </w:t>
      </w:r>
      <w:hyperlink r:id="rId10" w:history="1">
        <w:r w:rsidRPr="004C5EA7">
          <w:rPr>
            <w:rStyle w:val="Hyperlink"/>
            <w:color w:val="0000FF"/>
          </w:rPr>
          <w:t>https://www.printingcostcalculator.com/</w:t>
        </w:r>
      </w:hyperlink>
      <w:r w:rsidRPr="004C5EA7">
        <w:rPr>
          <w:color w:val="0000FF"/>
        </w:rPr>
        <w:t xml:space="preserve">. </w:t>
      </w:r>
    </w:p>
    <w:p w14:paraId="4A6C8ABD" w14:textId="77777777" w:rsidR="00000000" w:rsidRPr="004C5EA7" w:rsidRDefault="00000000" w:rsidP="004C5EA7">
      <w:pPr>
        <w:pBdr>
          <w:bottom w:val="single" w:sz="6" w:space="1" w:color="auto"/>
        </w:pBdr>
        <w:spacing w:line="276" w:lineRule="auto"/>
      </w:pPr>
    </w:p>
    <w:p w14:paraId="411341D6" w14:textId="77777777" w:rsidR="00000000" w:rsidRPr="004C5EA7" w:rsidRDefault="00000000" w:rsidP="004C5EA7">
      <w:pPr>
        <w:spacing w:line="276" w:lineRule="auto"/>
      </w:pPr>
    </w:p>
    <w:p w14:paraId="1AD18C08" w14:textId="77777777" w:rsidR="00000000" w:rsidRPr="004C5EA7" w:rsidRDefault="00000000" w:rsidP="004C5EA7">
      <w:pPr>
        <w:spacing w:line="276" w:lineRule="auto"/>
        <w:rPr>
          <w:b/>
          <w:bCs/>
          <w:u w:val="single"/>
        </w:rPr>
      </w:pPr>
      <w:r w:rsidRPr="004C5EA7">
        <w:rPr>
          <w:rFonts w:eastAsiaTheme="majorEastAsia"/>
          <w:b/>
          <w:bCs/>
          <w:u w:val="single"/>
        </w:rPr>
        <w:t>Legal Fees and Expenses</w:t>
      </w:r>
    </w:p>
    <w:p w14:paraId="73F5C7D9" w14:textId="77777777" w:rsidR="00000000" w:rsidRPr="004C5EA7" w:rsidRDefault="00000000" w:rsidP="004C5EA7">
      <w:pPr>
        <w:numPr>
          <w:ilvl w:val="0"/>
          <w:numId w:val="70"/>
        </w:numPr>
        <w:spacing w:line="276" w:lineRule="auto"/>
      </w:pPr>
      <w:r w:rsidRPr="004C5EA7">
        <w:rPr>
          <w:b/>
          <w:bCs/>
          <w:u w:val="single"/>
        </w:rPr>
        <w:t>My Out-of-Pocket Expenses (£</w:t>
      </w:r>
      <w:r w:rsidRPr="004C5EA7">
        <w:rPr>
          <w:b/>
          <w:bCs/>
        </w:rPr>
        <w:t>):</w:t>
      </w:r>
      <w:r w:rsidRPr="004C5EA7">
        <w:t xml:space="preserve"> These represent direct costs I personally incurred, including travel expenses, food and drink, baggage fees, and other related expenditures. Each item is backed by receipts and allocated to the respective case.</w:t>
      </w:r>
    </w:p>
    <w:p w14:paraId="3700D1D5" w14:textId="77777777" w:rsidR="00000000" w:rsidRPr="004C5EA7" w:rsidRDefault="00000000" w:rsidP="004C5EA7">
      <w:pPr>
        <w:spacing w:line="276" w:lineRule="auto"/>
        <w:ind w:left="720"/>
      </w:pPr>
    </w:p>
    <w:p w14:paraId="357EB7EA" w14:textId="77777777" w:rsidR="00000000" w:rsidRPr="004C5EA7" w:rsidRDefault="00000000" w:rsidP="004C5EA7">
      <w:pPr>
        <w:numPr>
          <w:ilvl w:val="0"/>
          <w:numId w:val="70"/>
        </w:numPr>
        <w:spacing w:line="276" w:lineRule="auto"/>
      </w:pPr>
      <w:r w:rsidRPr="004C5EA7">
        <w:rPr>
          <w:b/>
          <w:bCs/>
          <w:u w:val="single"/>
        </w:rPr>
        <w:t>Solicitor Out-of-Pocket Expenses (£)</w:t>
      </w:r>
      <w:r w:rsidRPr="004C5EA7">
        <w:rPr>
          <w:b/>
          <w:bCs/>
        </w:rPr>
        <w:t>:</w:t>
      </w:r>
      <w:r w:rsidRPr="004C5EA7">
        <w:t xml:space="preserve"> This includes additional costs incurred by a solicitor, such as printing, postage, and administrative expenses.</w:t>
      </w:r>
    </w:p>
    <w:p w14:paraId="59625630" w14:textId="77777777" w:rsidR="00000000" w:rsidRPr="004C5EA7" w:rsidRDefault="00000000" w:rsidP="004C5EA7">
      <w:pPr>
        <w:spacing w:line="276" w:lineRule="auto"/>
      </w:pPr>
    </w:p>
    <w:p w14:paraId="2C914289" w14:textId="77777777" w:rsidR="00000000" w:rsidRPr="004C5EA7" w:rsidRDefault="00000000" w:rsidP="004C5EA7">
      <w:pPr>
        <w:numPr>
          <w:ilvl w:val="0"/>
          <w:numId w:val="70"/>
        </w:numPr>
        <w:spacing w:line="276" w:lineRule="auto"/>
      </w:pPr>
      <w:r w:rsidRPr="004C5EA7">
        <w:rPr>
          <w:b/>
          <w:bCs/>
          <w:u w:val="single"/>
        </w:rPr>
        <w:t>Minimum Wage Hours Cost (£)</w:t>
      </w:r>
      <w:r w:rsidRPr="004C5EA7">
        <w:rPr>
          <w:b/>
          <w:bCs/>
        </w:rPr>
        <w:t>:</w:t>
      </w:r>
      <w:r w:rsidRPr="004C5EA7">
        <w:t xml:space="preserve"> This reflects the time I dedicated to working on each claim, valued at </w:t>
      </w:r>
      <w:r w:rsidRPr="004C5EA7">
        <w:rPr>
          <w:b/>
          <w:bCs/>
          <w:u w:val="single"/>
        </w:rPr>
        <w:t>£11 per hour</w:t>
      </w:r>
      <w:r w:rsidRPr="004C5EA7">
        <w:t>. This figure accounts for the minimum wage and the effort I invested in preparing, researching, and presenting the claim.</w:t>
      </w:r>
    </w:p>
    <w:p w14:paraId="5BB2461A" w14:textId="77777777" w:rsidR="00000000" w:rsidRPr="004C5EA7" w:rsidRDefault="00000000" w:rsidP="004C5EA7">
      <w:pPr>
        <w:spacing w:line="276" w:lineRule="auto"/>
      </w:pPr>
    </w:p>
    <w:p w14:paraId="61384675" w14:textId="77777777" w:rsidR="00000000" w:rsidRPr="004C5EA7" w:rsidRDefault="00000000" w:rsidP="004C5EA7">
      <w:pPr>
        <w:numPr>
          <w:ilvl w:val="0"/>
          <w:numId w:val="70"/>
        </w:numPr>
        <w:spacing w:line="276" w:lineRule="auto"/>
      </w:pPr>
      <w:r w:rsidRPr="004C5EA7">
        <w:rPr>
          <w:b/>
          <w:bCs/>
          <w:u w:val="single"/>
        </w:rPr>
        <w:t>Solicitor’s Fees (£)</w:t>
      </w:r>
      <w:r w:rsidRPr="004C5EA7">
        <w:rPr>
          <w:b/>
          <w:bCs/>
        </w:rPr>
        <w:t>:</w:t>
      </w:r>
      <w:r w:rsidRPr="004C5EA7">
        <w:t xml:space="preserve"> These are the legal fees charged by the solicitor, which can range from </w:t>
      </w:r>
      <w:r w:rsidRPr="004C5EA7">
        <w:rPr>
          <w:b/>
          <w:bCs/>
          <w:u w:val="single"/>
        </w:rPr>
        <w:t>£100 to £600</w:t>
      </w:r>
      <w:r w:rsidRPr="004C5EA7">
        <w:t xml:space="preserve"> or more per hour. Given the complex nature of this case and its two associated side claims, a solicitor at a lower rate may not possess the necessary qualifications to effectively handle this matter. The fees cover professional representation, including consultations, case preparation, and correspondence. Calculations include standard, overtime, and night shift rates.</w:t>
      </w:r>
    </w:p>
    <w:p w14:paraId="46F3EFBD" w14:textId="77777777" w:rsidR="00000000" w:rsidRPr="004C5EA7" w:rsidRDefault="00000000" w:rsidP="004C5EA7">
      <w:pPr>
        <w:spacing w:line="276" w:lineRule="auto"/>
      </w:pPr>
    </w:p>
    <w:p w14:paraId="1740FB75" w14:textId="77777777" w:rsidR="00000000" w:rsidRPr="004C5EA7" w:rsidRDefault="00000000" w:rsidP="004C5EA7">
      <w:pPr>
        <w:spacing w:line="276" w:lineRule="auto"/>
        <w:rPr>
          <w:b/>
          <w:bCs/>
          <w:u w:val="single"/>
        </w:rPr>
      </w:pPr>
      <w:r w:rsidRPr="004C5EA7">
        <w:rPr>
          <w:rFonts w:eastAsiaTheme="majorEastAsia"/>
          <w:b/>
          <w:bCs/>
          <w:u w:val="singl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356"/>
        <w:gridCol w:w="1854"/>
        <w:gridCol w:w="1989"/>
      </w:tblGrid>
      <w:tr w:rsidR="00000000" w:rsidRPr="004C5EA7" w14:paraId="039E2161"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FB6A2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24524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54E2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3F86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468D933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3270E"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AE335B" w14:textId="77777777" w:rsidR="00000000" w:rsidRPr="004C5EA7" w:rsidRDefault="00000000" w:rsidP="004C5EA7">
            <w:pPr>
              <w:spacing w:line="276" w:lineRule="auto"/>
              <w:rPr>
                <w:kern w:val="2"/>
                <w14:ligatures w14:val="standardContextual"/>
              </w:rPr>
            </w:pPr>
            <w:r w:rsidRPr="004C5EA7">
              <w:rPr>
                <w:kern w:val="2"/>
                <w14:ligatures w14:val="standardContextual"/>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4F9C9" w14:textId="77777777" w:rsidR="00000000" w:rsidRPr="004C5EA7" w:rsidRDefault="00000000" w:rsidP="004C5EA7">
            <w:pPr>
              <w:spacing w:line="276" w:lineRule="auto"/>
              <w:rPr>
                <w:kern w:val="2"/>
                <w14:ligatures w14:val="standardContextual"/>
              </w:rPr>
            </w:pPr>
            <w:r w:rsidRPr="004C5EA7">
              <w:rPr>
                <w:kern w:val="2"/>
                <w14:ligatures w14:val="standardContextual"/>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F51B0" w14:textId="77777777" w:rsidR="00000000" w:rsidRPr="004C5EA7" w:rsidRDefault="00000000" w:rsidP="004C5EA7">
            <w:pPr>
              <w:spacing w:line="276" w:lineRule="auto"/>
              <w:rPr>
                <w:kern w:val="2"/>
                <w14:ligatures w14:val="standardContextual"/>
              </w:rPr>
            </w:pPr>
            <w:r w:rsidRPr="004C5EA7">
              <w:rPr>
                <w:kern w:val="2"/>
                <w14:ligatures w14:val="standardContextual"/>
              </w:rPr>
              <w:t>£3,353.90</w:t>
            </w:r>
          </w:p>
        </w:tc>
      </w:tr>
      <w:tr w:rsidR="00000000" w:rsidRPr="004C5EA7" w14:paraId="46F948A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55B3B8"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C74A8" w14:textId="77777777" w:rsidR="00000000" w:rsidRPr="004C5EA7" w:rsidRDefault="00000000" w:rsidP="004C5EA7">
            <w:pPr>
              <w:spacing w:line="276" w:lineRule="auto"/>
              <w:rPr>
                <w:kern w:val="2"/>
                <w14:ligatures w14:val="standardContextual"/>
              </w:rPr>
            </w:pPr>
            <w:r w:rsidRPr="004C5EA7">
              <w:rPr>
                <w:kern w:val="2"/>
                <w14:ligatures w14:val="standardContextual"/>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743090" w14:textId="77777777" w:rsidR="00000000" w:rsidRPr="004C5EA7" w:rsidRDefault="00000000" w:rsidP="004C5EA7">
            <w:pPr>
              <w:spacing w:line="276" w:lineRule="auto"/>
              <w:rPr>
                <w:kern w:val="2"/>
                <w14:ligatures w14:val="standardContextual"/>
              </w:rPr>
            </w:pPr>
            <w:r w:rsidRPr="004C5EA7">
              <w:rPr>
                <w:kern w:val="2"/>
                <w14:ligatures w14:val="standardContextual"/>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77F4DA" w14:textId="77777777" w:rsidR="00000000" w:rsidRPr="004C5EA7" w:rsidRDefault="00000000" w:rsidP="004C5EA7">
            <w:pPr>
              <w:spacing w:line="276" w:lineRule="auto"/>
              <w:rPr>
                <w:kern w:val="2"/>
                <w14:ligatures w14:val="standardContextual"/>
              </w:rPr>
            </w:pPr>
            <w:r w:rsidRPr="004C5EA7">
              <w:rPr>
                <w:kern w:val="2"/>
                <w14:ligatures w14:val="standardContextual"/>
              </w:rPr>
              <w:t>£7,622.50</w:t>
            </w:r>
          </w:p>
        </w:tc>
      </w:tr>
    </w:tbl>
    <w:p w14:paraId="6465195D" w14:textId="77777777" w:rsidR="00000000" w:rsidRPr="004C5EA7" w:rsidRDefault="00000000" w:rsidP="004C5EA7">
      <w:pPr>
        <w:spacing w:line="276" w:lineRule="auto"/>
      </w:pPr>
      <w:r w:rsidRPr="004C5EA7">
        <w:t>+</w:t>
      </w:r>
    </w:p>
    <w:p w14:paraId="158AF7CE" w14:textId="77777777" w:rsidR="00000000" w:rsidRPr="004C5EA7" w:rsidRDefault="00000000" w:rsidP="004C5EA7">
      <w:pPr>
        <w:spacing w:line="276" w:lineRule="auto"/>
        <w:rPr>
          <w:b/>
          <w:bCs/>
          <w:u w:val="single"/>
        </w:rPr>
      </w:pPr>
      <w:r w:rsidRPr="004C5EA7">
        <w:rPr>
          <w:rFonts w:eastAsiaTheme="majorEastAsia"/>
          <w:b/>
          <w:bCs/>
          <w:u w:val="single"/>
        </w:rPr>
        <w:t>Legal Expenses, Grand Totals Sheet</w:t>
      </w:r>
    </w:p>
    <w:tbl>
      <w:tblPr>
        <w:tblStyle w:val="PlainTable5"/>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7"/>
        <w:gridCol w:w="1492"/>
        <w:gridCol w:w="1990"/>
        <w:gridCol w:w="2110"/>
      </w:tblGrid>
      <w:tr w:rsidR="00000000" w:rsidRPr="004C5EA7" w14:paraId="41615FB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double" w:sz="4" w:space="0" w:color="auto"/>
              <w:left w:val="double" w:sz="4" w:space="0" w:color="auto"/>
            </w:tcBorders>
            <w:hideMark/>
          </w:tcPr>
          <w:p w14:paraId="0F514659" w14:textId="77777777" w:rsidR="00000000" w:rsidRPr="004C5EA7" w:rsidRDefault="00000000" w:rsidP="004C5EA7">
            <w:pPr>
              <w:spacing w:line="276" w:lineRule="auto"/>
              <w:jc w:val="center"/>
              <w:rPr>
                <w:b/>
                <w:bCs/>
                <w:i w:val="0"/>
                <w:iCs w:val="0"/>
                <w:sz w:val="24"/>
                <w:szCs w:val="24"/>
              </w:rPr>
            </w:pPr>
            <w:r w:rsidRPr="004C5EA7">
              <w:rPr>
                <w:b/>
                <w:bCs/>
                <w:i w:val="0"/>
                <w:iCs w:val="0"/>
                <w:sz w:val="24"/>
                <w:szCs w:val="24"/>
              </w:rPr>
              <w:t>Category</w:t>
            </w:r>
          </w:p>
        </w:tc>
        <w:tc>
          <w:tcPr>
            <w:tcW w:w="0" w:type="auto"/>
            <w:tcBorders>
              <w:top w:val="double" w:sz="4" w:space="0" w:color="auto"/>
              <w:left w:val="double" w:sz="4" w:space="0" w:color="auto"/>
              <w:right w:val="double" w:sz="4" w:space="0" w:color="auto"/>
            </w:tcBorders>
            <w:hideMark/>
          </w:tcPr>
          <w:p w14:paraId="3C0473C3"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Trip.com (£)</w:t>
            </w:r>
          </w:p>
        </w:tc>
        <w:tc>
          <w:tcPr>
            <w:tcW w:w="0" w:type="auto"/>
            <w:tcBorders>
              <w:top w:val="double" w:sz="4" w:space="0" w:color="auto"/>
              <w:left w:val="double" w:sz="4" w:space="0" w:color="auto"/>
              <w:right w:val="double" w:sz="4" w:space="0" w:color="auto"/>
            </w:tcBorders>
            <w:hideMark/>
          </w:tcPr>
          <w:p w14:paraId="11D9D8DC"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Southern Rail (£)</w:t>
            </w:r>
          </w:p>
        </w:tc>
        <w:tc>
          <w:tcPr>
            <w:tcW w:w="0" w:type="auto"/>
            <w:tcBorders>
              <w:top w:val="double" w:sz="4" w:space="0" w:color="auto"/>
              <w:left w:val="double" w:sz="4" w:space="0" w:color="auto"/>
              <w:right w:val="double" w:sz="4" w:space="0" w:color="auto"/>
            </w:tcBorders>
            <w:hideMark/>
          </w:tcPr>
          <w:p w14:paraId="6D611B4E" w14:textId="77777777" w:rsidR="00000000" w:rsidRPr="004C5EA7" w:rsidRDefault="00000000" w:rsidP="004C5EA7">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4"/>
                <w:szCs w:val="24"/>
              </w:rPr>
            </w:pPr>
            <w:r w:rsidRPr="004C5EA7">
              <w:rPr>
                <w:b/>
                <w:bCs/>
                <w:i w:val="0"/>
                <w:iCs w:val="0"/>
                <w:sz w:val="24"/>
                <w:szCs w:val="24"/>
              </w:rPr>
              <w:t>Dentafly Clinic (£)</w:t>
            </w:r>
          </w:p>
        </w:tc>
      </w:tr>
      <w:tr w:rsidR="00000000" w:rsidRPr="004C5EA7" w14:paraId="1393DB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4FA0F9EB" w14:textId="77777777" w:rsidR="00000000" w:rsidRPr="004C5EA7" w:rsidRDefault="00000000" w:rsidP="004C5EA7">
            <w:pPr>
              <w:spacing w:line="276" w:lineRule="auto"/>
              <w:jc w:val="left"/>
              <w:rPr>
                <w:i w:val="0"/>
                <w:iCs w:val="0"/>
                <w:sz w:val="24"/>
                <w:szCs w:val="24"/>
              </w:rPr>
            </w:pPr>
            <w:r w:rsidRPr="004C5EA7">
              <w:rPr>
                <w:i w:val="0"/>
                <w:iCs w:val="0"/>
                <w:sz w:val="24"/>
                <w:szCs w:val="24"/>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6DA0866F"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£23.34</w:t>
            </w:r>
          </w:p>
        </w:tc>
        <w:tc>
          <w:tcPr>
            <w:tcW w:w="0" w:type="auto"/>
            <w:tcBorders>
              <w:top w:val="double" w:sz="4" w:space="0" w:color="auto"/>
              <w:left w:val="double" w:sz="4" w:space="0" w:color="auto"/>
              <w:bottom w:val="double" w:sz="4" w:space="0" w:color="auto"/>
              <w:right w:val="double" w:sz="4" w:space="0" w:color="auto"/>
            </w:tcBorders>
            <w:hideMark/>
          </w:tcPr>
          <w:p w14:paraId="425236E7"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£18.33</w:t>
            </w:r>
          </w:p>
        </w:tc>
        <w:tc>
          <w:tcPr>
            <w:tcW w:w="0" w:type="auto"/>
            <w:tcBorders>
              <w:top w:val="double" w:sz="4" w:space="0" w:color="auto"/>
              <w:left w:val="double" w:sz="4" w:space="0" w:color="auto"/>
              <w:bottom w:val="double" w:sz="4" w:space="0" w:color="auto"/>
              <w:right w:val="double" w:sz="4" w:space="0" w:color="auto"/>
            </w:tcBorders>
            <w:hideMark/>
          </w:tcPr>
          <w:p w14:paraId="67110904"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£18.33</w:t>
            </w:r>
          </w:p>
        </w:tc>
      </w:tr>
      <w:tr w:rsidR="00000000" w:rsidRPr="004C5EA7" w14:paraId="482E2DEF" w14:textId="77777777">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2A4A8AC8" w14:textId="77777777" w:rsidR="00000000" w:rsidRPr="004C5EA7" w:rsidRDefault="00000000" w:rsidP="004C5EA7">
            <w:pPr>
              <w:spacing w:line="276" w:lineRule="auto"/>
              <w:jc w:val="left"/>
              <w:rPr>
                <w:i w:val="0"/>
                <w:iCs w:val="0"/>
                <w:sz w:val="24"/>
                <w:szCs w:val="24"/>
              </w:rPr>
            </w:pPr>
            <w:r w:rsidRPr="004C5EA7">
              <w:rPr>
                <w:i w:val="0"/>
                <w:iCs w:val="0"/>
                <w:sz w:val="24"/>
                <w:szCs w:val="24"/>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08BAF5EC"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£132.57</w:t>
            </w:r>
          </w:p>
        </w:tc>
        <w:tc>
          <w:tcPr>
            <w:tcW w:w="0" w:type="auto"/>
            <w:tcBorders>
              <w:top w:val="double" w:sz="4" w:space="0" w:color="auto"/>
              <w:left w:val="double" w:sz="4" w:space="0" w:color="auto"/>
              <w:bottom w:val="double" w:sz="4" w:space="0" w:color="auto"/>
              <w:right w:val="double" w:sz="4" w:space="0" w:color="auto"/>
            </w:tcBorders>
            <w:hideMark/>
          </w:tcPr>
          <w:p w14:paraId="07791B5B"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£99.43</w:t>
            </w:r>
          </w:p>
        </w:tc>
        <w:tc>
          <w:tcPr>
            <w:tcW w:w="0" w:type="auto"/>
            <w:tcBorders>
              <w:top w:val="double" w:sz="4" w:space="0" w:color="auto"/>
              <w:left w:val="double" w:sz="4" w:space="0" w:color="auto"/>
              <w:bottom w:val="double" w:sz="4" w:space="0" w:color="auto"/>
              <w:right w:val="double" w:sz="4" w:space="0" w:color="auto"/>
            </w:tcBorders>
            <w:hideMark/>
          </w:tcPr>
          <w:p w14:paraId="4C1B2383"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t>£99.43</w:t>
            </w:r>
          </w:p>
        </w:tc>
      </w:tr>
      <w:tr w:rsidR="00000000" w:rsidRPr="004C5EA7" w14:paraId="59F5BE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2EA4FF65" w14:textId="77777777" w:rsidR="00000000" w:rsidRPr="004C5EA7" w:rsidRDefault="00000000" w:rsidP="004C5EA7">
            <w:pPr>
              <w:spacing w:line="276" w:lineRule="auto"/>
              <w:jc w:val="left"/>
              <w:rPr>
                <w:i w:val="0"/>
                <w:iCs w:val="0"/>
                <w:sz w:val="24"/>
                <w:szCs w:val="24"/>
              </w:rPr>
            </w:pPr>
            <w:r w:rsidRPr="004C5EA7">
              <w:rPr>
                <w:i w:val="0"/>
                <w:iCs w:val="0"/>
                <w:sz w:val="24"/>
                <w:szCs w:val="24"/>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0AE689CE"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£42.03</w:t>
            </w:r>
          </w:p>
        </w:tc>
        <w:tc>
          <w:tcPr>
            <w:tcW w:w="0" w:type="auto"/>
            <w:tcBorders>
              <w:top w:val="double" w:sz="4" w:space="0" w:color="auto"/>
              <w:left w:val="double" w:sz="4" w:space="0" w:color="auto"/>
              <w:bottom w:val="double" w:sz="4" w:space="0" w:color="auto"/>
              <w:right w:val="double" w:sz="4" w:space="0" w:color="auto"/>
            </w:tcBorders>
            <w:hideMark/>
          </w:tcPr>
          <w:p w14:paraId="49415B95"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£31.52</w:t>
            </w:r>
          </w:p>
        </w:tc>
        <w:tc>
          <w:tcPr>
            <w:tcW w:w="0" w:type="auto"/>
            <w:tcBorders>
              <w:top w:val="double" w:sz="4" w:space="0" w:color="auto"/>
              <w:left w:val="double" w:sz="4" w:space="0" w:color="auto"/>
              <w:bottom w:val="double" w:sz="4" w:space="0" w:color="auto"/>
              <w:right w:val="double" w:sz="4" w:space="0" w:color="auto"/>
            </w:tcBorders>
            <w:hideMark/>
          </w:tcPr>
          <w:p w14:paraId="6B63425C" w14:textId="77777777" w:rsidR="00000000" w:rsidRPr="004C5EA7" w:rsidRDefault="00000000" w:rsidP="004C5EA7">
            <w:pPr>
              <w:spacing w:line="276" w:lineRule="auto"/>
              <w:cnfStyle w:val="000000100000" w:firstRow="0" w:lastRow="0" w:firstColumn="0" w:lastColumn="0" w:oddVBand="0" w:evenVBand="0" w:oddHBand="1" w:evenHBand="0" w:firstRowFirstColumn="0" w:firstRowLastColumn="0" w:lastRowFirstColumn="0" w:lastRowLastColumn="0"/>
            </w:pPr>
            <w:r w:rsidRPr="004C5EA7">
              <w:t>£31.52</w:t>
            </w:r>
          </w:p>
        </w:tc>
      </w:tr>
      <w:tr w:rsidR="00000000" w:rsidRPr="004C5EA7" w14:paraId="41FD3653" w14:textId="77777777">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double" w:sz="4" w:space="0" w:color="auto"/>
              <w:bottom w:val="double" w:sz="4" w:space="0" w:color="auto"/>
            </w:tcBorders>
            <w:hideMark/>
          </w:tcPr>
          <w:p w14:paraId="43984BDF" w14:textId="77777777" w:rsidR="00000000" w:rsidRPr="004C5EA7" w:rsidRDefault="00000000" w:rsidP="004C5EA7">
            <w:pPr>
              <w:spacing w:line="276" w:lineRule="auto"/>
              <w:jc w:val="left"/>
              <w:rPr>
                <w:i w:val="0"/>
                <w:iCs w:val="0"/>
                <w:sz w:val="24"/>
                <w:szCs w:val="24"/>
              </w:rPr>
            </w:pPr>
            <w:r w:rsidRPr="004C5EA7">
              <w:rPr>
                <w:i w:val="0"/>
                <w:iCs w:val="0"/>
                <w:sz w:val="24"/>
                <w:szCs w:val="24"/>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44A37AC9"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4EAA4384"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74ECF844" w14:textId="77777777" w:rsidR="00000000" w:rsidRPr="004C5EA7" w:rsidRDefault="00000000" w:rsidP="004C5EA7">
            <w:pPr>
              <w:spacing w:line="276" w:lineRule="auto"/>
              <w:cnfStyle w:val="000000000000" w:firstRow="0" w:lastRow="0" w:firstColumn="0" w:lastColumn="0" w:oddVBand="0" w:evenVBand="0" w:oddHBand="0" w:evenHBand="0" w:firstRowFirstColumn="0" w:firstRowLastColumn="0" w:lastRowFirstColumn="0" w:lastRowLastColumn="0"/>
            </w:pPr>
            <w:r w:rsidRPr="004C5EA7">
              <w:rPr>
                <w:b/>
                <w:bCs/>
              </w:rPr>
              <w:t>£149.28</w:t>
            </w:r>
          </w:p>
        </w:tc>
      </w:tr>
    </w:tbl>
    <w:p w14:paraId="2A19DE1A" w14:textId="77777777" w:rsidR="00000000" w:rsidRPr="004C5EA7" w:rsidRDefault="00000000" w:rsidP="004C5EA7">
      <w:pPr>
        <w:spacing w:line="276" w:lineRule="auto"/>
        <w:rPr>
          <w:rFonts w:eastAsiaTheme="majorEastAsia"/>
          <w:b/>
          <w:bCs/>
          <w:u w:val="single"/>
        </w:rPr>
      </w:pPr>
    </w:p>
    <w:p w14:paraId="3D6A5E04" w14:textId="77777777" w:rsidR="00000000" w:rsidRPr="004C5EA7" w:rsidRDefault="00000000" w:rsidP="004C5EA7">
      <w:pPr>
        <w:spacing w:line="276" w:lineRule="auto"/>
        <w:rPr>
          <w:b/>
          <w:bCs/>
        </w:rPr>
      </w:pPr>
      <w:r w:rsidRPr="004C5EA7">
        <w:rPr>
          <w:b/>
          <w:bCs/>
          <w:u w:val="single"/>
        </w:rPr>
        <w:t>Summary Total As of So Far Including All Work Shifts, Legal Fees and Legal Expenses</w:t>
      </w:r>
      <w:r w:rsidRPr="004C5EA7">
        <w:rPr>
          <w:b/>
          <w:bCs/>
        </w:rPr>
        <w:t>:</w:t>
      </w:r>
    </w:p>
    <w:p w14:paraId="34A59FBD" w14:textId="77777777" w:rsidR="00000000" w:rsidRPr="004C5EA7" w:rsidRDefault="00000000" w:rsidP="004C5EA7">
      <w:pPr>
        <w:spacing w:line="276" w:lineRule="auto"/>
        <w:rPr>
          <w:b/>
          <w:bCs/>
          <w:u w:val="single"/>
        </w:rPr>
      </w:pPr>
      <w:r w:rsidRPr="004C5EA7">
        <w:rPr>
          <w:rFonts w:eastAsiaTheme="majorEastAsia"/>
          <w:b/>
          <w:bCs/>
          <w:u w:val="single"/>
        </w:rPr>
        <w:t>Trip.com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tblGrid>
      <w:tr w:rsidR="00000000" w:rsidRPr="004C5EA7" w14:paraId="359FC381"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DD8C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2DA5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000000" w:rsidRPr="004C5EA7" w14:paraId="1D7B7DD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1BFBA9" w14:textId="77777777" w:rsidR="00000000" w:rsidRPr="004C5EA7" w:rsidRDefault="00000000" w:rsidP="004C5EA7">
            <w:pPr>
              <w:spacing w:line="276" w:lineRule="auto"/>
              <w:rPr>
                <w:kern w:val="2"/>
                <w14:ligatures w14:val="standardContextual"/>
              </w:rPr>
            </w:pPr>
            <w:r w:rsidRPr="004C5EA7">
              <w:rPr>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926D64" w14:textId="77777777" w:rsidR="00000000" w:rsidRPr="004C5EA7" w:rsidRDefault="00000000" w:rsidP="004C5EA7">
            <w:pPr>
              <w:spacing w:line="276" w:lineRule="auto"/>
              <w:rPr>
                <w:kern w:val="2"/>
                <w14:ligatures w14:val="standardContextual"/>
              </w:rPr>
            </w:pPr>
            <w:r w:rsidRPr="004C5EA7">
              <w:rPr>
                <w:kern w:val="2"/>
                <w14:ligatures w14:val="standardContextual"/>
              </w:rPr>
              <w:t>£12,327.50</w:t>
            </w:r>
          </w:p>
        </w:tc>
      </w:tr>
      <w:tr w:rsidR="00000000" w:rsidRPr="004C5EA7" w14:paraId="034E673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97FCF2" w14:textId="77777777" w:rsidR="00000000" w:rsidRPr="004C5EA7" w:rsidRDefault="00000000" w:rsidP="004C5EA7">
            <w:pPr>
              <w:spacing w:line="276" w:lineRule="auto"/>
              <w:rPr>
                <w:kern w:val="2"/>
                <w14:ligatures w14:val="standardContextual"/>
              </w:rPr>
            </w:pPr>
            <w:r w:rsidRPr="004C5EA7">
              <w:rPr>
                <w:kern w:val="2"/>
                <w14:ligatures w14:val="standardContextual"/>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FA734"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£197.94</w:t>
            </w:r>
          </w:p>
        </w:tc>
      </w:tr>
      <w:tr w:rsidR="00000000" w:rsidRPr="004C5EA7" w14:paraId="186E08C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D94220"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CAAD7B"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£12,525.44</w:t>
            </w:r>
          </w:p>
        </w:tc>
      </w:tr>
    </w:tbl>
    <w:p w14:paraId="50544E07" w14:textId="77777777" w:rsidR="00000000" w:rsidRPr="004C5EA7" w:rsidRDefault="00000000" w:rsidP="004C5EA7">
      <w:pPr>
        <w:spacing w:line="276" w:lineRule="auto"/>
        <w:rPr>
          <w:rFonts w:eastAsiaTheme="majorEastAsia"/>
          <w:b/>
          <w:bCs/>
          <w:u w:val="single"/>
        </w:rPr>
      </w:pPr>
    </w:p>
    <w:p w14:paraId="4D424D2A" w14:textId="77777777" w:rsidR="00000000" w:rsidRPr="004C5EA7" w:rsidRDefault="00000000" w:rsidP="004C5EA7">
      <w:pPr>
        <w:spacing w:line="276" w:lineRule="auto"/>
        <w:rPr>
          <w:b/>
          <w:bCs/>
          <w:u w:val="single"/>
        </w:rPr>
      </w:pPr>
      <w:r w:rsidRPr="004C5EA7">
        <w:rPr>
          <w:rFonts w:eastAsiaTheme="majorEastAsia"/>
          <w:b/>
          <w:bCs/>
          <w:u w:val="singl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tblGrid>
      <w:tr w:rsidR="00000000" w:rsidRPr="004C5EA7" w14:paraId="573126EF" w14:textId="77777777" w:rsidTr="00E00508">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97304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4F75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000000" w:rsidRPr="004C5EA7" w14:paraId="316CB06A" w14:textId="77777777" w:rsidTr="00E0050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F7B5D" w14:textId="77777777" w:rsidR="00000000" w:rsidRPr="004C5EA7" w:rsidRDefault="00000000" w:rsidP="004C5EA7">
            <w:pPr>
              <w:spacing w:line="276" w:lineRule="auto"/>
              <w:rPr>
                <w:kern w:val="2"/>
                <w14:ligatures w14:val="standardContextual"/>
              </w:rPr>
            </w:pPr>
            <w:r w:rsidRPr="004C5EA7">
              <w:rPr>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1C5EC6" w14:textId="77777777" w:rsidR="00000000" w:rsidRPr="004C5EA7" w:rsidRDefault="00000000" w:rsidP="004C5EA7">
            <w:pPr>
              <w:spacing w:line="276" w:lineRule="auto"/>
              <w:rPr>
                <w:kern w:val="2"/>
                <w14:ligatures w14:val="standardContextual"/>
              </w:rPr>
            </w:pPr>
            <w:r w:rsidRPr="004C5EA7">
              <w:rPr>
                <w:kern w:val="2"/>
                <w14:ligatures w14:val="standardContextual"/>
              </w:rPr>
              <w:t>£10,095.00</w:t>
            </w:r>
          </w:p>
        </w:tc>
      </w:tr>
      <w:tr w:rsidR="00000000" w:rsidRPr="004C5EA7" w14:paraId="4F58EB05" w14:textId="77777777" w:rsidTr="00E0050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B8AE39" w14:textId="77777777" w:rsidR="00000000" w:rsidRPr="004C5EA7" w:rsidRDefault="00000000" w:rsidP="004C5EA7">
            <w:pPr>
              <w:spacing w:line="276" w:lineRule="auto"/>
              <w:rPr>
                <w:kern w:val="2"/>
                <w14:ligatures w14:val="standardContextual"/>
              </w:rPr>
            </w:pPr>
            <w:bookmarkStart w:id="5" w:name="_Hlk192707638"/>
            <w:r w:rsidRPr="004C5EA7">
              <w:rPr>
                <w:kern w:val="2"/>
                <w14:ligatures w14:val="standardContextual"/>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0080C6"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£149.28</w:t>
            </w:r>
          </w:p>
        </w:tc>
      </w:tr>
      <w:bookmarkEnd w:id="5"/>
      <w:tr w:rsidR="00000000" w:rsidRPr="004C5EA7" w14:paraId="535F680F" w14:textId="77777777" w:rsidTr="00E0050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CF66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C5DA95"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£10,244.28</w:t>
            </w:r>
          </w:p>
        </w:tc>
      </w:tr>
    </w:tbl>
    <w:p w14:paraId="0E27F0CD" w14:textId="77777777" w:rsidR="00000000" w:rsidRPr="004C5EA7" w:rsidRDefault="00000000" w:rsidP="004C5EA7">
      <w:pPr>
        <w:spacing w:line="276" w:lineRule="auto"/>
        <w:rPr>
          <w:rFonts w:eastAsiaTheme="majorEastAsia"/>
          <w:b/>
          <w:bCs/>
          <w:u w:val="single"/>
        </w:rPr>
      </w:pPr>
    </w:p>
    <w:p w14:paraId="2D4DAAC9" w14:textId="77777777" w:rsidR="00000000" w:rsidRPr="004C5EA7" w:rsidRDefault="00000000" w:rsidP="004C5EA7">
      <w:pPr>
        <w:spacing w:line="276" w:lineRule="auto"/>
        <w:rPr>
          <w:b/>
          <w:bCs/>
          <w:u w:val="single"/>
        </w:rPr>
      </w:pPr>
      <w:r w:rsidRPr="004C5EA7">
        <w:rPr>
          <w:rFonts w:eastAsiaTheme="majorEastAsia"/>
          <w:b/>
          <w:bCs/>
          <w:u w:val="single"/>
        </w:rPr>
        <w:t>Dentafly Clinic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tblGrid>
      <w:tr w:rsidR="00000000" w:rsidRPr="004C5EA7" w14:paraId="54D6277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DB15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94C0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000000" w:rsidRPr="004C5EA7" w14:paraId="0268519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B5F826" w14:textId="77777777" w:rsidR="00000000" w:rsidRPr="004C5EA7" w:rsidRDefault="00000000" w:rsidP="004C5EA7">
            <w:pPr>
              <w:spacing w:line="276" w:lineRule="auto"/>
              <w:rPr>
                <w:kern w:val="2"/>
                <w14:ligatures w14:val="standardContextual"/>
              </w:rPr>
            </w:pPr>
            <w:r w:rsidRPr="004C5EA7">
              <w:rPr>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D8871" w14:textId="77777777" w:rsidR="00000000" w:rsidRPr="004C5EA7" w:rsidRDefault="00000000" w:rsidP="004C5EA7">
            <w:pPr>
              <w:spacing w:line="276" w:lineRule="auto"/>
              <w:rPr>
                <w:kern w:val="2"/>
                <w14:ligatures w14:val="standardContextual"/>
              </w:rPr>
            </w:pPr>
            <w:r w:rsidRPr="004C5EA7">
              <w:rPr>
                <w:kern w:val="2"/>
                <w14:ligatures w14:val="standardContextual"/>
              </w:rPr>
              <w:t>£7,622.50</w:t>
            </w:r>
          </w:p>
        </w:tc>
      </w:tr>
      <w:tr w:rsidR="00000000" w:rsidRPr="004C5EA7" w14:paraId="5093696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0DB430" w14:textId="77777777" w:rsidR="00000000" w:rsidRPr="004C5EA7" w:rsidRDefault="00000000" w:rsidP="004C5EA7">
            <w:pPr>
              <w:spacing w:line="276" w:lineRule="auto"/>
              <w:rPr>
                <w:kern w:val="2"/>
                <w14:ligatures w14:val="standardContextual"/>
              </w:rPr>
            </w:pPr>
            <w:r w:rsidRPr="004C5EA7">
              <w:rPr>
                <w:kern w:val="2"/>
                <w14:ligatures w14:val="standardContextual"/>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C67C17"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£149.28</w:t>
            </w:r>
          </w:p>
        </w:tc>
      </w:tr>
      <w:tr w:rsidR="00000000" w:rsidRPr="004C5EA7" w14:paraId="05BB133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06A1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2D8FC"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£7,771.78</w:t>
            </w:r>
          </w:p>
        </w:tc>
      </w:tr>
    </w:tbl>
    <w:p w14:paraId="74DCEC62" w14:textId="77777777" w:rsidR="00000000" w:rsidRPr="004C5EA7" w:rsidRDefault="00000000" w:rsidP="004C5EA7">
      <w:pPr>
        <w:spacing w:line="276" w:lineRule="auto"/>
        <w:rPr>
          <w:rFonts w:eastAsiaTheme="majorEastAsia"/>
        </w:rPr>
      </w:pPr>
    </w:p>
    <w:p w14:paraId="5A656FC6" w14:textId="74709850" w:rsidR="00000000" w:rsidRPr="004C5EA7" w:rsidRDefault="00000000" w:rsidP="004C5EA7">
      <w:pPr>
        <w:spacing w:line="276" w:lineRule="auto"/>
        <w:rPr>
          <w:b/>
          <w:bCs/>
          <w:u w:val="single"/>
        </w:rPr>
      </w:pPr>
      <w:r w:rsidRPr="004C5EA7">
        <w:rPr>
          <w:b/>
          <w:bCs/>
          <w:u w:val="single"/>
        </w:rPr>
        <w:t>Calculations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356"/>
        <w:gridCol w:w="1854"/>
        <w:gridCol w:w="1989"/>
      </w:tblGrid>
      <w:tr w:rsidR="00000000" w:rsidRPr="004C5EA7" w14:paraId="1B5970B7" w14:textId="77777777" w:rsidTr="009C46D0">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7DE8A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5333D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F7E16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DD60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1D15B178" w14:textId="77777777" w:rsidTr="009C46D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5D49A" w14:textId="7A508E7F" w:rsidR="00000000" w:rsidRPr="004C5EA7" w:rsidRDefault="00000000" w:rsidP="004C5EA7">
            <w:pPr>
              <w:spacing w:line="276" w:lineRule="auto"/>
              <w:rPr>
                <w:kern w:val="2"/>
                <w14:ligatures w14:val="standardContextual"/>
              </w:rPr>
            </w:pPr>
            <w:r w:rsidRPr="004C5EA7">
              <w:rPr>
                <w:b/>
                <w:bCs/>
                <w:kern w:val="2"/>
                <w14:ligatures w14:val="standardContextual"/>
              </w:rPr>
              <w:t>Grand Total</w:t>
            </w:r>
            <w:r w:rsidR="009C46D0" w:rsidRPr="004C5EA7">
              <w:rPr>
                <w:b/>
                <w:bCs/>
                <w:kern w:val="2"/>
                <w14:ligatures w14:val="standardContextual"/>
              </w:rPr>
              <w:t xml:space="preserve"> - </w:t>
            </w:r>
            <w:r w:rsidR="009C46D0" w:rsidRPr="004C5EA7">
              <w:rPr>
                <w:b/>
                <w:bCs/>
                <w:kern w:val="2"/>
                <w14:ligatures w14:val="standardContextual"/>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F9F3A7" w14:textId="77777777" w:rsidR="00000000" w:rsidRPr="004C5EA7" w:rsidRDefault="00000000" w:rsidP="004C5EA7">
            <w:pPr>
              <w:spacing w:line="276" w:lineRule="auto"/>
              <w:rPr>
                <w:kern w:val="2"/>
                <w14:ligatures w14:val="standardContextual"/>
              </w:rPr>
            </w:pPr>
            <w:r w:rsidRPr="004C5EA7">
              <w:rPr>
                <w:kern w:val="2"/>
                <w14:ligatures w14:val="standardContextual"/>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055A75" w14:textId="77777777" w:rsidR="00000000" w:rsidRPr="004C5EA7" w:rsidRDefault="00000000" w:rsidP="004C5EA7">
            <w:pPr>
              <w:spacing w:line="276" w:lineRule="auto"/>
              <w:rPr>
                <w:kern w:val="2"/>
                <w14:ligatures w14:val="standardContextual"/>
              </w:rPr>
            </w:pPr>
            <w:r w:rsidRPr="004C5EA7">
              <w:rPr>
                <w:kern w:val="2"/>
                <w14:ligatures w14:val="standardContextual"/>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6C2009" w14:textId="77777777" w:rsidR="00000000" w:rsidRPr="004C5EA7" w:rsidRDefault="00000000" w:rsidP="004C5EA7">
            <w:pPr>
              <w:spacing w:line="276" w:lineRule="auto"/>
              <w:rPr>
                <w:kern w:val="2"/>
                <w14:ligatures w14:val="standardContextual"/>
              </w:rPr>
            </w:pPr>
            <w:r w:rsidRPr="004C5EA7">
              <w:rPr>
                <w:kern w:val="2"/>
                <w14:ligatures w14:val="standardContextual"/>
              </w:rPr>
              <w:t>£149.28</w:t>
            </w:r>
          </w:p>
        </w:tc>
      </w:tr>
      <w:tr w:rsidR="00000000" w:rsidRPr="004C5EA7" w14:paraId="6F487CE1" w14:textId="77777777" w:rsidTr="009C46D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604E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3740F3" w14:textId="77777777" w:rsidR="00000000" w:rsidRPr="004C5EA7" w:rsidRDefault="00000000" w:rsidP="004C5EA7">
            <w:pPr>
              <w:spacing w:line="276" w:lineRule="auto"/>
              <w:rPr>
                <w:kern w:val="2"/>
                <w14:ligatures w14:val="standardContextual"/>
              </w:rPr>
            </w:pPr>
            <w:r w:rsidRPr="004C5EA7">
              <w:rPr>
                <w:kern w:val="2"/>
                <w14:ligatures w14:val="standardContextual"/>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3901A" w14:textId="77777777" w:rsidR="00000000" w:rsidRPr="004C5EA7" w:rsidRDefault="00000000" w:rsidP="004C5EA7">
            <w:pPr>
              <w:spacing w:line="276" w:lineRule="auto"/>
              <w:rPr>
                <w:kern w:val="2"/>
                <w14:ligatures w14:val="standardContextual"/>
              </w:rPr>
            </w:pPr>
            <w:r w:rsidRPr="004C5EA7">
              <w:rPr>
                <w:kern w:val="2"/>
                <w14:ligatures w14:val="standardContextual"/>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7C2FF5" w14:textId="77777777" w:rsidR="00000000" w:rsidRPr="004C5EA7" w:rsidRDefault="00000000" w:rsidP="004C5EA7">
            <w:pPr>
              <w:spacing w:line="276" w:lineRule="auto"/>
              <w:rPr>
                <w:kern w:val="2"/>
                <w14:ligatures w14:val="standardContextual"/>
              </w:rPr>
            </w:pPr>
            <w:r w:rsidRPr="004C5EA7">
              <w:rPr>
                <w:kern w:val="2"/>
                <w14:ligatures w14:val="standardContextual"/>
              </w:rPr>
              <w:t>£3,353.90</w:t>
            </w:r>
          </w:p>
        </w:tc>
      </w:tr>
      <w:tr w:rsidR="00000000" w:rsidRPr="004C5EA7" w14:paraId="679EFD07" w14:textId="77777777" w:rsidTr="009C46D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BAA64"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4927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£5,622.04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A4051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£4,591.08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6555F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£3,503.18</w:t>
            </w:r>
          </w:p>
        </w:tc>
      </w:tr>
    </w:tbl>
    <w:p w14:paraId="595DE6C2" w14:textId="77777777" w:rsidR="00000000" w:rsidRPr="004C5EA7" w:rsidRDefault="00000000" w:rsidP="004C5EA7">
      <w:pPr>
        <w:spacing w:line="276" w:lineRule="auto"/>
        <w:rPr>
          <w:rFonts w:eastAsiaTheme="majorEastAsia"/>
        </w:rPr>
      </w:pPr>
    </w:p>
    <w:p w14:paraId="026A8BEE" w14:textId="77777777" w:rsidR="00000000" w:rsidRPr="004C5EA7" w:rsidRDefault="00000000" w:rsidP="004C5EA7">
      <w:pPr>
        <w:spacing w:line="276" w:lineRule="auto"/>
        <w:rPr>
          <w:b/>
          <w:bCs/>
          <w:u w:val="single"/>
        </w:rPr>
      </w:pPr>
      <w:r w:rsidRPr="004C5EA7">
        <w:rPr>
          <w:rFonts w:eastAsiaTheme="majorEastAsia"/>
          <w:b/>
          <w:bCs/>
          <w:u w:val="single"/>
        </w:rPr>
        <w:t>Legal Fees and Expenses Verification of Totals</w:t>
      </w:r>
    </w:p>
    <w:p w14:paraId="4C86C8B5" w14:textId="77777777" w:rsidR="00000000" w:rsidRPr="004C5EA7" w:rsidRDefault="00000000" w:rsidP="004C5EA7">
      <w:pPr>
        <w:numPr>
          <w:ilvl w:val="0"/>
          <w:numId w:val="71"/>
        </w:numPr>
        <w:spacing w:line="276" w:lineRule="auto"/>
      </w:pPr>
      <w:r w:rsidRPr="004C5EA7">
        <w:t xml:space="preserve">The </w:t>
      </w:r>
      <w:r w:rsidRPr="004C5EA7">
        <w:rPr>
          <w:b/>
          <w:bCs/>
        </w:rPr>
        <w:t>Total Compensation (£)</w:t>
      </w:r>
      <w:r w:rsidRPr="004C5EA7">
        <w:t xml:space="preserve"> is calculated as the sum of:</w:t>
      </w:r>
    </w:p>
    <w:p w14:paraId="69CE97C7" w14:textId="77777777" w:rsidR="00000000" w:rsidRPr="004C5EA7" w:rsidRDefault="00000000" w:rsidP="004C5EA7">
      <w:pPr>
        <w:pStyle w:val="ListParagraph"/>
        <w:numPr>
          <w:ilvl w:val="0"/>
          <w:numId w:val="72"/>
        </w:numPr>
        <w:spacing w:line="276" w:lineRule="auto"/>
        <w:rPr>
          <w:u w:val="single"/>
        </w:rPr>
      </w:pPr>
      <w:r w:rsidRPr="004C5EA7">
        <w:rPr>
          <w:u w:val="single"/>
        </w:rPr>
        <w:t>Solicitor Fees (Regular Rate).</w:t>
      </w:r>
    </w:p>
    <w:p w14:paraId="35A19DD6" w14:textId="77777777" w:rsidR="00000000" w:rsidRPr="004C5EA7" w:rsidRDefault="00000000" w:rsidP="004C5EA7">
      <w:pPr>
        <w:pStyle w:val="ListParagraph"/>
        <w:numPr>
          <w:ilvl w:val="0"/>
          <w:numId w:val="72"/>
        </w:numPr>
        <w:spacing w:line="276" w:lineRule="auto"/>
        <w:rPr>
          <w:u w:val="single"/>
        </w:rPr>
      </w:pPr>
      <w:r w:rsidRPr="004C5EA7">
        <w:rPr>
          <w:u w:val="single"/>
        </w:rPr>
        <w:t>Overtime Fees.</w:t>
      </w:r>
    </w:p>
    <w:p w14:paraId="1430EDD7" w14:textId="77777777" w:rsidR="00000000" w:rsidRPr="004C5EA7" w:rsidRDefault="00000000" w:rsidP="004C5EA7">
      <w:pPr>
        <w:pStyle w:val="ListParagraph"/>
        <w:numPr>
          <w:ilvl w:val="0"/>
          <w:numId w:val="72"/>
        </w:numPr>
        <w:spacing w:line="276" w:lineRule="auto"/>
        <w:rPr>
          <w:u w:val="single"/>
        </w:rPr>
      </w:pPr>
      <w:r w:rsidRPr="004C5EA7">
        <w:rPr>
          <w:u w:val="single"/>
        </w:rPr>
        <w:t>Night Shift Fees.</w:t>
      </w:r>
    </w:p>
    <w:p w14:paraId="34211571" w14:textId="77777777" w:rsidR="00000000" w:rsidRPr="004C5EA7" w:rsidRDefault="00000000" w:rsidP="004C5EA7">
      <w:pPr>
        <w:pStyle w:val="ListParagraph"/>
        <w:numPr>
          <w:ilvl w:val="0"/>
          <w:numId w:val="72"/>
        </w:numPr>
        <w:spacing w:line="276" w:lineRule="auto"/>
        <w:rPr>
          <w:u w:val="single"/>
        </w:rPr>
      </w:pPr>
      <w:r w:rsidRPr="004C5EA7">
        <w:rPr>
          <w:u w:val="single"/>
        </w:rPr>
        <w:t>Legal-Fees Out-of-Pocket Expenses.</w:t>
      </w:r>
    </w:p>
    <w:p w14:paraId="74405CB3" w14:textId="77777777" w:rsidR="00000000" w:rsidRPr="004C5EA7" w:rsidRDefault="00000000" w:rsidP="004C5EA7">
      <w:pPr>
        <w:pBdr>
          <w:bottom w:val="single" w:sz="6" w:space="1" w:color="auto"/>
        </w:pBdr>
        <w:spacing w:line="276" w:lineRule="auto"/>
        <w:rPr>
          <w:u w:val="single"/>
        </w:rPr>
      </w:pPr>
    </w:p>
    <w:p w14:paraId="64313842" w14:textId="77777777" w:rsidR="00000000" w:rsidRPr="004C5EA7" w:rsidRDefault="00000000" w:rsidP="004C5EA7">
      <w:pPr>
        <w:spacing w:line="276" w:lineRule="auto"/>
        <w:rPr>
          <w:u w:val="single"/>
        </w:rPr>
      </w:pPr>
    </w:p>
    <w:p w14:paraId="4F483848" w14:textId="77777777" w:rsidR="00000000" w:rsidRPr="004C5EA7" w:rsidRDefault="00000000" w:rsidP="004C5EA7">
      <w:pPr>
        <w:spacing w:line="276" w:lineRule="auto"/>
        <w:rPr>
          <w:b/>
          <w:bCs/>
          <w:highlight w:val="red"/>
          <w:u w:val="single"/>
        </w:rPr>
      </w:pPr>
      <w:r w:rsidRPr="004C5EA7">
        <w:rPr>
          <w:b/>
          <w:bCs/>
          <w:u w:val="single"/>
        </w:rPr>
        <w:t>Additional Costs Specific to Claims</w:t>
      </w:r>
    </w:p>
    <w:p w14:paraId="20A4091C" w14:textId="77777777" w:rsidR="00000000" w:rsidRPr="004C5EA7" w:rsidRDefault="00000000" w:rsidP="004C5EA7">
      <w:pPr>
        <w:spacing w:line="276" w:lineRule="auto"/>
      </w:pPr>
      <w:r w:rsidRPr="004C5EA7">
        <w:t xml:space="preserve">Next is the updated </w:t>
      </w:r>
      <w:r w:rsidRPr="004C5EA7">
        <w:rPr>
          <w:b/>
          <w:bCs/>
          <w:u w:val="single"/>
        </w:rPr>
        <w:t>“Compensation Breakdown,”</w:t>
      </w:r>
      <w:r w:rsidRPr="004C5EA7">
        <w:t xml:space="preserve"> incorporating </w:t>
      </w:r>
      <w:r w:rsidRPr="004C5EA7">
        <w:rPr>
          <w:b/>
          <w:bCs/>
        </w:rPr>
        <w:t>“</w:t>
      </w:r>
      <w:r w:rsidRPr="004C5EA7">
        <w:rPr>
          <w:b/>
          <w:bCs/>
          <w:u w:val="single"/>
        </w:rPr>
        <w:t>Legal-Fees &amp; Legal-Out-of-Pocket Expenses (£)</w:t>
      </w:r>
      <w:r w:rsidRPr="004C5EA7">
        <w:rPr>
          <w:b/>
          <w:bCs/>
        </w:rPr>
        <w:t>”</w:t>
      </w:r>
      <w:r w:rsidRPr="004C5EA7">
        <w:t xml:space="preserve"> and including</w:t>
      </w:r>
      <w:r w:rsidRPr="004C5EA7">
        <w:rPr>
          <w:b/>
          <w:bCs/>
        </w:rPr>
        <w:t xml:space="preserve"> “</w:t>
      </w:r>
      <w:r w:rsidRPr="004C5EA7">
        <w:rPr>
          <w:b/>
          <w:bCs/>
          <w:u w:val="single"/>
        </w:rPr>
        <w:t>Client Out-of-Pocket Expenses (£)</w:t>
      </w:r>
      <w:r w:rsidRPr="004C5EA7">
        <w:rPr>
          <w:b/>
          <w:bCs/>
        </w:rPr>
        <w:t xml:space="preserve">” </w:t>
      </w:r>
      <w:r w:rsidRPr="004C5EA7">
        <w:t>for the clarity of completeness:</w:t>
      </w:r>
    </w:p>
    <w:p w14:paraId="4FFE40AD" w14:textId="77777777" w:rsidR="00000000" w:rsidRPr="004C5EA7" w:rsidRDefault="00000000" w:rsidP="004C5EA7">
      <w:pPr>
        <w:pBdr>
          <w:bottom w:val="single" w:sz="6" w:space="1" w:color="auto"/>
        </w:pBdr>
        <w:spacing w:line="276" w:lineRule="auto"/>
        <w:rPr>
          <w:b/>
          <w:bCs/>
          <w:highlight w:val="red"/>
          <w:u w:val="single"/>
        </w:rPr>
      </w:pPr>
    </w:p>
    <w:p w14:paraId="68040DF4" w14:textId="77777777" w:rsidR="00000000" w:rsidRPr="004C5EA7" w:rsidRDefault="00000000" w:rsidP="004C5EA7">
      <w:pPr>
        <w:spacing w:line="276" w:lineRule="auto"/>
        <w:rPr>
          <w:b/>
          <w:bCs/>
          <w:u w:val="single"/>
        </w:rPr>
      </w:pPr>
    </w:p>
    <w:p w14:paraId="7E983310"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Dentafly Clinic Claim as of so far with Medical Negligence Costs (£):</w:t>
      </w:r>
    </w:p>
    <w:p w14:paraId="2FEBDC75" w14:textId="77777777" w:rsidR="00000000" w:rsidRPr="004C5EA7" w:rsidRDefault="00000000" w:rsidP="004C5EA7">
      <w:pPr>
        <w:spacing w:line="276" w:lineRule="auto"/>
      </w:pPr>
      <w:r w:rsidRPr="004C5EA7">
        <w:t>This includes costs incurred due to medical negligence, such as additional treatment or damages, and may include additional fees where applicable. These are accounted for separately from the total off:</w:t>
      </w:r>
    </w:p>
    <w:p w14:paraId="067540DC" w14:textId="77777777" w:rsidR="00000000" w:rsidRPr="004C5EA7" w:rsidRDefault="00000000" w:rsidP="004C5EA7">
      <w:pPr>
        <w:numPr>
          <w:ilvl w:val="0"/>
          <w:numId w:val="73"/>
        </w:numPr>
        <w:spacing w:line="276" w:lineRule="auto"/>
      </w:pPr>
      <w:r w:rsidRPr="004C5EA7">
        <w:rPr>
          <w:b/>
          <w:bCs/>
          <w:u w:val="single"/>
        </w:rPr>
        <w:t>Total</w:t>
      </w:r>
      <w:r w:rsidRPr="004C5EA7">
        <w:rPr>
          <w:b/>
          <w:bCs/>
        </w:rPr>
        <w:t xml:space="preserve"> = £7,771.78 </w:t>
      </w:r>
    </w:p>
    <w:p w14:paraId="5B45EEEB" w14:textId="77777777" w:rsidR="00000000" w:rsidRPr="004C5EA7" w:rsidRDefault="00000000" w:rsidP="004C5EA7">
      <w:pPr>
        <w:spacing w:line="276" w:lineRule="auto"/>
        <w:rPr>
          <w:rFonts w:eastAsiaTheme="majorEastAsia"/>
          <w:b/>
          <w:bCs/>
          <w:color w:val="FF0000"/>
          <w:u w:val="single"/>
        </w:rPr>
      </w:pPr>
    </w:p>
    <w:p w14:paraId="24EB93A6"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Teeth Turkey Claim – Updated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056"/>
        <w:gridCol w:w="856"/>
      </w:tblGrid>
      <w:tr w:rsidR="00000000" w:rsidRPr="004C5EA7" w14:paraId="6612F2E8"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C1ED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Expense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73E2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7116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Exhibit</w:t>
            </w:r>
          </w:p>
        </w:tc>
      </w:tr>
      <w:tr w:rsidR="00000000" w:rsidRPr="004C5EA7" w14:paraId="00A9A2B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FD965A"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Initial Quote: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E065D" w14:textId="77777777" w:rsidR="00000000" w:rsidRPr="004C5EA7" w:rsidRDefault="00000000" w:rsidP="004C5EA7">
            <w:pPr>
              <w:spacing w:line="276" w:lineRule="auto"/>
              <w:rPr>
                <w:kern w:val="2"/>
                <w14:ligatures w14:val="standardContextual"/>
              </w:rPr>
            </w:pPr>
            <w:r w:rsidRPr="004C5EA7">
              <w:rPr>
                <w:kern w:val="2"/>
                <w14:ligatures w14:val="standardContextual"/>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C6E772" w14:textId="77777777" w:rsidR="00000000" w:rsidRPr="004C5EA7" w:rsidRDefault="00000000" w:rsidP="004C5EA7">
            <w:pPr>
              <w:spacing w:line="276" w:lineRule="auto"/>
              <w:rPr>
                <w:kern w:val="2"/>
                <w14:ligatures w14:val="standardContextual"/>
              </w:rPr>
            </w:pPr>
            <w:r w:rsidRPr="004C5EA7">
              <w:rPr>
                <w:kern w:val="2"/>
                <w14:ligatures w14:val="standardContextual"/>
              </w:rPr>
              <w:t>A</w:t>
            </w:r>
          </w:p>
        </w:tc>
      </w:tr>
      <w:tr w:rsidR="00000000" w:rsidRPr="004C5EA7" w14:paraId="54997C7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D4C11F" w14:textId="77777777" w:rsidR="00000000" w:rsidRPr="004C5EA7" w:rsidRDefault="00000000" w:rsidP="004C5EA7">
            <w:pPr>
              <w:spacing w:line="276" w:lineRule="auto"/>
              <w:rPr>
                <w:kern w:val="2"/>
                <w14:ligatures w14:val="standardContextual"/>
              </w:rPr>
            </w:pPr>
            <w:r w:rsidRPr="004C5EA7">
              <w:rPr>
                <w:kern w:val="2"/>
                <w14:ligatures w14:val="standardContextual"/>
              </w:rPr>
              <w:t>Ceramic Zirconium Crowns: 5 Crowns @ £125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0165EE" w14:textId="77777777" w:rsidR="00000000" w:rsidRPr="004C5EA7" w:rsidRDefault="00000000" w:rsidP="004C5EA7">
            <w:pPr>
              <w:spacing w:line="276" w:lineRule="auto"/>
              <w:rPr>
                <w:kern w:val="2"/>
                <w14:ligatures w14:val="standardContextual"/>
              </w:rPr>
            </w:pPr>
            <w:r w:rsidRPr="004C5EA7">
              <w:rPr>
                <w:kern w:val="2"/>
                <w14:ligatures w14:val="standardContextual"/>
              </w:rPr>
              <w:t>£625.00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02C1E" w14:textId="77777777" w:rsidR="00000000" w:rsidRPr="004C5EA7" w:rsidRDefault="00000000" w:rsidP="004C5EA7">
            <w:pPr>
              <w:spacing w:line="276" w:lineRule="auto"/>
              <w:rPr>
                <w:kern w:val="2"/>
                <w14:ligatures w14:val="standardContextual"/>
              </w:rPr>
            </w:pPr>
          </w:p>
        </w:tc>
      </w:tr>
      <w:tr w:rsidR="00000000" w:rsidRPr="004C5EA7" w14:paraId="0EAEFD5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4993C4" w14:textId="77777777" w:rsidR="00000000" w:rsidRPr="004C5EA7" w:rsidRDefault="00000000" w:rsidP="004C5EA7">
            <w:pPr>
              <w:spacing w:line="276" w:lineRule="auto"/>
              <w:rPr>
                <w:kern w:val="2"/>
                <w14:ligatures w14:val="standardContextual"/>
              </w:rPr>
            </w:pPr>
            <w:r w:rsidRPr="004C5EA7">
              <w:rPr>
                <w:kern w:val="2"/>
                <w14:ligatures w14:val="standardContextual"/>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67D33" w14:textId="77777777" w:rsidR="00000000" w:rsidRPr="004C5EA7" w:rsidRDefault="00000000" w:rsidP="004C5EA7">
            <w:pPr>
              <w:spacing w:line="276" w:lineRule="auto"/>
              <w:rPr>
                <w:kern w:val="2"/>
                <w14:ligatures w14:val="standardContextual"/>
              </w:rPr>
            </w:pPr>
            <w:r w:rsidRPr="004C5EA7">
              <w:rPr>
                <w:kern w:val="2"/>
                <w14:ligatures w14:val="standardContextual"/>
              </w:rPr>
              <w:t>£700.00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EDF3CE" w14:textId="77777777" w:rsidR="00000000" w:rsidRPr="004C5EA7" w:rsidRDefault="00000000" w:rsidP="004C5EA7">
            <w:pPr>
              <w:spacing w:line="276" w:lineRule="auto"/>
              <w:rPr>
                <w:kern w:val="2"/>
                <w14:ligatures w14:val="standardContextual"/>
              </w:rPr>
            </w:pPr>
          </w:p>
        </w:tc>
      </w:tr>
      <w:tr w:rsidR="00000000" w:rsidRPr="004C5EA7" w14:paraId="3CB7917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3A458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Initial Quote Agreed to be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A3218" w14:textId="77777777" w:rsidR="00000000" w:rsidRPr="004C5EA7" w:rsidRDefault="00000000" w:rsidP="004C5EA7">
            <w:pPr>
              <w:spacing w:line="276" w:lineRule="auto"/>
              <w:rPr>
                <w:kern w:val="2"/>
                <w14:ligatures w14:val="standardContextual"/>
              </w:rPr>
            </w:pPr>
            <w:r w:rsidRPr="004C5EA7">
              <w:rPr>
                <w:kern w:val="2"/>
                <w14:ligatures w14:val="standardContextual"/>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0ABB1" w14:textId="77777777" w:rsidR="00000000" w:rsidRPr="004C5EA7" w:rsidRDefault="00000000" w:rsidP="004C5EA7">
            <w:pPr>
              <w:spacing w:line="276" w:lineRule="auto"/>
              <w:rPr>
                <w:kern w:val="2"/>
                <w14:ligatures w14:val="standardContextual"/>
              </w:rPr>
            </w:pPr>
          </w:p>
        </w:tc>
      </w:tr>
      <w:tr w:rsidR="00000000" w:rsidRPr="004C5EA7" w14:paraId="2CF1216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59A10"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Consultation Second Quote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044B5B" w14:textId="77777777" w:rsidR="00000000" w:rsidRPr="004C5EA7" w:rsidRDefault="00000000" w:rsidP="004C5EA7">
            <w:pPr>
              <w:spacing w:line="276" w:lineRule="auto"/>
              <w:rPr>
                <w:kern w:val="2"/>
                <w14:ligatures w14:val="standardContextual"/>
              </w:rPr>
            </w:pPr>
            <w:r w:rsidRPr="004C5EA7">
              <w:rPr>
                <w:kern w:val="2"/>
                <w14:ligatures w14:val="standardContextual"/>
              </w:rPr>
              <w:t>£1,675.00 “Bank Transferred As Exhibited!”</w:t>
            </w:r>
          </w:p>
          <w:p w14:paraId="03CB98FC" w14:textId="77777777" w:rsidR="00000000" w:rsidRPr="004C5EA7" w:rsidRDefault="00000000" w:rsidP="004C5EA7">
            <w:pPr>
              <w:spacing w:line="276" w:lineRule="auto"/>
              <w:rPr>
                <w:kern w:val="2"/>
                <w14:ligatures w14:val="standardContextual"/>
              </w:rPr>
            </w:pPr>
            <w:r w:rsidRPr="004C5EA7">
              <w:rPr>
                <w:kern w:val="2"/>
                <w14:ligatures w14:val="standardContextual"/>
              </w:rPr>
              <w:t>“Partly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8B47E" w14:textId="77777777" w:rsidR="00000000" w:rsidRPr="004C5EA7" w:rsidRDefault="00000000" w:rsidP="004C5EA7">
            <w:pPr>
              <w:spacing w:line="276" w:lineRule="auto"/>
              <w:rPr>
                <w:kern w:val="2"/>
                <w14:ligatures w14:val="standardContextual"/>
              </w:rPr>
            </w:pPr>
          </w:p>
        </w:tc>
      </w:tr>
      <w:tr w:rsidR="00000000" w:rsidRPr="004C5EA7" w14:paraId="6E1B79B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B989B"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Additional Charges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A3585" w14:textId="77777777" w:rsidR="00000000" w:rsidRPr="004C5EA7" w:rsidRDefault="00000000" w:rsidP="004C5EA7">
            <w:pPr>
              <w:spacing w:line="276" w:lineRule="auto"/>
              <w:rPr>
                <w:kern w:val="2"/>
                <w14:ligatures w14:val="standardContextual"/>
              </w:rPr>
            </w:pPr>
            <w:r w:rsidRPr="004C5EA7">
              <w:rPr>
                <w:kern w:val="2"/>
                <w14:ligatures w14:val="standardContextual"/>
              </w:rPr>
              <w:t>£375.00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240688" w14:textId="77777777" w:rsidR="00000000" w:rsidRPr="004C5EA7" w:rsidRDefault="00000000" w:rsidP="004C5EA7">
            <w:pPr>
              <w:spacing w:line="276" w:lineRule="auto"/>
              <w:rPr>
                <w:kern w:val="2"/>
                <w14:ligatures w14:val="standardContextual"/>
              </w:rPr>
            </w:pPr>
            <w:r w:rsidRPr="004C5EA7">
              <w:rPr>
                <w:kern w:val="2"/>
                <w14:ligatures w14:val="standardContextual"/>
              </w:rPr>
              <w:t>AA</w:t>
            </w:r>
          </w:p>
        </w:tc>
      </w:tr>
      <w:tr w:rsidR="00000000" w:rsidRPr="004C5EA7" w14:paraId="4A337D1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19CB1C" w14:textId="77777777" w:rsidR="00000000" w:rsidRPr="004C5EA7" w:rsidRDefault="00000000" w:rsidP="004C5EA7">
            <w:pPr>
              <w:spacing w:line="276" w:lineRule="auto"/>
              <w:rPr>
                <w:kern w:val="2"/>
                <w14:ligatures w14:val="standardContextual"/>
              </w:rPr>
            </w:pPr>
            <w:r w:rsidRPr="004C5EA7">
              <w:rPr>
                <w:kern w:val="2"/>
                <w14:ligatures w14:val="standardContextual"/>
              </w:rPr>
              <w:t>X1 Extra Crown (Not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91B270" w14:textId="77777777" w:rsidR="00000000" w:rsidRPr="004C5EA7" w:rsidRDefault="00000000" w:rsidP="004C5EA7">
            <w:pPr>
              <w:spacing w:line="276" w:lineRule="auto"/>
              <w:rPr>
                <w:kern w:val="2"/>
                <w14:ligatures w14:val="standardContextual"/>
              </w:rPr>
            </w:pPr>
            <w:r w:rsidRPr="004C5EA7">
              <w:rPr>
                <w:kern w:val="2"/>
                <w14:ligatures w14:val="standardContextual"/>
              </w:rPr>
              <w:t>£125.00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72E2E" w14:textId="77777777" w:rsidR="00000000" w:rsidRPr="004C5EA7" w:rsidRDefault="00000000" w:rsidP="004C5EA7">
            <w:pPr>
              <w:spacing w:line="276" w:lineRule="auto"/>
              <w:rPr>
                <w:kern w:val="2"/>
                <w14:ligatures w14:val="standardContextual"/>
              </w:rPr>
            </w:pPr>
          </w:p>
        </w:tc>
      </w:tr>
      <w:tr w:rsidR="00000000" w:rsidRPr="004C5EA7" w14:paraId="6F47691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2C83A" w14:textId="77777777" w:rsidR="00000000" w:rsidRPr="004C5EA7" w:rsidRDefault="00000000" w:rsidP="004C5EA7">
            <w:pPr>
              <w:spacing w:line="276" w:lineRule="auto"/>
              <w:rPr>
                <w:kern w:val="2"/>
                <w14:ligatures w14:val="standardContextual"/>
              </w:rPr>
            </w:pPr>
            <w:r w:rsidRPr="004C5EA7">
              <w:rPr>
                <w:kern w:val="2"/>
                <w14:ligatures w14:val="standardContextual"/>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D82FFC" w14:textId="77777777" w:rsidR="00000000" w:rsidRPr="004C5EA7" w:rsidRDefault="00000000" w:rsidP="004C5EA7">
            <w:pPr>
              <w:spacing w:line="276" w:lineRule="auto"/>
              <w:rPr>
                <w:kern w:val="2"/>
                <w14:ligatures w14:val="standardContextual"/>
              </w:rPr>
            </w:pPr>
            <w:r w:rsidRPr="004C5EA7">
              <w:rPr>
                <w:kern w:val="2"/>
                <w14:ligatures w14:val="standardContextual"/>
              </w:rPr>
              <w:t>£250.00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B5CB5D" w14:textId="77777777" w:rsidR="00000000" w:rsidRPr="004C5EA7" w:rsidRDefault="00000000" w:rsidP="004C5EA7">
            <w:pPr>
              <w:spacing w:line="276" w:lineRule="auto"/>
              <w:rPr>
                <w:kern w:val="2"/>
                <w14:ligatures w14:val="standardContextual"/>
              </w:rPr>
            </w:pPr>
          </w:p>
        </w:tc>
      </w:tr>
      <w:tr w:rsidR="00000000" w:rsidRPr="004C5EA7" w14:paraId="2D7774D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70A3F"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Total Before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70CE9B" w14:textId="77777777" w:rsidR="00000000" w:rsidRPr="004C5EA7" w:rsidRDefault="00000000" w:rsidP="004C5EA7">
            <w:pPr>
              <w:spacing w:line="276" w:lineRule="auto"/>
              <w:rPr>
                <w:kern w:val="2"/>
                <w14:ligatures w14:val="standardContextual"/>
              </w:rPr>
            </w:pPr>
            <w:r w:rsidRPr="004C5EA7">
              <w:rPr>
                <w:kern w:val="2"/>
                <w14:ligatures w14:val="standardContextual"/>
              </w:rPr>
              <w:t>£1,675.00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B2E13C" w14:textId="77777777" w:rsidR="00000000" w:rsidRPr="004C5EA7" w:rsidRDefault="00000000" w:rsidP="004C5EA7">
            <w:pPr>
              <w:spacing w:line="276" w:lineRule="auto"/>
              <w:rPr>
                <w:kern w:val="2"/>
                <w14:ligatures w14:val="standardContextual"/>
              </w:rPr>
            </w:pPr>
            <w:r w:rsidRPr="004C5EA7">
              <w:rPr>
                <w:kern w:val="2"/>
                <w14:ligatures w14:val="standardContextual"/>
              </w:rPr>
              <w:t>C</w:t>
            </w:r>
          </w:p>
        </w:tc>
      </w:tr>
      <w:tr w:rsidR="00000000" w:rsidRPr="004C5EA7" w14:paraId="0F3D885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CB39B8"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Staff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23637" w14:textId="77777777" w:rsidR="00000000" w:rsidRPr="004C5EA7" w:rsidRDefault="00000000" w:rsidP="004C5EA7">
            <w:pPr>
              <w:spacing w:line="276" w:lineRule="auto"/>
              <w:rPr>
                <w:kern w:val="2"/>
                <w14:ligatures w14:val="standardContextual"/>
              </w:rPr>
            </w:pPr>
            <w:r w:rsidRPr="004C5EA7">
              <w:rPr>
                <w:kern w:val="2"/>
                <w14:ligatures w14:val="standardContextual"/>
              </w:rPr>
              <w:t>-£25.00 “Not to be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6A4CF" w14:textId="77777777" w:rsidR="00000000" w:rsidRPr="004C5EA7" w:rsidRDefault="00000000" w:rsidP="004C5EA7">
            <w:pPr>
              <w:spacing w:line="276" w:lineRule="auto"/>
              <w:rPr>
                <w:kern w:val="2"/>
                <w14:ligatures w14:val="standardContextual"/>
              </w:rPr>
            </w:pPr>
          </w:p>
        </w:tc>
      </w:tr>
      <w:tr w:rsidR="00000000" w:rsidRPr="004C5EA7" w14:paraId="7B772CA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3739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Final Total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95BAAD" w14:textId="77777777" w:rsidR="00000000" w:rsidRPr="004C5EA7" w:rsidRDefault="00000000" w:rsidP="004C5EA7">
            <w:pPr>
              <w:spacing w:line="276" w:lineRule="auto"/>
              <w:rPr>
                <w:kern w:val="2"/>
                <w14:ligatures w14:val="standardContextual"/>
              </w:rPr>
            </w:pPr>
            <w:r w:rsidRPr="004C5EA7">
              <w:rPr>
                <w:kern w:val="2"/>
                <w14:ligatures w14:val="standardContextual"/>
              </w:rPr>
              <w:t>£1,650.00 “Bank Transferred As Exhibited!”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274462" w14:textId="77777777" w:rsidR="00000000" w:rsidRPr="004C5EA7" w:rsidRDefault="00000000" w:rsidP="004C5EA7">
            <w:pPr>
              <w:spacing w:line="276" w:lineRule="auto"/>
              <w:rPr>
                <w:kern w:val="2"/>
                <w14:ligatures w14:val="standardContextual"/>
              </w:rPr>
            </w:pPr>
          </w:p>
        </w:tc>
      </w:tr>
      <w:tr w:rsidR="00000000" w:rsidRPr="004C5EA7" w14:paraId="74D6501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906B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82903C" w14:textId="77777777" w:rsidR="00000000" w:rsidRPr="004C5EA7" w:rsidRDefault="00000000" w:rsidP="004C5EA7">
            <w:pPr>
              <w:spacing w:line="276" w:lineRule="auto"/>
              <w:rPr>
                <w:kern w:val="2"/>
                <w14:ligatures w14:val="standardContextual"/>
              </w:rPr>
            </w:pPr>
            <w:r w:rsidRPr="004C5EA7">
              <w:rPr>
                <w:kern w:val="2"/>
                <w14:ligatures w14:val="standardContextual"/>
              </w:rPr>
              <w:t>£30.00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E44920" w14:textId="77777777" w:rsidR="00000000" w:rsidRPr="004C5EA7" w:rsidRDefault="00000000" w:rsidP="004C5EA7">
            <w:pPr>
              <w:spacing w:line="276" w:lineRule="auto"/>
              <w:rPr>
                <w:kern w:val="2"/>
                <w14:ligatures w14:val="standardContextual"/>
              </w:rPr>
            </w:pPr>
            <w:r w:rsidRPr="004C5EA7">
              <w:rPr>
                <w:kern w:val="2"/>
                <w14:ligatures w14:val="standardContextual"/>
              </w:rPr>
              <w:t>B</w:t>
            </w:r>
          </w:p>
        </w:tc>
      </w:tr>
      <w:tr w:rsidR="00000000" w:rsidRPr="004C5EA7" w14:paraId="519BE82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AE80E"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35445D" w14:textId="77777777" w:rsidR="00000000" w:rsidRPr="004C5EA7" w:rsidRDefault="00000000" w:rsidP="004C5EA7">
            <w:pPr>
              <w:spacing w:line="276" w:lineRule="auto"/>
              <w:rPr>
                <w:kern w:val="2"/>
                <w14:ligatures w14:val="standardContextual"/>
              </w:rPr>
            </w:pPr>
            <w:r w:rsidRPr="004C5EA7">
              <w:rPr>
                <w:kern w:val="2"/>
                <w14:ligatures w14:val="standardContextual"/>
              </w:rPr>
              <w:t>£20,650.00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C9779" w14:textId="77777777" w:rsidR="00000000" w:rsidRPr="004C5EA7" w:rsidRDefault="00000000" w:rsidP="004C5EA7">
            <w:pPr>
              <w:spacing w:line="276" w:lineRule="auto"/>
              <w:rPr>
                <w:kern w:val="2"/>
                <w14:ligatures w14:val="standardContextual"/>
              </w:rPr>
            </w:pPr>
            <w:r w:rsidRPr="004C5EA7">
              <w:rPr>
                <w:kern w:val="2"/>
                <w14:ligatures w14:val="standardContextual"/>
              </w:rPr>
              <w:t>BB</w:t>
            </w:r>
          </w:p>
        </w:tc>
      </w:tr>
      <w:tr w:rsidR="00000000" w:rsidRPr="004C5EA7" w14:paraId="553DECD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2703C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C8C5AE" w14:textId="77777777" w:rsidR="00000000" w:rsidRPr="004C5EA7" w:rsidRDefault="00000000" w:rsidP="004C5EA7">
            <w:pPr>
              <w:spacing w:line="276" w:lineRule="auto"/>
              <w:rPr>
                <w:kern w:val="2"/>
                <w14:ligatures w14:val="standardContextual"/>
              </w:rPr>
            </w:pPr>
            <w:r w:rsidRPr="004C5EA7">
              <w:rPr>
                <w:kern w:val="2"/>
                <w14:ligatures w14:val="standardContextual"/>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47CA0" w14:textId="77777777" w:rsidR="00000000" w:rsidRPr="004C5EA7" w:rsidRDefault="00000000" w:rsidP="004C5EA7">
            <w:pPr>
              <w:spacing w:line="276" w:lineRule="auto"/>
              <w:rPr>
                <w:kern w:val="2"/>
                <w14:ligatures w14:val="standardContextual"/>
              </w:rPr>
            </w:pPr>
          </w:p>
        </w:tc>
      </w:tr>
      <w:tr w:rsidR="00000000" w:rsidRPr="004C5EA7" w14:paraId="33653BD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B4422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AE600" w14:textId="77777777" w:rsidR="00000000" w:rsidRPr="004C5EA7" w:rsidRDefault="00000000" w:rsidP="004C5EA7">
            <w:pPr>
              <w:spacing w:line="276" w:lineRule="auto"/>
              <w:rPr>
                <w:kern w:val="2"/>
                <w14:ligatures w14:val="standardContextual"/>
              </w:rPr>
            </w:pPr>
            <w:r w:rsidRPr="004C5EA7">
              <w:rPr>
                <w:kern w:val="2"/>
                <w14:ligatures w14:val="standardContextual"/>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36764D" w14:textId="77777777" w:rsidR="00000000" w:rsidRPr="004C5EA7" w:rsidRDefault="00000000" w:rsidP="004C5EA7">
            <w:pPr>
              <w:spacing w:line="276" w:lineRule="auto"/>
              <w:rPr>
                <w:kern w:val="2"/>
                <w14:ligatures w14:val="standardContextual"/>
              </w:rPr>
            </w:pPr>
          </w:p>
        </w:tc>
      </w:tr>
    </w:tbl>
    <w:p w14:paraId="4DB4A494" w14:textId="77777777" w:rsidR="00000000" w:rsidRPr="004C5EA7" w:rsidRDefault="00000000" w:rsidP="004C5EA7">
      <w:pPr>
        <w:spacing w:line="276" w:lineRule="auto"/>
        <w:rPr>
          <w:rFonts w:eastAsiaTheme="majorEastAsia"/>
          <w:b/>
          <w:bCs/>
          <w:u w:val="single"/>
        </w:rPr>
      </w:pPr>
    </w:p>
    <w:p w14:paraId="261AB1EF" w14:textId="77777777" w:rsidR="00000000" w:rsidRPr="004C5EA7" w:rsidRDefault="00000000" w:rsidP="004C5EA7">
      <w:pPr>
        <w:spacing w:line="276" w:lineRule="auto"/>
        <w:rPr>
          <w:b/>
          <w:bCs/>
          <w:u w:val="single"/>
        </w:rPr>
      </w:pPr>
      <w:r w:rsidRPr="004C5EA7">
        <w:rPr>
          <w:rFonts w:eastAsiaTheme="majorEastAsia"/>
          <w:b/>
          <w:bCs/>
          <w:u w:val="single"/>
        </w:rPr>
        <w:t>Additional Costs 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4090"/>
      </w:tblGrid>
      <w:tr w:rsidR="00000000" w:rsidRPr="004C5EA7" w14:paraId="39D9BA0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8F47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366BF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000000" w:rsidRPr="004C5EA7" w14:paraId="13A7B9A0" w14:textId="77777777">
        <w:trPr>
          <w:tblHeader/>
          <w:tblCellSpacing w:w="15" w:type="dxa"/>
        </w:trPr>
        <w:tc>
          <w:tcPr>
            <w:tcW w:w="92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C36933"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 xml:space="preserve">Client Recovered Receipts </w:t>
            </w:r>
          </w:p>
        </w:tc>
      </w:tr>
      <w:tr w:rsidR="00000000" w:rsidRPr="004C5EA7" w14:paraId="1217E8A9"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88D86A" w14:textId="77777777" w:rsidR="00000000" w:rsidRPr="004C5EA7" w:rsidRDefault="00000000" w:rsidP="004C5EA7">
            <w:pPr>
              <w:spacing w:line="276" w:lineRule="auto"/>
              <w:rPr>
                <w:kern w:val="2"/>
                <w14:ligatures w14:val="standardContextual"/>
              </w:rPr>
            </w:pPr>
            <w:r w:rsidRPr="004C5EA7">
              <w:rPr>
                <w:kern w:val="2"/>
                <w14:ligatures w14:val="standardContextual"/>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31135"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£700.00 “Recovering!” </w:t>
            </w:r>
            <w:r w:rsidRPr="004C5EA7">
              <w:rPr>
                <w:b/>
                <w:bCs/>
                <w:kern w:val="2"/>
                <w:u w:val="single"/>
                <w14:ligatures w14:val="standardContextual"/>
              </w:rPr>
              <w:t>Not Included In Prior Workout  Sums!</w:t>
            </w:r>
          </w:p>
        </w:tc>
      </w:tr>
      <w:tr w:rsidR="00000000" w:rsidRPr="004C5EA7" w14:paraId="5ED74A4C"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455D08" w14:textId="77777777" w:rsidR="00000000" w:rsidRPr="004C5EA7" w:rsidRDefault="00000000" w:rsidP="004C5EA7">
            <w:pPr>
              <w:spacing w:line="276" w:lineRule="auto"/>
              <w:rPr>
                <w:kern w:val="2"/>
                <w14:ligatures w14:val="standardContextual"/>
              </w:rPr>
            </w:pPr>
            <w:r w:rsidRPr="004C5EA7">
              <w:rPr>
                <w:kern w:val="2"/>
                <w14:ligatures w14:val="standardContextual"/>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0EDA3E" w14:textId="77777777" w:rsidR="00000000" w:rsidRPr="004C5EA7" w:rsidRDefault="00000000" w:rsidP="004C5EA7">
            <w:pPr>
              <w:spacing w:line="276" w:lineRule="auto"/>
              <w:rPr>
                <w:kern w:val="2"/>
                <w14:ligatures w14:val="standardContextual"/>
              </w:rPr>
            </w:pPr>
            <w:r w:rsidRPr="004C5EA7">
              <w:rPr>
                <w:kern w:val="2"/>
                <w14:ligatures w14:val="standardContextual"/>
              </w:rPr>
              <w:t>£250.00 “Recovering!”</w:t>
            </w:r>
          </w:p>
        </w:tc>
      </w:tr>
      <w:tr w:rsidR="00000000" w:rsidRPr="004C5EA7" w14:paraId="638322C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A3448"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46C7F" w14:textId="77777777" w:rsidR="00000000" w:rsidRPr="004C5EA7" w:rsidRDefault="00000000" w:rsidP="004C5EA7">
            <w:pPr>
              <w:spacing w:line="276" w:lineRule="auto"/>
              <w:rPr>
                <w:kern w:val="2"/>
                <w14:ligatures w14:val="standardContextual"/>
              </w:rPr>
            </w:pPr>
            <w:r w:rsidRPr="004C5EA7">
              <w:rPr>
                <w:kern w:val="2"/>
                <w14:ligatures w14:val="standardContextual"/>
              </w:rPr>
              <w:t>£30.00 “Recovering!”</w:t>
            </w:r>
          </w:p>
        </w:tc>
      </w:tr>
      <w:tr w:rsidR="00000000" w:rsidRPr="004C5EA7" w14:paraId="774A2E7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9C937" w14:textId="77777777" w:rsidR="00000000" w:rsidRPr="004C5EA7" w:rsidRDefault="00000000" w:rsidP="004C5EA7">
            <w:pPr>
              <w:spacing w:line="276" w:lineRule="auto"/>
              <w:rPr>
                <w:b/>
                <w:bCs/>
                <w:kern w:val="2"/>
                <w:u w:val="single"/>
                <w14:ligatures w14:val="standardContextual"/>
              </w:rPr>
            </w:pPr>
            <w:r w:rsidRPr="004C5EA7">
              <w:rPr>
                <w:rFonts w:eastAsiaTheme="majorEastAsia"/>
                <w:b/>
                <w:bCs/>
                <w:kern w:val="2"/>
                <w:u w:val="single"/>
                <w14:ligatures w14:val="standardContextual"/>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09212B" w14:textId="77777777" w:rsidR="00000000" w:rsidRPr="004C5EA7" w:rsidRDefault="00000000" w:rsidP="004C5EA7">
            <w:pPr>
              <w:spacing w:line="276" w:lineRule="auto"/>
              <w:rPr>
                <w:kern w:val="2"/>
                <w14:ligatures w14:val="standardContextual"/>
              </w:rPr>
            </w:pPr>
            <w:r w:rsidRPr="004C5EA7">
              <w:rPr>
                <w:kern w:val="2"/>
                <w14:ligatures w14:val="standardContextual"/>
              </w:rPr>
              <w:t>£20,650.00 “Recovering!”</w:t>
            </w:r>
          </w:p>
        </w:tc>
      </w:tr>
      <w:tr w:rsidR="00000000" w:rsidRPr="004C5EA7" w14:paraId="7C10FF7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E5356A"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3F078A" w14:textId="77777777" w:rsidR="00000000" w:rsidRPr="004C5EA7" w:rsidRDefault="00000000" w:rsidP="004C5EA7">
            <w:pPr>
              <w:spacing w:line="276" w:lineRule="auto"/>
              <w:rPr>
                <w:kern w:val="2"/>
                <w14:ligatures w14:val="standardContextual"/>
              </w:rPr>
            </w:pPr>
            <w:r w:rsidRPr="004C5EA7">
              <w:rPr>
                <w:kern w:val="2"/>
                <w14:ligatures w14:val="standardContextual"/>
              </w:rPr>
              <w:t>“Negotiated With Discretion!”</w:t>
            </w:r>
          </w:p>
        </w:tc>
      </w:tr>
      <w:tr w:rsidR="00000000" w:rsidRPr="004C5EA7" w14:paraId="0F146D7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64DC1"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81BBF4" w14:textId="77777777" w:rsidR="00000000" w:rsidRPr="004C5EA7" w:rsidRDefault="00000000" w:rsidP="004C5EA7">
            <w:pPr>
              <w:spacing w:line="276" w:lineRule="auto"/>
              <w:rPr>
                <w:kern w:val="2"/>
                <w14:ligatures w14:val="standardContextual"/>
              </w:rPr>
            </w:pPr>
            <w:r w:rsidRPr="004C5EA7">
              <w:rPr>
                <w:kern w:val="2"/>
                <w14:ligatures w14:val="standardContextual"/>
              </w:rPr>
              <w:t>“Negotiated With Discretion!”</w:t>
            </w:r>
          </w:p>
        </w:tc>
      </w:tr>
      <w:tr w:rsidR="00000000" w:rsidRPr="004C5EA7" w14:paraId="7C73B923"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B912D4" w14:textId="77777777" w:rsidR="00000000" w:rsidRPr="004C5EA7" w:rsidRDefault="00000000" w:rsidP="004C5EA7">
            <w:pPr>
              <w:spacing w:line="276" w:lineRule="auto"/>
              <w:rPr>
                <w:rFonts w:eastAsiaTheme="majorEastAsia"/>
                <w:kern w:val="2"/>
                <w14:ligatures w14:val="standardContextual"/>
              </w:rPr>
            </w:pPr>
            <w:r w:rsidRPr="004C5EA7">
              <w:rPr>
                <w:b/>
                <w:bCs/>
                <w:kern w:val="2"/>
                <w14:ligatures w14:val="standardContextual"/>
              </w:rPr>
              <w:t>Client Recovered Out of pocket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40E41" w14:textId="77777777" w:rsidR="00000000" w:rsidRPr="004C5EA7" w:rsidRDefault="00000000" w:rsidP="004C5EA7">
            <w:pPr>
              <w:spacing w:line="276" w:lineRule="auto"/>
              <w:rPr>
                <w:kern w:val="2"/>
                <w14:ligatures w14:val="standardContextual"/>
              </w:rPr>
            </w:pPr>
            <w:r w:rsidRPr="004C5EA7">
              <w:rPr>
                <w:kern w:val="2"/>
                <w14:ligatures w14:val="standardContextual"/>
              </w:rPr>
              <w:t>£21.630.00</w:t>
            </w:r>
          </w:p>
        </w:tc>
      </w:tr>
      <w:tr w:rsidR="00000000" w:rsidRPr="004C5EA7" w14:paraId="542AE80B" w14:textId="77777777">
        <w:trPr>
          <w:tblHeader/>
          <w:tblCellSpacing w:w="15" w:type="dxa"/>
        </w:trPr>
        <w:tc>
          <w:tcPr>
            <w:tcW w:w="92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9278A2" w14:textId="7777777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All Receipts Together</w:t>
            </w:r>
          </w:p>
        </w:tc>
      </w:tr>
      <w:tr w:rsidR="00000000" w:rsidRPr="004C5EA7" w14:paraId="73DC891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14DE51" w14:textId="77777777" w:rsidR="00000000" w:rsidRPr="004C5EA7" w:rsidRDefault="00000000" w:rsidP="004C5EA7">
            <w:pPr>
              <w:spacing w:line="276" w:lineRule="auto"/>
              <w:rPr>
                <w:kern w:val="2"/>
                <w14:ligatures w14:val="standardContextual"/>
              </w:rPr>
            </w:pPr>
            <w:r w:rsidRPr="004C5EA7">
              <w:rPr>
                <w:kern w:val="2"/>
                <w14:ligatures w14:val="standardContextual"/>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A1879D" w14:textId="77777777" w:rsidR="00000000" w:rsidRPr="004C5EA7" w:rsidRDefault="00000000" w:rsidP="004C5EA7">
            <w:pPr>
              <w:spacing w:line="276" w:lineRule="auto"/>
              <w:rPr>
                <w:kern w:val="2"/>
                <w14:ligatures w14:val="standardContextual"/>
              </w:rPr>
            </w:pPr>
            <w:r w:rsidRPr="004C5EA7">
              <w:rPr>
                <w:kern w:val="2"/>
                <w14:ligatures w14:val="standardContextual"/>
              </w:rPr>
              <w:t>£21.630.00 “Hotel &amp; Flights to be Negotiated, as Above!”</w:t>
            </w:r>
          </w:p>
        </w:tc>
      </w:tr>
      <w:tr w:rsidR="00000000" w:rsidRPr="004C5EA7" w14:paraId="2BEDCFE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844FAF" w14:textId="77777777" w:rsidR="00000000" w:rsidRPr="004C5EA7" w:rsidRDefault="00000000" w:rsidP="004C5EA7">
            <w:pPr>
              <w:spacing w:line="276" w:lineRule="auto"/>
              <w:rPr>
                <w:kern w:val="2"/>
                <w14:ligatures w14:val="standardContextual"/>
              </w:rPr>
            </w:pPr>
            <w:r w:rsidRPr="004C5EA7">
              <w:rPr>
                <w:kern w:val="2"/>
                <w14:ligatures w14:val="standardContextual"/>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F1D10D" w14:textId="77777777" w:rsidR="00000000" w:rsidRPr="004C5EA7" w:rsidRDefault="00000000" w:rsidP="004C5EA7">
            <w:pPr>
              <w:spacing w:line="276" w:lineRule="auto"/>
              <w:rPr>
                <w:kern w:val="2"/>
                <w14:ligatures w14:val="standardContextual"/>
              </w:rPr>
            </w:pPr>
            <w:r w:rsidRPr="004C5EA7">
              <w:rPr>
                <w:kern w:val="2"/>
                <w14:ligatures w14:val="standardContextual"/>
              </w:rPr>
              <w:t>£7,771.78</w:t>
            </w:r>
            <w:r w:rsidRPr="004C5EA7">
              <w:rPr>
                <w:b/>
                <w:bCs/>
                <w:kern w:val="2"/>
                <w14:ligatures w14:val="standardContextual"/>
              </w:rPr>
              <w:t xml:space="preserve"> </w:t>
            </w:r>
            <w:r w:rsidRPr="004C5EA7">
              <w:rPr>
                <w:kern w:val="2"/>
                <w14:ligatures w14:val="standardContextual"/>
              </w:rPr>
              <w:t xml:space="preserve"> “Recovering!”</w:t>
            </w:r>
          </w:p>
        </w:tc>
      </w:tr>
      <w:tr w:rsidR="00000000" w:rsidRPr="004C5EA7" w14:paraId="734FB7D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D3472" w14:textId="77777777" w:rsidR="00000000" w:rsidRPr="004C5EA7" w:rsidRDefault="00000000" w:rsidP="004C5EA7">
            <w:pPr>
              <w:spacing w:line="276" w:lineRule="auto"/>
              <w:rPr>
                <w:kern w:val="2"/>
                <w14:ligatures w14:val="standardContextual"/>
              </w:rPr>
            </w:pPr>
            <w:bookmarkStart w:id="6" w:name="_Hlk192682607"/>
            <w:r w:rsidRPr="004C5EA7">
              <w:rPr>
                <w:kern w:val="2"/>
                <w14:ligatures w14:val="standardContextual"/>
              </w:rPr>
              <w:t xml:space="preserve">Minimum Wage Work Hours Cost </w:t>
            </w:r>
            <w:r w:rsidRPr="004C5EA7">
              <w:rPr>
                <w:b/>
                <w:bCs/>
                <w:kern w:val="2"/>
                <w:u w:val="single"/>
                <w14:ligatures w14:val="standardContextual"/>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1D25A"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£3,080.00 </w:t>
            </w:r>
            <w:r w:rsidRPr="004C5EA7">
              <w:rPr>
                <w:b/>
                <w:bCs/>
                <w:kern w:val="2"/>
                <w:u w:val="single"/>
                <w14:ligatures w14:val="standardContextual"/>
              </w:rPr>
              <w:t>“Not Included in Totals”</w:t>
            </w:r>
          </w:p>
        </w:tc>
        <w:bookmarkEnd w:id="6"/>
      </w:tr>
      <w:tr w:rsidR="00000000" w:rsidRPr="004C5EA7" w14:paraId="675688F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4C715F"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62141" w14:textId="77777777" w:rsidR="00000000" w:rsidRPr="004C5EA7" w:rsidRDefault="00000000" w:rsidP="004C5EA7">
            <w:pPr>
              <w:spacing w:line="276" w:lineRule="auto"/>
              <w:rPr>
                <w:kern w:val="2"/>
                <w14:ligatures w14:val="standardContextual"/>
              </w:rPr>
            </w:pPr>
            <w:r w:rsidRPr="004C5EA7">
              <w:rPr>
                <w:kern w:val="2"/>
                <w14:ligatures w14:val="standardContextual"/>
              </w:rPr>
              <w:t>£29,401.78</w:t>
            </w:r>
          </w:p>
        </w:tc>
      </w:tr>
    </w:tbl>
    <w:p w14:paraId="7DD22B99" w14:textId="77777777" w:rsidR="00000000" w:rsidRPr="004C5EA7" w:rsidRDefault="00000000" w:rsidP="004C5EA7">
      <w:pPr>
        <w:spacing w:line="276" w:lineRule="auto"/>
        <w:rPr>
          <w:rFonts w:eastAsiaTheme="majorEastAsia"/>
          <w:b/>
          <w:bCs/>
          <w:u w:val="single"/>
        </w:rPr>
      </w:pPr>
    </w:p>
    <w:p w14:paraId="02DF76AF"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£21,630.00 + £7,771.78 = £29,401.78</w:t>
      </w:r>
    </w:p>
    <w:p w14:paraId="51D8D2D7" w14:textId="77777777" w:rsidR="00000000" w:rsidRPr="004C5EA7" w:rsidRDefault="00000000" w:rsidP="004C5EA7">
      <w:pPr>
        <w:spacing w:line="276" w:lineRule="auto"/>
        <w:rPr>
          <w:rFonts w:eastAsiaTheme="majorEastAsia"/>
          <w:b/>
          <w:bCs/>
          <w:u w:val="single"/>
        </w:rPr>
      </w:pPr>
    </w:p>
    <w:p w14:paraId="061D75F3" w14:textId="1B3FFE26" w:rsidR="00000000" w:rsidRPr="004C5EA7" w:rsidRDefault="00000000" w:rsidP="004C5EA7">
      <w:pPr>
        <w:spacing w:line="276" w:lineRule="auto"/>
        <w:rPr>
          <w:b/>
          <w:bCs/>
          <w:u w:val="single"/>
        </w:rPr>
      </w:pPr>
      <w:r w:rsidRPr="004C5EA7">
        <w:rPr>
          <w:rFonts w:eastAsiaTheme="majorEastAsia"/>
          <w:b/>
          <w:bCs/>
          <w:u w:val="single"/>
        </w:rPr>
        <w:t>Grand Total After All, Compensation with Solicitor Fees:</w:t>
      </w:r>
      <w:r w:rsidRPr="004C5EA7">
        <w:rPr>
          <w:b/>
          <w:bCs/>
          <w:u w:val="single"/>
        </w:rPr>
        <w:t xml:space="preserve"> </w:t>
      </w:r>
      <w:r w:rsidRPr="004C5EA7">
        <w:rPr>
          <w:rFonts w:eastAsiaTheme="majorEastAsia"/>
          <w:b/>
          <w:bCs/>
          <w:u w:val="single"/>
        </w:rPr>
        <w:t>£29,401.78</w:t>
      </w:r>
    </w:p>
    <w:p w14:paraId="3342AEB7" w14:textId="77777777" w:rsidR="00000000" w:rsidRPr="004C5EA7" w:rsidRDefault="00000000" w:rsidP="004C5EA7">
      <w:pPr>
        <w:spacing w:line="276" w:lineRule="auto"/>
      </w:pPr>
      <w:r w:rsidRPr="004C5EA7">
        <w:rPr>
          <w:b/>
          <w:bCs/>
        </w:rPr>
        <w:t>Note:</w:t>
      </w:r>
      <w:r w:rsidRPr="004C5EA7">
        <w:t xml:space="preserve"> This grand total includes:</w:t>
      </w:r>
    </w:p>
    <w:p w14:paraId="2035683E" w14:textId="77777777" w:rsidR="00000000" w:rsidRPr="004C5EA7" w:rsidRDefault="00000000" w:rsidP="004C5EA7">
      <w:pPr>
        <w:numPr>
          <w:ilvl w:val="0"/>
          <w:numId w:val="74"/>
        </w:numPr>
        <w:spacing w:line="276" w:lineRule="auto"/>
      </w:pPr>
      <w:r w:rsidRPr="004C5EA7">
        <w:t xml:space="preserve">The </w:t>
      </w:r>
      <w:r w:rsidRPr="004C5EA7">
        <w:rPr>
          <w:b/>
          <w:bCs/>
        </w:rPr>
        <w:t>Medical Negligence Costs (£20,650.00)</w:t>
      </w:r>
      <w:r w:rsidRPr="004C5EA7">
        <w:t>.</w:t>
      </w:r>
    </w:p>
    <w:p w14:paraId="3BECCA1F" w14:textId="77777777" w:rsidR="00000000" w:rsidRPr="004C5EA7" w:rsidRDefault="00000000" w:rsidP="004C5EA7">
      <w:pPr>
        <w:numPr>
          <w:ilvl w:val="0"/>
          <w:numId w:val="74"/>
        </w:numPr>
        <w:spacing w:line="276" w:lineRule="auto"/>
      </w:pPr>
      <w:r w:rsidRPr="004C5EA7">
        <w:t xml:space="preserve">Additional expenses such as </w:t>
      </w:r>
      <w:r w:rsidRPr="004C5EA7">
        <w:rPr>
          <w:b/>
          <w:bCs/>
        </w:rPr>
        <w:t>Legal Fees</w:t>
      </w:r>
      <w:r w:rsidRPr="004C5EA7">
        <w:t xml:space="preserve"> and </w:t>
      </w:r>
      <w:r w:rsidRPr="004C5EA7">
        <w:rPr>
          <w:b/>
          <w:bCs/>
        </w:rPr>
        <w:t>Out-of-Pocket Expenses</w:t>
      </w:r>
      <w:r w:rsidRPr="004C5EA7">
        <w:t xml:space="preserve">, except </w:t>
      </w:r>
      <w:r w:rsidRPr="004C5EA7">
        <w:rPr>
          <w:b/>
          <w:bCs/>
        </w:rPr>
        <w:t>Work Hours Costs</w:t>
      </w:r>
      <w:r w:rsidRPr="004C5EA7">
        <w:t>, which are noted separately.</w:t>
      </w:r>
    </w:p>
    <w:p w14:paraId="0612D890" w14:textId="77777777" w:rsidR="00000000" w:rsidRPr="004C5EA7" w:rsidRDefault="00000000" w:rsidP="004C5EA7">
      <w:pPr>
        <w:numPr>
          <w:ilvl w:val="0"/>
          <w:numId w:val="74"/>
        </w:numPr>
        <w:spacing w:line="276" w:lineRule="auto"/>
      </w:pPr>
      <w:r w:rsidRPr="004C5EA7">
        <w:t>Costs marked "Recovering" or "Negotiated With Discretion" are pending confirmation or negotiation.</w:t>
      </w:r>
    </w:p>
    <w:p w14:paraId="1C0AC2DD" w14:textId="77777777" w:rsidR="00000000" w:rsidRPr="004C5EA7" w:rsidRDefault="00000000" w:rsidP="004C5EA7">
      <w:pPr>
        <w:spacing w:line="276" w:lineRule="auto"/>
      </w:pPr>
      <w:r w:rsidRPr="004C5EA7">
        <w:t xml:space="preserve">The new total for Dentafly Clinic is </w:t>
      </w:r>
      <w:r w:rsidRPr="004C5EA7">
        <w:rPr>
          <w:rFonts w:eastAsiaTheme="majorEastAsia"/>
          <w:b/>
          <w:bCs/>
          <w:u w:val="single"/>
        </w:rPr>
        <w:t xml:space="preserve">£29,401.78 </w:t>
      </w:r>
      <w:r w:rsidRPr="004C5EA7">
        <w:t>and here is the revised information, based on Minimum Wage:</w:t>
      </w:r>
    </w:p>
    <w:p w14:paraId="1FEC61F5" w14:textId="77777777" w:rsidR="00E00508" w:rsidRPr="004C5EA7" w:rsidRDefault="00E00508" w:rsidP="004C5EA7">
      <w:pPr>
        <w:spacing w:line="276" w:lineRule="auto"/>
      </w:pPr>
    </w:p>
    <w:p w14:paraId="7CDA39FD" w14:textId="77777777" w:rsidR="00000000" w:rsidRPr="004C5EA7" w:rsidRDefault="00000000" w:rsidP="004C5EA7">
      <w:pPr>
        <w:spacing w:line="276" w:lineRule="auto"/>
        <w:rPr>
          <w:b/>
          <w:bCs/>
          <w:u w:val="single"/>
        </w:rPr>
      </w:pPr>
      <w:bookmarkStart w:id="7" w:name="_Hlk192687393"/>
      <w:r w:rsidRPr="004C5EA7">
        <w:rPr>
          <w:b/>
          <w:bCs/>
          <w:u w:val="single"/>
        </w:rPr>
        <w:t>Minimum Wage and Claim Totals</w:t>
      </w:r>
    </w:p>
    <w:p w14:paraId="5AEFA2DC" w14:textId="77777777" w:rsidR="00000000" w:rsidRPr="004C5EA7" w:rsidRDefault="00000000" w:rsidP="004C5EA7">
      <w:pPr>
        <w:pStyle w:val="ListParagraph"/>
        <w:numPr>
          <w:ilvl w:val="0"/>
          <w:numId w:val="75"/>
        </w:numPr>
        <w:spacing w:line="276" w:lineRule="auto"/>
        <w:rPr>
          <w:b/>
          <w:bCs/>
          <w:u w:val="single"/>
        </w:rPr>
      </w:pPr>
      <w:r w:rsidRPr="004C5EA7">
        <w:rPr>
          <w:b/>
          <w:bCs/>
          <w:u w:val="single"/>
        </w:rPr>
        <w:t>Calculations for Minimum Wage so Far:</w:t>
      </w:r>
    </w:p>
    <w:p w14:paraId="3647A6D1" w14:textId="77777777" w:rsidR="00000000" w:rsidRPr="004C5EA7" w:rsidRDefault="00000000" w:rsidP="004C5EA7">
      <w:pPr>
        <w:numPr>
          <w:ilvl w:val="0"/>
          <w:numId w:val="76"/>
        </w:numPr>
        <w:tabs>
          <w:tab w:val="num" w:pos="720"/>
        </w:tabs>
        <w:spacing w:line="276" w:lineRule="auto"/>
      </w:pPr>
      <w:r w:rsidRPr="004C5EA7">
        <w:rPr>
          <w:b/>
          <w:bCs/>
          <w:u w:val="single"/>
        </w:rPr>
        <w:t>Trip.com</w:t>
      </w:r>
      <w:r w:rsidRPr="004C5EA7">
        <w:rPr>
          <w:b/>
          <w:bCs/>
        </w:rPr>
        <w:t>:</w:t>
      </w:r>
      <w:r w:rsidRPr="004C5EA7">
        <w:t xml:space="preserve"> £197.94 + £5,424.10 = </w:t>
      </w:r>
      <w:r w:rsidRPr="004C5EA7">
        <w:rPr>
          <w:b/>
          <w:bCs/>
        </w:rPr>
        <w:t>£5,622.04</w:t>
      </w:r>
    </w:p>
    <w:p w14:paraId="75D7720B" w14:textId="77777777" w:rsidR="00000000" w:rsidRPr="004C5EA7" w:rsidRDefault="00000000" w:rsidP="004C5EA7">
      <w:pPr>
        <w:numPr>
          <w:ilvl w:val="0"/>
          <w:numId w:val="76"/>
        </w:numPr>
        <w:tabs>
          <w:tab w:val="num" w:pos="720"/>
        </w:tabs>
        <w:spacing w:line="276" w:lineRule="auto"/>
      </w:pPr>
      <w:r w:rsidRPr="004C5EA7">
        <w:rPr>
          <w:b/>
          <w:bCs/>
          <w:u w:val="single"/>
        </w:rPr>
        <w:t>Southern Rail</w:t>
      </w:r>
      <w:r w:rsidRPr="004C5EA7">
        <w:rPr>
          <w:b/>
          <w:bCs/>
        </w:rPr>
        <w:t>:</w:t>
      </w:r>
      <w:r w:rsidRPr="004C5EA7">
        <w:t xml:space="preserve"> £149.28 + £4,441.80 = </w:t>
      </w:r>
      <w:r w:rsidRPr="004C5EA7">
        <w:rPr>
          <w:b/>
          <w:bCs/>
        </w:rPr>
        <w:t>£4,591.08</w:t>
      </w:r>
    </w:p>
    <w:p w14:paraId="653F1332" w14:textId="77777777" w:rsidR="00000000" w:rsidRPr="004C5EA7" w:rsidRDefault="00000000" w:rsidP="004C5EA7">
      <w:pPr>
        <w:numPr>
          <w:ilvl w:val="0"/>
          <w:numId w:val="76"/>
        </w:numPr>
        <w:spacing w:line="276" w:lineRule="auto"/>
      </w:pPr>
      <w:bookmarkStart w:id="8" w:name="_Hlk192687532"/>
      <w:r w:rsidRPr="004C5EA7">
        <w:rPr>
          <w:b/>
          <w:bCs/>
          <w:u w:val="single"/>
        </w:rPr>
        <w:t>Dentafly Clinic</w:t>
      </w:r>
      <w:bookmarkEnd w:id="8"/>
      <w:r w:rsidRPr="004C5EA7">
        <w:rPr>
          <w:b/>
          <w:bCs/>
        </w:rPr>
        <w:t>:</w:t>
      </w:r>
      <w:r w:rsidRPr="004C5EA7">
        <w:t xml:space="preserve"> £149.28 + £3,353.90 = </w:t>
      </w:r>
      <w:r w:rsidRPr="004C5EA7">
        <w:rPr>
          <w:b/>
          <w:bCs/>
        </w:rPr>
        <w:t>£3,503.18</w:t>
      </w:r>
    </w:p>
    <w:bookmarkEnd w:id="7"/>
    <w:p w14:paraId="3FD0411A" w14:textId="77777777" w:rsidR="00000000" w:rsidRPr="004C5EA7" w:rsidRDefault="00000000" w:rsidP="004C5EA7">
      <w:pPr>
        <w:pStyle w:val="ListParagraph"/>
        <w:spacing w:line="276" w:lineRule="auto"/>
        <w:rPr>
          <w:b/>
          <w:bCs/>
          <w:u w:val="single"/>
        </w:rPr>
      </w:pPr>
    </w:p>
    <w:p w14:paraId="335E576A" w14:textId="77777777" w:rsidR="00000000" w:rsidRPr="004C5EA7" w:rsidRDefault="00000000" w:rsidP="004C5EA7">
      <w:pPr>
        <w:pStyle w:val="ListParagraph"/>
        <w:numPr>
          <w:ilvl w:val="0"/>
          <w:numId w:val="75"/>
        </w:numPr>
        <w:spacing w:line="276" w:lineRule="auto"/>
        <w:rPr>
          <w:b/>
          <w:bCs/>
          <w:u w:val="single"/>
        </w:rPr>
      </w:pPr>
      <w:bookmarkStart w:id="9" w:name="_Hlk192687511"/>
      <w:r w:rsidRPr="004C5EA7">
        <w:rPr>
          <w:b/>
          <w:bCs/>
          <w:u w:val="single"/>
        </w:rPr>
        <w:t>Add with Client Out-of-Pocket Expenses &amp; Fee:</w:t>
      </w:r>
    </w:p>
    <w:p w14:paraId="454C5699" w14:textId="77777777" w:rsidR="00000000" w:rsidRPr="004C5EA7" w:rsidRDefault="00000000" w:rsidP="004C5EA7">
      <w:pPr>
        <w:spacing w:line="276" w:lineRule="auto"/>
        <w:ind w:left="720"/>
      </w:pPr>
      <w:r w:rsidRPr="004C5EA7">
        <w:rPr>
          <w:b/>
          <w:bCs/>
          <w:u w:val="single"/>
        </w:rPr>
        <w:t>For Dentafly Clinic, we add</w:t>
      </w:r>
      <w:r w:rsidRPr="004C5EA7">
        <w:t>:</w:t>
      </w:r>
    </w:p>
    <w:p w14:paraId="1CA3044D" w14:textId="77777777" w:rsidR="00000000" w:rsidRPr="004C5EA7" w:rsidRDefault="00000000" w:rsidP="004C5EA7">
      <w:pPr>
        <w:numPr>
          <w:ilvl w:val="0"/>
          <w:numId w:val="77"/>
        </w:numPr>
        <w:tabs>
          <w:tab w:val="num" w:pos="720"/>
        </w:tabs>
        <w:spacing w:line="276" w:lineRule="auto"/>
      </w:pPr>
      <w:r w:rsidRPr="004C5EA7">
        <w:rPr>
          <w:b/>
          <w:bCs/>
          <w:u w:val="single"/>
        </w:rPr>
        <w:t>Minimum Wage Work Hours Cost (Not Included in Totals)</w:t>
      </w:r>
      <w:r w:rsidRPr="004C5EA7">
        <w:rPr>
          <w:b/>
          <w:bCs/>
        </w:rPr>
        <w:t>:</w:t>
      </w:r>
      <w:r w:rsidRPr="004C5EA7">
        <w:t xml:space="preserve"> £3,503.18</w:t>
      </w:r>
    </w:p>
    <w:p w14:paraId="5EF1D06D" w14:textId="1B1ED05E" w:rsidR="00E00508" w:rsidRPr="004C5EA7" w:rsidRDefault="00000000" w:rsidP="004C5EA7">
      <w:pPr>
        <w:numPr>
          <w:ilvl w:val="0"/>
          <w:numId w:val="77"/>
        </w:numPr>
        <w:spacing w:line="276" w:lineRule="auto"/>
      </w:pPr>
      <w:r w:rsidRPr="004C5EA7">
        <w:rPr>
          <w:b/>
          <w:bCs/>
          <w:u w:val="single"/>
        </w:rPr>
        <w:t>Client Out-of-Pocket Expenses &amp; Fee</w:t>
      </w:r>
      <w:r w:rsidRPr="004C5EA7">
        <w:rPr>
          <w:b/>
          <w:bCs/>
        </w:rPr>
        <w:t>:</w:t>
      </w:r>
      <w:r w:rsidRPr="004C5EA7">
        <w:t xml:space="preserve"> £21,630.00</w:t>
      </w:r>
    </w:p>
    <w:p w14:paraId="5E48564F" w14:textId="77777777" w:rsidR="00000000" w:rsidRPr="004C5EA7" w:rsidRDefault="00000000" w:rsidP="004C5EA7">
      <w:pPr>
        <w:pStyle w:val="ListParagraph"/>
        <w:spacing w:line="276" w:lineRule="auto"/>
        <w:rPr>
          <w:b/>
          <w:bCs/>
          <w:u w:val="single"/>
        </w:rPr>
      </w:pPr>
    </w:p>
    <w:p w14:paraId="519211F7" w14:textId="4354431C" w:rsidR="009C46D0" w:rsidRPr="004C5EA7" w:rsidRDefault="00000000" w:rsidP="004C5EA7">
      <w:pPr>
        <w:pStyle w:val="ListParagraph"/>
        <w:numPr>
          <w:ilvl w:val="0"/>
          <w:numId w:val="75"/>
        </w:numPr>
        <w:spacing w:line="276" w:lineRule="auto"/>
        <w:rPr>
          <w:b/>
          <w:bCs/>
          <w:u w:val="single"/>
        </w:rPr>
      </w:pPr>
      <w:r w:rsidRPr="004C5EA7">
        <w:rPr>
          <w:b/>
          <w:bCs/>
          <w:u w:val="single"/>
        </w:rPr>
        <w:t>Calculation</w:t>
      </w:r>
      <w:r w:rsidRPr="004C5EA7">
        <w:t xml:space="preserve">: £3,503.18 + £21,630.00 = </w:t>
      </w:r>
      <w:r w:rsidRPr="004C5EA7">
        <w:rPr>
          <w:b/>
          <w:bCs/>
        </w:rPr>
        <w:t>£25,133.18</w:t>
      </w:r>
    </w:p>
    <w:p w14:paraId="75F0E1B2" w14:textId="77777777" w:rsidR="009C46D0" w:rsidRPr="004C5EA7" w:rsidRDefault="009C46D0" w:rsidP="004C5EA7">
      <w:pPr>
        <w:spacing w:line="276" w:lineRule="auto"/>
      </w:pPr>
    </w:p>
    <w:p w14:paraId="75AD5E64" w14:textId="00295BA7" w:rsidR="00000000" w:rsidRPr="004C5EA7" w:rsidRDefault="00000000" w:rsidP="004C5EA7">
      <w:pPr>
        <w:spacing w:line="276" w:lineRule="auto"/>
        <w:rPr>
          <w:b/>
          <w:bCs/>
          <w:color w:val="FF0000"/>
          <w:u w:val="single"/>
        </w:rPr>
      </w:pPr>
      <w:r w:rsidRPr="004C5EA7">
        <w:rPr>
          <w:b/>
          <w:bCs/>
          <w:u w:val="single"/>
        </w:rPr>
        <w:t xml:space="preserve">Total for </w:t>
      </w:r>
      <w:r w:rsidR="00291EC1" w:rsidRPr="004C5EA7">
        <w:rPr>
          <w:rFonts w:eastAsiaTheme="majorEastAsia"/>
          <w:b/>
          <w:bCs/>
          <w:u w:val="single"/>
        </w:rPr>
        <w:t>Dentafly Clinic</w:t>
      </w:r>
    </w:p>
    <w:p w14:paraId="170B0D7A" w14:textId="72D121DA" w:rsidR="00000000" w:rsidRPr="004C5EA7" w:rsidRDefault="00000000" w:rsidP="004C5EA7">
      <w:pPr>
        <w:spacing w:line="276" w:lineRule="auto"/>
      </w:pPr>
      <w:r w:rsidRPr="004C5EA7">
        <w:t xml:space="preserve">The </w:t>
      </w:r>
      <w:r w:rsidRPr="004C5EA7">
        <w:rPr>
          <w:b/>
          <w:bCs/>
        </w:rPr>
        <w:t>Total Minimum Wage (£)</w:t>
      </w:r>
      <w:r w:rsidRPr="004C5EA7">
        <w:t xml:space="preserve"> for </w:t>
      </w:r>
      <w:r w:rsidR="00291EC1" w:rsidRPr="004C5EA7">
        <w:rPr>
          <w:rFonts w:eastAsiaTheme="majorEastAsia"/>
          <w:b/>
          <w:bCs/>
          <w:u w:val="single"/>
        </w:rPr>
        <w:t>Dentafly Clinic</w:t>
      </w:r>
      <w:r w:rsidR="00291EC1" w:rsidRPr="004C5EA7">
        <w:t xml:space="preserve"> </w:t>
      </w:r>
      <w:r w:rsidRPr="004C5EA7">
        <w:t>comes to:</w:t>
      </w:r>
    </w:p>
    <w:p w14:paraId="1E10D192" w14:textId="77777777" w:rsidR="00000000" w:rsidRPr="004C5EA7" w:rsidRDefault="00000000" w:rsidP="004C5EA7">
      <w:pPr>
        <w:numPr>
          <w:ilvl w:val="0"/>
          <w:numId w:val="78"/>
        </w:numPr>
        <w:spacing w:line="276" w:lineRule="auto"/>
      </w:pPr>
      <w:r w:rsidRPr="004C5EA7">
        <w:rPr>
          <w:b/>
          <w:bCs/>
        </w:rPr>
        <w:t>£25,133.18</w:t>
      </w:r>
      <w:r w:rsidRPr="004C5EA7">
        <w:t>, which includes work hours cost, out-of-pocket expenses, and pending negotiation items like hotel and flights.</w:t>
      </w:r>
    </w:p>
    <w:bookmarkEnd w:id="9"/>
    <w:p w14:paraId="06449620" w14:textId="77777777" w:rsidR="00000000" w:rsidRPr="004C5EA7" w:rsidRDefault="00000000" w:rsidP="004C5EA7">
      <w:pPr>
        <w:spacing w:line="276" w:lineRule="auto"/>
        <w:rPr>
          <w:b/>
          <w:bCs/>
          <w:u w:val="single"/>
        </w:rPr>
      </w:pPr>
    </w:p>
    <w:p w14:paraId="103FF310" w14:textId="48172FEF" w:rsidR="00000000" w:rsidRPr="004C5EA7" w:rsidRDefault="00000000" w:rsidP="004C5EA7">
      <w:pPr>
        <w:spacing w:line="276" w:lineRule="auto"/>
        <w:rPr>
          <w:b/>
          <w:bCs/>
          <w:u w:val="single"/>
        </w:rPr>
      </w:pPr>
      <w:r w:rsidRPr="004C5EA7">
        <w:rPr>
          <w:rFonts w:eastAsiaTheme="majorEastAsia"/>
          <w:b/>
          <w:bCs/>
          <w:u w:val="single"/>
        </w:rPr>
        <w:t>Additional Legal Travel Expenses Sheet</w:t>
      </w:r>
      <w:r w:rsidR="00BD5D8C" w:rsidRPr="004C5EA7">
        <w:rPr>
          <w:rFonts w:eastAsiaTheme="majorEastAsia"/>
          <w:b/>
          <w:bCs/>
          <w:u w:val="single"/>
        </w:rPr>
        <w:t>, “</w:t>
      </w:r>
      <w:r w:rsidR="00BD5D8C" w:rsidRPr="004C5EA7">
        <w:rPr>
          <w:rFonts w:eastAsiaTheme="majorEastAsia"/>
          <w:b/>
          <w:bCs/>
          <w:i/>
          <w:iCs/>
          <w:u w:val="single"/>
        </w:rPr>
        <w:t>This Section Has Already Been Implemented Into The Receipts!</w:t>
      </w:r>
      <w:r w:rsidR="00BD5D8C" w:rsidRPr="004C5EA7">
        <w:rPr>
          <w:rFonts w:eastAsiaTheme="majorEastAsia"/>
          <w:b/>
          <w:bCs/>
          <w:u w:val="single"/>
        </w:rPr>
        <w:t>”</w:t>
      </w:r>
    </w:p>
    <w:p w14:paraId="005C7173" w14:textId="77777777" w:rsidR="00000000" w:rsidRPr="004C5EA7" w:rsidRDefault="00000000" w:rsidP="004C5EA7">
      <w:pPr>
        <w:pStyle w:val="ListParagraph"/>
        <w:numPr>
          <w:ilvl w:val="0"/>
          <w:numId w:val="79"/>
        </w:numPr>
        <w:spacing w:line="276" w:lineRule="auto"/>
        <w:rPr>
          <w:b/>
          <w:bCs/>
          <w:u w:val="single"/>
        </w:rPr>
      </w:pPr>
      <w:r w:rsidRPr="004C5EA7">
        <w:rPr>
          <w:rFonts w:eastAsiaTheme="majorEastAsia"/>
          <w:b/>
          <w:bCs/>
          <w:u w:val="singl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740"/>
        <w:gridCol w:w="1829"/>
        <w:gridCol w:w="960"/>
      </w:tblGrid>
      <w:tr w:rsidR="00000000" w:rsidRPr="004C5EA7" w14:paraId="3E2CB618"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790AF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A581F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76B9D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C53FC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208D56D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5299C6"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E21FB6"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780B4"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414F55"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2085BFB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48F308"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A068F4"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E71375"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E25FE5"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46189C22" w14:textId="77777777" w:rsidR="00000000" w:rsidRPr="004C5EA7" w:rsidRDefault="00000000" w:rsidP="004C5EA7">
      <w:pPr>
        <w:spacing w:line="276" w:lineRule="auto"/>
      </w:pPr>
      <w:r w:rsidRPr="004C5EA7">
        <w:rPr>
          <w:b/>
          <w:bCs/>
          <w:u w:val="single"/>
        </w:rPr>
        <w:t>Total Mileage Costs</w:t>
      </w:r>
      <w:r w:rsidRPr="004C5EA7">
        <w:rPr>
          <w:b/>
          <w:bCs/>
        </w:rPr>
        <w:t>:</w:t>
      </w:r>
      <w:r w:rsidRPr="004C5EA7">
        <w:t xml:space="preserve"> £0.00</w:t>
      </w:r>
    </w:p>
    <w:p w14:paraId="392A9739" w14:textId="77777777" w:rsidR="00000000" w:rsidRPr="004C5EA7" w:rsidRDefault="00000000" w:rsidP="004C5EA7">
      <w:pPr>
        <w:spacing w:line="276" w:lineRule="auto"/>
      </w:pPr>
    </w:p>
    <w:p w14:paraId="31F83B80" w14:textId="77777777" w:rsidR="00000000" w:rsidRPr="004C5EA7" w:rsidRDefault="00000000" w:rsidP="004C5EA7">
      <w:pPr>
        <w:pStyle w:val="ListParagraph"/>
        <w:numPr>
          <w:ilvl w:val="0"/>
          <w:numId w:val="79"/>
        </w:numPr>
        <w:spacing w:line="276" w:lineRule="auto"/>
        <w:rPr>
          <w:b/>
          <w:bCs/>
          <w:u w:val="single"/>
        </w:rPr>
      </w:pPr>
      <w:r w:rsidRPr="004C5EA7">
        <w:rPr>
          <w:rFonts w:eastAsiaTheme="majorEastAsia"/>
          <w:b/>
          <w:bCs/>
          <w:u w:val="singl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001"/>
        <w:gridCol w:w="1803"/>
        <w:gridCol w:w="960"/>
      </w:tblGrid>
      <w:tr w:rsidR="00000000" w:rsidRPr="004C5EA7" w14:paraId="666F7CB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F768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4277B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F6EE6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24161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5278BBD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115472" w14:textId="77777777" w:rsidR="00000000" w:rsidRPr="004C5EA7" w:rsidRDefault="00000000" w:rsidP="004C5EA7">
            <w:pPr>
              <w:spacing w:line="276" w:lineRule="auto"/>
              <w:rPr>
                <w:kern w:val="2"/>
                <w14:ligatures w14:val="standardContextual"/>
              </w:rPr>
            </w:pPr>
            <w:r w:rsidRPr="004C5EA7">
              <w:rPr>
                <w:kern w:val="2"/>
                <w14:ligatures w14:val="standardContextual"/>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E187EF"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8B297"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5831B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389CD33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ABF9B" w14:textId="77777777" w:rsidR="00000000" w:rsidRPr="004C5EA7" w:rsidRDefault="00000000" w:rsidP="004C5EA7">
            <w:pPr>
              <w:spacing w:line="276" w:lineRule="auto"/>
              <w:rPr>
                <w:kern w:val="2"/>
                <w14:ligatures w14:val="standardContextual"/>
              </w:rPr>
            </w:pPr>
            <w:r w:rsidRPr="004C5EA7">
              <w:rPr>
                <w:kern w:val="2"/>
                <w14:ligatures w14:val="standardContextual"/>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594BF"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C82B8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B4A4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4E3DC96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5FE4E1" w14:textId="77777777" w:rsidR="00000000" w:rsidRPr="004C5EA7" w:rsidRDefault="00000000" w:rsidP="004C5EA7">
            <w:pPr>
              <w:spacing w:line="276" w:lineRule="auto"/>
              <w:rPr>
                <w:kern w:val="2"/>
                <w14:ligatures w14:val="standardContextual"/>
              </w:rPr>
            </w:pPr>
            <w:r w:rsidRPr="004C5EA7">
              <w:rPr>
                <w:kern w:val="2"/>
                <w14:ligatures w14:val="standardContextual"/>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DC8E43" w14:textId="77777777" w:rsidR="00000000" w:rsidRPr="004C5EA7" w:rsidRDefault="00000000" w:rsidP="004C5EA7">
            <w:pPr>
              <w:spacing w:line="276" w:lineRule="auto"/>
              <w:rPr>
                <w:kern w:val="2"/>
                <w14:ligatures w14:val="standardContextual"/>
              </w:rPr>
            </w:pPr>
            <w:r w:rsidRPr="004C5EA7">
              <w:rPr>
                <w:kern w:val="2"/>
                <w14:ligatures w14:val="standardContextual"/>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4A8A5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AAEC74"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33633A4C" w14:textId="77777777" w:rsidR="00000000" w:rsidRPr="004C5EA7" w:rsidRDefault="00000000" w:rsidP="004C5EA7">
      <w:pPr>
        <w:spacing w:line="276" w:lineRule="auto"/>
      </w:pPr>
      <w:r w:rsidRPr="004C5EA7">
        <w:rPr>
          <w:b/>
          <w:bCs/>
          <w:u w:val="single"/>
        </w:rPr>
        <w:t>Total Public Transport Costs</w:t>
      </w:r>
      <w:r w:rsidRPr="004C5EA7">
        <w:rPr>
          <w:b/>
          <w:bCs/>
        </w:rPr>
        <w:t>:</w:t>
      </w:r>
      <w:r w:rsidRPr="004C5EA7">
        <w:t xml:space="preserve"> £0.00</w:t>
      </w:r>
    </w:p>
    <w:p w14:paraId="00C047F6" w14:textId="77777777" w:rsidR="00000000" w:rsidRPr="004C5EA7" w:rsidRDefault="00000000" w:rsidP="004C5EA7">
      <w:pPr>
        <w:spacing w:line="276" w:lineRule="auto"/>
      </w:pPr>
    </w:p>
    <w:p w14:paraId="6B954D61" w14:textId="77777777" w:rsidR="00000000" w:rsidRPr="004C5EA7" w:rsidRDefault="00000000" w:rsidP="004C5EA7">
      <w:pPr>
        <w:pStyle w:val="ListParagraph"/>
        <w:numPr>
          <w:ilvl w:val="0"/>
          <w:numId w:val="79"/>
        </w:numPr>
        <w:spacing w:line="276" w:lineRule="auto"/>
        <w:rPr>
          <w:b/>
          <w:bCs/>
          <w:u w:val="single"/>
        </w:rPr>
      </w:pPr>
      <w:r w:rsidRPr="004C5EA7">
        <w:rPr>
          <w:rFonts w:eastAsiaTheme="majorEastAsia"/>
          <w:b/>
          <w:bCs/>
          <w:u w:val="singl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014"/>
        <w:gridCol w:w="1892"/>
        <w:gridCol w:w="960"/>
      </w:tblGrid>
      <w:tr w:rsidR="00000000" w:rsidRPr="004C5EA7" w14:paraId="5500BA88"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C6781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A582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15DBA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97F0E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34E7010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0E8AC" w14:textId="77777777" w:rsidR="00000000" w:rsidRPr="004C5EA7" w:rsidRDefault="00000000" w:rsidP="004C5EA7">
            <w:pPr>
              <w:spacing w:line="276" w:lineRule="auto"/>
              <w:rPr>
                <w:kern w:val="2"/>
                <w14:ligatures w14:val="standardContextual"/>
              </w:rPr>
            </w:pPr>
            <w:r w:rsidRPr="004C5EA7">
              <w:rPr>
                <w:kern w:val="2"/>
                <w14:ligatures w14:val="standardContextual"/>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ACC39"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A99A52"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92201E"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67AAEA7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204DFB" w14:textId="77777777" w:rsidR="00000000" w:rsidRPr="004C5EA7" w:rsidRDefault="00000000" w:rsidP="004C5EA7">
            <w:pPr>
              <w:spacing w:line="276" w:lineRule="auto"/>
              <w:rPr>
                <w:kern w:val="2"/>
                <w14:ligatures w14:val="standardContextual"/>
              </w:rPr>
            </w:pPr>
            <w:r w:rsidRPr="004C5EA7">
              <w:rPr>
                <w:kern w:val="2"/>
                <w14:ligatures w14:val="standardContextual"/>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5C4C21"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E185CD"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D6CE08"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22F19DBD" w14:textId="77777777" w:rsidR="00000000" w:rsidRPr="004C5EA7" w:rsidRDefault="00000000" w:rsidP="004C5EA7">
      <w:pPr>
        <w:spacing w:line="276" w:lineRule="auto"/>
      </w:pPr>
      <w:bookmarkStart w:id="10" w:name="_Hlk192503449"/>
      <w:r w:rsidRPr="004C5EA7">
        <w:rPr>
          <w:b/>
          <w:bCs/>
          <w:u w:val="single"/>
        </w:rPr>
        <w:t>Total Parking Fees</w:t>
      </w:r>
      <w:r w:rsidRPr="004C5EA7">
        <w:rPr>
          <w:b/>
          <w:bCs/>
        </w:rPr>
        <w:t>:</w:t>
      </w:r>
      <w:r w:rsidRPr="004C5EA7">
        <w:t xml:space="preserve"> £0.00</w:t>
      </w:r>
    </w:p>
    <w:bookmarkEnd w:id="10"/>
    <w:p w14:paraId="2A3D3294" w14:textId="77777777" w:rsidR="00000000" w:rsidRPr="004C5EA7" w:rsidRDefault="00000000" w:rsidP="004C5EA7">
      <w:pPr>
        <w:spacing w:line="276" w:lineRule="auto"/>
      </w:pPr>
    </w:p>
    <w:p w14:paraId="08CA2638" w14:textId="77777777" w:rsidR="00000000" w:rsidRPr="004C5EA7" w:rsidRDefault="00000000" w:rsidP="004C5EA7">
      <w:pPr>
        <w:pStyle w:val="ListParagraph"/>
        <w:numPr>
          <w:ilvl w:val="0"/>
          <w:numId w:val="79"/>
        </w:numPr>
        <w:spacing w:line="276" w:lineRule="auto"/>
        <w:rPr>
          <w:b/>
          <w:bCs/>
          <w:u w:val="single"/>
        </w:rPr>
      </w:pPr>
      <w:bookmarkStart w:id="11" w:name="_Hlk192503457"/>
      <w:r w:rsidRPr="004C5EA7">
        <w:rPr>
          <w:rFonts w:eastAsiaTheme="majorEastAsia"/>
          <w:b/>
          <w:bCs/>
          <w:u w:val="singl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520"/>
        <w:gridCol w:w="1865"/>
        <w:gridCol w:w="960"/>
      </w:tblGrid>
      <w:tr w:rsidR="00000000" w:rsidRPr="004C5EA7" w14:paraId="129BFBBA"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11"/>
          <w:p w14:paraId="4E28ECA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0B0F3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2ACC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C4B2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5F32EB7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4B8E9" w14:textId="77777777" w:rsidR="00000000" w:rsidRPr="004C5EA7" w:rsidRDefault="00000000" w:rsidP="004C5EA7">
            <w:pPr>
              <w:spacing w:line="276" w:lineRule="auto"/>
              <w:rPr>
                <w:kern w:val="2"/>
                <w14:ligatures w14:val="standardContextual"/>
              </w:rPr>
            </w:pPr>
            <w:r w:rsidRPr="004C5EA7">
              <w:rPr>
                <w:kern w:val="2"/>
                <w14:ligatures w14:val="standardContextual"/>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0667D0" w14:textId="77777777" w:rsidR="00000000" w:rsidRPr="004C5EA7" w:rsidRDefault="00000000" w:rsidP="004C5EA7">
            <w:pPr>
              <w:spacing w:line="276" w:lineRule="auto"/>
              <w:rPr>
                <w:kern w:val="2"/>
                <w14:ligatures w14:val="standardContextual"/>
              </w:rPr>
            </w:pPr>
            <w:r w:rsidRPr="004C5EA7">
              <w:rPr>
                <w:kern w:val="2"/>
                <w14:ligatures w14:val="standardContextual"/>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C94DA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B42D1A"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3F808787" w14:textId="77777777" w:rsidR="00000000" w:rsidRPr="004C5EA7" w:rsidRDefault="00000000" w:rsidP="004C5EA7">
      <w:pPr>
        <w:spacing w:line="276" w:lineRule="auto"/>
      </w:pPr>
      <w:bookmarkStart w:id="12" w:name="_Hlk192503466"/>
      <w:r w:rsidRPr="004C5EA7">
        <w:rPr>
          <w:b/>
          <w:bCs/>
          <w:u w:val="single"/>
        </w:rPr>
        <w:t>Total Fuel Costs</w:t>
      </w:r>
      <w:r w:rsidRPr="004C5EA7">
        <w:rPr>
          <w:b/>
          <w:bCs/>
        </w:rPr>
        <w:t>:</w:t>
      </w:r>
      <w:r w:rsidRPr="004C5EA7">
        <w:t xml:space="preserve"> £0.00</w:t>
      </w:r>
    </w:p>
    <w:bookmarkEnd w:id="12"/>
    <w:p w14:paraId="40DC2893" w14:textId="77777777" w:rsidR="00000000" w:rsidRPr="004C5EA7" w:rsidRDefault="00000000" w:rsidP="004C5EA7">
      <w:pPr>
        <w:spacing w:line="276" w:lineRule="auto"/>
      </w:pPr>
    </w:p>
    <w:p w14:paraId="590D63C5" w14:textId="77777777" w:rsidR="00000000" w:rsidRPr="004C5EA7" w:rsidRDefault="00000000" w:rsidP="004C5EA7">
      <w:pPr>
        <w:pStyle w:val="ListParagraph"/>
        <w:numPr>
          <w:ilvl w:val="0"/>
          <w:numId w:val="79"/>
        </w:numPr>
        <w:spacing w:line="276" w:lineRule="auto"/>
        <w:rPr>
          <w:b/>
          <w:bCs/>
          <w:u w:val="single"/>
        </w:rPr>
      </w:pPr>
      <w:r w:rsidRPr="004C5EA7">
        <w:rPr>
          <w:rFonts w:eastAsiaTheme="majorEastAsia"/>
          <w:b/>
          <w:bCs/>
          <w:u w:val="singl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001"/>
        <w:gridCol w:w="887"/>
        <w:gridCol w:w="960"/>
      </w:tblGrid>
      <w:tr w:rsidR="00000000" w:rsidRPr="004C5EA7" w14:paraId="490DB71A"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B96AA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CC28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FFDB0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81C27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478E3C9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364E11" w14:textId="77777777" w:rsidR="00000000" w:rsidRPr="004C5EA7" w:rsidRDefault="00000000" w:rsidP="004C5EA7">
            <w:pPr>
              <w:spacing w:line="276" w:lineRule="auto"/>
              <w:rPr>
                <w:kern w:val="2"/>
                <w14:ligatures w14:val="standardContextual"/>
              </w:rPr>
            </w:pPr>
            <w:r w:rsidRPr="004C5EA7">
              <w:rPr>
                <w:kern w:val="2"/>
                <w14:ligatures w14:val="standardContextual"/>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5DB20C" w14:textId="77777777" w:rsidR="00000000" w:rsidRPr="004C5EA7" w:rsidRDefault="00000000" w:rsidP="004C5EA7">
            <w:pPr>
              <w:spacing w:line="276" w:lineRule="auto"/>
              <w:rPr>
                <w:kern w:val="2"/>
                <w14:ligatures w14:val="standardContextual"/>
              </w:rPr>
            </w:pPr>
            <w:r w:rsidRPr="004C5EA7">
              <w:rPr>
                <w:kern w:val="2"/>
                <w14:ligatures w14:val="standardContextual"/>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84685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31CA1"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5FD6BF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B6EFC7" w14:textId="77777777" w:rsidR="00000000" w:rsidRPr="004C5EA7" w:rsidRDefault="00000000" w:rsidP="004C5EA7">
            <w:pPr>
              <w:spacing w:line="276" w:lineRule="auto"/>
              <w:rPr>
                <w:kern w:val="2"/>
                <w14:ligatures w14:val="standardContextual"/>
              </w:rPr>
            </w:pPr>
            <w:r w:rsidRPr="004C5EA7">
              <w:rPr>
                <w:kern w:val="2"/>
                <w14:ligatures w14:val="standardContextual"/>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19825B" w14:textId="77777777" w:rsidR="00000000" w:rsidRPr="004C5EA7" w:rsidRDefault="00000000" w:rsidP="004C5EA7">
            <w:pPr>
              <w:spacing w:line="276" w:lineRule="auto"/>
              <w:rPr>
                <w:kern w:val="2"/>
                <w14:ligatures w14:val="standardContextual"/>
              </w:rPr>
            </w:pPr>
            <w:r w:rsidRPr="004C5EA7">
              <w:rPr>
                <w:kern w:val="2"/>
                <w14:ligatures w14:val="standardContextual"/>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AAA777"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E741DE"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000000" w:rsidRPr="004C5EA7" w14:paraId="6CC5021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8FF452" w14:textId="77777777" w:rsidR="00000000" w:rsidRPr="004C5EA7" w:rsidRDefault="00000000" w:rsidP="004C5EA7">
            <w:pPr>
              <w:spacing w:line="276" w:lineRule="auto"/>
              <w:rPr>
                <w:kern w:val="2"/>
                <w14:ligatures w14:val="standardContextual"/>
              </w:rPr>
            </w:pPr>
            <w:r w:rsidRPr="004C5EA7">
              <w:rPr>
                <w:kern w:val="2"/>
                <w14:ligatures w14:val="standardContextual"/>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9CDC75" w14:textId="77777777" w:rsidR="00000000" w:rsidRPr="004C5EA7" w:rsidRDefault="00000000" w:rsidP="004C5EA7">
            <w:pPr>
              <w:spacing w:line="276" w:lineRule="auto"/>
              <w:rPr>
                <w:kern w:val="2"/>
                <w14:ligatures w14:val="standardContextual"/>
              </w:rPr>
            </w:pPr>
            <w:r w:rsidRPr="004C5EA7">
              <w:rPr>
                <w:kern w:val="2"/>
                <w14:ligatures w14:val="standardContextual"/>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C2593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E524E4"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5CEEF0B8" w14:textId="77777777" w:rsidR="00000000" w:rsidRPr="004C5EA7" w:rsidRDefault="00000000" w:rsidP="004C5EA7">
      <w:pPr>
        <w:spacing w:line="276" w:lineRule="auto"/>
      </w:pPr>
      <w:r w:rsidRPr="004C5EA7">
        <w:rPr>
          <w:b/>
          <w:bCs/>
          <w:u w:val="single"/>
        </w:rPr>
        <w:t>Total Miscellaneous Travel Costs</w:t>
      </w:r>
      <w:r w:rsidRPr="004C5EA7">
        <w:rPr>
          <w:b/>
          <w:bCs/>
        </w:rPr>
        <w:t>:</w:t>
      </w:r>
      <w:r w:rsidRPr="004C5EA7">
        <w:t xml:space="preserve"> £0.00</w:t>
      </w:r>
    </w:p>
    <w:p w14:paraId="5595A91F" w14:textId="77777777" w:rsidR="00000000" w:rsidRPr="004C5EA7" w:rsidRDefault="00000000" w:rsidP="004C5EA7">
      <w:pPr>
        <w:spacing w:line="276" w:lineRule="auto"/>
        <w:rPr>
          <w:b/>
          <w:bCs/>
          <w:u w:val="single"/>
        </w:rPr>
      </w:pPr>
    </w:p>
    <w:p w14:paraId="6985E1C7" w14:textId="77777777" w:rsidR="00000000" w:rsidRPr="004C5EA7" w:rsidRDefault="00000000" w:rsidP="004C5EA7">
      <w:pPr>
        <w:spacing w:line="276" w:lineRule="auto"/>
        <w:rPr>
          <w:b/>
          <w:bCs/>
          <w:u w:val="single"/>
        </w:rPr>
      </w:pPr>
      <w:bookmarkStart w:id="13" w:name="_Hlk192680390"/>
      <w:r w:rsidRPr="004C5EA7">
        <w:rPr>
          <w:b/>
          <w:bCs/>
          <w:u w:val="single"/>
        </w:rPr>
        <w:t>Grand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1989"/>
      </w:tblGrid>
      <w:tr w:rsidR="00000000" w:rsidRPr="004C5EA7" w14:paraId="532F49D2"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336F2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3B04A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Dentafly Clinic (£)</w:t>
            </w:r>
          </w:p>
        </w:tc>
      </w:tr>
      <w:tr w:rsidR="00000000" w:rsidRPr="004C5EA7" w14:paraId="153A2A0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2FE97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Grand Total Minimum Wage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D1EFA" w14:textId="77777777" w:rsidR="00000000" w:rsidRPr="004C5EA7" w:rsidRDefault="00000000" w:rsidP="004C5EA7">
            <w:pPr>
              <w:spacing w:line="276" w:lineRule="auto"/>
              <w:rPr>
                <w:kern w:val="2"/>
                <w14:ligatures w14:val="standardContextual"/>
              </w:rPr>
            </w:pPr>
            <w:r w:rsidRPr="004C5EA7">
              <w:rPr>
                <w:kern w:val="2"/>
                <w14:ligatures w14:val="standardContextual"/>
              </w:rPr>
              <w:t>£25,133.18</w:t>
            </w:r>
          </w:p>
        </w:tc>
      </w:tr>
      <w:tr w:rsidR="00000000" w:rsidRPr="004C5EA7" w14:paraId="06EE62A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69F8EB" w14:textId="77777777" w:rsidR="00000000" w:rsidRPr="004C5EA7" w:rsidRDefault="00000000" w:rsidP="004C5EA7">
            <w:pPr>
              <w:spacing w:line="276" w:lineRule="auto"/>
              <w:rPr>
                <w:b/>
                <w:bCs/>
                <w:kern w:val="2"/>
                <w14:ligatures w14:val="standardContextual"/>
              </w:rPr>
            </w:pPr>
            <w:r w:rsidRPr="004C5EA7">
              <w:rPr>
                <w:b/>
                <w:bCs/>
                <w:kern w:val="2"/>
                <w14:ligatures w14:val="standardContextual"/>
              </w:rPr>
              <w:t>Grand Total with Legal Fees</w:t>
            </w:r>
            <w:r w:rsidRPr="004C5EA7">
              <w:rPr>
                <w:kern w:val="2"/>
                <w14:ligatures w14:val="standardContextual"/>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7F550B" w14:textId="77777777" w:rsidR="00000000" w:rsidRPr="004C5EA7" w:rsidRDefault="00000000" w:rsidP="004C5EA7">
            <w:pPr>
              <w:spacing w:line="276" w:lineRule="auto"/>
              <w:rPr>
                <w:kern w:val="2"/>
                <w14:ligatures w14:val="standardContextual"/>
              </w:rPr>
            </w:pPr>
            <w:r w:rsidRPr="004C5EA7">
              <w:rPr>
                <w:kern w:val="2"/>
                <w14:ligatures w14:val="standardContextual"/>
              </w:rPr>
              <w:t>£29,401.78</w:t>
            </w:r>
          </w:p>
        </w:tc>
      </w:tr>
      <w:bookmarkEnd w:id="13"/>
    </w:tbl>
    <w:p w14:paraId="024AC050" w14:textId="77777777" w:rsidR="00000000" w:rsidRPr="004C5EA7" w:rsidRDefault="00000000" w:rsidP="004C5EA7">
      <w:pPr>
        <w:spacing w:line="276" w:lineRule="auto"/>
        <w:rPr>
          <w:rFonts w:eastAsiaTheme="majorEastAsia"/>
          <w:b/>
          <w:bCs/>
          <w:u w:val="single"/>
        </w:rPr>
      </w:pPr>
    </w:p>
    <w:p w14:paraId="08C08047"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My Notes:</w:t>
      </w:r>
    </w:p>
    <w:p w14:paraId="5C05D4A6" w14:textId="77777777" w:rsidR="00000000" w:rsidRPr="004C5EA7" w:rsidRDefault="00000000" w:rsidP="004C5EA7">
      <w:pPr>
        <w:numPr>
          <w:ilvl w:val="0"/>
          <w:numId w:val="80"/>
        </w:numPr>
        <w:spacing w:line="276" w:lineRule="auto"/>
      </w:pPr>
      <w:r w:rsidRPr="004C5EA7">
        <w:t xml:space="preserve">The totals now incorporate the updated </w:t>
      </w:r>
      <w:r w:rsidRPr="004C5EA7">
        <w:rPr>
          <w:b/>
          <w:bCs/>
        </w:rPr>
        <w:t>Medical Negligence Costs (£20,650.00)</w:t>
      </w:r>
      <w:r w:rsidRPr="004C5EA7">
        <w:t xml:space="preserve"> for Dentafly Clinic.</w:t>
      </w:r>
    </w:p>
    <w:p w14:paraId="66BBBF42" w14:textId="77777777" w:rsidR="00000000" w:rsidRPr="004C5EA7" w:rsidRDefault="00000000" w:rsidP="004C5EA7">
      <w:pPr>
        <w:numPr>
          <w:ilvl w:val="0"/>
          <w:numId w:val="80"/>
        </w:numPr>
        <w:spacing w:line="276" w:lineRule="auto"/>
      </w:pPr>
      <w:r w:rsidRPr="004C5EA7">
        <w:t>Adjustments have been made throughout to ensure all categories are accurate and transparent.</w:t>
      </w:r>
    </w:p>
    <w:p w14:paraId="4BA52529" w14:textId="77777777" w:rsidR="00000000" w:rsidRPr="004C5EA7" w:rsidRDefault="00000000" w:rsidP="004C5EA7">
      <w:pPr>
        <w:numPr>
          <w:ilvl w:val="0"/>
          <w:numId w:val="80"/>
        </w:numPr>
        <w:spacing w:line="276" w:lineRule="auto"/>
      </w:pPr>
      <w:r w:rsidRPr="004C5EA7">
        <w:t>This revised structure provides a comprehensive and precise summary for claim submission.</w:t>
      </w:r>
    </w:p>
    <w:p w14:paraId="198F7C19" w14:textId="77777777" w:rsidR="00000000" w:rsidRPr="004C5EA7" w:rsidRDefault="00000000" w:rsidP="004C5EA7">
      <w:pPr>
        <w:numPr>
          <w:ilvl w:val="0"/>
          <w:numId w:val="80"/>
        </w:numPr>
        <w:spacing w:line="276" w:lineRule="auto"/>
        <w:rPr>
          <w:b/>
          <w:bCs/>
          <w:u w:val="single"/>
        </w:rPr>
      </w:pPr>
      <w:r w:rsidRPr="004C5EA7">
        <w:t xml:space="preserve">I am claiming the total of </w:t>
      </w:r>
      <w:r w:rsidRPr="004C5EA7">
        <w:rPr>
          <w:b/>
          <w:bCs/>
          <w:u w:val="single"/>
        </w:rPr>
        <w:t>£29,401.78</w:t>
      </w:r>
    </w:p>
    <w:p w14:paraId="30989BA2" w14:textId="77777777" w:rsidR="00000000" w:rsidRPr="004C5EA7" w:rsidRDefault="00000000" w:rsidP="004C5EA7">
      <w:pPr>
        <w:pBdr>
          <w:bottom w:val="single" w:sz="6" w:space="1" w:color="auto"/>
        </w:pBdr>
        <w:spacing w:line="276" w:lineRule="auto"/>
        <w:rPr>
          <w:b/>
          <w:bCs/>
          <w:u w:val="single"/>
        </w:rPr>
      </w:pPr>
    </w:p>
    <w:p w14:paraId="69975371" w14:textId="77777777" w:rsidR="00000000" w:rsidRPr="004C5EA7" w:rsidRDefault="00000000" w:rsidP="004C5EA7">
      <w:pPr>
        <w:spacing w:line="276" w:lineRule="auto"/>
        <w:rPr>
          <w:b/>
          <w:bCs/>
          <w:u w:val="single"/>
        </w:rPr>
      </w:pPr>
    </w:p>
    <w:p w14:paraId="67E758CA" w14:textId="676D6586" w:rsidR="009C46D0" w:rsidRPr="004C5EA7" w:rsidRDefault="00000000" w:rsidP="004C5EA7">
      <w:pPr>
        <w:spacing w:line="276" w:lineRule="auto"/>
        <w:rPr>
          <w:rFonts w:eastAsiaTheme="majorEastAsia"/>
          <w:b/>
          <w:bCs/>
          <w:u w:val="single"/>
        </w:rPr>
      </w:pPr>
      <w:r w:rsidRPr="004C5EA7">
        <w:rPr>
          <w:rFonts w:eastAsiaTheme="majorEastAsia"/>
          <w:b/>
          <w:bCs/>
          <w:u w:val="single"/>
        </w:rPr>
        <w:t>Trip.com &amp; Airlines Claim: Total Compensation</w:t>
      </w:r>
    </w:p>
    <w:p w14:paraId="2EB50DE9" w14:textId="77777777" w:rsidR="00710668" w:rsidRPr="004C5EA7" w:rsidRDefault="00710668" w:rsidP="004C5EA7">
      <w:pPr>
        <w:spacing w:line="276" w:lineRule="auto"/>
        <w:rPr>
          <w:rFonts w:eastAsiaTheme="majorEastAsia"/>
          <w:b/>
          <w:bCs/>
          <w:u w:val="single"/>
        </w:rPr>
      </w:pPr>
    </w:p>
    <w:p w14:paraId="34E5959E" w14:textId="77777777" w:rsidR="00000000" w:rsidRPr="004C5EA7" w:rsidRDefault="00000000" w:rsidP="004C5EA7">
      <w:pPr>
        <w:pStyle w:val="ListParagraph"/>
        <w:numPr>
          <w:ilvl w:val="0"/>
          <w:numId w:val="81"/>
        </w:numPr>
        <w:spacing w:line="276" w:lineRule="auto"/>
        <w:rPr>
          <w:b/>
          <w:bCs/>
          <w:u w:val="single"/>
        </w:rPr>
      </w:pPr>
      <w:r w:rsidRPr="004C5EA7">
        <w:rPr>
          <w:rFonts w:eastAsiaTheme="majorEastAsia"/>
          <w:b/>
          <w:bCs/>
          <w:u w:val="single"/>
        </w:rPr>
        <w:t>Total Compensation so far (Without Professional Website Analysis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
        <w:gridCol w:w="1582"/>
      </w:tblGrid>
      <w:tr w:rsidR="00000000" w:rsidRPr="004C5EA7" w14:paraId="46093031" w14:textId="77777777">
        <w:trPr>
          <w:tblHeader/>
          <w:tblCellSpacing w:w="15" w:type="dxa"/>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98B2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Trip.com Totals so Far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CB00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000000" w:rsidRPr="004C5EA7" w14:paraId="1B7219C8" w14:textId="77777777">
        <w:trPr>
          <w:tblCellSpacing w:w="15" w:type="dxa"/>
        </w:trPr>
        <w:tc>
          <w:tcPr>
            <w:tcW w:w="39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AEB2CF" w14:textId="7D823174" w:rsidR="00710668" w:rsidRPr="004C5EA7" w:rsidRDefault="00000000" w:rsidP="004C5EA7">
            <w:pPr>
              <w:spacing w:line="276" w:lineRule="auto"/>
              <w:rPr>
                <w:b/>
                <w:bCs/>
                <w:kern w:val="2"/>
                <w14:ligatures w14:val="standardContextual"/>
              </w:rPr>
            </w:pPr>
            <w:bookmarkStart w:id="14" w:name="_Hlk192684335"/>
            <w:r w:rsidRPr="004C5EA7">
              <w:rPr>
                <w:b/>
                <w:bCs/>
                <w:kern w:val="2"/>
                <w:u w:val="single"/>
                <w14:ligatures w14:val="standardContextual"/>
              </w:rPr>
              <w:t>Quarter Solicitor</w:t>
            </w:r>
            <w:r w:rsidRPr="004C5EA7">
              <w:rPr>
                <w:b/>
                <w:bCs/>
                <w:kern w:val="2"/>
                <w14:ligatures w14:val="standardContextual"/>
              </w:rPr>
              <w:t xml:space="preserve"> Fee and</w:t>
            </w:r>
            <w:r w:rsidR="00710668" w:rsidRPr="004C5EA7">
              <w:rPr>
                <w:b/>
                <w:bCs/>
                <w:kern w:val="2"/>
                <w14:ligatures w14:val="standardContextual"/>
              </w:rPr>
              <w:t xml:space="preserve"> -</w:t>
            </w:r>
          </w:p>
          <w:p w14:paraId="698A9E1E" w14:textId="71CFBDBB"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Legal Expenses</w:t>
            </w:r>
            <w:bookmarkEnd w:id="14"/>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0C855" w14:textId="77777777" w:rsidR="00000000" w:rsidRPr="004C5EA7" w:rsidRDefault="00000000" w:rsidP="004C5EA7">
            <w:pPr>
              <w:spacing w:line="276" w:lineRule="auto"/>
              <w:rPr>
                <w:kern w:val="2"/>
                <w14:ligatures w14:val="standardContextual"/>
              </w:rPr>
            </w:pPr>
            <w:r w:rsidRPr="004C5EA7">
              <w:rPr>
                <w:kern w:val="2"/>
                <w14:ligatures w14:val="standardContextual"/>
              </w:rPr>
              <w:t>£12,327.50</w:t>
            </w:r>
          </w:p>
        </w:tc>
      </w:tr>
      <w:tr w:rsidR="00000000" w:rsidRPr="004C5EA7" w14:paraId="1819C13C" w14:textId="77777777">
        <w:trPr>
          <w:tblCellSpacing w:w="15" w:type="dxa"/>
        </w:trPr>
        <w:tc>
          <w:tcPr>
            <w:tcW w:w="39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39C40F" w14:textId="0F5C793C" w:rsidR="00710668" w:rsidRPr="004C5EA7" w:rsidRDefault="00000000" w:rsidP="004C5EA7">
            <w:pPr>
              <w:spacing w:line="276" w:lineRule="auto"/>
              <w:rPr>
                <w:b/>
                <w:bCs/>
                <w:kern w:val="2"/>
                <w14:ligatures w14:val="standardContextual"/>
              </w:rPr>
            </w:pPr>
            <w:r w:rsidRPr="004C5EA7">
              <w:rPr>
                <w:b/>
                <w:bCs/>
                <w:kern w:val="2"/>
                <w:u w:val="single"/>
                <w14:ligatures w14:val="standardContextual"/>
              </w:rPr>
              <w:t>Minimum Wage</w:t>
            </w:r>
            <w:r w:rsidRPr="004C5EA7">
              <w:rPr>
                <w:b/>
                <w:bCs/>
                <w:kern w:val="2"/>
                <w14:ligatures w14:val="standardContextual"/>
              </w:rPr>
              <w:t xml:space="preserve"> and</w:t>
            </w:r>
            <w:r w:rsidR="00710668" w:rsidRPr="004C5EA7">
              <w:rPr>
                <w:b/>
                <w:bCs/>
                <w:kern w:val="2"/>
                <w14:ligatures w14:val="standardContextual"/>
              </w:rPr>
              <w:t xml:space="preserve"> -</w:t>
            </w:r>
          </w:p>
          <w:p w14:paraId="0353CA47" w14:textId="729F6D87" w:rsidR="00000000" w:rsidRPr="004C5EA7" w:rsidRDefault="00000000" w:rsidP="004C5EA7">
            <w:pPr>
              <w:spacing w:line="276" w:lineRule="auto"/>
              <w:rPr>
                <w:b/>
                <w:bCs/>
                <w:kern w:val="2"/>
                <w:u w:val="single"/>
                <w14:ligatures w14:val="standardContextual"/>
              </w:rPr>
            </w:pPr>
            <w:r w:rsidRPr="004C5EA7">
              <w:rPr>
                <w:b/>
                <w:bCs/>
                <w:kern w:val="2"/>
                <w:u w:val="single"/>
                <w14:ligatures w14:val="standardContextual"/>
              </w:rPr>
              <w:t>Client Legal Expenses</w:t>
            </w:r>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83B73F" w14:textId="77777777" w:rsidR="00000000" w:rsidRPr="004C5EA7" w:rsidRDefault="00000000" w:rsidP="004C5EA7">
            <w:pPr>
              <w:spacing w:line="276" w:lineRule="auto"/>
              <w:rPr>
                <w:kern w:val="2"/>
                <w14:ligatures w14:val="standardContextual"/>
              </w:rPr>
            </w:pPr>
            <w:r w:rsidRPr="004C5EA7">
              <w:rPr>
                <w:rFonts w:eastAsiaTheme="majorEastAsia"/>
                <w:kern w:val="2"/>
                <w14:ligatures w14:val="standardContextual"/>
              </w:rPr>
              <w:t>£5,622.04</w:t>
            </w:r>
          </w:p>
        </w:tc>
      </w:tr>
    </w:tbl>
    <w:p w14:paraId="0A79703E" w14:textId="77777777" w:rsidR="00E00508" w:rsidRPr="004C5EA7" w:rsidRDefault="00E00508" w:rsidP="004C5EA7">
      <w:pPr>
        <w:spacing w:line="276" w:lineRule="auto"/>
        <w:rPr>
          <w:rFonts w:eastAsiaTheme="majorEastAsia"/>
        </w:rPr>
      </w:pPr>
    </w:p>
    <w:p w14:paraId="1BC2C4C6"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Additional Fees</w:t>
      </w:r>
    </w:p>
    <w:p w14:paraId="022F2385" w14:textId="77777777" w:rsidR="00E00508" w:rsidRPr="004C5EA7" w:rsidRDefault="00E00508" w:rsidP="004C5EA7">
      <w:pPr>
        <w:spacing w:line="276" w:lineRule="auto"/>
        <w:ind w:left="1080"/>
        <w:rPr>
          <w:color w:val="FF0000"/>
        </w:rPr>
      </w:pPr>
    </w:p>
    <w:p w14:paraId="16FE45A9" w14:textId="77777777" w:rsidR="00000000" w:rsidRPr="004C5EA7" w:rsidRDefault="00000000" w:rsidP="004C5EA7">
      <w:pPr>
        <w:pStyle w:val="ListParagraph"/>
        <w:numPr>
          <w:ilvl w:val="0"/>
          <w:numId w:val="149"/>
        </w:numPr>
        <w:spacing w:line="276" w:lineRule="auto"/>
        <w:rPr>
          <w:b/>
          <w:bCs/>
          <w:u w:val="single"/>
        </w:rPr>
      </w:pPr>
      <w:r w:rsidRPr="004C5EA7">
        <w:rPr>
          <w:rFonts w:eastAsiaTheme="majorEastAsia"/>
          <w:b/>
          <w:bCs/>
          <w:u w:val="single"/>
        </w:rPr>
        <w:t>Website Analysis Report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1820"/>
        <w:gridCol w:w="1693"/>
        <w:gridCol w:w="1055"/>
      </w:tblGrid>
      <w:tr w:rsidR="00000000" w:rsidRPr="004C5EA7" w14:paraId="447BF80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C3321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65AA6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7B3B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C591E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000000" w:rsidRPr="004C5EA7" w14:paraId="76B078C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E80B73"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C16DC" w14:textId="77777777" w:rsidR="00000000" w:rsidRPr="004C5EA7" w:rsidRDefault="00000000" w:rsidP="004C5EA7">
            <w:pPr>
              <w:spacing w:line="276" w:lineRule="auto"/>
              <w:rPr>
                <w:kern w:val="2"/>
                <w14:ligatures w14:val="standardContextual"/>
              </w:rPr>
            </w:pPr>
            <w:r w:rsidRPr="004C5EA7">
              <w:rPr>
                <w:kern w:val="2"/>
                <w14:ligatures w14:val="standardContextual"/>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D5FF31" w14:textId="77777777" w:rsidR="00000000" w:rsidRPr="004C5EA7" w:rsidRDefault="00000000" w:rsidP="004C5EA7">
            <w:pPr>
              <w:spacing w:line="276" w:lineRule="auto"/>
              <w:rPr>
                <w:kern w:val="2"/>
                <w14:ligatures w14:val="standardContextual"/>
              </w:rPr>
            </w:pPr>
            <w:r w:rsidRPr="004C5EA7">
              <w:rPr>
                <w:kern w:val="2"/>
                <w14:ligatures w14:val="standardContextual"/>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BCBA6" w14:textId="77777777" w:rsidR="00000000" w:rsidRPr="004C5EA7" w:rsidRDefault="00000000" w:rsidP="004C5EA7">
            <w:pPr>
              <w:spacing w:line="276" w:lineRule="auto"/>
              <w:rPr>
                <w:kern w:val="2"/>
                <w14:ligatures w14:val="standardContextual"/>
              </w:rPr>
            </w:pPr>
            <w:r w:rsidRPr="004C5EA7">
              <w:rPr>
                <w:kern w:val="2"/>
                <w14:ligatures w14:val="standardContextual"/>
              </w:rPr>
              <w:t>£5,000.00</w:t>
            </w:r>
          </w:p>
        </w:tc>
      </w:tr>
      <w:tr w:rsidR="00000000" w:rsidRPr="004C5EA7" w14:paraId="1B6CB3D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5F2C2"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0EEA8C" w14:textId="77777777" w:rsidR="00000000" w:rsidRPr="004C5EA7" w:rsidRDefault="00000000" w:rsidP="004C5EA7">
            <w:pPr>
              <w:spacing w:line="276" w:lineRule="auto"/>
              <w:rPr>
                <w:kern w:val="2"/>
                <w14:ligatures w14:val="standardContextual"/>
              </w:rPr>
            </w:pPr>
            <w:r w:rsidRPr="004C5EA7">
              <w:rPr>
                <w:kern w:val="2"/>
                <w14:ligatures w14:val="standardContextual"/>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48D042" w14:textId="77777777" w:rsidR="00000000" w:rsidRPr="004C5EA7" w:rsidRDefault="00000000" w:rsidP="004C5EA7">
            <w:pPr>
              <w:spacing w:line="276" w:lineRule="auto"/>
              <w:rPr>
                <w:kern w:val="2"/>
                <w14:ligatures w14:val="standardContextual"/>
              </w:rPr>
            </w:pPr>
            <w:r w:rsidRPr="004C5EA7">
              <w:rPr>
                <w:kern w:val="2"/>
                <w14:ligatures w14:val="standardContextual"/>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A2DD3" w14:textId="77777777" w:rsidR="00000000" w:rsidRPr="004C5EA7" w:rsidRDefault="00000000" w:rsidP="004C5EA7">
            <w:pPr>
              <w:spacing w:line="276" w:lineRule="auto"/>
              <w:rPr>
                <w:kern w:val="2"/>
                <w14:ligatures w14:val="standardContextual"/>
              </w:rPr>
            </w:pPr>
            <w:r w:rsidRPr="004C5EA7">
              <w:rPr>
                <w:kern w:val="2"/>
                <w14:ligatures w14:val="standardContextual"/>
              </w:rPr>
              <w:t>£2,000.00</w:t>
            </w:r>
          </w:p>
        </w:tc>
      </w:tr>
      <w:tr w:rsidR="00000000" w:rsidRPr="004C5EA7" w14:paraId="0E66EFB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B53A9"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54219" w14:textId="77777777" w:rsidR="00000000" w:rsidRPr="004C5EA7" w:rsidRDefault="00000000" w:rsidP="004C5EA7">
            <w:pPr>
              <w:spacing w:line="276" w:lineRule="auto"/>
              <w:rPr>
                <w:kern w:val="2"/>
                <w14:ligatures w14:val="standardContextual"/>
              </w:rPr>
            </w:pPr>
            <w:r w:rsidRPr="004C5EA7">
              <w:rPr>
                <w:kern w:val="2"/>
                <w14:ligatures w14:val="standardContextual"/>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C5B2C4" w14:textId="77777777" w:rsidR="00000000" w:rsidRPr="004C5EA7" w:rsidRDefault="00000000" w:rsidP="004C5EA7">
            <w:pPr>
              <w:spacing w:line="276" w:lineRule="auto"/>
              <w:rPr>
                <w:kern w:val="2"/>
                <w14:ligatures w14:val="standardContextual"/>
              </w:rPr>
            </w:pPr>
            <w:r w:rsidRPr="004C5EA7">
              <w:rPr>
                <w:kern w:val="2"/>
                <w14:ligatures w14:val="standardContextual"/>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67E271" w14:textId="77777777" w:rsidR="00000000" w:rsidRPr="004C5EA7" w:rsidRDefault="00000000" w:rsidP="004C5EA7">
            <w:pPr>
              <w:spacing w:line="276" w:lineRule="auto"/>
              <w:rPr>
                <w:kern w:val="2"/>
                <w14:ligatures w14:val="standardContextual"/>
              </w:rPr>
            </w:pPr>
            <w:r w:rsidRPr="004C5EA7">
              <w:rPr>
                <w:kern w:val="2"/>
                <w14:ligatures w14:val="standardContextual"/>
              </w:rPr>
              <w:t>£1,500.00</w:t>
            </w:r>
          </w:p>
        </w:tc>
      </w:tr>
    </w:tbl>
    <w:p w14:paraId="1E06A063" w14:textId="77777777" w:rsidR="00000000" w:rsidRPr="004C5EA7" w:rsidRDefault="00000000" w:rsidP="004C5EA7">
      <w:pPr>
        <w:spacing w:line="276" w:lineRule="auto"/>
        <w:rPr>
          <w:b/>
          <w:bCs/>
          <w:u w:val="single"/>
        </w:rPr>
      </w:pPr>
    </w:p>
    <w:p w14:paraId="7F43C130" w14:textId="77777777" w:rsidR="00000000" w:rsidRPr="004C5EA7" w:rsidRDefault="00000000" w:rsidP="004C5EA7">
      <w:pPr>
        <w:spacing w:line="276" w:lineRule="auto"/>
        <w:ind w:left="360"/>
        <w:rPr>
          <w:u w:val="single"/>
        </w:rPr>
      </w:pPr>
      <w:r w:rsidRPr="004C5EA7">
        <w:rPr>
          <w:b/>
          <w:bCs/>
          <w:u w:val="single"/>
        </w:rPr>
        <w:t>Total Analysis Fees:</w:t>
      </w:r>
    </w:p>
    <w:p w14:paraId="65575CB9" w14:textId="77777777" w:rsidR="00000000" w:rsidRPr="004C5EA7" w:rsidRDefault="00000000" w:rsidP="004C5EA7">
      <w:pPr>
        <w:pStyle w:val="ListParagraph"/>
        <w:numPr>
          <w:ilvl w:val="0"/>
          <w:numId w:val="82"/>
        </w:numPr>
        <w:spacing w:line="276" w:lineRule="auto"/>
        <w:ind w:left="1080"/>
      </w:pPr>
      <w:r w:rsidRPr="004C5EA7">
        <w:t xml:space="preserve">£5,000.00 + £2,000.00 + £1,500.00 = </w:t>
      </w:r>
      <w:r w:rsidRPr="004C5EA7">
        <w:rPr>
          <w:b/>
          <w:bCs/>
        </w:rPr>
        <w:t>£8,500.00</w:t>
      </w:r>
    </w:p>
    <w:p w14:paraId="638D2303" w14:textId="77777777" w:rsidR="00000000" w:rsidRPr="004C5EA7" w:rsidRDefault="00000000" w:rsidP="004C5EA7">
      <w:pPr>
        <w:spacing w:line="276" w:lineRule="auto"/>
        <w:ind w:left="1440"/>
        <w:rPr>
          <w:color w:val="FF0000"/>
        </w:rPr>
      </w:pPr>
    </w:p>
    <w:p w14:paraId="388502F5" w14:textId="77777777" w:rsidR="00000000" w:rsidRPr="004C5EA7" w:rsidRDefault="00000000" w:rsidP="004C5EA7">
      <w:pPr>
        <w:pStyle w:val="NormalWeb"/>
        <w:spacing w:before="0" w:beforeAutospacing="0" w:after="0" w:afterAutospacing="0" w:line="276" w:lineRule="auto"/>
        <w:ind w:left="360"/>
        <w:rPr>
          <w:b/>
          <w:bCs/>
          <w:u w:val="single"/>
        </w:rPr>
      </w:pPr>
      <w:r w:rsidRPr="004C5EA7">
        <w:rPr>
          <w:b/>
          <w:bCs/>
          <w:u w:val="single"/>
        </w:rPr>
        <w:t>The Quarter Solicitor Fee and Legal Expenses Total is:</w:t>
      </w:r>
    </w:p>
    <w:p w14:paraId="6E8BCD08" w14:textId="0EE55867" w:rsidR="00E00508" w:rsidRPr="004C5EA7" w:rsidRDefault="00000000" w:rsidP="004C5EA7">
      <w:pPr>
        <w:pStyle w:val="NormalWeb"/>
        <w:numPr>
          <w:ilvl w:val="0"/>
          <w:numId w:val="83"/>
        </w:numPr>
        <w:spacing w:before="0" w:beforeAutospacing="0" w:after="0" w:afterAutospacing="0" w:line="276" w:lineRule="auto"/>
        <w:rPr>
          <w:rStyle w:val="Strong"/>
        </w:rPr>
      </w:pPr>
      <w:r w:rsidRPr="004C5EA7">
        <w:rPr>
          <w:rStyle w:val="Strong"/>
          <w:rFonts w:eastAsiaTheme="majorEastAsia"/>
        </w:rPr>
        <w:t>£</w:t>
      </w:r>
      <w:r w:rsidRPr="004C5EA7">
        <w:rPr>
          <w:b/>
          <w:bCs/>
        </w:rPr>
        <w:t xml:space="preserve">12,327.50 </w:t>
      </w:r>
      <w:r w:rsidRPr="004C5EA7">
        <w:rPr>
          <w:rStyle w:val="Strong"/>
          <w:rFonts w:eastAsiaTheme="majorEastAsia"/>
        </w:rPr>
        <w:t xml:space="preserve">+ £8,500.00 = </w:t>
      </w:r>
      <w:r w:rsidRPr="004C5EA7">
        <w:rPr>
          <w:rFonts w:eastAsiaTheme="majorEastAsia"/>
          <w:b/>
          <w:bCs/>
        </w:rPr>
        <w:t>£20,827.50</w:t>
      </w:r>
    </w:p>
    <w:p w14:paraId="4F5ABF65" w14:textId="77777777" w:rsidR="00710668" w:rsidRPr="004C5EA7" w:rsidRDefault="00710668" w:rsidP="004C5EA7">
      <w:pPr>
        <w:pStyle w:val="NormalWeb"/>
        <w:spacing w:before="0" w:beforeAutospacing="0" w:after="0" w:afterAutospacing="0" w:line="276" w:lineRule="auto"/>
        <w:ind w:left="1080"/>
        <w:rPr>
          <w:rStyle w:val="Strong"/>
        </w:rPr>
      </w:pPr>
    </w:p>
    <w:p w14:paraId="16222C9E"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8"/>
        <w:gridCol w:w="2696"/>
        <w:gridCol w:w="1496"/>
      </w:tblGrid>
      <w:tr w:rsidR="00D07C83" w:rsidRPr="004C5EA7" w14:paraId="4E4429EE" w14:textId="77777777" w:rsidTr="00D07C83">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16563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5FA8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9A087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Notes/Exhibit</w:t>
            </w:r>
          </w:p>
        </w:tc>
      </w:tr>
      <w:tr w:rsidR="00000000" w:rsidRPr="004C5EA7" w14:paraId="0AF72DB6" w14:textId="77777777" w:rsidTr="00D07C83">
        <w:trPr>
          <w:tblCellSpacing w:w="15" w:type="dxa"/>
        </w:trPr>
        <w:tc>
          <w:tcPr>
            <w:tcW w:w="1023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0961BC"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Client Recovered Receipts</w:t>
            </w:r>
          </w:p>
        </w:tc>
      </w:tr>
      <w:tr w:rsidR="00D07C83" w:rsidRPr="004C5EA7" w14:paraId="666497BD"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14C60"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“Trip.com”-19-12-24-1020 </w:t>
            </w:r>
            <w:r w:rsidRPr="004C5EA7">
              <w:rPr>
                <w:b/>
                <w:bCs/>
                <w:kern w:val="2"/>
                <w:u w:val="single"/>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FBCDA1" w14:textId="39546FE6" w:rsidR="00000000" w:rsidRPr="004C5EA7" w:rsidRDefault="00000000" w:rsidP="004C5EA7">
            <w:pPr>
              <w:spacing w:line="276" w:lineRule="auto"/>
              <w:rPr>
                <w:kern w:val="2"/>
                <w14:ligatures w14:val="standardContextual"/>
              </w:rPr>
            </w:pPr>
            <w:r w:rsidRPr="004C5EA7">
              <w:rPr>
                <w:kern w:val="2"/>
                <w14:ligatures w14:val="standardContextual"/>
              </w:rPr>
              <w:t>£216.90</w:t>
            </w:r>
            <w:r w:rsidR="00D07C83" w:rsidRPr="004C5EA7">
              <w:rPr>
                <w:kern w:val="2"/>
                <w14:ligatures w14:val="standardContextual"/>
              </w:rPr>
              <w:t xml:space="preserve"> </w:t>
            </w:r>
            <w:r w:rsidR="00D07C83" w:rsidRPr="004C5EA7">
              <w:rPr>
                <w:kern w:val="2"/>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C494C"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A</w:t>
            </w:r>
          </w:p>
        </w:tc>
      </w:tr>
      <w:tr w:rsidR="00D07C83" w:rsidRPr="004C5EA7" w14:paraId="5093CB42"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1E112A" w14:textId="77777777" w:rsidR="00000000" w:rsidRPr="004C5EA7" w:rsidRDefault="00000000" w:rsidP="004C5EA7">
            <w:pPr>
              <w:spacing w:line="276" w:lineRule="auto"/>
              <w:rPr>
                <w:kern w:val="2"/>
                <w14:ligatures w14:val="standardContextual"/>
              </w:rPr>
            </w:pPr>
            <w:r w:rsidRPr="004C5EA7">
              <w:rPr>
                <w:kern w:val="2"/>
                <w14:ligatures w14:val="standardContextual"/>
              </w:rPr>
              <w:t>Taxicode - Book and Compare Taxi Prices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55A7D" w14:textId="15F52D3C" w:rsidR="00000000" w:rsidRPr="004C5EA7" w:rsidRDefault="00000000" w:rsidP="004C5EA7">
            <w:pPr>
              <w:spacing w:line="276" w:lineRule="auto"/>
              <w:rPr>
                <w:kern w:val="2"/>
                <w14:ligatures w14:val="standardContextual"/>
              </w:rPr>
            </w:pPr>
            <w:r w:rsidRPr="004C5EA7">
              <w:rPr>
                <w:kern w:val="2"/>
                <w14:ligatures w14:val="standardContextual"/>
              </w:rPr>
              <w:t>£51.50</w:t>
            </w:r>
            <w:r w:rsidR="00D07C83" w:rsidRPr="004C5EA7">
              <w:rPr>
                <w:kern w:val="2"/>
                <w14:ligatures w14:val="standardContextual"/>
              </w:rPr>
              <w:t xml:space="preserve"> </w:t>
            </w:r>
            <w:r w:rsidR="00D07C83"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D4C45"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B</w:t>
            </w:r>
          </w:p>
        </w:tc>
      </w:tr>
      <w:tr w:rsidR="00D07C83" w:rsidRPr="004C5EA7" w14:paraId="1F9D6DFD"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974CC" w14:textId="77777777" w:rsidR="00000000" w:rsidRPr="004C5EA7" w:rsidRDefault="00000000" w:rsidP="004C5EA7">
            <w:pPr>
              <w:spacing w:line="276" w:lineRule="auto"/>
              <w:rPr>
                <w:kern w:val="2"/>
                <w14:ligatures w14:val="standardContextual"/>
              </w:rPr>
            </w:pPr>
            <w:r w:rsidRPr="004C5EA7">
              <w:rPr>
                <w:kern w:val="2"/>
                <w14:ligatures w14:val="standardContextual"/>
              </w:rPr>
              <w:t>OMIO - 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329D70" w14:textId="5652E947" w:rsidR="00000000" w:rsidRPr="004C5EA7" w:rsidRDefault="00000000" w:rsidP="004C5EA7">
            <w:pPr>
              <w:spacing w:line="276" w:lineRule="auto"/>
              <w:rPr>
                <w:kern w:val="2"/>
                <w14:ligatures w14:val="standardContextual"/>
              </w:rPr>
            </w:pPr>
            <w:r w:rsidRPr="004C5EA7">
              <w:rPr>
                <w:kern w:val="2"/>
                <w14:ligatures w14:val="standardContextual"/>
              </w:rPr>
              <w:t>£53.40</w:t>
            </w:r>
            <w:r w:rsidR="00D07C83" w:rsidRPr="004C5EA7">
              <w:rPr>
                <w:kern w:val="2"/>
                <w14:ligatures w14:val="standardContextual"/>
              </w:rPr>
              <w:t xml:space="preserve"> </w:t>
            </w:r>
            <w:r w:rsidR="00D07C83"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CE97AB"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C</w:t>
            </w:r>
          </w:p>
        </w:tc>
      </w:tr>
      <w:tr w:rsidR="00D07C83" w:rsidRPr="004C5EA7" w14:paraId="0C9182A7"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9147D7" w14:textId="77777777" w:rsidR="00000000" w:rsidRPr="004C5EA7" w:rsidRDefault="00000000" w:rsidP="004C5EA7">
            <w:pPr>
              <w:spacing w:line="276" w:lineRule="auto"/>
              <w:rPr>
                <w:kern w:val="2"/>
                <w14:ligatures w14:val="standardContextual"/>
              </w:rPr>
            </w:pPr>
            <w:r w:rsidRPr="004C5EA7">
              <w:rPr>
                <w:kern w:val="2"/>
                <w14:ligatures w14:val="standardContextual"/>
              </w:rPr>
              <w:t>Additional Baggage Fee at Gatwick (EasyJet)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7E0781" w14:textId="45CC2807" w:rsidR="00000000" w:rsidRPr="004C5EA7" w:rsidRDefault="00000000" w:rsidP="004C5EA7">
            <w:pPr>
              <w:spacing w:line="276" w:lineRule="auto"/>
              <w:rPr>
                <w:kern w:val="2"/>
                <w14:ligatures w14:val="standardContextual"/>
              </w:rPr>
            </w:pPr>
            <w:r w:rsidRPr="004C5EA7">
              <w:rPr>
                <w:kern w:val="2"/>
                <w14:ligatures w14:val="standardContextual"/>
              </w:rPr>
              <w:t>£40.00</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F2B834"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D</w:t>
            </w:r>
          </w:p>
        </w:tc>
      </w:tr>
      <w:tr w:rsidR="00D07C83" w:rsidRPr="004C5EA7" w14:paraId="74CCD683"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DF964"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EasyJet Supervisor Manager Computer Screenshot </w:t>
            </w:r>
            <w:r w:rsidRPr="004C5EA7">
              <w:rPr>
                <w:b/>
                <w:bCs/>
                <w:kern w:val="2"/>
                <w:u w:val="single"/>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5380F" w14:textId="77777777" w:rsidR="00000000" w:rsidRPr="004C5EA7" w:rsidRDefault="00000000" w:rsidP="004C5EA7">
            <w:pPr>
              <w:spacing w:line="276" w:lineRule="auto"/>
              <w:rPr>
                <w:kern w:val="2"/>
                <w14:ligatures w14:val="standardContextual"/>
              </w:rPr>
            </w:pPr>
            <w:r w:rsidRPr="004C5EA7">
              <w:rPr>
                <w:kern w:val="2"/>
                <w14:ligatures w14:val="standardContextual"/>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48345"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E</w:t>
            </w:r>
          </w:p>
        </w:tc>
      </w:tr>
      <w:tr w:rsidR="00D07C83" w:rsidRPr="004C5EA7" w14:paraId="0BBF31D3"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E67BB" w14:textId="77777777" w:rsidR="00000000" w:rsidRPr="004C5EA7" w:rsidRDefault="00000000" w:rsidP="004C5EA7">
            <w:pPr>
              <w:spacing w:line="276" w:lineRule="auto"/>
              <w:rPr>
                <w:kern w:val="2"/>
                <w14:ligatures w14:val="standardContextual"/>
              </w:rPr>
            </w:pPr>
            <w:r w:rsidRPr="004C5EA7">
              <w:rPr>
                <w:kern w:val="2"/>
                <w14:ligatures w14:val="standardContextual"/>
              </w:rPr>
              <w:t>“Trip.com” Invoice of Purchases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E72C8" w14:textId="44286936" w:rsidR="00000000" w:rsidRPr="004C5EA7" w:rsidRDefault="00000000" w:rsidP="004C5EA7">
            <w:pPr>
              <w:spacing w:line="276" w:lineRule="auto"/>
              <w:rPr>
                <w:kern w:val="2"/>
                <w14:ligatures w14:val="standardContextual"/>
              </w:rPr>
            </w:pPr>
            <w:r w:rsidRPr="004C5EA7">
              <w:rPr>
                <w:kern w:val="2"/>
                <w14:ligatures w14:val="standardContextual"/>
              </w:rPr>
              <w:t>£216.90</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B65A9E"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F</w:t>
            </w:r>
          </w:p>
        </w:tc>
      </w:tr>
      <w:tr w:rsidR="00D07C83" w:rsidRPr="004C5EA7" w14:paraId="15664B0C"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717A3"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Extracted Text of Quoted Invoice </w:t>
            </w:r>
            <w:r w:rsidRPr="004C5EA7">
              <w:rPr>
                <w:b/>
                <w:bCs/>
                <w:kern w:val="2"/>
                <w:u w:val="single"/>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29397" w14:textId="77777777" w:rsidR="00000000" w:rsidRPr="004C5EA7" w:rsidRDefault="00000000" w:rsidP="004C5EA7">
            <w:pPr>
              <w:spacing w:line="276" w:lineRule="auto"/>
              <w:rPr>
                <w:kern w:val="2"/>
                <w14:ligatures w14:val="standardContextual"/>
              </w:rPr>
            </w:pPr>
            <w:r w:rsidRPr="004C5EA7">
              <w:rPr>
                <w:kern w:val="2"/>
                <w14:ligatures w14:val="standardContextual"/>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64FDB8"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G</w:t>
            </w:r>
          </w:p>
        </w:tc>
      </w:tr>
      <w:tr w:rsidR="00D07C83" w:rsidRPr="004C5EA7" w14:paraId="0D82352D"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59BE9D" w14:textId="77777777" w:rsidR="00000000" w:rsidRPr="004C5EA7" w:rsidRDefault="00000000" w:rsidP="004C5EA7">
            <w:pPr>
              <w:spacing w:line="276" w:lineRule="auto"/>
              <w:rPr>
                <w:kern w:val="2"/>
                <w14:ligatures w14:val="standardContextual"/>
              </w:rPr>
            </w:pPr>
            <w:r w:rsidRPr="004C5EA7">
              <w:rPr>
                <w:kern w:val="2"/>
                <w14:ligatures w14:val="standardContextual"/>
              </w:rPr>
              <w:t>Train Tickets from Gatwick to Luton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F249CD" w14:textId="5D592032" w:rsidR="00000000" w:rsidRPr="004C5EA7" w:rsidRDefault="00000000" w:rsidP="004C5EA7">
            <w:pPr>
              <w:spacing w:line="276" w:lineRule="auto"/>
              <w:rPr>
                <w:kern w:val="2"/>
                <w14:ligatures w14:val="standardContextual"/>
              </w:rPr>
            </w:pPr>
            <w:r w:rsidRPr="004C5EA7">
              <w:rPr>
                <w:kern w:val="2"/>
                <w14:ligatures w14:val="standardContextual"/>
              </w:rPr>
              <w:t>£46.00</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06233A"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H</w:t>
            </w:r>
          </w:p>
        </w:tc>
      </w:tr>
      <w:tr w:rsidR="00D07C83" w:rsidRPr="004C5EA7" w14:paraId="3301D831"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3EAF4D" w14:textId="77777777" w:rsidR="00000000" w:rsidRPr="004C5EA7" w:rsidRDefault="00000000" w:rsidP="004C5EA7">
            <w:pPr>
              <w:spacing w:line="276" w:lineRule="auto"/>
              <w:rPr>
                <w:kern w:val="2"/>
                <w14:ligatures w14:val="standardContextual"/>
              </w:rPr>
            </w:pPr>
            <w:r w:rsidRPr="004C5EA7">
              <w:rPr>
                <w:kern w:val="2"/>
                <w14:ligatures w14:val="standardContextual"/>
              </w:rPr>
              <w:t>Food and Drink Expenses at Luton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80068" w14:textId="3F35075D" w:rsidR="00000000" w:rsidRPr="004C5EA7" w:rsidRDefault="00000000" w:rsidP="004C5EA7">
            <w:pPr>
              <w:spacing w:line="276" w:lineRule="auto"/>
              <w:rPr>
                <w:kern w:val="2"/>
                <w14:ligatures w14:val="standardContextual"/>
              </w:rPr>
            </w:pPr>
            <w:r w:rsidRPr="004C5EA7">
              <w:rPr>
                <w:kern w:val="2"/>
                <w14:ligatures w14:val="standardContextual"/>
              </w:rPr>
              <w:t>£23.00</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944AAE"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I</w:t>
            </w:r>
          </w:p>
        </w:tc>
      </w:tr>
      <w:tr w:rsidR="00D07C83" w:rsidRPr="004C5EA7" w14:paraId="4B2F8688"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CFA7B1" w14:textId="77777777" w:rsidR="00000000" w:rsidRPr="004C5EA7" w:rsidRDefault="00000000" w:rsidP="004C5EA7">
            <w:pPr>
              <w:spacing w:line="276" w:lineRule="auto"/>
              <w:rPr>
                <w:kern w:val="2"/>
                <w14:ligatures w14:val="standardContextual"/>
              </w:rPr>
            </w:pPr>
            <w:r w:rsidRPr="004C5EA7">
              <w:rPr>
                <w:kern w:val="2"/>
                <w14:ligatures w14:val="standardContextual"/>
              </w:rPr>
              <w:t>Additional Baggage Fee at Antalya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10D9E" w14:textId="70685585" w:rsidR="00000000" w:rsidRPr="004C5EA7" w:rsidRDefault="00000000" w:rsidP="004C5EA7">
            <w:pPr>
              <w:spacing w:line="276" w:lineRule="auto"/>
              <w:rPr>
                <w:kern w:val="2"/>
                <w14:ligatures w14:val="standardContextual"/>
              </w:rPr>
            </w:pPr>
            <w:r w:rsidRPr="004C5EA7">
              <w:rPr>
                <w:kern w:val="2"/>
                <w14:ligatures w14:val="standardContextual"/>
              </w:rPr>
              <w:t>£69.63</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4117C"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J</w:t>
            </w:r>
          </w:p>
        </w:tc>
      </w:tr>
      <w:tr w:rsidR="00D07C83" w:rsidRPr="004C5EA7" w14:paraId="31B25371"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48F57E"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Receipt. </w:t>
            </w:r>
            <w:r w:rsidRPr="004C5EA7">
              <w:rPr>
                <w:b/>
                <w:bCs/>
                <w:kern w:val="2"/>
                <w:u w:val="single"/>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FECB72" w14:textId="664459C5" w:rsidR="00000000" w:rsidRPr="004C5EA7" w:rsidRDefault="00000000" w:rsidP="004C5EA7">
            <w:pPr>
              <w:spacing w:line="276" w:lineRule="auto"/>
              <w:rPr>
                <w:kern w:val="2"/>
                <w14:ligatures w14:val="standardContextual"/>
              </w:rPr>
            </w:pPr>
            <w:r w:rsidRPr="004C5EA7">
              <w:rPr>
                <w:kern w:val="2"/>
                <w14:ligatures w14:val="standardContextual"/>
              </w:rPr>
              <w:t>£51.50</w:t>
            </w:r>
            <w:r w:rsidR="00D07C83" w:rsidRPr="004C5EA7">
              <w:rPr>
                <w:kern w:val="2"/>
                <w14:ligatures w14:val="standardContextual"/>
              </w:rPr>
              <w:t xml:space="preserve"> </w:t>
            </w:r>
            <w:r w:rsidR="00D07C83" w:rsidRPr="004C5EA7">
              <w:rPr>
                <w:kern w:val="2"/>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CFCB2E"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K</w:t>
            </w:r>
          </w:p>
        </w:tc>
      </w:tr>
      <w:tr w:rsidR="00D07C83" w:rsidRPr="004C5EA7" w14:paraId="2697BC96"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7E494" w14:textId="77777777" w:rsidR="00000000" w:rsidRPr="004C5EA7" w:rsidRDefault="00000000" w:rsidP="004C5EA7">
            <w:pPr>
              <w:spacing w:line="276" w:lineRule="auto"/>
              <w:rPr>
                <w:kern w:val="2"/>
                <w14:ligatures w14:val="standardContextual"/>
              </w:rPr>
            </w:pPr>
            <w:r w:rsidRPr="004C5EA7">
              <w:rPr>
                <w:kern w:val="2"/>
                <w14:ligatures w14:val="standardContextual"/>
              </w:rPr>
              <w:t>Hotel Due to Disruption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48C306" w14:textId="6DA5CE3E" w:rsidR="00000000" w:rsidRPr="004C5EA7" w:rsidRDefault="00000000" w:rsidP="004C5EA7">
            <w:pPr>
              <w:spacing w:line="276" w:lineRule="auto"/>
              <w:rPr>
                <w:kern w:val="2"/>
                <w14:ligatures w14:val="standardContextual"/>
              </w:rPr>
            </w:pPr>
            <w:r w:rsidRPr="004C5EA7">
              <w:rPr>
                <w:kern w:val="2"/>
                <w14:ligatures w14:val="standardContextual"/>
              </w:rPr>
              <w:t>£120.32</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6EC567"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L</w:t>
            </w:r>
          </w:p>
        </w:tc>
      </w:tr>
      <w:tr w:rsidR="00D07C83" w:rsidRPr="004C5EA7" w14:paraId="1390E676"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A9ADD" w14:textId="77777777" w:rsidR="00000000" w:rsidRPr="004C5EA7" w:rsidRDefault="00000000" w:rsidP="004C5EA7">
            <w:pPr>
              <w:spacing w:line="276" w:lineRule="auto"/>
              <w:rPr>
                <w:kern w:val="2"/>
                <w14:ligatures w14:val="standardContextual"/>
              </w:rPr>
            </w:pPr>
            <w:r w:rsidRPr="004C5EA7">
              <w:rPr>
                <w:kern w:val="2"/>
                <w14:ligatures w14:val="standardContextual"/>
              </w:rPr>
              <w:t>“Sufferings”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3D7FE" w14:textId="77777777" w:rsidR="00000000" w:rsidRPr="004C5EA7" w:rsidRDefault="00000000" w:rsidP="004C5EA7">
            <w:pPr>
              <w:spacing w:line="276" w:lineRule="auto"/>
              <w:rPr>
                <w:kern w:val="2"/>
                <w14:ligatures w14:val="standardContextual"/>
              </w:rPr>
            </w:pPr>
            <w:r w:rsidRPr="004C5EA7">
              <w:rPr>
                <w:kern w:val="2"/>
                <w14:ligatures w14:val="standardContextual"/>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1FE99"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M</w:t>
            </w:r>
          </w:p>
        </w:tc>
      </w:tr>
      <w:tr w:rsidR="00D07C83" w:rsidRPr="004C5EA7" w14:paraId="02F13FFF"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E5FD28"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Additional Findings. </w:t>
            </w:r>
            <w:r w:rsidRPr="004C5EA7">
              <w:rPr>
                <w:b/>
                <w:bCs/>
                <w:kern w:val="2"/>
                <w:u w:val="single"/>
                <w14:ligatures w14:val="standardContextual"/>
              </w:rPr>
              <w:t>“Website 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2DBB86" w14:textId="0CE61557" w:rsidR="00000000" w:rsidRPr="004C5EA7" w:rsidRDefault="00000000" w:rsidP="004C5EA7">
            <w:pPr>
              <w:spacing w:line="276" w:lineRule="auto"/>
              <w:rPr>
                <w:kern w:val="2"/>
                <w14:ligatures w14:val="standardContextual"/>
              </w:rPr>
            </w:pPr>
            <w:r w:rsidRPr="004C5EA7">
              <w:rPr>
                <w:kern w:val="2"/>
                <w14:ligatures w14:val="standardContextual"/>
              </w:rPr>
              <w:t>£8,500.00</w:t>
            </w:r>
            <w:r w:rsidR="00D07C83"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7FF545"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N</w:t>
            </w:r>
          </w:p>
        </w:tc>
      </w:tr>
      <w:tr w:rsidR="00D07C83" w:rsidRPr="004C5EA7" w14:paraId="683236EB"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30CAB6" w14:textId="77777777" w:rsidR="00000000" w:rsidRPr="004C5EA7" w:rsidRDefault="00000000" w:rsidP="004C5EA7">
            <w:pPr>
              <w:spacing w:line="276" w:lineRule="auto"/>
              <w:rPr>
                <w:kern w:val="2"/>
                <w:u w:val="single"/>
                <w14:ligatures w14:val="standardContextual"/>
              </w:rPr>
            </w:pPr>
            <w:r w:rsidRPr="004C5EA7">
              <w:rPr>
                <w:b/>
                <w:bCs/>
                <w:kern w:val="2"/>
                <w:u w:val="single"/>
                <w14:ligatures w14:val="standardContextual"/>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DDA758" w14:textId="6696282C" w:rsidR="00000000" w:rsidRPr="004C5EA7" w:rsidRDefault="00000000" w:rsidP="004C5EA7">
            <w:pPr>
              <w:spacing w:line="276" w:lineRule="auto"/>
              <w:rPr>
                <w:kern w:val="2"/>
                <w:u w:val="single"/>
                <w14:ligatures w14:val="standardContextual"/>
              </w:rPr>
            </w:pPr>
            <w:r w:rsidRPr="004C5EA7">
              <w:rPr>
                <w:b/>
                <w:bCs/>
                <w:kern w:val="2"/>
                <w:u w:val="single"/>
                <w14:ligatures w14:val="standardContextual"/>
              </w:rPr>
              <w:t>£</w:t>
            </w:r>
            <w:r w:rsidR="00D07C83" w:rsidRPr="004C5EA7">
              <w:rPr>
                <w:b/>
                <w:bCs/>
                <w:kern w:val="2"/>
                <w:u w:val="single"/>
                <w14:ligatures w14:val="standardContextual"/>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69DC39" w14:textId="77777777" w:rsidR="00000000" w:rsidRPr="004C5EA7" w:rsidRDefault="00000000" w:rsidP="004C5EA7">
            <w:pPr>
              <w:spacing w:line="276" w:lineRule="auto"/>
              <w:rPr>
                <w:kern w:val="2"/>
                <w14:ligatures w14:val="standardContextual"/>
              </w:rPr>
            </w:pPr>
          </w:p>
        </w:tc>
      </w:tr>
      <w:tr w:rsidR="00000000" w:rsidRPr="004C5EA7" w14:paraId="4D2FB030" w14:textId="77777777" w:rsidTr="00D07C83">
        <w:trPr>
          <w:tblCellSpacing w:w="15" w:type="dxa"/>
        </w:trPr>
        <w:tc>
          <w:tcPr>
            <w:tcW w:w="1023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71C8C2" w14:textId="77777777" w:rsidR="00000000" w:rsidRPr="004C5EA7" w:rsidRDefault="00000000" w:rsidP="004C5EA7">
            <w:pPr>
              <w:spacing w:line="276" w:lineRule="auto"/>
              <w:rPr>
                <w:kern w:val="2"/>
                <w:u w:val="single"/>
                <w14:ligatures w14:val="standardContextual"/>
              </w:rPr>
            </w:pPr>
            <w:r w:rsidRPr="004C5EA7">
              <w:rPr>
                <w:b/>
                <w:bCs/>
                <w:kern w:val="2"/>
                <w:u w:val="single"/>
                <w14:ligatures w14:val="standardContextual"/>
              </w:rPr>
              <w:t>All Receipts Together</w:t>
            </w:r>
          </w:p>
        </w:tc>
      </w:tr>
      <w:tr w:rsidR="00D07C83" w:rsidRPr="004C5EA7" w14:paraId="64425028"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AF930" w14:textId="77777777" w:rsidR="00000000" w:rsidRPr="004C5EA7" w:rsidRDefault="00000000" w:rsidP="004C5EA7">
            <w:pPr>
              <w:spacing w:line="276" w:lineRule="auto"/>
              <w:rPr>
                <w:kern w:val="2"/>
                <w14:ligatures w14:val="standardContextual"/>
              </w:rPr>
            </w:pPr>
            <w:r w:rsidRPr="004C5EA7">
              <w:rPr>
                <w:kern w:val="2"/>
                <w14:ligatures w14:val="standardContextual"/>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368D9D" w14:textId="2727F3B7" w:rsidR="00000000" w:rsidRPr="004C5EA7" w:rsidRDefault="00D07C83" w:rsidP="004C5EA7">
            <w:pPr>
              <w:spacing w:line="276" w:lineRule="auto"/>
            </w:pPr>
            <w:r w:rsidRPr="004C5EA7">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E39E73" w14:textId="77777777" w:rsidR="00000000" w:rsidRPr="004C5EA7" w:rsidRDefault="00000000" w:rsidP="004C5EA7">
            <w:pPr>
              <w:spacing w:line="276" w:lineRule="auto"/>
              <w:rPr>
                <w:kern w:val="2"/>
                <w14:ligatures w14:val="standardContextual"/>
              </w:rPr>
            </w:pPr>
          </w:p>
        </w:tc>
      </w:tr>
      <w:tr w:rsidR="00D07C83" w:rsidRPr="004C5EA7" w14:paraId="48AFDAAC"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09F914" w14:textId="77777777" w:rsidR="00000000" w:rsidRPr="004C5EA7" w:rsidRDefault="00000000" w:rsidP="004C5EA7">
            <w:pPr>
              <w:spacing w:line="276" w:lineRule="auto"/>
              <w:rPr>
                <w:kern w:val="2"/>
                <w14:ligatures w14:val="standardContextual"/>
              </w:rPr>
            </w:pPr>
            <w:r w:rsidRPr="004C5EA7">
              <w:rPr>
                <w:kern w:val="2"/>
                <w14:ligatures w14:val="standardContextual"/>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A55959" w14:textId="5D89B763" w:rsidR="00000000" w:rsidRPr="004C5EA7" w:rsidRDefault="00D07C83" w:rsidP="004C5EA7">
            <w:pPr>
              <w:spacing w:line="276" w:lineRule="auto"/>
            </w:pPr>
            <w:r w:rsidRPr="004C5EA7">
              <w:rPr>
                <w:rFonts w:eastAsiaTheme="majorEastAsia"/>
              </w:rPr>
              <w:t>£</w:t>
            </w:r>
            <w:r w:rsidRPr="004C5EA7">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616016" w14:textId="77777777" w:rsidR="00000000" w:rsidRPr="004C5EA7" w:rsidRDefault="00000000" w:rsidP="004C5EA7">
            <w:pPr>
              <w:spacing w:line="276" w:lineRule="auto"/>
              <w:rPr>
                <w:kern w:val="2"/>
                <w14:ligatures w14:val="standardContextual"/>
              </w:rPr>
            </w:pPr>
            <w:r w:rsidRPr="004C5EA7">
              <w:rPr>
                <w:kern w:val="2"/>
                <w14:ligatures w14:val="standardContextual"/>
              </w:rPr>
              <w:t>Exhibit: O</w:t>
            </w:r>
          </w:p>
        </w:tc>
      </w:tr>
      <w:tr w:rsidR="00D07C83" w:rsidRPr="004C5EA7" w14:paraId="7D9D300C"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64D88B" w14:textId="77777777" w:rsidR="00000000" w:rsidRPr="004C5EA7" w:rsidRDefault="00000000" w:rsidP="004C5EA7">
            <w:pPr>
              <w:spacing w:line="276" w:lineRule="auto"/>
              <w:rPr>
                <w:kern w:val="2"/>
                <w14:ligatures w14:val="standardContextual"/>
              </w:rPr>
            </w:pPr>
            <w:r w:rsidRPr="004C5EA7">
              <w:rPr>
                <w:kern w:val="2"/>
                <w14:ligatures w14:val="standardContextual"/>
              </w:rPr>
              <w:t xml:space="preserve">Minimum Wage Work Hours Cost </w:t>
            </w:r>
            <w:r w:rsidRPr="004C5EA7">
              <w:rPr>
                <w:b/>
                <w:bCs/>
                <w:kern w:val="2"/>
                <w:u w:val="single"/>
                <w14:ligatures w14:val="standardContextual"/>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D42117" w14:textId="0628164A" w:rsidR="00D07C83" w:rsidRPr="004C5EA7" w:rsidRDefault="00D07C83" w:rsidP="004C5EA7">
            <w:pPr>
              <w:spacing w:line="276" w:lineRule="auto"/>
              <w:rPr>
                <w:rFonts w:eastAsiaTheme="majorEastAsia"/>
                <w:kern w:val="2"/>
                <w14:ligatures w14:val="standardContextual"/>
              </w:rPr>
            </w:pPr>
            <w:r w:rsidRPr="004C5EA7">
              <w:rPr>
                <w:rFonts w:eastAsiaTheme="majorEastAsia"/>
                <w:kern w:val="2"/>
                <w14:ligatures w14:val="standardContextual"/>
              </w:rPr>
              <w:t>£5,622.04</w:t>
            </w:r>
            <w:r w:rsidRPr="004C5EA7">
              <w:rPr>
                <w:rFonts w:eastAsiaTheme="majorEastAsia"/>
                <w:kern w:val="2"/>
                <w14:ligatures w14:val="standardContextual"/>
              </w:rPr>
              <w:t xml:space="preserve"> </w:t>
            </w:r>
            <w:r w:rsidRPr="004C5EA7">
              <w:rPr>
                <w:rFonts w:eastAsiaTheme="majorEastAsia"/>
                <w:kern w:val="2"/>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064BF8" w14:textId="77777777" w:rsidR="00000000" w:rsidRPr="004C5EA7" w:rsidRDefault="00000000" w:rsidP="004C5EA7">
            <w:pPr>
              <w:spacing w:line="276" w:lineRule="auto"/>
              <w:rPr>
                <w:kern w:val="2"/>
                <w14:ligatures w14:val="standardContextual"/>
              </w:rPr>
            </w:pPr>
          </w:p>
        </w:tc>
      </w:tr>
      <w:tr w:rsidR="00D07C83" w:rsidRPr="004C5EA7" w14:paraId="073EEF9E" w14:textId="77777777" w:rsidTr="00D07C83">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93D17" w14:textId="77777777" w:rsidR="00000000" w:rsidRPr="004C5EA7" w:rsidRDefault="00000000" w:rsidP="004C5EA7">
            <w:pPr>
              <w:spacing w:line="276" w:lineRule="auto"/>
              <w:rPr>
                <w:kern w:val="2"/>
                <w14:ligatures w14:val="standardContextual"/>
              </w:rPr>
            </w:pPr>
            <w:r w:rsidRPr="004C5EA7">
              <w:rPr>
                <w:b/>
                <w:bCs/>
                <w:kern w:val="2"/>
                <w14:ligatures w14:val="standardContextual"/>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B9513B" w14:textId="585E653F" w:rsidR="00000000" w:rsidRPr="004C5EA7" w:rsidRDefault="00D07C83" w:rsidP="004C5EA7">
            <w:pPr>
              <w:spacing w:line="276" w:lineRule="auto"/>
              <w:rPr>
                <w:kern w:val="2"/>
                <w:u w:val="single"/>
                <w14:ligatures w14:val="standardContextual"/>
              </w:rPr>
            </w:pPr>
            <w:r w:rsidRPr="004C5EA7">
              <w:rPr>
                <w:b/>
                <w:bCs/>
                <w:kern w:val="2"/>
                <w:u w:val="single"/>
                <w14:ligatures w14:val="standardContextual"/>
              </w:rPr>
              <w:t>£21,448.25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6E0EEA" w14:textId="77777777" w:rsidR="00000000" w:rsidRPr="004C5EA7" w:rsidRDefault="00000000" w:rsidP="004C5EA7">
            <w:pPr>
              <w:spacing w:line="276" w:lineRule="auto"/>
              <w:rPr>
                <w:kern w:val="2"/>
                <w14:ligatures w14:val="standardContextual"/>
              </w:rPr>
            </w:pPr>
          </w:p>
        </w:tc>
      </w:tr>
    </w:tbl>
    <w:p w14:paraId="147B3440" w14:textId="77777777" w:rsidR="00000000" w:rsidRPr="004C5EA7" w:rsidRDefault="00000000" w:rsidP="004C5EA7">
      <w:pPr>
        <w:spacing w:line="276" w:lineRule="auto"/>
      </w:pPr>
    </w:p>
    <w:p w14:paraId="14360C14" w14:textId="0106D8FF" w:rsidR="00D07C83" w:rsidRPr="004C5EA7" w:rsidRDefault="00D07C83" w:rsidP="004C5EA7">
      <w:pPr>
        <w:spacing w:line="276" w:lineRule="auto"/>
        <w:rPr>
          <w:b/>
          <w:bCs/>
          <w:u w:val="single"/>
        </w:rPr>
      </w:pPr>
      <w:r w:rsidRPr="004C5EA7">
        <w:rPr>
          <w:b/>
          <w:bCs/>
          <w:u w:val="single"/>
        </w:rPr>
        <w:t>£51.50 + £53.40 + £40.00 + £216.90 + £46.00 + £23.00 + £69.63 + £120.32 + £8,500.00</w:t>
      </w:r>
    </w:p>
    <w:p w14:paraId="2281835A" w14:textId="1BC92BB3" w:rsidR="00D07C83" w:rsidRPr="004C5EA7" w:rsidRDefault="00D07C83" w:rsidP="004C5EA7">
      <w:pPr>
        <w:spacing w:line="276" w:lineRule="auto"/>
      </w:pPr>
      <w:r w:rsidRPr="004C5EA7">
        <w:rPr>
          <w:b/>
          <w:bCs/>
          <w:u w:val="single"/>
        </w:rPr>
        <w:t>Client T</w:t>
      </w:r>
      <w:r w:rsidRPr="004C5EA7">
        <w:rPr>
          <w:b/>
          <w:bCs/>
          <w:u w:val="single"/>
        </w:rPr>
        <w:t>otal is</w:t>
      </w:r>
      <w:r w:rsidRPr="004C5EA7">
        <w:t>: £9,120.75</w:t>
      </w:r>
    </w:p>
    <w:p w14:paraId="4B25FD3F" w14:textId="77777777" w:rsidR="00D07C83" w:rsidRPr="004C5EA7" w:rsidRDefault="00D07C83" w:rsidP="004C5EA7">
      <w:pPr>
        <w:spacing w:line="276" w:lineRule="auto"/>
      </w:pPr>
    </w:p>
    <w:p w14:paraId="7A86BE17" w14:textId="77777777" w:rsidR="00D07C83" w:rsidRPr="004C5EA7" w:rsidRDefault="00D07C83" w:rsidP="004C5EA7">
      <w:pPr>
        <w:spacing w:line="276" w:lineRule="auto"/>
      </w:pPr>
      <w:r w:rsidRPr="004C5EA7">
        <w:rPr>
          <w:b/>
          <w:bCs/>
          <w:u w:val="single"/>
        </w:rPr>
        <w:t>£9,120.75 + £12,327.50</w:t>
      </w:r>
      <w:r w:rsidRPr="004C5EA7">
        <w:t xml:space="preserve"> </w:t>
      </w:r>
    </w:p>
    <w:p w14:paraId="13FC342A" w14:textId="1E3767DA" w:rsidR="00D07C83" w:rsidRPr="004C5EA7" w:rsidRDefault="00D07C83" w:rsidP="004C5EA7">
      <w:pPr>
        <w:spacing w:line="276" w:lineRule="auto"/>
      </w:pPr>
      <w:r w:rsidRPr="004C5EA7">
        <w:rPr>
          <w:b/>
          <w:bCs/>
          <w:u w:val="single"/>
        </w:rPr>
        <w:t>The Grand Total is:</w:t>
      </w:r>
      <w:r w:rsidRPr="004C5EA7">
        <w:rPr>
          <w:b/>
          <w:bCs/>
        </w:rPr>
        <w:t xml:space="preserve"> </w:t>
      </w:r>
      <w:r w:rsidRPr="004C5EA7">
        <w:t>£21,448.25</w:t>
      </w:r>
    </w:p>
    <w:p w14:paraId="70FFDCC2" w14:textId="77777777" w:rsidR="00000000" w:rsidRPr="004C5EA7" w:rsidRDefault="00000000" w:rsidP="004C5EA7">
      <w:pPr>
        <w:spacing w:line="276" w:lineRule="auto"/>
        <w:rPr>
          <w:rFonts w:eastAsiaTheme="majorEastAsia"/>
          <w:b/>
          <w:bCs/>
          <w:color w:val="FF0000"/>
          <w:u w:val="single"/>
        </w:rPr>
      </w:pPr>
    </w:p>
    <w:p w14:paraId="22C4E3A2" w14:textId="78C37EC7" w:rsidR="00000000" w:rsidRPr="004C5EA7" w:rsidRDefault="00000000" w:rsidP="004C5EA7">
      <w:pPr>
        <w:spacing w:line="276" w:lineRule="auto"/>
        <w:rPr>
          <w:b/>
          <w:bCs/>
          <w:u w:val="single"/>
        </w:rPr>
      </w:pPr>
      <w:bookmarkStart w:id="15" w:name="_Hlk192679864"/>
      <w:r w:rsidRPr="004C5EA7">
        <w:rPr>
          <w:rFonts w:eastAsiaTheme="majorEastAsia"/>
          <w:b/>
          <w:bCs/>
          <w:u w:val="single"/>
        </w:rPr>
        <w:t>Additional Legal Travel Expenses Sheet</w:t>
      </w:r>
      <w:r w:rsidR="00BD5D8C" w:rsidRPr="004C5EA7">
        <w:rPr>
          <w:rFonts w:eastAsiaTheme="majorEastAsia"/>
          <w:b/>
          <w:bCs/>
          <w:u w:val="single"/>
        </w:rPr>
        <w:t xml:space="preserve">, </w:t>
      </w:r>
      <w:r w:rsidR="00BD5D8C" w:rsidRPr="004C5EA7">
        <w:rPr>
          <w:rFonts w:eastAsiaTheme="majorEastAsia"/>
          <w:b/>
          <w:bCs/>
          <w:u w:val="single"/>
        </w:rPr>
        <w:t>“</w:t>
      </w:r>
      <w:r w:rsidR="00BD5D8C" w:rsidRPr="004C5EA7">
        <w:rPr>
          <w:rFonts w:eastAsiaTheme="majorEastAsia"/>
          <w:b/>
          <w:bCs/>
          <w:i/>
          <w:iCs/>
          <w:u w:val="single"/>
        </w:rPr>
        <w:t>This Section Has Already Been Implemented Into The Receipts</w:t>
      </w:r>
      <w:r w:rsidR="00BD5D8C" w:rsidRPr="004C5EA7">
        <w:rPr>
          <w:rFonts w:eastAsiaTheme="majorEastAsia"/>
          <w:b/>
          <w:bCs/>
          <w:i/>
          <w:iCs/>
          <w:u w:val="single"/>
        </w:rPr>
        <w:t>!</w:t>
      </w:r>
      <w:r w:rsidR="00BD5D8C" w:rsidRPr="004C5EA7">
        <w:rPr>
          <w:rFonts w:eastAsiaTheme="majorEastAsia"/>
          <w:b/>
          <w:bCs/>
          <w:u w:val="single"/>
        </w:rPr>
        <w:t>”</w:t>
      </w:r>
    </w:p>
    <w:p w14:paraId="765D90A5" w14:textId="77777777" w:rsidR="00000000" w:rsidRPr="004C5EA7" w:rsidRDefault="00000000" w:rsidP="004C5EA7">
      <w:pPr>
        <w:pStyle w:val="ListParagraph"/>
        <w:numPr>
          <w:ilvl w:val="0"/>
          <w:numId w:val="84"/>
        </w:numPr>
        <w:spacing w:line="276" w:lineRule="auto"/>
        <w:rPr>
          <w:b/>
          <w:bCs/>
          <w:u w:val="single"/>
        </w:rPr>
      </w:pPr>
      <w:r w:rsidRPr="004C5EA7">
        <w:rPr>
          <w:rFonts w:eastAsiaTheme="majorEastAsia"/>
          <w:b/>
          <w:bCs/>
          <w:u w:val="singl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740"/>
        <w:gridCol w:w="1829"/>
        <w:gridCol w:w="960"/>
      </w:tblGrid>
      <w:tr w:rsidR="00BD5D8C" w:rsidRPr="004C5EA7" w14:paraId="116F4F8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82FF2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2722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1071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59286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6D7F93D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4BE282"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3D92F5"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3B930D"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852F98"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1626885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76CBB"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F32E34"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406CC9"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9A4A71"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5F499A1E" w14:textId="77777777" w:rsidR="00000000" w:rsidRPr="004C5EA7" w:rsidRDefault="00000000" w:rsidP="004C5EA7">
      <w:pPr>
        <w:spacing w:line="276" w:lineRule="auto"/>
      </w:pPr>
      <w:r w:rsidRPr="004C5EA7">
        <w:rPr>
          <w:b/>
          <w:bCs/>
          <w:u w:val="single"/>
        </w:rPr>
        <w:t>Total Mileage Costs</w:t>
      </w:r>
      <w:r w:rsidRPr="004C5EA7">
        <w:rPr>
          <w:b/>
          <w:bCs/>
        </w:rPr>
        <w:t>:</w:t>
      </w:r>
      <w:r w:rsidRPr="004C5EA7">
        <w:t xml:space="preserve"> £0.00</w:t>
      </w:r>
    </w:p>
    <w:p w14:paraId="25AA5E4C" w14:textId="77777777" w:rsidR="00000000" w:rsidRPr="004C5EA7" w:rsidRDefault="00000000" w:rsidP="004C5EA7">
      <w:pPr>
        <w:spacing w:line="276" w:lineRule="auto"/>
      </w:pPr>
    </w:p>
    <w:p w14:paraId="13F04495" w14:textId="77777777" w:rsidR="00000000" w:rsidRPr="004C5EA7" w:rsidRDefault="00000000" w:rsidP="004C5EA7">
      <w:pPr>
        <w:pStyle w:val="ListParagraph"/>
        <w:numPr>
          <w:ilvl w:val="0"/>
          <w:numId w:val="84"/>
        </w:numPr>
        <w:spacing w:line="276" w:lineRule="auto"/>
        <w:rPr>
          <w:b/>
          <w:bCs/>
          <w:u w:val="single"/>
        </w:rPr>
      </w:pPr>
      <w:r w:rsidRPr="004C5EA7">
        <w:rPr>
          <w:rFonts w:eastAsiaTheme="majorEastAsia"/>
          <w:b/>
          <w:bCs/>
          <w:u w:val="singl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001"/>
        <w:gridCol w:w="1803"/>
        <w:gridCol w:w="960"/>
      </w:tblGrid>
      <w:tr w:rsidR="00BD5D8C" w:rsidRPr="004C5EA7" w14:paraId="2286CD0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3B9BC"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91E3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88F14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9E288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6347167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3EED7" w14:textId="77777777" w:rsidR="00000000" w:rsidRPr="004C5EA7" w:rsidRDefault="00000000" w:rsidP="004C5EA7">
            <w:pPr>
              <w:spacing w:line="276" w:lineRule="auto"/>
              <w:rPr>
                <w:kern w:val="2"/>
                <w14:ligatures w14:val="standardContextual"/>
              </w:rPr>
            </w:pPr>
            <w:r w:rsidRPr="004C5EA7">
              <w:rPr>
                <w:kern w:val="2"/>
                <w14:ligatures w14:val="standardContextual"/>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9E8686"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B830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FF17F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6B54819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36258E" w14:textId="77777777" w:rsidR="00000000" w:rsidRPr="004C5EA7" w:rsidRDefault="00000000" w:rsidP="004C5EA7">
            <w:pPr>
              <w:spacing w:line="276" w:lineRule="auto"/>
              <w:rPr>
                <w:kern w:val="2"/>
                <w14:ligatures w14:val="standardContextual"/>
              </w:rPr>
            </w:pPr>
            <w:r w:rsidRPr="004C5EA7">
              <w:rPr>
                <w:kern w:val="2"/>
                <w14:ligatures w14:val="standardContextual"/>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4B8D41"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76DA32"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9D7314"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7659F34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FD121E" w14:textId="77777777" w:rsidR="00000000" w:rsidRPr="004C5EA7" w:rsidRDefault="00000000" w:rsidP="004C5EA7">
            <w:pPr>
              <w:spacing w:line="276" w:lineRule="auto"/>
              <w:rPr>
                <w:kern w:val="2"/>
                <w14:ligatures w14:val="standardContextual"/>
              </w:rPr>
            </w:pPr>
            <w:r w:rsidRPr="004C5EA7">
              <w:rPr>
                <w:kern w:val="2"/>
                <w14:ligatures w14:val="standardContextual"/>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ACD7A6" w14:textId="77777777" w:rsidR="00000000" w:rsidRPr="004C5EA7" w:rsidRDefault="00000000" w:rsidP="004C5EA7">
            <w:pPr>
              <w:spacing w:line="276" w:lineRule="auto"/>
              <w:rPr>
                <w:kern w:val="2"/>
                <w14:ligatures w14:val="standardContextual"/>
              </w:rPr>
            </w:pPr>
            <w:r w:rsidRPr="004C5EA7">
              <w:rPr>
                <w:kern w:val="2"/>
                <w14:ligatures w14:val="standardContextual"/>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D9D17A"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5E47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73D6F362" w14:textId="77777777" w:rsidR="00000000" w:rsidRPr="004C5EA7" w:rsidRDefault="00000000" w:rsidP="004C5EA7">
      <w:pPr>
        <w:spacing w:line="276" w:lineRule="auto"/>
      </w:pPr>
      <w:r w:rsidRPr="004C5EA7">
        <w:rPr>
          <w:b/>
          <w:bCs/>
          <w:u w:val="single"/>
        </w:rPr>
        <w:t>Total Public Transport Costs</w:t>
      </w:r>
      <w:r w:rsidRPr="004C5EA7">
        <w:rPr>
          <w:b/>
          <w:bCs/>
        </w:rPr>
        <w:t>:</w:t>
      </w:r>
      <w:r w:rsidRPr="004C5EA7">
        <w:t xml:space="preserve"> £0.00</w:t>
      </w:r>
    </w:p>
    <w:p w14:paraId="1843FBE7" w14:textId="77777777" w:rsidR="00000000" w:rsidRPr="004C5EA7" w:rsidRDefault="00000000" w:rsidP="004C5EA7">
      <w:pPr>
        <w:spacing w:line="276" w:lineRule="auto"/>
      </w:pPr>
    </w:p>
    <w:p w14:paraId="032385CB" w14:textId="77777777" w:rsidR="00000000" w:rsidRPr="004C5EA7" w:rsidRDefault="00000000" w:rsidP="004C5EA7">
      <w:pPr>
        <w:pStyle w:val="ListParagraph"/>
        <w:numPr>
          <w:ilvl w:val="0"/>
          <w:numId w:val="84"/>
        </w:numPr>
        <w:spacing w:line="276" w:lineRule="auto"/>
        <w:rPr>
          <w:b/>
          <w:bCs/>
          <w:u w:val="single"/>
        </w:rPr>
      </w:pPr>
      <w:r w:rsidRPr="004C5EA7">
        <w:rPr>
          <w:rFonts w:eastAsiaTheme="majorEastAsia"/>
          <w:b/>
          <w:bCs/>
          <w:u w:val="singl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014"/>
        <w:gridCol w:w="1892"/>
        <w:gridCol w:w="960"/>
      </w:tblGrid>
      <w:tr w:rsidR="00BD5D8C" w:rsidRPr="004C5EA7" w14:paraId="4E93EB04"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D06B0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A7B54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E34B2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C7730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6ABE7D6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ABE9BF" w14:textId="77777777" w:rsidR="00000000" w:rsidRPr="004C5EA7" w:rsidRDefault="00000000" w:rsidP="004C5EA7">
            <w:pPr>
              <w:spacing w:line="276" w:lineRule="auto"/>
              <w:rPr>
                <w:kern w:val="2"/>
                <w14:ligatures w14:val="standardContextual"/>
              </w:rPr>
            </w:pPr>
            <w:r w:rsidRPr="004C5EA7">
              <w:rPr>
                <w:kern w:val="2"/>
                <w14:ligatures w14:val="standardContextual"/>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331071"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A808A"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F1FE87"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02196BF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DE8628" w14:textId="77777777" w:rsidR="00000000" w:rsidRPr="004C5EA7" w:rsidRDefault="00000000" w:rsidP="004C5EA7">
            <w:pPr>
              <w:spacing w:line="276" w:lineRule="auto"/>
              <w:rPr>
                <w:kern w:val="2"/>
                <w14:ligatures w14:val="standardContextual"/>
              </w:rPr>
            </w:pPr>
            <w:r w:rsidRPr="004C5EA7">
              <w:rPr>
                <w:kern w:val="2"/>
                <w14:ligatures w14:val="standardContextual"/>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D71E9"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7FF7E"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31446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244FF96A" w14:textId="77777777" w:rsidR="00000000" w:rsidRPr="004C5EA7" w:rsidRDefault="00000000" w:rsidP="004C5EA7">
      <w:pPr>
        <w:spacing w:line="276" w:lineRule="auto"/>
      </w:pPr>
      <w:r w:rsidRPr="004C5EA7">
        <w:rPr>
          <w:b/>
          <w:bCs/>
          <w:u w:val="single"/>
        </w:rPr>
        <w:t>Total Parking Fees</w:t>
      </w:r>
      <w:r w:rsidRPr="004C5EA7">
        <w:rPr>
          <w:b/>
          <w:bCs/>
        </w:rPr>
        <w:t>:</w:t>
      </w:r>
      <w:r w:rsidRPr="004C5EA7">
        <w:t xml:space="preserve"> £0.00</w:t>
      </w:r>
    </w:p>
    <w:p w14:paraId="2B2015B4" w14:textId="77777777" w:rsidR="00000000" w:rsidRPr="004C5EA7" w:rsidRDefault="00000000" w:rsidP="004C5EA7">
      <w:pPr>
        <w:spacing w:line="276" w:lineRule="auto"/>
      </w:pPr>
    </w:p>
    <w:p w14:paraId="08ED5BBB" w14:textId="77777777" w:rsidR="00000000" w:rsidRPr="004C5EA7" w:rsidRDefault="00000000" w:rsidP="004C5EA7">
      <w:pPr>
        <w:pStyle w:val="ListParagraph"/>
        <w:numPr>
          <w:ilvl w:val="0"/>
          <w:numId w:val="84"/>
        </w:numPr>
        <w:spacing w:line="276" w:lineRule="auto"/>
        <w:rPr>
          <w:b/>
          <w:bCs/>
          <w:u w:val="single"/>
        </w:rPr>
      </w:pPr>
      <w:r w:rsidRPr="004C5EA7">
        <w:rPr>
          <w:rFonts w:eastAsiaTheme="majorEastAsia"/>
          <w:b/>
          <w:bCs/>
          <w:u w:val="singl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520"/>
        <w:gridCol w:w="1865"/>
        <w:gridCol w:w="960"/>
      </w:tblGrid>
      <w:tr w:rsidR="00BD5D8C" w:rsidRPr="004C5EA7" w14:paraId="03066D39"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E4D76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81BF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5267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60D63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473E437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98DF80" w14:textId="77777777" w:rsidR="00000000" w:rsidRPr="004C5EA7" w:rsidRDefault="00000000" w:rsidP="004C5EA7">
            <w:pPr>
              <w:spacing w:line="276" w:lineRule="auto"/>
              <w:rPr>
                <w:kern w:val="2"/>
                <w14:ligatures w14:val="standardContextual"/>
              </w:rPr>
            </w:pPr>
            <w:r w:rsidRPr="004C5EA7">
              <w:rPr>
                <w:kern w:val="2"/>
                <w14:ligatures w14:val="standardContextual"/>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C30966" w14:textId="77777777" w:rsidR="00000000" w:rsidRPr="004C5EA7" w:rsidRDefault="00000000" w:rsidP="004C5EA7">
            <w:pPr>
              <w:spacing w:line="276" w:lineRule="auto"/>
              <w:rPr>
                <w:kern w:val="2"/>
                <w14:ligatures w14:val="standardContextual"/>
              </w:rPr>
            </w:pPr>
            <w:r w:rsidRPr="004C5EA7">
              <w:rPr>
                <w:kern w:val="2"/>
                <w14:ligatures w14:val="standardContextual"/>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4C34A4"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8C665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3AAEE062" w14:textId="77777777" w:rsidR="00000000" w:rsidRPr="004C5EA7" w:rsidRDefault="00000000" w:rsidP="004C5EA7">
      <w:pPr>
        <w:spacing w:line="276" w:lineRule="auto"/>
      </w:pPr>
      <w:r w:rsidRPr="004C5EA7">
        <w:rPr>
          <w:b/>
          <w:bCs/>
          <w:u w:val="single"/>
        </w:rPr>
        <w:t>Total Fuel Costs</w:t>
      </w:r>
      <w:r w:rsidRPr="004C5EA7">
        <w:rPr>
          <w:b/>
          <w:bCs/>
        </w:rPr>
        <w:t>:</w:t>
      </w:r>
      <w:r w:rsidRPr="004C5EA7">
        <w:t xml:space="preserve"> £0.00</w:t>
      </w:r>
    </w:p>
    <w:p w14:paraId="61E2D343" w14:textId="77777777" w:rsidR="00000000" w:rsidRPr="004C5EA7" w:rsidRDefault="00000000" w:rsidP="004C5EA7">
      <w:pPr>
        <w:spacing w:line="276" w:lineRule="auto"/>
      </w:pPr>
    </w:p>
    <w:p w14:paraId="55CF8C01" w14:textId="77777777" w:rsidR="00000000" w:rsidRPr="004C5EA7" w:rsidRDefault="00000000" w:rsidP="004C5EA7">
      <w:pPr>
        <w:pStyle w:val="ListParagraph"/>
        <w:numPr>
          <w:ilvl w:val="0"/>
          <w:numId w:val="84"/>
        </w:numPr>
        <w:spacing w:line="276" w:lineRule="auto"/>
        <w:rPr>
          <w:b/>
          <w:bCs/>
          <w:u w:val="single"/>
        </w:rPr>
      </w:pPr>
      <w:r w:rsidRPr="004C5EA7">
        <w:rPr>
          <w:rFonts w:eastAsiaTheme="majorEastAsia"/>
          <w:b/>
          <w:bCs/>
          <w:u w:val="singl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001"/>
        <w:gridCol w:w="887"/>
        <w:gridCol w:w="960"/>
      </w:tblGrid>
      <w:tr w:rsidR="00BD5D8C" w:rsidRPr="004C5EA7" w14:paraId="1C5E7690"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3AD3F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E256C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2855B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6DB25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32AB47A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F7416F" w14:textId="77777777" w:rsidR="00000000" w:rsidRPr="004C5EA7" w:rsidRDefault="00000000" w:rsidP="004C5EA7">
            <w:pPr>
              <w:spacing w:line="276" w:lineRule="auto"/>
              <w:rPr>
                <w:kern w:val="2"/>
                <w14:ligatures w14:val="standardContextual"/>
              </w:rPr>
            </w:pPr>
            <w:r w:rsidRPr="004C5EA7">
              <w:rPr>
                <w:kern w:val="2"/>
                <w14:ligatures w14:val="standardContextual"/>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63856" w14:textId="77777777" w:rsidR="00000000" w:rsidRPr="004C5EA7" w:rsidRDefault="00000000" w:rsidP="004C5EA7">
            <w:pPr>
              <w:spacing w:line="276" w:lineRule="auto"/>
              <w:rPr>
                <w:kern w:val="2"/>
                <w14:ligatures w14:val="standardContextual"/>
              </w:rPr>
            </w:pPr>
            <w:r w:rsidRPr="004C5EA7">
              <w:rPr>
                <w:kern w:val="2"/>
                <w14:ligatures w14:val="standardContextual"/>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BFC3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07433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0DEBF80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909C4" w14:textId="77777777" w:rsidR="00000000" w:rsidRPr="004C5EA7" w:rsidRDefault="00000000" w:rsidP="004C5EA7">
            <w:pPr>
              <w:spacing w:line="276" w:lineRule="auto"/>
              <w:rPr>
                <w:kern w:val="2"/>
                <w14:ligatures w14:val="standardContextual"/>
              </w:rPr>
            </w:pPr>
            <w:r w:rsidRPr="004C5EA7">
              <w:rPr>
                <w:kern w:val="2"/>
                <w14:ligatures w14:val="standardContextual"/>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88935" w14:textId="77777777" w:rsidR="00000000" w:rsidRPr="004C5EA7" w:rsidRDefault="00000000" w:rsidP="004C5EA7">
            <w:pPr>
              <w:spacing w:line="276" w:lineRule="auto"/>
              <w:rPr>
                <w:kern w:val="2"/>
                <w14:ligatures w14:val="standardContextual"/>
              </w:rPr>
            </w:pPr>
            <w:r w:rsidRPr="004C5EA7">
              <w:rPr>
                <w:kern w:val="2"/>
                <w14:ligatures w14:val="standardContextual"/>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248A6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DE4437"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2760E89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96FCBC" w14:textId="77777777" w:rsidR="00000000" w:rsidRPr="004C5EA7" w:rsidRDefault="00000000" w:rsidP="004C5EA7">
            <w:pPr>
              <w:spacing w:line="276" w:lineRule="auto"/>
              <w:rPr>
                <w:kern w:val="2"/>
                <w14:ligatures w14:val="standardContextual"/>
              </w:rPr>
            </w:pPr>
            <w:r w:rsidRPr="004C5EA7">
              <w:rPr>
                <w:kern w:val="2"/>
                <w14:ligatures w14:val="standardContextual"/>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6A8A1F" w14:textId="77777777" w:rsidR="00000000" w:rsidRPr="004C5EA7" w:rsidRDefault="00000000" w:rsidP="004C5EA7">
            <w:pPr>
              <w:spacing w:line="276" w:lineRule="auto"/>
              <w:rPr>
                <w:kern w:val="2"/>
                <w14:ligatures w14:val="standardContextual"/>
              </w:rPr>
            </w:pPr>
            <w:r w:rsidRPr="004C5EA7">
              <w:rPr>
                <w:kern w:val="2"/>
                <w14:ligatures w14:val="standardContextual"/>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41883A"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13DF0E"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4BC7ADCA" w14:textId="77777777" w:rsidR="00000000" w:rsidRPr="004C5EA7" w:rsidRDefault="00000000" w:rsidP="004C5EA7">
      <w:pPr>
        <w:spacing w:line="276" w:lineRule="auto"/>
      </w:pPr>
      <w:r w:rsidRPr="004C5EA7">
        <w:rPr>
          <w:b/>
          <w:bCs/>
          <w:u w:val="single"/>
        </w:rPr>
        <w:t>Total Miscellaneous Travel Costs</w:t>
      </w:r>
      <w:r w:rsidRPr="004C5EA7">
        <w:rPr>
          <w:b/>
          <w:bCs/>
        </w:rPr>
        <w:t>:</w:t>
      </w:r>
      <w:r w:rsidRPr="004C5EA7">
        <w:t xml:space="preserve"> £0.00</w:t>
      </w:r>
    </w:p>
    <w:bookmarkEnd w:id="15"/>
    <w:p w14:paraId="43E817A5" w14:textId="77777777" w:rsidR="00D07C83" w:rsidRPr="004C5EA7" w:rsidRDefault="00D07C83" w:rsidP="004C5EA7">
      <w:pPr>
        <w:spacing w:line="276" w:lineRule="auto"/>
        <w:rPr>
          <w:rFonts w:eastAsiaTheme="majorEastAsia"/>
          <w:b/>
          <w:bCs/>
          <w:u w:val="single"/>
        </w:rPr>
      </w:pPr>
    </w:p>
    <w:p w14:paraId="4CB75B5A" w14:textId="77777777" w:rsidR="00291EC1" w:rsidRPr="004C5EA7" w:rsidRDefault="00291EC1" w:rsidP="004C5EA7">
      <w:pPr>
        <w:spacing w:line="276" w:lineRule="auto"/>
        <w:rPr>
          <w:b/>
          <w:bCs/>
          <w:u w:val="single"/>
        </w:rPr>
      </w:pPr>
      <w:r w:rsidRPr="004C5EA7">
        <w:rPr>
          <w:b/>
          <w:bCs/>
          <w:u w:val="single"/>
        </w:rPr>
        <w:t>Minimum Wage and Claim Totals</w:t>
      </w:r>
    </w:p>
    <w:p w14:paraId="313877AB" w14:textId="77777777" w:rsidR="00291EC1" w:rsidRPr="004C5EA7" w:rsidRDefault="00291EC1" w:rsidP="004C5EA7">
      <w:pPr>
        <w:pStyle w:val="ListParagraph"/>
        <w:numPr>
          <w:ilvl w:val="0"/>
          <w:numId w:val="140"/>
        </w:numPr>
        <w:spacing w:line="276" w:lineRule="auto"/>
        <w:rPr>
          <w:b/>
          <w:bCs/>
          <w:u w:val="single"/>
        </w:rPr>
      </w:pPr>
      <w:r w:rsidRPr="004C5EA7">
        <w:rPr>
          <w:b/>
          <w:bCs/>
          <w:u w:val="single"/>
        </w:rPr>
        <w:t>Calculations for Minimum Wage so Far:</w:t>
      </w:r>
    </w:p>
    <w:p w14:paraId="5E53AB25" w14:textId="77777777" w:rsidR="00291EC1" w:rsidRPr="004C5EA7" w:rsidRDefault="00291EC1" w:rsidP="004C5EA7">
      <w:pPr>
        <w:numPr>
          <w:ilvl w:val="0"/>
          <w:numId w:val="76"/>
        </w:numPr>
        <w:tabs>
          <w:tab w:val="num" w:pos="720"/>
        </w:tabs>
        <w:spacing w:line="276" w:lineRule="auto"/>
        <w:rPr>
          <w:u w:val="single"/>
        </w:rPr>
      </w:pPr>
      <w:r w:rsidRPr="004C5EA7">
        <w:rPr>
          <w:b/>
          <w:bCs/>
          <w:u w:val="single"/>
        </w:rPr>
        <w:t>Trip.com</w:t>
      </w:r>
      <w:r w:rsidRPr="004C5EA7">
        <w:rPr>
          <w:b/>
          <w:bCs/>
        </w:rPr>
        <w:t>:</w:t>
      </w:r>
      <w:r w:rsidRPr="004C5EA7">
        <w:t xml:space="preserve"> £197.94 + £5,424.10 = </w:t>
      </w:r>
      <w:bookmarkStart w:id="16" w:name="_Hlk192687600"/>
      <w:r w:rsidRPr="004C5EA7">
        <w:rPr>
          <w:b/>
          <w:bCs/>
          <w:u w:val="single"/>
        </w:rPr>
        <w:t>£5,622.04</w:t>
      </w:r>
      <w:bookmarkEnd w:id="16"/>
    </w:p>
    <w:p w14:paraId="4AD983FB" w14:textId="77777777" w:rsidR="00291EC1" w:rsidRPr="004C5EA7" w:rsidRDefault="00291EC1" w:rsidP="004C5EA7">
      <w:pPr>
        <w:numPr>
          <w:ilvl w:val="0"/>
          <w:numId w:val="76"/>
        </w:numPr>
        <w:tabs>
          <w:tab w:val="num" w:pos="720"/>
        </w:tabs>
        <w:spacing w:line="276" w:lineRule="auto"/>
      </w:pPr>
      <w:r w:rsidRPr="004C5EA7">
        <w:rPr>
          <w:u w:val="single"/>
        </w:rPr>
        <w:t>Southern Rail</w:t>
      </w:r>
      <w:r w:rsidRPr="004C5EA7">
        <w:t>: £149.28 + £4,441.80 = £4,591.08</w:t>
      </w:r>
    </w:p>
    <w:p w14:paraId="15A91059" w14:textId="77777777" w:rsidR="00291EC1" w:rsidRPr="004C5EA7" w:rsidRDefault="00291EC1" w:rsidP="004C5EA7">
      <w:pPr>
        <w:numPr>
          <w:ilvl w:val="0"/>
          <w:numId w:val="76"/>
        </w:numPr>
        <w:spacing w:line="276" w:lineRule="auto"/>
      </w:pPr>
      <w:r w:rsidRPr="004C5EA7">
        <w:rPr>
          <w:u w:val="single"/>
        </w:rPr>
        <w:t>Dentafly Clinic</w:t>
      </w:r>
      <w:r w:rsidRPr="004C5EA7">
        <w:t>: £149.28 + £3,353.90 = £3,503.18</w:t>
      </w:r>
    </w:p>
    <w:p w14:paraId="50F4D1F0" w14:textId="77777777" w:rsidR="00D07C83" w:rsidRPr="004C5EA7" w:rsidRDefault="00D07C83" w:rsidP="004C5EA7">
      <w:pPr>
        <w:spacing w:line="276" w:lineRule="auto"/>
        <w:rPr>
          <w:rFonts w:eastAsiaTheme="majorEastAsia"/>
          <w:b/>
          <w:bCs/>
          <w:color w:val="FF0000"/>
          <w:u w:val="single"/>
        </w:rPr>
      </w:pPr>
    </w:p>
    <w:p w14:paraId="661986F1" w14:textId="77777777" w:rsidR="00291EC1" w:rsidRPr="004C5EA7" w:rsidRDefault="00291EC1" w:rsidP="004C5EA7">
      <w:pPr>
        <w:pStyle w:val="ListParagraph"/>
        <w:numPr>
          <w:ilvl w:val="0"/>
          <w:numId w:val="140"/>
        </w:numPr>
        <w:spacing w:line="276" w:lineRule="auto"/>
        <w:rPr>
          <w:b/>
          <w:bCs/>
          <w:u w:val="single"/>
        </w:rPr>
      </w:pPr>
      <w:r w:rsidRPr="004C5EA7">
        <w:rPr>
          <w:b/>
          <w:bCs/>
          <w:u w:val="single"/>
        </w:rPr>
        <w:t>Add with Client Out-of-Pocket Expenses &amp; Fee:</w:t>
      </w:r>
    </w:p>
    <w:p w14:paraId="7C5AB92B" w14:textId="77777777" w:rsidR="00291EC1" w:rsidRPr="004C5EA7" w:rsidRDefault="00291EC1" w:rsidP="004C5EA7">
      <w:pPr>
        <w:spacing w:line="276" w:lineRule="auto"/>
        <w:ind w:left="720"/>
      </w:pPr>
      <w:r w:rsidRPr="004C5EA7">
        <w:rPr>
          <w:b/>
          <w:bCs/>
          <w:u w:val="single"/>
        </w:rPr>
        <w:t>For Dentafly Clinic, we add</w:t>
      </w:r>
      <w:r w:rsidRPr="004C5EA7">
        <w:t>:</w:t>
      </w:r>
    </w:p>
    <w:p w14:paraId="3F7E9CDC" w14:textId="017D069E" w:rsidR="00291EC1" w:rsidRPr="004C5EA7" w:rsidRDefault="00291EC1" w:rsidP="004C5EA7">
      <w:pPr>
        <w:numPr>
          <w:ilvl w:val="0"/>
          <w:numId w:val="77"/>
        </w:numPr>
        <w:tabs>
          <w:tab w:val="num" w:pos="720"/>
        </w:tabs>
        <w:spacing w:line="276" w:lineRule="auto"/>
      </w:pPr>
      <w:r w:rsidRPr="004C5EA7">
        <w:rPr>
          <w:b/>
          <w:bCs/>
          <w:u w:val="single"/>
        </w:rPr>
        <w:t>Minimum Wage Work Hours Cost (Not Included in Totals)</w:t>
      </w:r>
      <w:r w:rsidRPr="004C5EA7">
        <w:rPr>
          <w:b/>
          <w:bCs/>
        </w:rPr>
        <w:t>:</w:t>
      </w:r>
      <w:r w:rsidRPr="004C5EA7">
        <w:t xml:space="preserve"> £5,622.04</w:t>
      </w:r>
    </w:p>
    <w:p w14:paraId="77546FAC" w14:textId="7C15B8CD" w:rsidR="00291EC1" w:rsidRPr="004C5EA7" w:rsidRDefault="00291EC1" w:rsidP="004C5EA7">
      <w:pPr>
        <w:numPr>
          <w:ilvl w:val="0"/>
          <w:numId w:val="77"/>
        </w:numPr>
        <w:spacing w:line="276" w:lineRule="auto"/>
      </w:pPr>
      <w:r w:rsidRPr="004C5EA7">
        <w:rPr>
          <w:b/>
          <w:bCs/>
          <w:u w:val="single"/>
        </w:rPr>
        <w:t>Client Out-of-Pocket Expenses &amp; Fee</w:t>
      </w:r>
      <w:r w:rsidRPr="004C5EA7">
        <w:rPr>
          <w:b/>
          <w:bCs/>
        </w:rPr>
        <w:t>:</w:t>
      </w:r>
      <w:r w:rsidRPr="004C5EA7">
        <w:t xml:space="preserve"> £9,120.75</w:t>
      </w:r>
    </w:p>
    <w:p w14:paraId="7D4D0BD2" w14:textId="77777777" w:rsidR="00291EC1" w:rsidRPr="004C5EA7" w:rsidRDefault="00291EC1" w:rsidP="004C5EA7">
      <w:pPr>
        <w:pStyle w:val="ListParagraph"/>
        <w:spacing w:line="276" w:lineRule="auto"/>
        <w:rPr>
          <w:b/>
          <w:bCs/>
          <w:u w:val="single"/>
        </w:rPr>
      </w:pPr>
    </w:p>
    <w:p w14:paraId="0CFEBF7A" w14:textId="29DC32F9" w:rsidR="00291EC1" w:rsidRPr="004C5EA7" w:rsidRDefault="00291EC1" w:rsidP="004C5EA7">
      <w:pPr>
        <w:pStyle w:val="ListParagraph"/>
        <w:numPr>
          <w:ilvl w:val="0"/>
          <w:numId w:val="140"/>
        </w:numPr>
        <w:spacing w:line="276" w:lineRule="auto"/>
      </w:pPr>
      <w:r w:rsidRPr="004C5EA7">
        <w:rPr>
          <w:b/>
          <w:bCs/>
          <w:u w:val="single"/>
        </w:rPr>
        <w:t>Calculation</w:t>
      </w:r>
      <w:r w:rsidRPr="004C5EA7">
        <w:t>: £5,622.04 + £9,120.75 = £14,742.79</w:t>
      </w:r>
    </w:p>
    <w:p w14:paraId="028C05BF" w14:textId="0FC9A558" w:rsidR="00291EC1" w:rsidRPr="004C5EA7" w:rsidRDefault="00291EC1" w:rsidP="004C5EA7">
      <w:pPr>
        <w:spacing w:line="276" w:lineRule="auto"/>
      </w:pPr>
    </w:p>
    <w:p w14:paraId="6B39FA2D" w14:textId="77777777" w:rsidR="00291EC1" w:rsidRPr="004C5EA7" w:rsidRDefault="00291EC1" w:rsidP="004C5EA7">
      <w:pPr>
        <w:spacing w:line="276" w:lineRule="auto"/>
        <w:rPr>
          <w:b/>
          <w:bCs/>
          <w:u w:val="single"/>
        </w:rPr>
      </w:pPr>
      <w:r w:rsidRPr="004C5EA7">
        <w:rPr>
          <w:b/>
          <w:bCs/>
          <w:u w:val="single"/>
        </w:rPr>
        <w:t xml:space="preserve">Total for </w:t>
      </w:r>
      <w:r w:rsidRPr="004C5EA7">
        <w:rPr>
          <w:rFonts w:eastAsiaTheme="majorEastAsia"/>
          <w:b/>
          <w:bCs/>
          <w:u w:val="single"/>
        </w:rPr>
        <w:t>Trip.com</w:t>
      </w:r>
    </w:p>
    <w:p w14:paraId="2A3F7E6B" w14:textId="77777777" w:rsidR="00291EC1" w:rsidRPr="004C5EA7" w:rsidRDefault="00291EC1" w:rsidP="004C5EA7">
      <w:pPr>
        <w:spacing w:line="276" w:lineRule="auto"/>
      </w:pPr>
      <w:r w:rsidRPr="004C5EA7">
        <w:t xml:space="preserve">The </w:t>
      </w:r>
      <w:r w:rsidRPr="004C5EA7">
        <w:rPr>
          <w:b/>
          <w:bCs/>
        </w:rPr>
        <w:t>Total Minimum Wage (£)</w:t>
      </w:r>
      <w:r w:rsidRPr="004C5EA7">
        <w:t xml:space="preserve"> for Trip.com comes to:</w:t>
      </w:r>
    </w:p>
    <w:p w14:paraId="60E1A244" w14:textId="545DAAC0" w:rsidR="00291EC1" w:rsidRPr="004C5EA7" w:rsidRDefault="00291EC1" w:rsidP="004C5EA7">
      <w:pPr>
        <w:numPr>
          <w:ilvl w:val="0"/>
          <w:numId w:val="78"/>
        </w:numPr>
        <w:spacing w:line="276" w:lineRule="auto"/>
      </w:pPr>
      <w:r w:rsidRPr="004C5EA7">
        <w:rPr>
          <w:b/>
          <w:bCs/>
        </w:rPr>
        <w:t>£21,448.25</w:t>
      </w:r>
      <w:r w:rsidRPr="004C5EA7">
        <w:t>, which includes work hours cost, out-of-pocket expenses, and pending negotiation items like hotel and flights.</w:t>
      </w:r>
    </w:p>
    <w:p w14:paraId="59043482" w14:textId="77777777" w:rsidR="00000000" w:rsidRPr="004C5EA7" w:rsidRDefault="00000000" w:rsidP="004C5EA7">
      <w:pPr>
        <w:spacing w:line="276" w:lineRule="auto"/>
        <w:rPr>
          <w:color w:val="FF0000"/>
        </w:rPr>
      </w:pPr>
    </w:p>
    <w:p w14:paraId="115F33F9" w14:textId="77777777" w:rsidR="00000000" w:rsidRPr="004C5EA7" w:rsidRDefault="00000000" w:rsidP="004C5EA7">
      <w:pPr>
        <w:spacing w:line="276" w:lineRule="auto"/>
      </w:pPr>
      <w:r w:rsidRPr="004C5EA7">
        <w:rPr>
          <w:rFonts w:eastAsiaTheme="minorEastAsia"/>
          <w:b/>
          <w:bCs/>
          <w:u w:val="single"/>
        </w:rPr>
        <w:t>Validation</w:t>
      </w:r>
      <w:r w:rsidRPr="004C5EA7">
        <w:rPr>
          <w:rFonts w:eastAsiaTheme="minorEastAsia"/>
        </w:rPr>
        <w:t>:</w:t>
      </w:r>
    </w:p>
    <w:p w14:paraId="0C599BA5" w14:textId="77777777" w:rsidR="00000000" w:rsidRPr="004C5EA7" w:rsidRDefault="00000000" w:rsidP="004C5EA7">
      <w:pPr>
        <w:pStyle w:val="ListParagraph"/>
        <w:numPr>
          <w:ilvl w:val="0"/>
          <w:numId w:val="86"/>
        </w:numPr>
        <w:spacing w:line="276" w:lineRule="auto"/>
        <w:rPr>
          <w:rFonts w:eastAsiaTheme="minorEastAsia"/>
        </w:rPr>
      </w:pPr>
      <w:r w:rsidRPr="004C5EA7">
        <w:rPr>
          <w:rFonts w:eastAsiaTheme="minorEastAsia"/>
          <w:b/>
          <w:bCs/>
          <w:u w:val="single"/>
        </w:rPr>
        <w:t>ClaimScore Real-Time Claim Validation</w:t>
      </w:r>
      <w:r w:rsidRPr="004C5EA7">
        <w:rPr>
          <w:rFonts w:eastAsiaTheme="minorEastAsia"/>
        </w:rPr>
        <w:t xml:space="preserve">: </w:t>
      </w:r>
    </w:p>
    <w:p w14:paraId="64B4C7A8" w14:textId="77777777" w:rsidR="00000000" w:rsidRPr="004C5EA7" w:rsidRDefault="00000000" w:rsidP="004C5EA7">
      <w:pPr>
        <w:pStyle w:val="ListParagraph"/>
        <w:numPr>
          <w:ilvl w:val="0"/>
          <w:numId w:val="87"/>
        </w:numPr>
        <w:spacing w:line="276" w:lineRule="auto"/>
        <w:rPr>
          <w:rFonts w:eastAsiaTheme="minorEastAsia"/>
        </w:rPr>
      </w:pPr>
      <w:r w:rsidRPr="004C5EA7">
        <w:rPr>
          <w:rFonts w:eastAsiaTheme="minorEastAsia"/>
        </w:rPr>
        <w:t>Provides data-driven backend analysis for claim validation.</w:t>
      </w:r>
    </w:p>
    <w:p w14:paraId="065C5326" w14:textId="77777777" w:rsidR="00000000" w:rsidRPr="004C5EA7" w:rsidRDefault="00000000" w:rsidP="004C5EA7">
      <w:pPr>
        <w:pStyle w:val="ListParagraph"/>
        <w:spacing w:line="276" w:lineRule="auto"/>
        <w:ind w:left="1080"/>
        <w:rPr>
          <w:rFonts w:eastAsiaTheme="minorEastAsia"/>
        </w:rPr>
      </w:pPr>
    </w:p>
    <w:p w14:paraId="1EEE877D" w14:textId="77777777" w:rsidR="00000000" w:rsidRPr="004C5EA7" w:rsidRDefault="00000000" w:rsidP="004C5EA7">
      <w:pPr>
        <w:pStyle w:val="ListParagraph"/>
        <w:numPr>
          <w:ilvl w:val="0"/>
          <w:numId w:val="86"/>
        </w:numPr>
        <w:spacing w:line="276" w:lineRule="auto"/>
        <w:rPr>
          <w:rFonts w:eastAsiaTheme="minorEastAsia"/>
        </w:rPr>
      </w:pPr>
      <w:r w:rsidRPr="004C5EA7">
        <w:rPr>
          <w:rFonts w:eastAsiaTheme="minorEastAsia"/>
          <w:b/>
          <w:bCs/>
          <w:u w:val="single"/>
        </w:rPr>
        <w:t>Consulting Fees Guide</w:t>
      </w:r>
      <w:r w:rsidRPr="004C5EA7">
        <w:rPr>
          <w:rFonts w:eastAsiaTheme="minorEastAsia"/>
        </w:rPr>
        <w:t xml:space="preserve">: </w:t>
      </w:r>
    </w:p>
    <w:p w14:paraId="3FD0801B" w14:textId="77777777" w:rsidR="00000000" w:rsidRPr="004C5EA7" w:rsidRDefault="00000000" w:rsidP="004C5EA7">
      <w:pPr>
        <w:pStyle w:val="ListParagraph"/>
        <w:numPr>
          <w:ilvl w:val="0"/>
          <w:numId w:val="87"/>
        </w:numPr>
        <w:spacing w:line="276" w:lineRule="auto"/>
        <w:rPr>
          <w:rFonts w:eastAsiaTheme="minorEastAsia"/>
        </w:rPr>
      </w:pPr>
      <w:r w:rsidRPr="004C5EA7">
        <w:rPr>
          <w:rFonts w:eastAsiaTheme="minorEastAsia"/>
        </w:rPr>
        <w:t>Offers insights into determining consulting fees with pricing analysis.</w:t>
      </w:r>
    </w:p>
    <w:p w14:paraId="3CCF6067" w14:textId="77777777" w:rsidR="00000000" w:rsidRPr="004C5EA7" w:rsidRDefault="00000000" w:rsidP="004C5EA7">
      <w:pPr>
        <w:pStyle w:val="ListParagraph"/>
        <w:spacing w:line="276" w:lineRule="auto"/>
        <w:ind w:left="1080"/>
        <w:rPr>
          <w:rFonts w:eastAsiaTheme="minorEastAsia"/>
        </w:rPr>
      </w:pPr>
    </w:p>
    <w:p w14:paraId="7AB22C07" w14:textId="77777777" w:rsidR="00000000" w:rsidRPr="004C5EA7" w:rsidRDefault="00000000" w:rsidP="004C5EA7">
      <w:pPr>
        <w:pStyle w:val="ListParagraph"/>
        <w:numPr>
          <w:ilvl w:val="0"/>
          <w:numId w:val="86"/>
        </w:numPr>
        <w:spacing w:line="276" w:lineRule="auto"/>
        <w:rPr>
          <w:rFonts w:eastAsiaTheme="minorEastAsia"/>
        </w:rPr>
      </w:pPr>
      <w:r w:rsidRPr="004C5EA7">
        <w:rPr>
          <w:rFonts w:eastAsiaTheme="minorEastAsia"/>
          <w:b/>
          <w:bCs/>
          <w:u w:val="single"/>
        </w:rPr>
        <w:t>Average Consulting Rates By Industry</w:t>
      </w:r>
      <w:r w:rsidRPr="004C5EA7">
        <w:rPr>
          <w:rFonts w:eastAsiaTheme="minorEastAsia"/>
        </w:rPr>
        <w:t xml:space="preserve">: </w:t>
      </w:r>
    </w:p>
    <w:p w14:paraId="204FF5DE" w14:textId="77777777" w:rsidR="00000000" w:rsidRPr="004C5EA7" w:rsidRDefault="00000000" w:rsidP="004C5EA7">
      <w:pPr>
        <w:pStyle w:val="ListParagraph"/>
        <w:numPr>
          <w:ilvl w:val="0"/>
          <w:numId w:val="87"/>
        </w:numPr>
        <w:spacing w:line="276" w:lineRule="auto"/>
        <w:rPr>
          <w:rFonts w:eastAsiaTheme="minorEastAsia"/>
        </w:rPr>
      </w:pPr>
      <w:r w:rsidRPr="004C5EA7">
        <w:rPr>
          <w:rFonts w:eastAsiaTheme="minorEastAsia"/>
        </w:rPr>
        <w:t>Provides industry benchmarks for consulting rates.</w:t>
      </w:r>
    </w:p>
    <w:p w14:paraId="3697F9B9" w14:textId="77777777" w:rsidR="00000000" w:rsidRPr="004C5EA7" w:rsidRDefault="00000000" w:rsidP="004C5EA7">
      <w:pPr>
        <w:spacing w:line="276" w:lineRule="auto"/>
        <w:ind w:left="720"/>
        <w:rPr>
          <w:rFonts w:eastAsiaTheme="minorEastAsia"/>
        </w:rPr>
      </w:pPr>
    </w:p>
    <w:p w14:paraId="7F541142" w14:textId="77777777" w:rsidR="00000000" w:rsidRPr="004C5EA7" w:rsidRDefault="00000000" w:rsidP="004C5EA7">
      <w:pPr>
        <w:numPr>
          <w:ilvl w:val="0"/>
          <w:numId w:val="88"/>
        </w:numPr>
        <w:spacing w:line="276" w:lineRule="auto"/>
        <w:contextualSpacing/>
        <w:rPr>
          <w:rFonts w:eastAsiaTheme="minorEastAsia"/>
        </w:rPr>
      </w:pPr>
      <w:r w:rsidRPr="004C5EA7">
        <w:rPr>
          <w:rFonts w:eastAsiaTheme="minorEastAsia"/>
          <w:b/>
          <w:bCs/>
          <w:u w:val="single"/>
        </w:rPr>
        <w:t>ClaimScore Real-Time Claim Validation</w:t>
      </w:r>
      <w:r w:rsidRPr="004C5EA7">
        <w:rPr>
          <w:rFonts w:eastAsiaTheme="minorEastAsia"/>
        </w:rPr>
        <w:t xml:space="preserve">: </w:t>
      </w:r>
      <w:hyperlink r:id="rId11" w:history="1">
        <w:r w:rsidRPr="004C5EA7">
          <w:rPr>
            <w:rStyle w:val="Hyperlink"/>
            <w:rFonts w:eastAsiaTheme="minorEastAsia"/>
            <w:color w:val="0000FF"/>
          </w:rPr>
          <w:t>https://www.claimscore.ai/solutions/real-time-claim-validation</w:t>
        </w:r>
      </w:hyperlink>
      <w:r w:rsidRPr="004C5EA7">
        <w:rPr>
          <w:rFonts w:eastAsiaTheme="minorEastAsia"/>
          <w:color w:val="0000FF"/>
        </w:rPr>
        <w:t xml:space="preserve">: </w:t>
      </w:r>
      <w:r w:rsidRPr="004C5EA7">
        <w:rPr>
          <w:rFonts w:eastAsiaTheme="minorEastAsia"/>
        </w:rPr>
        <w:t>Provides data-driven backend analysis for claim validation.</w:t>
      </w:r>
    </w:p>
    <w:p w14:paraId="57271620" w14:textId="77777777" w:rsidR="00000000" w:rsidRPr="004C5EA7" w:rsidRDefault="00000000" w:rsidP="004C5EA7">
      <w:pPr>
        <w:numPr>
          <w:ilvl w:val="0"/>
          <w:numId w:val="88"/>
        </w:numPr>
        <w:spacing w:line="276" w:lineRule="auto"/>
        <w:contextualSpacing/>
        <w:rPr>
          <w:rFonts w:eastAsiaTheme="minorEastAsia"/>
        </w:rPr>
      </w:pPr>
      <w:r w:rsidRPr="004C5EA7">
        <w:rPr>
          <w:rFonts w:eastAsiaTheme="minorEastAsia"/>
          <w:b/>
          <w:bCs/>
          <w:u w:val="single"/>
        </w:rPr>
        <w:t>Consulting Fees Guide</w:t>
      </w:r>
      <w:r w:rsidRPr="004C5EA7">
        <w:rPr>
          <w:rFonts w:eastAsiaTheme="minorEastAsia"/>
        </w:rPr>
        <w:t xml:space="preserve">: </w:t>
      </w:r>
      <w:hyperlink r:id="rId12" w:history="1">
        <w:r w:rsidRPr="004C5EA7">
          <w:rPr>
            <w:rStyle w:val="Hyperlink"/>
            <w:rFonts w:eastAsiaTheme="minorEastAsia"/>
            <w:color w:val="0000FF"/>
          </w:rPr>
          <w:t>https://www.consultingsuccess.com/consulting-fees</w:t>
        </w:r>
      </w:hyperlink>
      <w:r w:rsidRPr="004C5EA7">
        <w:rPr>
          <w:rFonts w:eastAsiaTheme="minorEastAsia"/>
          <w:color w:val="0000FF"/>
        </w:rPr>
        <w:t xml:space="preserve">: </w:t>
      </w:r>
      <w:r w:rsidRPr="004C5EA7">
        <w:rPr>
          <w:rFonts w:eastAsiaTheme="minorEastAsia"/>
        </w:rPr>
        <w:t>Offers insights into determining consulting fees with pricing analysis.</w:t>
      </w:r>
    </w:p>
    <w:p w14:paraId="11889AED" w14:textId="77777777" w:rsidR="00000000" w:rsidRPr="004C5EA7" w:rsidRDefault="00000000" w:rsidP="004C5EA7">
      <w:pPr>
        <w:numPr>
          <w:ilvl w:val="0"/>
          <w:numId w:val="88"/>
        </w:numPr>
        <w:spacing w:line="276" w:lineRule="auto"/>
        <w:contextualSpacing/>
        <w:rPr>
          <w:rFonts w:eastAsiaTheme="minorEastAsia"/>
        </w:rPr>
      </w:pPr>
      <w:r w:rsidRPr="004C5EA7">
        <w:rPr>
          <w:rFonts w:eastAsiaTheme="minorEastAsia"/>
          <w:b/>
          <w:bCs/>
          <w:u w:val="single"/>
        </w:rPr>
        <w:t>Average Consulting Rates By Industry</w:t>
      </w:r>
      <w:r w:rsidRPr="004C5EA7">
        <w:rPr>
          <w:rFonts w:eastAsiaTheme="minorEastAsia"/>
        </w:rPr>
        <w:t xml:space="preserve">: </w:t>
      </w:r>
      <w:hyperlink r:id="rId13" w:history="1">
        <w:r w:rsidRPr="004C5EA7">
          <w:rPr>
            <w:rStyle w:val="Hyperlink"/>
            <w:rFonts w:eastAsiaTheme="minorEastAsia"/>
            <w:color w:val="0000FF"/>
          </w:rPr>
          <w:t>https://consultingmavericks.com/start/other/average-consulting-rates-by-industry/</w:t>
        </w:r>
      </w:hyperlink>
      <w:r w:rsidRPr="004C5EA7">
        <w:rPr>
          <w:rFonts w:eastAsiaTheme="minorEastAsia"/>
          <w:color w:val="0000FF"/>
        </w:rPr>
        <w:t xml:space="preserve">: </w:t>
      </w:r>
      <w:r w:rsidRPr="004C5EA7">
        <w:rPr>
          <w:rFonts w:eastAsiaTheme="minorEastAsia"/>
        </w:rPr>
        <w:t>Provides industry benchmarks for consulting rates.</w:t>
      </w:r>
    </w:p>
    <w:p w14:paraId="40AC2CA5" w14:textId="77777777" w:rsidR="00000000" w:rsidRPr="004C5EA7" w:rsidRDefault="00000000" w:rsidP="004C5EA7">
      <w:pPr>
        <w:spacing w:line="276" w:lineRule="auto"/>
        <w:rPr>
          <w:rFonts w:eastAsiaTheme="minorEastAsia"/>
        </w:rPr>
      </w:pPr>
    </w:p>
    <w:p w14:paraId="283998C6"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My Notes:</w:t>
      </w:r>
    </w:p>
    <w:p w14:paraId="44A6ADCF" w14:textId="77777777" w:rsidR="00000000" w:rsidRPr="004C5EA7" w:rsidRDefault="00000000" w:rsidP="004C5EA7">
      <w:pPr>
        <w:numPr>
          <w:ilvl w:val="0"/>
          <w:numId w:val="89"/>
        </w:numPr>
        <w:spacing w:line="276" w:lineRule="auto"/>
        <w:contextualSpacing/>
        <w:rPr>
          <w:rFonts w:eastAsiaTheme="minorEastAsia"/>
        </w:rPr>
      </w:pPr>
      <w:r w:rsidRPr="004C5EA7">
        <w:rPr>
          <w:rFonts w:eastAsiaTheme="minorEastAsia"/>
        </w:rPr>
        <w:t>These resources can help verify the estimated fees and ensure they are fair and competitive.</w:t>
      </w:r>
    </w:p>
    <w:p w14:paraId="4966BBC9" w14:textId="77777777" w:rsidR="00000000" w:rsidRPr="004C5EA7" w:rsidRDefault="00000000" w:rsidP="004C5EA7">
      <w:pPr>
        <w:pBdr>
          <w:bottom w:val="single" w:sz="6" w:space="1" w:color="auto"/>
        </w:pBdr>
        <w:spacing w:line="276" w:lineRule="auto"/>
        <w:rPr>
          <w:rFonts w:eastAsiaTheme="minorEastAsia"/>
          <w:b/>
          <w:bCs/>
          <w:u w:val="single"/>
        </w:rPr>
      </w:pPr>
    </w:p>
    <w:p w14:paraId="053EE2D8" w14:textId="77777777" w:rsidR="00000000" w:rsidRPr="004C5EA7" w:rsidRDefault="00000000" w:rsidP="004C5EA7">
      <w:pPr>
        <w:spacing w:line="276" w:lineRule="auto"/>
      </w:pPr>
    </w:p>
    <w:p w14:paraId="58911D42"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Southern Railway Claim – Updated Breakdown</w:t>
      </w:r>
    </w:p>
    <w:p w14:paraId="48F373B5" w14:textId="77777777" w:rsidR="003D0BB1" w:rsidRPr="004C5EA7" w:rsidRDefault="003D0BB1" w:rsidP="004C5EA7">
      <w:pPr>
        <w:spacing w:line="276" w:lineRule="auto"/>
        <w:rPr>
          <w:b/>
          <w:bCs/>
          <w:u w:val="single"/>
        </w:rPr>
      </w:pPr>
    </w:p>
    <w:p w14:paraId="268794D6" w14:textId="16013FA6" w:rsidR="00825F46" w:rsidRPr="004C5EA7" w:rsidRDefault="00825F46" w:rsidP="004C5EA7">
      <w:pPr>
        <w:pStyle w:val="ListParagraph"/>
        <w:numPr>
          <w:ilvl w:val="0"/>
          <w:numId w:val="82"/>
        </w:numPr>
        <w:spacing w:line="276" w:lineRule="auto"/>
        <w:rPr>
          <w:b/>
          <w:bCs/>
        </w:rPr>
      </w:pPr>
      <w:r w:rsidRPr="004C5EA7">
        <w:rPr>
          <w:b/>
          <w:bCs/>
          <w:u w:val="single"/>
        </w:rPr>
        <w:t>Summary Total As of So Far Including All Work Shifts, Legal Fees and Legal Expenses</w:t>
      </w:r>
      <w:r w:rsidRPr="004C5EA7">
        <w:rPr>
          <w:b/>
          <w:bCs/>
        </w:rPr>
        <w:t>:</w:t>
      </w:r>
    </w:p>
    <w:p w14:paraId="5D67B0BB" w14:textId="77777777" w:rsidR="00825F46" w:rsidRPr="004C5EA7" w:rsidRDefault="00825F46" w:rsidP="004C5EA7">
      <w:pPr>
        <w:spacing w:line="276" w:lineRule="auto"/>
        <w:rPr>
          <w:rFonts w:eastAsiaTheme="majorEastAsia"/>
          <w:b/>
          <w:bCs/>
          <w:u w:val="single"/>
        </w:rPr>
      </w:pPr>
    </w:p>
    <w:p w14:paraId="6DF3E473" w14:textId="77777777" w:rsidR="00825F46" w:rsidRPr="004C5EA7" w:rsidRDefault="00825F46" w:rsidP="004C5EA7">
      <w:pPr>
        <w:spacing w:line="276" w:lineRule="auto"/>
        <w:rPr>
          <w:b/>
          <w:bCs/>
          <w:u w:val="single"/>
        </w:rPr>
      </w:pPr>
      <w:r w:rsidRPr="004C5EA7">
        <w:rPr>
          <w:rFonts w:eastAsiaTheme="majorEastAsia"/>
          <w:b/>
          <w:bCs/>
          <w:u w:val="singl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tblGrid>
      <w:tr w:rsidR="00825F46" w:rsidRPr="004C5EA7" w14:paraId="0CC1322D" w14:textId="77777777" w:rsidTr="00825F46">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900CE8" w14:textId="77777777" w:rsidR="00825F46" w:rsidRPr="004C5EA7" w:rsidRDefault="00825F46"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C074E" w14:textId="77777777" w:rsidR="00825F46" w:rsidRPr="004C5EA7" w:rsidRDefault="00825F46" w:rsidP="004C5EA7">
            <w:pPr>
              <w:spacing w:line="276" w:lineRule="auto"/>
              <w:jc w:val="center"/>
              <w:rPr>
                <w:b/>
                <w:bCs/>
                <w:kern w:val="2"/>
                <w14:ligatures w14:val="standardContextual"/>
              </w:rPr>
            </w:pPr>
            <w:r w:rsidRPr="004C5EA7">
              <w:rPr>
                <w:b/>
                <w:bCs/>
                <w:kern w:val="2"/>
                <w14:ligatures w14:val="standardContextual"/>
              </w:rPr>
              <w:t>Amount (£)</w:t>
            </w:r>
          </w:p>
        </w:tc>
      </w:tr>
      <w:tr w:rsidR="00825F46" w:rsidRPr="004C5EA7" w14:paraId="577EDFBB" w14:textId="77777777" w:rsidTr="00825F4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E9F1E" w14:textId="77777777" w:rsidR="00825F46" w:rsidRPr="004C5EA7" w:rsidRDefault="00825F46" w:rsidP="004C5EA7">
            <w:pPr>
              <w:spacing w:line="276" w:lineRule="auto"/>
              <w:rPr>
                <w:kern w:val="2"/>
                <w14:ligatures w14:val="standardContextual"/>
              </w:rPr>
            </w:pPr>
            <w:r w:rsidRPr="004C5EA7">
              <w:rPr>
                <w:kern w:val="2"/>
                <w14:ligatures w14:val="standardContextual"/>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1B39A2" w14:textId="77777777" w:rsidR="00825F46" w:rsidRPr="004C5EA7" w:rsidRDefault="00825F46" w:rsidP="004C5EA7">
            <w:pPr>
              <w:spacing w:line="276" w:lineRule="auto"/>
              <w:rPr>
                <w:kern w:val="2"/>
                <w14:ligatures w14:val="standardContextual"/>
              </w:rPr>
            </w:pPr>
            <w:r w:rsidRPr="004C5EA7">
              <w:rPr>
                <w:kern w:val="2"/>
                <w14:ligatures w14:val="standardContextual"/>
              </w:rPr>
              <w:t>£10,095.00</w:t>
            </w:r>
          </w:p>
        </w:tc>
      </w:tr>
      <w:tr w:rsidR="00825F46" w:rsidRPr="004C5EA7" w14:paraId="496EAB3A" w14:textId="77777777" w:rsidTr="00825F4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9E7A5" w14:textId="77777777" w:rsidR="00825F46" w:rsidRPr="004C5EA7" w:rsidRDefault="00825F46" w:rsidP="004C5EA7">
            <w:pPr>
              <w:spacing w:line="276" w:lineRule="auto"/>
              <w:rPr>
                <w:kern w:val="2"/>
                <w14:ligatures w14:val="standardContextual"/>
              </w:rPr>
            </w:pPr>
            <w:r w:rsidRPr="004C5EA7">
              <w:rPr>
                <w:kern w:val="2"/>
                <w14:ligatures w14:val="standardContextual"/>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186F32" w14:textId="77777777" w:rsidR="00825F46" w:rsidRPr="004C5EA7" w:rsidRDefault="00825F46" w:rsidP="004C5EA7">
            <w:pPr>
              <w:spacing w:line="276" w:lineRule="auto"/>
              <w:rPr>
                <w:kern w:val="2"/>
                <w14:ligatures w14:val="standardContextual"/>
              </w:rPr>
            </w:pPr>
            <w:r w:rsidRPr="004C5EA7">
              <w:rPr>
                <w:rFonts w:eastAsiaTheme="majorEastAsia"/>
                <w:kern w:val="2"/>
                <w14:ligatures w14:val="standardContextual"/>
              </w:rPr>
              <w:t>£149.28</w:t>
            </w:r>
          </w:p>
        </w:tc>
      </w:tr>
      <w:tr w:rsidR="00825F46" w:rsidRPr="004C5EA7" w14:paraId="42A74B3A" w14:textId="77777777" w:rsidTr="00825F4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ABB6A6" w14:textId="77777777" w:rsidR="00825F46" w:rsidRPr="004C5EA7" w:rsidRDefault="00825F46" w:rsidP="004C5EA7">
            <w:pPr>
              <w:spacing w:line="276" w:lineRule="auto"/>
              <w:rPr>
                <w:kern w:val="2"/>
                <w14:ligatures w14:val="standardContextual"/>
              </w:rPr>
            </w:pPr>
            <w:r w:rsidRPr="004C5EA7">
              <w:rPr>
                <w:b/>
                <w:bCs/>
                <w:kern w:val="2"/>
                <w14:ligatures w14:val="standardContextual"/>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ACB55" w14:textId="77777777" w:rsidR="00825F46" w:rsidRPr="004C5EA7" w:rsidRDefault="00825F46" w:rsidP="004C5EA7">
            <w:pPr>
              <w:spacing w:line="276" w:lineRule="auto"/>
              <w:rPr>
                <w:b/>
                <w:bCs/>
                <w:kern w:val="2"/>
                <w14:ligatures w14:val="standardContextual"/>
              </w:rPr>
            </w:pPr>
            <w:r w:rsidRPr="004C5EA7">
              <w:rPr>
                <w:b/>
                <w:bCs/>
                <w:kern w:val="2"/>
                <w14:ligatures w14:val="standardContextual"/>
              </w:rPr>
              <w:t>£10,244.28</w:t>
            </w:r>
          </w:p>
        </w:tc>
      </w:tr>
    </w:tbl>
    <w:p w14:paraId="7E51399F" w14:textId="77777777" w:rsidR="00710668" w:rsidRPr="004C5EA7" w:rsidRDefault="00710668" w:rsidP="004C5EA7">
      <w:pPr>
        <w:spacing w:line="276" w:lineRule="auto"/>
        <w:rPr>
          <w:rFonts w:eastAsiaTheme="majorEastAsia"/>
        </w:rPr>
      </w:pPr>
    </w:p>
    <w:p w14:paraId="3C9AA661" w14:textId="2CE94EB6" w:rsidR="00710668" w:rsidRPr="004C5EA7" w:rsidRDefault="00710668" w:rsidP="004C5EA7">
      <w:pPr>
        <w:spacing w:line="276" w:lineRule="auto"/>
        <w:rPr>
          <w:b/>
          <w:bCs/>
          <w:u w:val="single"/>
        </w:rPr>
      </w:pPr>
      <w:r w:rsidRPr="004C5EA7">
        <w:rPr>
          <w:b/>
          <w:bCs/>
          <w:u w:val="single"/>
        </w:rPr>
        <w:t>Calculations so Far at Minimum Wage: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869"/>
      </w:tblGrid>
      <w:tr w:rsidR="00710668" w:rsidRPr="004C5EA7" w14:paraId="3381F344" w14:textId="77777777" w:rsidTr="00710668">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EDA012" w14:textId="77777777" w:rsidR="00710668" w:rsidRPr="004C5EA7" w:rsidRDefault="00710668"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AC7466" w14:textId="77777777" w:rsidR="00710668" w:rsidRPr="004C5EA7" w:rsidRDefault="00710668" w:rsidP="004C5EA7">
            <w:pPr>
              <w:spacing w:line="276" w:lineRule="auto"/>
              <w:jc w:val="center"/>
              <w:rPr>
                <w:b/>
                <w:bCs/>
                <w:kern w:val="2"/>
                <w14:ligatures w14:val="standardContextual"/>
              </w:rPr>
            </w:pPr>
            <w:r w:rsidRPr="004C5EA7">
              <w:rPr>
                <w:b/>
                <w:bCs/>
                <w:kern w:val="2"/>
                <w14:ligatures w14:val="standardContextual"/>
              </w:rPr>
              <w:t>Southern Rail (£)</w:t>
            </w:r>
          </w:p>
        </w:tc>
      </w:tr>
      <w:tr w:rsidR="00710668" w:rsidRPr="004C5EA7" w14:paraId="1D475B87" w14:textId="77777777" w:rsidTr="007106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5E40C3" w14:textId="7C18B758" w:rsidR="00710668" w:rsidRPr="004C5EA7" w:rsidRDefault="00710668" w:rsidP="004C5EA7">
            <w:pPr>
              <w:spacing w:line="276" w:lineRule="auto"/>
              <w:rPr>
                <w:kern w:val="2"/>
                <w14:ligatures w14:val="standardContextual"/>
              </w:rPr>
            </w:pPr>
            <w:r w:rsidRPr="004C5EA7">
              <w:rPr>
                <w:b/>
                <w:bCs/>
                <w:kern w:val="2"/>
                <w14:ligatures w14:val="standardContextual"/>
              </w:rPr>
              <w:t xml:space="preserve">Grand Total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E8A82" w14:textId="77777777" w:rsidR="00710668" w:rsidRPr="004C5EA7" w:rsidRDefault="00710668" w:rsidP="004C5EA7">
            <w:pPr>
              <w:spacing w:line="276" w:lineRule="auto"/>
              <w:rPr>
                <w:kern w:val="2"/>
                <w14:ligatures w14:val="standardContextual"/>
              </w:rPr>
            </w:pPr>
            <w:r w:rsidRPr="004C5EA7">
              <w:rPr>
                <w:kern w:val="2"/>
                <w14:ligatures w14:val="standardContextual"/>
              </w:rPr>
              <w:t>£149.28</w:t>
            </w:r>
          </w:p>
        </w:tc>
      </w:tr>
      <w:tr w:rsidR="00710668" w:rsidRPr="004C5EA7" w14:paraId="477CC30E" w14:textId="77777777" w:rsidTr="007106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EFBA5" w14:textId="77777777" w:rsidR="00710668" w:rsidRPr="004C5EA7" w:rsidRDefault="00710668" w:rsidP="004C5EA7">
            <w:pPr>
              <w:spacing w:line="276" w:lineRule="auto"/>
              <w:rPr>
                <w:kern w:val="2"/>
                <w14:ligatures w14:val="standardContextual"/>
              </w:rPr>
            </w:pPr>
            <w:r w:rsidRPr="004C5EA7">
              <w:rPr>
                <w:b/>
                <w:bCs/>
                <w:kern w:val="2"/>
                <w14:ligatures w14:val="standardContextual"/>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9F7409" w14:textId="77777777" w:rsidR="00710668" w:rsidRPr="004C5EA7" w:rsidRDefault="00710668" w:rsidP="004C5EA7">
            <w:pPr>
              <w:spacing w:line="276" w:lineRule="auto"/>
              <w:rPr>
                <w:kern w:val="2"/>
                <w14:ligatures w14:val="standardContextual"/>
              </w:rPr>
            </w:pPr>
            <w:r w:rsidRPr="004C5EA7">
              <w:rPr>
                <w:kern w:val="2"/>
                <w14:ligatures w14:val="standardContextual"/>
              </w:rPr>
              <w:t>£4,441.80</w:t>
            </w:r>
          </w:p>
        </w:tc>
      </w:tr>
      <w:tr w:rsidR="00710668" w:rsidRPr="004C5EA7" w14:paraId="00771EBC" w14:textId="77777777" w:rsidTr="007106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3CC7A" w14:textId="77777777" w:rsidR="00710668" w:rsidRPr="004C5EA7" w:rsidRDefault="00710668" w:rsidP="004C5EA7">
            <w:pPr>
              <w:spacing w:line="276" w:lineRule="auto"/>
              <w:rPr>
                <w:kern w:val="2"/>
                <w14:ligatures w14:val="standardContextual"/>
              </w:rPr>
            </w:pPr>
            <w:r w:rsidRPr="004C5EA7">
              <w:rPr>
                <w:b/>
                <w:bCs/>
                <w:kern w:val="2"/>
                <w14:ligatures w14:val="standardContextual"/>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F213D" w14:textId="77777777" w:rsidR="00710668" w:rsidRPr="004C5EA7" w:rsidRDefault="00710668" w:rsidP="004C5EA7">
            <w:pPr>
              <w:spacing w:line="276" w:lineRule="auto"/>
              <w:rPr>
                <w:kern w:val="2"/>
                <w14:ligatures w14:val="standardContextual"/>
              </w:rPr>
            </w:pPr>
            <w:r w:rsidRPr="004C5EA7">
              <w:rPr>
                <w:b/>
                <w:bCs/>
                <w:kern w:val="2"/>
                <w14:ligatures w14:val="standardContextual"/>
              </w:rPr>
              <w:t>£4,591.08</w:t>
            </w:r>
          </w:p>
        </w:tc>
      </w:tr>
    </w:tbl>
    <w:p w14:paraId="5D9620DA" w14:textId="77777777" w:rsidR="0001225F" w:rsidRPr="004C5EA7" w:rsidRDefault="0001225F" w:rsidP="004C5EA7">
      <w:pPr>
        <w:spacing w:line="276" w:lineRule="auto"/>
        <w:rPr>
          <w:b/>
          <w:bCs/>
          <w:u w:val="single"/>
        </w:rPr>
      </w:pPr>
    </w:p>
    <w:p w14:paraId="37C1DA84" w14:textId="77777777" w:rsidR="001C6518" w:rsidRPr="004C5EA7" w:rsidRDefault="001C6518" w:rsidP="004C5EA7">
      <w:pPr>
        <w:spacing w:line="276" w:lineRule="auto"/>
        <w:rPr>
          <w:rFonts w:eastAsiaTheme="majorEastAsia"/>
          <w:b/>
          <w:bCs/>
          <w:u w:val="single"/>
        </w:rPr>
      </w:pPr>
      <w:r w:rsidRPr="004C5EA7">
        <w:rPr>
          <w:rFonts w:eastAsiaTheme="majorEastAsia"/>
          <w:b/>
          <w:bCs/>
          <w:u w:val="singl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2883"/>
        <w:gridCol w:w="1528"/>
      </w:tblGrid>
      <w:tr w:rsidR="00981F8D" w:rsidRPr="004C5EA7" w14:paraId="2AA17905" w14:textId="77777777" w:rsidTr="00A73399">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E8DA9D" w14:textId="77777777" w:rsidR="001C6518" w:rsidRPr="004C5EA7" w:rsidRDefault="001C6518"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778A6" w14:textId="77777777" w:rsidR="001C6518" w:rsidRPr="004C5EA7" w:rsidRDefault="001C6518" w:rsidP="004C5EA7">
            <w:pPr>
              <w:spacing w:line="276" w:lineRule="auto"/>
              <w:jc w:val="center"/>
              <w:rPr>
                <w:b/>
                <w:bCs/>
                <w:kern w:val="2"/>
                <w14:ligatures w14:val="standardContextual"/>
              </w:rPr>
            </w:pPr>
            <w:r w:rsidRPr="004C5EA7">
              <w:rPr>
                <w:b/>
                <w:bCs/>
                <w:kern w:val="2"/>
                <w14:ligatures w14:val="standardContextual"/>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7C5A4F" w14:textId="77777777" w:rsidR="001C6518" w:rsidRPr="004C5EA7" w:rsidRDefault="001C6518" w:rsidP="004C5EA7">
            <w:pPr>
              <w:spacing w:line="276" w:lineRule="auto"/>
              <w:jc w:val="center"/>
              <w:rPr>
                <w:b/>
                <w:bCs/>
                <w:kern w:val="2"/>
                <w14:ligatures w14:val="standardContextual"/>
              </w:rPr>
            </w:pPr>
            <w:r w:rsidRPr="004C5EA7">
              <w:rPr>
                <w:b/>
                <w:bCs/>
                <w:kern w:val="2"/>
                <w14:ligatures w14:val="standardContextual"/>
              </w:rPr>
              <w:t>Notes/Exhibit</w:t>
            </w:r>
          </w:p>
        </w:tc>
      </w:tr>
      <w:tr w:rsidR="00981F8D" w:rsidRPr="004C5EA7" w14:paraId="65C4E46C" w14:textId="77777777" w:rsidTr="00A73399">
        <w:trPr>
          <w:tblCellSpacing w:w="15" w:type="dxa"/>
        </w:trPr>
        <w:tc>
          <w:tcPr>
            <w:tcW w:w="124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AC7303" w14:textId="77777777" w:rsidR="001C6518" w:rsidRPr="004C5EA7" w:rsidRDefault="001C6518" w:rsidP="004C5EA7">
            <w:pPr>
              <w:spacing w:line="276" w:lineRule="auto"/>
              <w:rPr>
                <w:kern w:val="2"/>
                <w14:ligatures w14:val="standardContextual"/>
              </w:rPr>
            </w:pPr>
            <w:r w:rsidRPr="004C5EA7">
              <w:rPr>
                <w:b/>
                <w:bCs/>
                <w:kern w:val="2"/>
                <w14:ligatures w14:val="standardContextual"/>
              </w:rPr>
              <w:t>Client Recovered Receipts</w:t>
            </w:r>
          </w:p>
        </w:tc>
      </w:tr>
      <w:tr w:rsidR="00981F8D" w:rsidRPr="004C5EA7" w14:paraId="5BA8F60F"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7BF520" w14:textId="75E15FE5" w:rsidR="001C6518" w:rsidRPr="004C5EA7" w:rsidRDefault="001C6518" w:rsidP="004C5EA7">
            <w:pPr>
              <w:spacing w:line="276" w:lineRule="auto"/>
              <w:rPr>
                <w:kern w:val="2"/>
                <w14:ligatures w14:val="standardContextual"/>
              </w:rPr>
            </w:pPr>
            <w:r w:rsidRPr="004C5EA7">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77AA10" w14:textId="59408EB6" w:rsidR="001C6518" w:rsidRPr="004C5EA7" w:rsidRDefault="00981F8D" w:rsidP="004C5EA7">
            <w:pPr>
              <w:spacing w:line="276" w:lineRule="auto"/>
              <w:rPr>
                <w:kern w:val="2"/>
                <w14:ligatures w14:val="standardContextual"/>
              </w:rPr>
            </w:pPr>
            <w:r w:rsidRPr="004C5EA7">
              <w:rPr>
                <w:kern w:val="2"/>
                <w14:ligatures w14:val="standardContextual"/>
              </w:rPr>
              <w:t>23.80 (£11.90 × 2)</w:t>
            </w:r>
            <w:r w:rsidRPr="004C5EA7">
              <w:rPr>
                <w:kern w:val="2"/>
                <w14:ligatures w14:val="standardContextual"/>
              </w:rPr>
              <w:t xml:space="preserve"> </w:t>
            </w:r>
            <w:r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3EEB2"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A</w:t>
            </w:r>
          </w:p>
        </w:tc>
      </w:tr>
      <w:tr w:rsidR="00981F8D" w:rsidRPr="004C5EA7" w14:paraId="217CE13A"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F47DA7" w14:textId="51DC4A49" w:rsidR="001C6518" w:rsidRPr="004C5EA7" w:rsidRDefault="001C6518" w:rsidP="004C5EA7">
            <w:pPr>
              <w:spacing w:line="276" w:lineRule="auto"/>
              <w:rPr>
                <w:kern w:val="2"/>
                <w14:ligatures w14:val="standardContextual"/>
              </w:rPr>
            </w:pPr>
            <w:r w:rsidRPr="004C5EA7">
              <w:t>Missed Cab Booking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85788F" w14:textId="0631B8A2" w:rsidR="001C6518" w:rsidRPr="004C5EA7" w:rsidRDefault="00981F8D" w:rsidP="004C5EA7">
            <w:pPr>
              <w:spacing w:line="276" w:lineRule="auto"/>
              <w:rPr>
                <w:kern w:val="2"/>
                <w14:ligatures w14:val="standardContextual"/>
              </w:rPr>
            </w:pPr>
            <w:r w:rsidRPr="004C5EA7">
              <w:rPr>
                <w:kern w:val="2"/>
                <w14:ligatures w14:val="standardContextual"/>
              </w:rPr>
              <w:t>51.50</w:t>
            </w:r>
            <w:r w:rsidR="001C6518" w:rsidRPr="004C5EA7">
              <w:rPr>
                <w:kern w:val="2"/>
                <w14:ligatures w14:val="standardContextual"/>
              </w:rPr>
              <w:t xml:space="preserve">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F00C2"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B</w:t>
            </w:r>
          </w:p>
        </w:tc>
      </w:tr>
      <w:tr w:rsidR="00981F8D" w:rsidRPr="004C5EA7" w14:paraId="30095138"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D9443D" w14:textId="194A777C" w:rsidR="001C6518" w:rsidRPr="004C5EA7" w:rsidRDefault="001C6518" w:rsidP="004C5EA7">
            <w:pPr>
              <w:spacing w:line="276" w:lineRule="auto"/>
              <w:rPr>
                <w:kern w:val="2"/>
                <w14:ligatures w14:val="standardContextual"/>
              </w:rPr>
            </w:pPr>
            <w:r w:rsidRPr="004C5EA7">
              <w:t>Bus Fees x2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BADA8" w14:textId="6D84A777" w:rsidR="001C6518" w:rsidRPr="004C5EA7" w:rsidRDefault="001C6518" w:rsidP="004C5EA7">
            <w:pPr>
              <w:spacing w:line="276" w:lineRule="auto"/>
              <w:rPr>
                <w:kern w:val="2"/>
                <w14:ligatures w14:val="standardContextual"/>
              </w:rPr>
            </w:pPr>
            <w:r w:rsidRPr="004C5EA7">
              <w:rPr>
                <w:kern w:val="2"/>
                <w14:ligatures w14:val="standardContextual"/>
              </w:rPr>
              <w:t xml:space="preserve"> </w:t>
            </w:r>
            <w:r w:rsidR="00981F8D" w:rsidRPr="004C5EA7">
              <w:rPr>
                <w:kern w:val="2"/>
                <w14:ligatures w14:val="standardContextual"/>
              </w:rPr>
              <w:t>3.50</w:t>
            </w:r>
            <w:r w:rsidR="00981F8D" w:rsidRPr="004C5EA7">
              <w:rPr>
                <w:kern w:val="2"/>
                <w14:ligatures w14:val="standardContextual"/>
              </w:rPr>
              <w:t xml:space="preserve"> </w:t>
            </w:r>
            <w:r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1C32C"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C</w:t>
            </w:r>
          </w:p>
        </w:tc>
      </w:tr>
      <w:tr w:rsidR="00981F8D" w:rsidRPr="004C5EA7" w14:paraId="3FB2E817"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7D9839" w14:textId="3A4988CA" w:rsidR="001C6518" w:rsidRPr="004C5EA7" w:rsidRDefault="001C6518" w:rsidP="004C5EA7">
            <w:pPr>
              <w:spacing w:line="276" w:lineRule="auto"/>
              <w:rPr>
                <w:kern w:val="2"/>
                <w14:ligatures w14:val="standardContextual"/>
              </w:rPr>
            </w:pPr>
            <w:r w:rsidRPr="004C5EA7">
              <w:t>Cab Fare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5BC78" w14:textId="65632FD4" w:rsidR="001C6518" w:rsidRPr="004C5EA7" w:rsidRDefault="001C6518" w:rsidP="004C5EA7">
            <w:pPr>
              <w:spacing w:line="276" w:lineRule="auto"/>
              <w:rPr>
                <w:kern w:val="2"/>
                <w14:ligatures w14:val="standardContextual"/>
              </w:rPr>
            </w:pPr>
            <w:r w:rsidRPr="004C5EA7">
              <w:rPr>
                <w:kern w:val="2"/>
                <w14:ligatures w14:val="standardContextual"/>
              </w:rPr>
              <w:t xml:space="preserve"> </w:t>
            </w:r>
            <w:r w:rsidR="00981F8D" w:rsidRPr="004C5EA7">
              <w:rPr>
                <w:kern w:val="2"/>
                <w14:ligatures w14:val="standardContextual"/>
              </w:rPr>
              <w:t>13.00</w:t>
            </w:r>
            <w:r w:rsidR="00981F8D" w:rsidRPr="004C5EA7">
              <w:rPr>
                <w:kern w:val="2"/>
                <w14:ligatures w14:val="standardContextual"/>
              </w:rPr>
              <w:t xml:space="preserve"> </w:t>
            </w:r>
            <w:r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C0184"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D</w:t>
            </w:r>
          </w:p>
        </w:tc>
      </w:tr>
      <w:tr w:rsidR="00981F8D" w:rsidRPr="004C5EA7" w14:paraId="147B16A0"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7E8A9A" w14:textId="64F64D75" w:rsidR="001C6518" w:rsidRPr="004C5EA7" w:rsidRDefault="001C6518" w:rsidP="004C5EA7">
            <w:pPr>
              <w:spacing w:line="276" w:lineRule="auto"/>
              <w:rPr>
                <w:kern w:val="2"/>
                <w14:ligatures w14:val="standardContextual"/>
              </w:rPr>
            </w:pPr>
            <w:r w:rsidRPr="004C5EA7">
              <w:t>Dinner Bill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82465" w14:textId="1B0A2ACE" w:rsidR="001C6518" w:rsidRPr="004C5EA7" w:rsidRDefault="00981F8D" w:rsidP="004C5EA7">
            <w:pPr>
              <w:spacing w:line="276" w:lineRule="auto"/>
              <w:rPr>
                <w:kern w:val="2"/>
                <w14:ligatures w14:val="standardContextual"/>
              </w:rPr>
            </w:pPr>
            <w:r w:rsidRPr="004C5EA7">
              <w:rPr>
                <w:kern w:val="2"/>
                <w14:ligatures w14:val="standardContextual"/>
              </w:rPr>
              <w:t>25.00</w:t>
            </w:r>
            <w:r w:rsidRPr="004C5EA7">
              <w:rPr>
                <w:kern w:val="2"/>
                <w14:ligatures w14:val="standardContextual"/>
              </w:rPr>
              <w:t xml:space="preserve"> </w:t>
            </w:r>
            <w:r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8E021"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E</w:t>
            </w:r>
          </w:p>
        </w:tc>
      </w:tr>
      <w:tr w:rsidR="00981F8D" w:rsidRPr="004C5EA7" w14:paraId="58374D59"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11FBA49" w14:textId="0721AE30" w:rsidR="001C6518" w:rsidRPr="004C5EA7" w:rsidRDefault="001C6518" w:rsidP="004C5EA7">
            <w:pPr>
              <w:spacing w:line="276" w:lineRule="auto"/>
              <w:rPr>
                <w:kern w:val="2"/>
                <w14:ligatures w14:val="standardContextual"/>
              </w:rPr>
            </w:pPr>
            <w:r w:rsidRPr="004C5EA7">
              <w:t>Lost Downtime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3A6B45" w14:textId="63698892" w:rsidR="001C6518" w:rsidRPr="004C5EA7" w:rsidRDefault="00981F8D" w:rsidP="004C5EA7">
            <w:pPr>
              <w:spacing w:line="276" w:lineRule="auto"/>
              <w:rPr>
                <w:kern w:val="2"/>
                <w14:ligatures w14:val="standardContextual"/>
              </w:rPr>
            </w:pPr>
            <w:r w:rsidRPr="004C5EA7">
              <w:rPr>
                <w:kern w:val="2"/>
                <w14:ligatures w14:val="standardContextual"/>
              </w:rPr>
              <w:t>80.00</w:t>
            </w:r>
            <w:r w:rsidRPr="004C5EA7">
              <w:rPr>
                <w:kern w:val="2"/>
                <w14:ligatures w14:val="standardContextual"/>
              </w:rPr>
              <w:t xml:space="preserve"> </w:t>
            </w:r>
            <w:r w:rsidR="001C6518" w:rsidRPr="004C5EA7">
              <w:rPr>
                <w:kern w:val="2"/>
                <w14:ligatures w14:val="standardContextual"/>
              </w:rPr>
              <w:t>“Recovering!”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20D5B"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F</w:t>
            </w:r>
          </w:p>
        </w:tc>
      </w:tr>
      <w:tr w:rsidR="00981F8D" w:rsidRPr="004C5EA7" w14:paraId="38466956"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4D499" w14:textId="77777777" w:rsidR="001C6518" w:rsidRPr="004C5EA7" w:rsidRDefault="001C6518" w:rsidP="004C5EA7">
            <w:pPr>
              <w:spacing w:line="276" w:lineRule="auto"/>
              <w:rPr>
                <w:kern w:val="2"/>
                <w:u w:val="single"/>
                <w14:ligatures w14:val="standardContextual"/>
              </w:rPr>
            </w:pPr>
            <w:r w:rsidRPr="004C5EA7">
              <w:rPr>
                <w:b/>
                <w:bCs/>
                <w:kern w:val="2"/>
                <w:u w:val="single"/>
                <w14:ligatures w14:val="standardContextual"/>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CDE28" w14:textId="0BCA33CA" w:rsidR="001C6518" w:rsidRPr="004C5EA7" w:rsidRDefault="00981F8D" w:rsidP="004C5EA7">
            <w:pPr>
              <w:spacing w:line="276" w:lineRule="auto"/>
              <w:rPr>
                <w:kern w:val="2"/>
                <w:u w:val="single"/>
                <w14:ligatures w14:val="standardContextual"/>
              </w:rPr>
            </w:pPr>
            <w:bookmarkStart w:id="17" w:name="_Hlk192690925"/>
            <w:r w:rsidRPr="004C5EA7">
              <w:rPr>
                <w:b/>
                <w:bCs/>
                <w:kern w:val="2"/>
                <w:u w:val="single"/>
                <w14:ligatures w14:val="standardContextual"/>
              </w:rPr>
              <w:t>£196.80</w:t>
            </w:r>
            <w:bookmarkEnd w:id="17"/>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35F93" w14:textId="77777777" w:rsidR="001C6518" w:rsidRPr="004C5EA7" w:rsidRDefault="001C6518" w:rsidP="004C5EA7">
            <w:pPr>
              <w:spacing w:line="276" w:lineRule="auto"/>
              <w:rPr>
                <w:kern w:val="2"/>
                <w14:ligatures w14:val="standardContextual"/>
              </w:rPr>
            </w:pPr>
          </w:p>
        </w:tc>
      </w:tr>
      <w:tr w:rsidR="00981F8D" w:rsidRPr="004C5EA7" w14:paraId="4811281E" w14:textId="77777777" w:rsidTr="00A73399">
        <w:trPr>
          <w:tblCellSpacing w:w="15" w:type="dxa"/>
        </w:trPr>
        <w:tc>
          <w:tcPr>
            <w:tcW w:w="124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3E768" w14:textId="77777777" w:rsidR="001C6518" w:rsidRPr="004C5EA7" w:rsidRDefault="001C6518" w:rsidP="004C5EA7">
            <w:pPr>
              <w:spacing w:line="276" w:lineRule="auto"/>
              <w:rPr>
                <w:kern w:val="2"/>
                <w:u w:val="single"/>
                <w14:ligatures w14:val="standardContextual"/>
              </w:rPr>
            </w:pPr>
            <w:r w:rsidRPr="004C5EA7">
              <w:rPr>
                <w:b/>
                <w:bCs/>
                <w:kern w:val="2"/>
                <w:u w:val="single"/>
                <w14:ligatures w14:val="standardContextual"/>
              </w:rPr>
              <w:t>All Receipts Together</w:t>
            </w:r>
          </w:p>
        </w:tc>
      </w:tr>
      <w:tr w:rsidR="00981F8D" w:rsidRPr="004C5EA7" w14:paraId="3EADA7D0"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CEE9A" w14:textId="77777777" w:rsidR="001C6518" w:rsidRPr="004C5EA7" w:rsidRDefault="001C6518" w:rsidP="004C5EA7">
            <w:pPr>
              <w:spacing w:line="276" w:lineRule="auto"/>
              <w:rPr>
                <w:kern w:val="2"/>
                <w14:ligatures w14:val="standardContextual"/>
              </w:rPr>
            </w:pPr>
            <w:r w:rsidRPr="004C5EA7">
              <w:rPr>
                <w:kern w:val="2"/>
                <w14:ligatures w14:val="standardContextual"/>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A5ACC" w14:textId="75E2D388" w:rsidR="001C6518" w:rsidRPr="004C5EA7" w:rsidRDefault="00981F8D" w:rsidP="004C5EA7">
            <w:pPr>
              <w:spacing w:line="276" w:lineRule="auto"/>
            </w:pPr>
            <w:r w:rsidRPr="004C5EA7">
              <w:rPr>
                <w:b/>
                <w:bCs/>
                <w:kern w:val="2"/>
                <w:u w:val="single"/>
                <w14:ligatures w14:val="standardContextual"/>
              </w:rPr>
              <w:t>£196.80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99F736" w14:textId="77777777" w:rsidR="001C6518" w:rsidRPr="004C5EA7" w:rsidRDefault="001C6518" w:rsidP="004C5EA7">
            <w:pPr>
              <w:spacing w:line="276" w:lineRule="auto"/>
              <w:rPr>
                <w:kern w:val="2"/>
                <w14:ligatures w14:val="standardContextual"/>
              </w:rPr>
            </w:pPr>
          </w:p>
        </w:tc>
      </w:tr>
      <w:tr w:rsidR="00981F8D" w:rsidRPr="004C5EA7" w14:paraId="52AD0457"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0B9E32" w14:textId="77777777" w:rsidR="001C6518" w:rsidRPr="004C5EA7" w:rsidRDefault="001C6518" w:rsidP="004C5EA7">
            <w:pPr>
              <w:spacing w:line="276" w:lineRule="auto"/>
              <w:rPr>
                <w:kern w:val="2"/>
                <w14:ligatures w14:val="standardContextual"/>
              </w:rPr>
            </w:pPr>
            <w:r w:rsidRPr="004C5EA7">
              <w:rPr>
                <w:kern w:val="2"/>
                <w14:ligatures w14:val="standardContextual"/>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C0B085" w14:textId="1A64C661" w:rsidR="001C6518" w:rsidRPr="004C5EA7" w:rsidRDefault="00981F8D" w:rsidP="004C5EA7">
            <w:pPr>
              <w:spacing w:line="276" w:lineRule="auto"/>
            </w:pPr>
            <w:r w:rsidRPr="004C5EA7">
              <w:rPr>
                <w:rFonts w:eastAsiaTheme="majorEastAsia"/>
              </w:rPr>
              <w:t>£10,244.28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09551" w14:textId="77777777" w:rsidR="001C6518" w:rsidRPr="004C5EA7" w:rsidRDefault="001C6518" w:rsidP="004C5EA7">
            <w:pPr>
              <w:spacing w:line="276" w:lineRule="auto"/>
              <w:rPr>
                <w:kern w:val="2"/>
                <w14:ligatures w14:val="standardContextual"/>
              </w:rPr>
            </w:pPr>
            <w:r w:rsidRPr="004C5EA7">
              <w:rPr>
                <w:kern w:val="2"/>
                <w14:ligatures w14:val="standardContextual"/>
              </w:rPr>
              <w:t>Exhibit: O</w:t>
            </w:r>
          </w:p>
        </w:tc>
      </w:tr>
      <w:tr w:rsidR="00981F8D" w:rsidRPr="004C5EA7" w14:paraId="1BF44AB1"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8C551F" w14:textId="77777777" w:rsidR="001C6518" w:rsidRPr="004C5EA7" w:rsidRDefault="001C6518" w:rsidP="004C5EA7">
            <w:pPr>
              <w:spacing w:line="276" w:lineRule="auto"/>
              <w:rPr>
                <w:kern w:val="2"/>
                <w14:ligatures w14:val="standardContextual"/>
              </w:rPr>
            </w:pPr>
            <w:r w:rsidRPr="004C5EA7">
              <w:rPr>
                <w:kern w:val="2"/>
                <w14:ligatures w14:val="standardContextual"/>
              </w:rPr>
              <w:t xml:space="preserve">Minimum Wage Work Hours Cost </w:t>
            </w:r>
            <w:r w:rsidRPr="004C5EA7">
              <w:rPr>
                <w:b/>
                <w:bCs/>
                <w:kern w:val="2"/>
                <w:u w:val="single"/>
                <w14:ligatures w14:val="standardContextual"/>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A6618" w14:textId="1D91B899" w:rsidR="001C6518" w:rsidRPr="004C5EA7" w:rsidRDefault="00981F8D" w:rsidP="004C5EA7">
            <w:pPr>
              <w:spacing w:line="276" w:lineRule="auto"/>
              <w:rPr>
                <w:rFonts w:eastAsiaTheme="majorEastAsia"/>
                <w:kern w:val="2"/>
                <w14:ligatures w14:val="standardContextual"/>
              </w:rPr>
            </w:pPr>
            <w:r w:rsidRPr="004C5EA7">
              <w:rPr>
                <w:rFonts w:eastAsiaTheme="majorEastAsia"/>
                <w:kern w:val="2"/>
                <w14:ligatures w14:val="standardContextual"/>
              </w:rPr>
              <w:t>£4,638.60</w:t>
            </w:r>
            <w:r w:rsidRPr="004C5EA7">
              <w:rPr>
                <w:rFonts w:eastAsiaTheme="majorEastAsia"/>
                <w:kern w:val="2"/>
                <w14:ligatures w14:val="standardContextual"/>
              </w:rPr>
              <w:t xml:space="preserve"> </w:t>
            </w:r>
            <w:r w:rsidR="001C6518" w:rsidRPr="004C5EA7">
              <w:rPr>
                <w:rFonts w:eastAsiaTheme="majorEastAsia"/>
                <w:b/>
                <w:bCs/>
                <w:kern w:val="2"/>
                <w:u w:val="single"/>
                <w14:ligatures w14:val="standardContextual"/>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B8CC5" w14:textId="77777777" w:rsidR="001C6518" w:rsidRPr="004C5EA7" w:rsidRDefault="001C6518" w:rsidP="004C5EA7">
            <w:pPr>
              <w:spacing w:line="276" w:lineRule="auto"/>
              <w:rPr>
                <w:kern w:val="2"/>
                <w14:ligatures w14:val="standardContextual"/>
              </w:rPr>
            </w:pPr>
          </w:p>
        </w:tc>
      </w:tr>
      <w:tr w:rsidR="00981F8D" w:rsidRPr="004C5EA7" w14:paraId="5FCB45E1" w14:textId="77777777" w:rsidTr="00A7339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23C13" w14:textId="5F1C3515" w:rsidR="001C6518" w:rsidRPr="004C5EA7" w:rsidRDefault="00AB0D9A" w:rsidP="004C5EA7">
            <w:pPr>
              <w:spacing w:line="276" w:lineRule="auto"/>
              <w:rPr>
                <w:kern w:val="2"/>
                <w14:ligatures w14:val="standardContextual"/>
              </w:rPr>
            </w:pPr>
            <w:r w:rsidRPr="004C5EA7">
              <w:rPr>
                <w:b/>
                <w:bCs/>
                <w:kern w:val="2"/>
                <w14:ligatures w14:val="standardContextual"/>
              </w:rPr>
              <w:t xml:space="preserve">Grand </w:t>
            </w:r>
            <w:r w:rsidR="001C6518" w:rsidRPr="004C5EA7">
              <w:rPr>
                <w:b/>
                <w:bCs/>
                <w:kern w:val="2"/>
                <w14:ligatures w14:val="standardContextual"/>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275B39" w14:textId="293B856D" w:rsidR="001C6518" w:rsidRPr="004C5EA7" w:rsidRDefault="00AB0D9A" w:rsidP="004C5EA7">
            <w:pPr>
              <w:spacing w:line="276" w:lineRule="auto"/>
              <w:rPr>
                <w:kern w:val="2"/>
                <w:u w:val="single"/>
                <w14:ligatures w14:val="standardContextual"/>
              </w:rPr>
            </w:pPr>
            <w:r w:rsidRPr="004C5EA7">
              <w:rPr>
                <w:b/>
                <w:bCs/>
                <w:kern w:val="2"/>
                <w:u w:val="single"/>
                <w14:ligatures w14:val="standardContextual"/>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E38DFF" w14:textId="77777777" w:rsidR="001C6518" w:rsidRPr="004C5EA7" w:rsidRDefault="001C6518" w:rsidP="004C5EA7">
            <w:pPr>
              <w:spacing w:line="276" w:lineRule="auto"/>
              <w:rPr>
                <w:kern w:val="2"/>
                <w14:ligatures w14:val="standardContextual"/>
              </w:rPr>
            </w:pPr>
          </w:p>
        </w:tc>
      </w:tr>
    </w:tbl>
    <w:p w14:paraId="07BF385F" w14:textId="77777777" w:rsidR="00AB0D9A" w:rsidRPr="004C5EA7" w:rsidRDefault="00AB0D9A" w:rsidP="004C5EA7">
      <w:pPr>
        <w:spacing w:line="276" w:lineRule="auto"/>
        <w:rPr>
          <w:rFonts w:eastAsiaTheme="majorEastAsia"/>
          <w:b/>
          <w:bCs/>
          <w:u w:val="single"/>
        </w:rPr>
      </w:pPr>
    </w:p>
    <w:p w14:paraId="4CF21771" w14:textId="24718FB1" w:rsidR="00AB0D9A" w:rsidRPr="004C5EA7" w:rsidRDefault="00AB0D9A" w:rsidP="004C5EA7">
      <w:pPr>
        <w:spacing w:line="276" w:lineRule="auto"/>
        <w:rPr>
          <w:rFonts w:eastAsiaTheme="majorEastAsia"/>
          <w:b/>
          <w:bCs/>
          <w:u w:val="single"/>
        </w:rPr>
      </w:pPr>
      <w:r w:rsidRPr="004C5EA7">
        <w:rPr>
          <w:b/>
          <w:bCs/>
          <w:u w:val="single"/>
        </w:rPr>
        <w:t>£196.80 + £10,244.28 = £10,441.08</w:t>
      </w:r>
    </w:p>
    <w:p w14:paraId="2DC2BEE2" w14:textId="77777777" w:rsidR="00AB0D9A" w:rsidRPr="004C5EA7" w:rsidRDefault="00AB0D9A" w:rsidP="004C5EA7">
      <w:pPr>
        <w:spacing w:line="276" w:lineRule="auto"/>
        <w:rPr>
          <w:rFonts w:eastAsiaTheme="majorEastAsia"/>
          <w:b/>
          <w:bCs/>
          <w:u w:val="single"/>
        </w:rPr>
      </w:pPr>
    </w:p>
    <w:p w14:paraId="4FD07FB3" w14:textId="11105A4E" w:rsidR="00000000" w:rsidRPr="004C5EA7" w:rsidRDefault="00000000" w:rsidP="004C5EA7">
      <w:pPr>
        <w:spacing w:line="276" w:lineRule="auto"/>
        <w:rPr>
          <w:b/>
          <w:bCs/>
          <w:u w:val="single"/>
        </w:rPr>
      </w:pPr>
      <w:r w:rsidRPr="004C5EA7">
        <w:rPr>
          <w:rFonts w:eastAsiaTheme="majorEastAsia"/>
          <w:b/>
          <w:bCs/>
          <w:u w:val="single"/>
        </w:rPr>
        <w:t>Additional Legal Travel Expenses Sheet</w:t>
      </w:r>
      <w:r w:rsidR="00BD5D8C" w:rsidRPr="004C5EA7">
        <w:rPr>
          <w:rFonts w:eastAsiaTheme="majorEastAsia"/>
          <w:b/>
          <w:bCs/>
          <w:u w:val="single"/>
        </w:rPr>
        <w:t>, “</w:t>
      </w:r>
      <w:r w:rsidR="00BD5D8C" w:rsidRPr="004C5EA7">
        <w:rPr>
          <w:rFonts w:eastAsiaTheme="majorEastAsia"/>
          <w:b/>
          <w:bCs/>
          <w:i/>
          <w:iCs/>
          <w:u w:val="single"/>
        </w:rPr>
        <w:t>This Section Has Already Been Implemented Into The Receipts!</w:t>
      </w:r>
      <w:r w:rsidR="00BD5D8C" w:rsidRPr="004C5EA7">
        <w:rPr>
          <w:rFonts w:eastAsiaTheme="majorEastAsia"/>
          <w:b/>
          <w:bCs/>
          <w:u w:val="single"/>
        </w:rPr>
        <w:t>”</w:t>
      </w:r>
    </w:p>
    <w:p w14:paraId="0CBFD87D" w14:textId="77777777" w:rsidR="00000000" w:rsidRPr="004C5EA7" w:rsidRDefault="00000000" w:rsidP="004C5EA7">
      <w:pPr>
        <w:pStyle w:val="ListParagraph"/>
        <w:numPr>
          <w:ilvl w:val="0"/>
          <w:numId w:val="90"/>
        </w:numPr>
        <w:spacing w:line="276" w:lineRule="auto"/>
        <w:rPr>
          <w:b/>
          <w:bCs/>
          <w:u w:val="single"/>
        </w:rPr>
      </w:pPr>
      <w:r w:rsidRPr="004C5EA7">
        <w:rPr>
          <w:rFonts w:eastAsiaTheme="majorEastAsia"/>
          <w:b/>
          <w:bCs/>
          <w:u w:val="singl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740"/>
        <w:gridCol w:w="1829"/>
        <w:gridCol w:w="960"/>
      </w:tblGrid>
      <w:tr w:rsidR="00BD5D8C" w:rsidRPr="004C5EA7" w14:paraId="346D5BA4"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0DA73"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29399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93C24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0147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5E9502C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617094"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8BAFA"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99E129"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FC1A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7A6C211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976CEC" w14:textId="77777777" w:rsidR="00000000" w:rsidRPr="004C5EA7" w:rsidRDefault="00000000" w:rsidP="004C5EA7">
            <w:pPr>
              <w:spacing w:line="276" w:lineRule="auto"/>
              <w:rPr>
                <w:kern w:val="2"/>
                <w14:ligatures w14:val="standardContextual"/>
              </w:rPr>
            </w:pPr>
            <w:r w:rsidRPr="004C5EA7">
              <w:rPr>
                <w:kern w:val="2"/>
                <w14:ligatures w14:val="standardContextual"/>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3A6629" w14:textId="77777777" w:rsidR="00000000" w:rsidRPr="004C5EA7" w:rsidRDefault="00000000" w:rsidP="004C5EA7">
            <w:pPr>
              <w:spacing w:line="276" w:lineRule="auto"/>
              <w:rPr>
                <w:kern w:val="2"/>
                <w14:ligatures w14:val="standardContextual"/>
              </w:rPr>
            </w:pPr>
            <w:r w:rsidRPr="004C5EA7">
              <w:rPr>
                <w:kern w:val="2"/>
                <w14:ligatures w14:val="standardContextual"/>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6E1738" w14:textId="77777777" w:rsidR="00000000" w:rsidRPr="004C5EA7" w:rsidRDefault="00000000" w:rsidP="004C5EA7">
            <w:pPr>
              <w:spacing w:line="276" w:lineRule="auto"/>
              <w:rPr>
                <w:kern w:val="2"/>
                <w14:ligatures w14:val="standardContextual"/>
              </w:rPr>
            </w:pPr>
            <w:r w:rsidRPr="004C5EA7">
              <w:rPr>
                <w:kern w:val="2"/>
                <w14:ligatures w14:val="standardContextual"/>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DC7F0"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213F816C" w14:textId="77777777" w:rsidR="00000000" w:rsidRPr="004C5EA7" w:rsidRDefault="00000000" w:rsidP="004C5EA7">
      <w:pPr>
        <w:spacing w:line="276" w:lineRule="auto"/>
      </w:pPr>
      <w:r w:rsidRPr="004C5EA7">
        <w:rPr>
          <w:b/>
          <w:bCs/>
          <w:u w:val="single"/>
        </w:rPr>
        <w:t>Total Mileage Costs</w:t>
      </w:r>
      <w:r w:rsidRPr="004C5EA7">
        <w:rPr>
          <w:b/>
          <w:bCs/>
        </w:rPr>
        <w:t>:</w:t>
      </w:r>
      <w:r w:rsidRPr="004C5EA7">
        <w:t xml:space="preserve"> £0.00</w:t>
      </w:r>
    </w:p>
    <w:p w14:paraId="1C54DA16" w14:textId="77777777" w:rsidR="00000000" w:rsidRPr="004C5EA7" w:rsidRDefault="00000000" w:rsidP="004C5EA7">
      <w:pPr>
        <w:spacing w:line="276" w:lineRule="auto"/>
      </w:pPr>
    </w:p>
    <w:p w14:paraId="7E3F4D43" w14:textId="77777777" w:rsidR="00000000" w:rsidRPr="004C5EA7" w:rsidRDefault="00000000" w:rsidP="004C5EA7">
      <w:pPr>
        <w:pStyle w:val="ListParagraph"/>
        <w:numPr>
          <w:ilvl w:val="0"/>
          <w:numId w:val="90"/>
        </w:numPr>
        <w:spacing w:line="276" w:lineRule="auto"/>
        <w:rPr>
          <w:b/>
          <w:bCs/>
          <w:u w:val="single"/>
        </w:rPr>
      </w:pPr>
      <w:r w:rsidRPr="004C5EA7">
        <w:rPr>
          <w:rFonts w:eastAsiaTheme="majorEastAsia"/>
          <w:b/>
          <w:bCs/>
          <w:u w:val="singl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001"/>
        <w:gridCol w:w="1803"/>
        <w:gridCol w:w="960"/>
      </w:tblGrid>
      <w:tr w:rsidR="00BD5D8C" w:rsidRPr="004C5EA7" w14:paraId="2D402798"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840A4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B719B"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20E0A"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1817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2F8A602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3BADA4" w14:textId="77777777" w:rsidR="00000000" w:rsidRPr="004C5EA7" w:rsidRDefault="00000000" w:rsidP="004C5EA7">
            <w:pPr>
              <w:spacing w:line="276" w:lineRule="auto"/>
              <w:rPr>
                <w:kern w:val="2"/>
                <w14:ligatures w14:val="standardContextual"/>
              </w:rPr>
            </w:pPr>
            <w:r w:rsidRPr="004C5EA7">
              <w:rPr>
                <w:kern w:val="2"/>
                <w14:ligatures w14:val="standardContextual"/>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8121A1"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F3E80B"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19BD93"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61C896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6C6E0" w14:textId="77777777" w:rsidR="00000000" w:rsidRPr="004C5EA7" w:rsidRDefault="00000000" w:rsidP="004C5EA7">
            <w:pPr>
              <w:spacing w:line="276" w:lineRule="auto"/>
              <w:rPr>
                <w:kern w:val="2"/>
                <w14:ligatures w14:val="standardContextual"/>
              </w:rPr>
            </w:pPr>
            <w:r w:rsidRPr="004C5EA7">
              <w:rPr>
                <w:kern w:val="2"/>
                <w14:ligatures w14:val="standardContextual"/>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586700" w14:textId="77777777" w:rsidR="00000000" w:rsidRPr="004C5EA7" w:rsidRDefault="00000000" w:rsidP="004C5EA7">
            <w:pPr>
              <w:spacing w:line="276" w:lineRule="auto"/>
              <w:rPr>
                <w:kern w:val="2"/>
                <w14:ligatures w14:val="standardContextual"/>
              </w:rPr>
            </w:pPr>
            <w:r w:rsidRPr="004C5EA7">
              <w:rPr>
                <w:kern w:val="2"/>
                <w14:ligatures w14:val="standardContextual"/>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44CD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B54FF0"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35C572D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55117E" w14:textId="77777777" w:rsidR="00000000" w:rsidRPr="004C5EA7" w:rsidRDefault="00000000" w:rsidP="004C5EA7">
            <w:pPr>
              <w:spacing w:line="276" w:lineRule="auto"/>
              <w:rPr>
                <w:kern w:val="2"/>
                <w14:ligatures w14:val="standardContextual"/>
              </w:rPr>
            </w:pPr>
            <w:r w:rsidRPr="004C5EA7">
              <w:rPr>
                <w:kern w:val="2"/>
                <w14:ligatures w14:val="standardContextual"/>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8D07B5" w14:textId="77777777" w:rsidR="00000000" w:rsidRPr="004C5EA7" w:rsidRDefault="00000000" w:rsidP="004C5EA7">
            <w:pPr>
              <w:spacing w:line="276" w:lineRule="auto"/>
              <w:rPr>
                <w:kern w:val="2"/>
                <w14:ligatures w14:val="standardContextual"/>
              </w:rPr>
            </w:pPr>
            <w:r w:rsidRPr="004C5EA7">
              <w:rPr>
                <w:kern w:val="2"/>
                <w14:ligatures w14:val="standardContextual"/>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6D8B09"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7BC1C4"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72D28401" w14:textId="77777777" w:rsidR="00000000" w:rsidRPr="004C5EA7" w:rsidRDefault="00000000" w:rsidP="004C5EA7">
      <w:pPr>
        <w:spacing w:line="276" w:lineRule="auto"/>
      </w:pPr>
      <w:r w:rsidRPr="004C5EA7">
        <w:rPr>
          <w:b/>
          <w:bCs/>
          <w:u w:val="single"/>
        </w:rPr>
        <w:t>Total Public Transport Costs</w:t>
      </w:r>
      <w:r w:rsidRPr="004C5EA7">
        <w:rPr>
          <w:b/>
          <w:bCs/>
        </w:rPr>
        <w:t>:</w:t>
      </w:r>
      <w:r w:rsidRPr="004C5EA7">
        <w:t xml:space="preserve"> £0.00</w:t>
      </w:r>
    </w:p>
    <w:p w14:paraId="111F1087" w14:textId="77777777" w:rsidR="00000000" w:rsidRPr="004C5EA7" w:rsidRDefault="00000000" w:rsidP="004C5EA7">
      <w:pPr>
        <w:spacing w:line="276" w:lineRule="auto"/>
      </w:pPr>
    </w:p>
    <w:p w14:paraId="6FC9CFC0" w14:textId="77777777" w:rsidR="00000000" w:rsidRPr="004C5EA7" w:rsidRDefault="00000000" w:rsidP="004C5EA7">
      <w:pPr>
        <w:pStyle w:val="ListParagraph"/>
        <w:numPr>
          <w:ilvl w:val="0"/>
          <w:numId w:val="90"/>
        </w:numPr>
        <w:spacing w:line="276" w:lineRule="auto"/>
        <w:rPr>
          <w:b/>
          <w:bCs/>
          <w:u w:val="single"/>
        </w:rPr>
      </w:pPr>
      <w:r w:rsidRPr="004C5EA7">
        <w:rPr>
          <w:rFonts w:eastAsiaTheme="majorEastAsia"/>
          <w:b/>
          <w:bCs/>
          <w:u w:val="singl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014"/>
        <w:gridCol w:w="1892"/>
        <w:gridCol w:w="960"/>
      </w:tblGrid>
      <w:tr w:rsidR="00BD5D8C" w:rsidRPr="004C5EA7" w14:paraId="52511E9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3E83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61772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24EAD5"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51DB27"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2054A5C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1056C3" w14:textId="77777777" w:rsidR="00000000" w:rsidRPr="004C5EA7" w:rsidRDefault="00000000" w:rsidP="004C5EA7">
            <w:pPr>
              <w:spacing w:line="276" w:lineRule="auto"/>
              <w:rPr>
                <w:kern w:val="2"/>
                <w14:ligatures w14:val="standardContextual"/>
              </w:rPr>
            </w:pPr>
            <w:r w:rsidRPr="004C5EA7">
              <w:rPr>
                <w:kern w:val="2"/>
                <w14:ligatures w14:val="standardContextual"/>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D35A1"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5F4392"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008F5"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056EFC1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697A9E" w14:textId="77777777" w:rsidR="00000000" w:rsidRPr="004C5EA7" w:rsidRDefault="00000000" w:rsidP="004C5EA7">
            <w:pPr>
              <w:spacing w:line="276" w:lineRule="auto"/>
              <w:rPr>
                <w:kern w:val="2"/>
                <w14:ligatures w14:val="standardContextual"/>
              </w:rPr>
            </w:pPr>
            <w:r w:rsidRPr="004C5EA7">
              <w:rPr>
                <w:kern w:val="2"/>
                <w14:ligatures w14:val="standardContextual"/>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91F4BC" w14:textId="77777777" w:rsidR="00000000" w:rsidRPr="004C5EA7" w:rsidRDefault="00000000" w:rsidP="004C5EA7">
            <w:pPr>
              <w:spacing w:line="276" w:lineRule="auto"/>
              <w:rPr>
                <w:kern w:val="2"/>
                <w14:ligatures w14:val="standardContextual"/>
              </w:rPr>
            </w:pPr>
            <w:r w:rsidRPr="004C5EA7">
              <w:rPr>
                <w:kern w:val="2"/>
                <w14:ligatures w14:val="standardContextual"/>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66BB5E"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EF4B7"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0DC95ED0" w14:textId="77777777" w:rsidR="00000000" w:rsidRPr="004C5EA7" w:rsidRDefault="00000000" w:rsidP="004C5EA7">
      <w:pPr>
        <w:spacing w:line="276" w:lineRule="auto"/>
      </w:pPr>
      <w:r w:rsidRPr="004C5EA7">
        <w:rPr>
          <w:b/>
          <w:bCs/>
          <w:u w:val="single"/>
        </w:rPr>
        <w:t>Total Parking Fees</w:t>
      </w:r>
      <w:r w:rsidRPr="004C5EA7">
        <w:rPr>
          <w:b/>
          <w:bCs/>
        </w:rPr>
        <w:t>:</w:t>
      </w:r>
      <w:r w:rsidRPr="004C5EA7">
        <w:t xml:space="preserve"> £0.00</w:t>
      </w:r>
    </w:p>
    <w:p w14:paraId="01471959" w14:textId="77777777" w:rsidR="00000000" w:rsidRPr="004C5EA7" w:rsidRDefault="00000000" w:rsidP="004C5EA7">
      <w:pPr>
        <w:spacing w:line="276" w:lineRule="auto"/>
      </w:pPr>
    </w:p>
    <w:p w14:paraId="1FA41F42" w14:textId="77777777" w:rsidR="00000000" w:rsidRPr="004C5EA7" w:rsidRDefault="00000000" w:rsidP="004C5EA7">
      <w:pPr>
        <w:pStyle w:val="ListParagraph"/>
        <w:numPr>
          <w:ilvl w:val="0"/>
          <w:numId w:val="90"/>
        </w:numPr>
        <w:spacing w:line="276" w:lineRule="auto"/>
        <w:rPr>
          <w:b/>
          <w:bCs/>
          <w:u w:val="single"/>
        </w:rPr>
      </w:pPr>
      <w:r w:rsidRPr="004C5EA7">
        <w:rPr>
          <w:rFonts w:eastAsiaTheme="majorEastAsia"/>
          <w:b/>
          <w:bCs/>
          <w:u w:val="singl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520"/>
        <w:gridCol w:w="1865"/>
        <w:gridCol w:w="960"/>
      </w:tblGrid>
      <w:tr w:rsidR="00BD5D8C" w:rsidRPr="004C5EA7" w14:paraId="40B2A5E9"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4FFC18"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87173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93AB1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189901"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23F03D0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93C0E0" w14:textId="77777777" w:rsidR="00000000" w:rsidRPr="004C5EA7" w:rsidRDefault="00000000" w:rsidP="004C5EA7">
            <w:pPr>
              <w:spacing w:line="276" w:lineRule="auto"/>
              <w:rPr>
                <w:kern w:val="2"/>
                <w14:ligatures w14:val="standardContextual"/>
              </w:rPr>
            </w:pPr>
            <w:r w:rsidRPr="004C5EA7">
              <w:rPr>
                <w:kern w:val="2"/>
                <w14:ligatures w14:val="standardContextual"/>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B140F" w14:textId="77777777" w:rsidR="00000000" w:rsidRPr="004C5EA7" w:rsidRDefault="00000000" w:rsidP="004C5EA7">
            <w:pPr>
              <w:spacing w:line="276" w:lineRule="auto"/>
              <w:rPr>
                <w:kern w:val="2"/>
                <w14:ligatures w14:val="standardContextual"/>
              </w:rPr>
            </w:pPr>
            <w:r w:rsidRPr="004C5EA7">
              <w:rPr>
                <w:kern w:val="2"/>
                <w14:ligatures w14:val="standardContextual"/>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1D769D"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C45D8"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5261C294" w14:textId="77777777" w:rsidR="00000000" w:rsidRPr="004C5EA7" w:rsidRDefault="00000000" w:rsidP="004C5EA7">
      <w:pPr>
        <w:spacing w:line="276" w:lineRule="auto"/>
      </w:pPr>
      <w:r w:rsidRPr="004C5EA7">
        <w:rPr>
          <w:b/>
          <w:bCs/>
          <w:u w:val="single"/>
        </w:rPr>
        <w:t>Total Fuel Costs</w:t>
      </w:r>
      <w:r w:rsidRPr="004C5EA7">
        <w:rPr>
          <w:b/>
          <w:bCs/>
        </w:rPr>
        <w:t>:</w:t>
      </w:r>
      <w:r w:rsidRPr="004C5EA7">
        <w:t xml:space="preserve"> £0.00</w:t>
      </w:r>
    </w:p>
    <w:p w14:paraId="0B7298D6" w14:textId="77777777" w:rsidR="00000000" w:rsidRPr="004C5EA7" w:rsidRDefault="00000000" w:rsidP="004C5EA7">
      <w:pPr>
        <w:spacing w:line="276" w:lineRule="auto"/>
      </w:pPr>
    </w:p>
    <w:p w14:paraId="465E00E4" w14:textId="77777777" w:rsidR="00000000" w:rsidRPr="004C5EA7" w:rsidRDefault="00000000" w:rsidP="004C5EA7">
      <w:pPr>
        <w:pStyle w:val="ListParagraph"/>
        <w:numPr>
          <w:ilvl w:val="0"/>
          <w:numId w:val="90"/>
        </w:numPr>
        <w:spacing w:line="276" w:lineRule="auto"/>
        <w:rPr>
          <w:b/>
          <w:bCs/>
          <w:u w:val="single"/>
        </w:rPr>
      </w:pPr>
      <w:r w:rsidRPr="004C5EA7">
        <w:rPr>
          <w:rFonts w:eastAsiaTheme="majorEastAsia"/>
          <w:b/>
          <w:bCs/>
          <w:u w:val="singl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001"/>
        <w:gridCol w:w="887"/>
        <w:gridCol w:w="960"/>
      </w:tblGrid>
      <w:tr w:rsidR="00BD5D8C" w:rsidRPr="004C5EA7" w14:paraId="37F75044"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54F8AE"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D4FA7D"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9A47A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BACA8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Total (£)</w:t>
            </w:r>
          </w:p>
        </w:tc>
      </w:tr>
      <w:tr w:rsidR="00BD5D8C" w:rsidRPr="004C5EA7" w14:paraId="52A0582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F0A49" w14:textId="77777777" w:rsidR="00000000" w:rsidRPr="004C5EA7" w:rsidRDefault="00000000" w:rsidP="004C5EA7">
            <w:pPr>
              <w:spacing w:line="276" w:lineRule="auto"/>
              <w:rPr>
                <w:kern w:val="2"/>
                <w14:ligatures w14:val="standardContextual"/>
              </w:rPr>
            </w:pPr>
            <w:r w:rsidRPr="004C5EA7">
              <w:rPr>
                <w:kern w:val="2"/>
                <w14:ligatures w14:val="standardContextual"/>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CA543C" w14:textId="77777777" w:rsidR="00000000" w:rsidRPr="004C5EA7" w:rsidRDefault="00000000" w:rsidP="004C5EA7">
            <w:pPr>
              <w:spacing w:line="276" w:lineRule="auto"/>
              <w:rPr>
                <w:kern w:val="2"/>
                <w14:ligatures w14:val="standardContextual"/>
              </w:rPr>
            </w:pPr>
            <w:r w:rsidRPr="004C5EA7">
              <w:rPr>
                <w:kern w:val="2"/>
                <w14:ligatures w14:val="standardContextual"/>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0E40BC"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D65C50"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617D6D7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63C4EF" w14:textId="77777777" w:rsidR="00000000" w:rsidRPr="004C5EA7" w:rsidRDefault="00000000" w:rsidP="004C5EA7">
            <w:pPr>
              <w:spacing w:line="276" w:lineRule="auto"/>
              <w:rPr>
                <w:kern w:val="2"/>
                <w14:ligatures w14:val="standardContextual"/>
              </w:rPr>
            </w:pPr>
            <w:r w:rsidRPr="004C5EA7">
              <w:rPr>
                <w:kern w:val="2"/>
                <w14:ligatures w14:val="standardContextual"/>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86F810" w14:textId="77777777" w:rsidR="00000000" w:rsidRPr="004C5EA7" w:rsidRDefault="00000000" w:rsidP="004C5EA7">
            <w:pPr>
              <w:spacing w:line="276" w:lineRule="auto"/>
              <w:rPr>
                <w:kern w:val="2"/>
                <w14:ligatures w14:val="standardContextual"/>
              </w:rPr>
            </w:pPr>
            <w:r w:rsidRPr="004C5EA7">
              <w:rPr>
                <w:kern w:val="2"/>
                <w14:ligatures w14:val="standardContextual"/>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765BD"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6DB0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r w:rsidR="00BD5D8C" w:rsidRPr="004C5EA7" w14:paraId="70F9E4A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C4FFC" w14:textId="77777777" w:rsidR="00000000" w:rsidRPr="004C5EA7" w:rsidRDefault="00000000" w:rsidP="004C5EA7">
            <w:pPr>
              <w:spacing w:line="276" w:lineRule="auto"/>
              <w:rPr>
                <w:kern w:val="2"/>
                <w14:ligatures w14:val="standardContextual"/>
              </w:rPr>
            </w:pPr>
            <w:r w:rsidRPr="004C5EA7">
              <w:rPr>
                <w:kern w:val="2"/>
                <w14:ligatures w14:val="standardContextual"/>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F53868" w14:textId="77777777" w:rsidR="00000000" w:rsidRPr="004C5EA7" w:rsidRDefault="00000000" w:rsidP="004C5EA7">
            <w:pPr>
              <w:spacing w:line="276" w:lineRule="auto"/>
              <w:rPr>
                <w:kern w:val="2"/>
                <w14:ligatures w14:val="standardContextual"/>
              </w:rPr>
            </w:pPr>
            <w:r w:rsidRPr="004C5EA7">
              <w:rPr>
                <w:kern w:val="2"/>
                <w14:ligatures w14:val="standardContextual"/>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81E106"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A26499" w14:textId="77777777" w:rsidR="00000000" w:rsidRPr="004C5EA7" w:rsidRDefault="00000000" w:rsidP="004C5EA7">
            <w:pPr>
              <w:spacing w:line="276" w:lineRule="auto"/>
              <w:rPr>
                <w:kern w:val="2"/>
                <w14:ligatures w14:val="standardContextual"/>
              </w:rPr>
            </w:pPr>
            <w:r w:rsidRPr="004C5EA7">
              <w:rPr>
                <w:kern w:val="2"/>
                <w14:ligatures w14:val="standardContextual"/>
              </w:rPr>
              <w:t>£0.00</w:t>
            </w:r>
          </w:p>
        </w:tc>
      </w:tr>
    </w:tbl>
    <w:p w14:paraId="3DC58E72" w14:textId="77777777" w:rsidR="00000000" w:rsidRPr="004C5EA7" w:rsidRDefault="00000000" w:rsidP="004C5EA7">
      <w:pPr>
        <w:spacing w:line="276" w:lineRule="auto"/>
      </w:pPr>
      <w:r w:rsidRPr="004C5EA7">
        <w:rPr>
          <w:b/>
          <w:bCs/>
          <w:u w:val="single"/>
        </w:rPr>
        <w:t>Total Miscellaneous Travel Costs</w:t>
      </w:r>
      <w:r w:rsidRPr="004C5EA7">
        <w:rPr>
          <w:b/>
          <w:bCs/>
        </w:rPr>
        <w:t>:</w:t>
      </w:r>
      <w:r w:rsidRPr="004C5EA7">
        <w:t xml:space="preserve"> £0.00</w:t>
      </w:r>
    </w:p>
    <w:p w14:paraId="5A98F08A" w14:textId="77777777" w:rsidR="00A571D3" w:rsidRPr="004C5EA7" w:rsidRDefault="00A571D3" w:rsidP="004C5EA7">
      <w:pPr>
        <w:spacing w:line="276" w:lineRule="auto"/>
        <w:rPr>
          <w:rFonts w:eastAsiaTheme="majorEastAsia"/>
          <w:b/>
          <w:bCs/>
          <w:u w:val="single"/>
        </w:rPr>
      </w:pPr>
    </w:p>
    <w:p w14:paraId="6484A28F" w14:textId="77777777" w:rsidR="00A571D3" w:rsidRPr="004C5EA7" w:rsidRDefault="00A571D3" w:rsidP="004C5EA7">
      <w:pPr>
        <w:spacing w:line="276" w:lineRule="auto"/>
        <w:rPr>
          <w:b/>
          <w:bCs/>
          <w:u w:val="single"/>
        </w:rPr>
      </w:pPr>
      <w:r w:rsidRPr="004C5EA7">
        <w:rPr>
          <w:b/>
          <w:bCs/>
          <w:u w:val="single"/>
        </w:rPr>
        <w:t>Minimum Wage and Claim Totals</w:t>
      </w:r>
    </w:p>
    <w:p w14:paraId="4F5D315F" w14:textId="77777777" w:rsidR="00A571D3" w:rsidRPr="004C5EA7" w:rsidRDefault="00A571D3" w:rsidP="004C5EA7">
      <w:pPr>
        <w:pStyle w:val="ListParagraph"/>
        <w:numPr>
          <w:ilvl w:val="0"/>
          <w:numId w:val="147"/>
        </w:numPr>
        <w:spacing w:line="276" w:lineRule="auto"/>
        <w:rPr>
          <w:b/>
          <w:bCs/>
          <w:u w:val="single"/>
        </w:rPr>
      </w:pPr>
      <w:r w:rsidRPr="004C5EA7">
        <w:rPr>
          <w:b/>
          <w:bCs/>
          <w:u w:val="single"/>
        </w:rPr>
        <w:t>Calculations for Minimum Wage so Far:</w:t>
      </w:r>
    </w:p>
    <w:p w14:paraId="453BF928" w14:textId="77777777" w:rsidR="00A571D3" w:rsidRPr="004C5EA7" w:rsidRDefault="00A571D3" w:rsidP="004C5EA7">
      <w:pPr>
        <w:numPr>
          <w:ilvl w:val="0"/>
          <w:numId w:val="76"/>
        </w:numPr>
        <w:tabs>
          <w:tab w:val="num" w:pos="720"/>
        </w:tabs>
        <w:spacing w:line="276" w:lineRule="auto"/>
        <w:rPr>
          <w:u w:val="single"/>
        </w:rPr>
      </w:pPr>
      <w:r w:rsidRPr="004C5EA7">
        <w:rPr>
          <w:u w:val="single"/>
        </w:rPr>
        <w:t>Trip.com</w:t>
      </w:r>
      <w:r w:rsidRPr="004C5EA7">
        <w:rPr>
          <w:b/>
          <w:bCs/>
        </w:rPr>
        <w:t>:</w:t>
      </w:r>
      <w:r w:rsidRPr="004C5EA7">
        <w:t xml:space="preserve"> £197.94 + £5,424.10 = £5,622.04</w:t>
      </w:r>
    </w:p>
    <w:p w14:paraId="28D23FBC" w14:textId="77777777" w:rsidR="00A571D3" w:rsidRPr="004C5EA7" w:rsidRDefault="00A571D3" w:rsidP="004C5EA7">
      <w:pPr>
        <w:numPr>
          <w:ilvl w:val="0"/>
          <w:numId w:val="76"/>
        </w:numPr>
        <w:tabs>
          <w:tab w:val="num" w:pos="720"/>
        </w:tabs>
        <w:spacing w:line="276" w:lineRule="auto"/>
      </w:pPr>
      <w:r w:rsidRPr="004C5EA7">
        <w:rPr>
          <w:b/>
          <w:bCs/>
          <w:u w:val="single"/>
        </w:rPr>
        <w:t>Southern Rail</w:t>
      </w:r>
      <w:r w:rsidRPr="004C5EA7">
        <w:rPr>
          <w:b/>
          <w:bCs/>
        </w:rPr>
        <w:t>:</w:t>
      </w:r>
      <w:r w:rsidRPr="004C5EA7">
        <w:t xml:space="preserve"> £149.28 + £4,441.80 = </w:t>
      </w:r>
      <w:bookmarkStart w:id="18" w:name="_Hlk192691115"/>
      <w:r w:rsidRPr="004C5EA7">
        <w:rPr>
          <w:b/>
          <w:bCs/>
          <w:u w:val="single"/>
        </w:rPr>
        <w:t>£4,591.08</w:t>
      </w:r>
      <w:bookmarkEnd w:id="18"/>
    </w:p>
    <w:p w14:paraId="24E3DEB9" w14:textId="77777777" w:rsidR="00A571D3" w:rsidRPr="004C5EA7" w:rsidRDefault="00A571D3" w:rsidP="004C5EA7">
      <w:pPr>
        <w:numPr>
          <w:ilvl w:val="0"/>
          <w:numId w:val="76"/>
        </w:numPr>
        <w:spacing w:line="276" w:lineRule="auto"/>
      </w:pPr>
      <w:r w:rsidRPr="004C5EA7">
        <w:rPr>
          <w:u w:val="single"/>
        </w:rPr>
        <w:t>Dentafly Clinic</w:t>
      </w:r>
      <w:r w:rsidRPr="004C5EA7">
        <w:rPr>
          <w:b/>
          <w:bCs/>
        </w:rPr>
        <w:t>:</w:t>
      </w:r>
      <w:r w:rsidRPr="004C5EA7">
        <w:t xml:space="preserve"> £149.28 + £3,353.90 = £3,503.18</w:t>
      </w:r>
    </w:p>
    <w:p w14:paraId="54E4275D" w14:textId="77777777" w:rsidR="00A571D3" w:rsidRPr="004C5EA7" w:rsidRDefault="00A571D3" w:rsidP="004C5EA7">
      <w:pPr>
        <w:spacing w:line="276" w:lineRule="auto"/>
        <w:rPr>
          <w:rFonts w:eastAsiaTheme="majorEastAsia"/>
          <w:b/>
          <w:bCs/>
          <w:color w:val="FF0000"/>
          <w:u w:val="single"/>
        </w:rPr>
      </w:pPr>
    </w:p>
    <w:p w14:paraId="4FC6F18D" w14:textId="77777777" w:rsidR="00A571D3" w:rsidRPr="004C5EA7" w:rsidRDefault="00A571D3" w:rsidP="004C5EA7">
      <w:pPr>
        <w:pStyle w:val="ListParagraph"/>
        <w:numPr>
          <w:ilvl w:val="0"/>
          <w:numId w:val="147"/>
        </w:numPr>
        <w:spacing w:line="276" w:lineRule="auto"/>
        <w:rPr>
          <w:b/>
          <w:bCs/>
          <w:u w:val="single"/>
        </w:rPr>
      </w:pPr>
      <w:r w:rsidRPr="004C5EA7">
        <w:rPr>
          <w:b/>
          <w:bCs/>
          <w:u w:val="single"/>
        </w:rPr>
        <w:t>Add with Client Out-of-Pocket Expenses &amp; Fee:</w:t>
      </w:r>
    </w:p>
    <w:p w14:paraId="1E2D951A" w14:textId="77777777" w:rsidR="00A571D3" w:rsidRPr="004C5EA7" w:rsidRDefault="00A571D3" w:rsidP="004C5EA7">
      <w:pPr>
        <w:spacing w:line="276" w:lineRule="auto"/>
        <w:ind w:left="720"/>
      </w:pPr>
      <w:r w:rsidRPr="004C5EA7">
        <w:rPr>
          <w:b/>
          <w:bCs/>
          <w:u w:val="single"/>
        </w:rPr>
        <w:t>For Dentafly Clinic, we add</w:t>
      </w:r>
      <w:r w:rsidRPr="004C5EA7">
        <w:t>:</w:t>
      </w:r>
    </w:p>
    <w:p w14:paraId="55BDC8FB" w14:textId="17B444CD" w:rsidR="00A571D3" w:rsidRPr="004C5EA7" w:rsidRDefault="00A571D3" w:rsidP="004C5EA7">
      <w:pPr>
        <w:numPr>
          <w:ilvl w:val="0"/>
          <w:numId w:val="77"/>
        </w:numPr>
        <w:tabs>
          <w:tab w:val="num" w:pos="720"/>
        </w:tabs>
        <w:spacing w:line="276" w:lineRule="auto"/>
      </w:pPr>
      <w:r w:rsidRPr="004C5EA7">
        <w:rPr>
          <w:b/>
          <w:bCs/>
          <w:u w:val="single"/>
        </w:rPr>
        <w:t>Minimum Wage Work Hours Cost (Not Included in Totals)</w:t>
      </w:r>
      <w:r w:rsidRPr="004C5EA7">
        <w:rPr>
          <w:b/>
          <w:bCs/>
        </w:rPr>
        <w:t>:</w:t>
      </w:r>
      <w:r w:rsidRPr="004C5EA7">
        <w:t xml:space="preserve"> </w:t>
      </w:r>
      <w:r w:rsidR="00981F8D" w:rsidRPr="004C5EA7">
        <w:rPr>
          <w:kern w:val="2"/>
          <w14:ligatures w14:val="standardContextual"/>
        </w:rPr>
        <w:t>£4,591.08</w:t>
      </w:r>
    </w:p>
    <w:p w14:paraId="6CD42A69" w14:textId="55BE4561" w:rsidR="00A571D3" w:rsidRPr="004C5EA7" w:rsidRDefault="00A571D3" w:rsidP="004C5EA7">
      <w:pPr>
        <w:numPr>
          <w:ilvl w:val="0"/>
          <w:numId w:val="77"/>
        </w:numPr>
        <w:spacing w:line="276" w:lineRule="auto"/>
      </w:pPr>
      <w:r w:rsidRPr="004C5EA7">
        <w:rPr>
          <w:b/>
          <w:bCs/>
          <w:u w:val="single"/>
        </w:rPr>
        <w:t>Client Out-of-Pocket Expenses &amp; Fee</w:t>
      </w:r>
      <w:r w:rsidRPr="004C5EA7">
        <w:rPr>
          <w:b/>
          <w:bCs/>
        </w:rPr>
        <w:t>:</w:t>
      </w:r>
      <w:r w:rsidRPr="004C5EA7">
        <w:t xml:space="preserve"> </w:t>
      </w:r>
      <w:r w:rsidR="00981F8D" w:rsidRPr="004C5EA7">
        <w:t>£196.80</w:t>
      </w:r>
    </w:p>
    <w:p w14:paraId="226BE732" w14:textId="77777777" w:rsidR="00A571D3" w:rsidRPr="004C5EA7" w:rsidRDefault="00A571D3" w:rsidP="004C5EA7">
      <w:pPr>
        <w:pStyle w:val="ListParagraph"/>
        <w:spacing w:line="276" w:lineRule="auto"/>
        <w:rPr>
          <w:b/>
          <w:bCs/>
          <w:u w:val="single"/>
        </w:rPr>
      </w:pPr>
    </w:p>
    <w:p w14:paraId="7DD5E547" w14:textId="3FA455E1" w:rsidR="00A571D3" w:rsidRPr="004C5EA7" w:rsidRDefault="00A571D3" w:rsidP="004C5EA7">
      <w:pPr>
        <w:pStyle w:val="ListParagraph"/>
        <w:numPr>
          <w:ilvl w:val="0"/>
          <w:numId w:val="147"/>
        </w:numPr>
        <w:spacing w:line="276" w:lineRule="auto"/>
      </w:pPr>
      <w:r w:rsidRPr="004C5EA7">
        <w:rPr>
          <w:b/>
          <w:bCs/>
          <w:u w:val="single"/>
        </w:rPr>
        <w:t>Calculation</w:t>
      </w:r>
      <w:r w:rsidRPr="004C5EA7">
        <w:t xml:space="preserve">: </w:t>
      </w:r>
      <w:r w:rsidR="00981F8D" w:rsidRPr="004C5EA7">
        <w:rPr>
          <w:kern w:val="2"/>
          <w14:ligatures w14:val="standardContextual"/>
        </w:rPr>
        <w:t>£4,591.08</w:t>
      </w:r>
      <w:r w:rsidR="00981F8D" w:rsidRPr="004C5EA7">
        <w:rPr>
          <w:kern w:val="2"/>
          <w14:ligatures w14:val="standardContextual"/>
        </w:rPr>
        <w:t xml:space="preserve"> </w:t>
      </w:r>
      <w:r w:rsidRPr="004C5EA7">
        <w:t xml:space="preserve">+ </w:t>
      </w:r>
      <w:r w:rsidR="00981F8D" w:rsidRPr="004C5EA7">
        <w:t>£196.80</w:t>
      </w:r>
      <w:r w:rsidRPr="004C5EA7">
        <w:t xml:space="preserve">= </w:t>
      </w:r>
      <w:r w:rsidR="00981F8D" w:rsidRPr="004C5EA7">
        <w:rPr>
          <w:b/>
          <w:bCs/>
          <w:u w:val="single"/>
        </w:rPr>
        <w:t>£4,787.88</w:t>
      </w:r>
    </w:p>
    <w:p w14:paraId="11C9C078" w14:textId="77777777" w:rsidR="00A571D3" w:rsidRPr="004C5EA7" w:rsidRDefault="00A571D3" w:rsidP="004C5EA7">
      <w:pPr>
        <w:spacing w:line="276" w:lineRule="auto"/>
        <w:rPr>
          <w:b/>
          <w:bCs/>
          <w:u w:val="single"/>
        </w:rPr>
      </w:pPr>
      <w:r w:rsidRPr="004C5EA7">
        <w:rPr>
          <w:b/>
          <w:bCs/>
          <w:u w:val="single"/>
        </w:rPr>
        <w:t xml:space="preserve">Total for </w:t>
      </w:r>
      <w:r w:rsidRPr="004C5EA7">
        <w:rPr>
          <w:rFonts w:eastAsiaTheme="majorEastAsia"/>
          <w:b/>
          <w:bCs/>
          <w:u w:val="single"/>
        </w:rPr>
        <w:t>Trip.com</w:t>
      </w:r>
    </w:p>
    <w:p w14:paraId="03E96FD3" w14:textId="77777777" w:rsidR="00A571D3" w:rsidRPr="004C5EA7" w:rsidRDefault="00A571D3" w:rsidP="004C5EA7">
      <w:pPr>
        <w:spacing w:line="276" w:lineRule="auto"/>
      </w:pPr>
      <w:r w:rsidRPr="004C5EA7">
        <w:t xml:space="preserve">The </w:t>
      </w:r>
      <w:r w:rsidRPr="004C5EA7">
        <w:rPr>
          <w:b/>
          <w:bCs/>
        </w:rPr>
        <w:t>Total Minimum Wage (£)</w:t>
      </w:r>
      <w:r w:rsidRPr="004C5EA7">
        <w:t xml:space="preserve"> for Trip.com comes to:</w:t>
      </w:r>
    </w:p>
    <w:p w14:paraId="2D7395EB" w14:textId="77777777" w:rsidR="00A571D3" w:rsidRPr="004C5EA7" w:rsidRDefault="00A571D3" w:rsidP="004C5EA7">
      <w:pPr>
        <w:numPr>
          <w:ilvl w:val="0"/>
          <w:numId w:val="78"/>
        </w:numPr>
        <w:spacing w:line="276" w:lineRule="auto"/>
      </w:pPr>
      <w:r w:rsidRPr="004C5EA7">
        <w:rPr>
          <w:b/>
          <w:bCs/>
        </w:rPr>
        <w:t>£21,448.25</w:t>
      </w:r>
      <w:r w:rsidRPr="004C5EA7">
        <w:t>, which includes work hours cost, out-of-pocket expenses, and pending negotiation items like hotel and flights.</w:t>
      </w:r>
    </w:p>
    <w:p w14:paraId="306DE7AA" w14:textId="77777777" w:rsidR="00AB0D9A" w:rsidRPr="004C5EA7" w:rsidRDefault="00AB0D9A" w:rsidP="004C5EA7">
      <w:pPr>
        <w:spacing w:line="276" w:lineRule="auto"/>
        <w:rPr>
          <w:rFonts w:eastAsiaTheme="majorEastAsia"/>
          <w:b/>
          <w:bCs/>
          <w:u w:val="single"/>
        </w:rPr>
      </w:pPr>
    </w:p>
    <w:p w14:paraId="27FB61F1" w14:textId="77777777" w:rsidR="00AB0D9A" w:rsidRPr="004C5EA7" w:rsidRDefault="00AB0D9A" w:rsidP="004C5EA7">
      <w:pPr>
        <w:spacing w:line="276" w:lineRule="auto"/>
        <w:rPr>
          <w:b/>
          <w:bCs/>
          <w:u w:val="single"/>
        </w:rPr>
      </w:pPr>
      <w:r w:rsidRPr="004C5EA7">
        <w:rPr>
          <w:b/>
          <w:bCs/>
          <w:u w:val="single"/>
        </w:rPr>
        <w:t>Calculations for Minimum Wage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869"/>
      </w:tblGrid>
      <w:tr w:rsidR="00AB0D9A" w:rsidRPr="004C5EA7" w14:paraId="2BEED3D1" w14:textId="77777777" w:rsidTr="00CD2CC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E92254" w14:textId="77777777" w:rsidR="00AB0D9A" w:rsidRPr="004C5EA7" w:rsidRDefault="00AB0D9A"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D6F12C" w14:textId="77777777" w:rsidR="00AB0D9A" w:rsidRPr="004C5EA7" w:rsidRDefault="00AB0D9A" w:rsidP="004C5EA7">
            <w:pPr>
              <w:spacing w:line="276" w:lineRule="auto"/>
              <w:jc w:val="center"/>
              <w:rPr>
                <w:b/>
                <w:bCs/>
                <w:kern w:val="2"/>
                <w14:ligatures w14:val="standardContextual"/>
              </w:rPr>
            </w:pPr>
            <w:r w:rsidRPr="004C5EA7">
              <w:rPr>
                <w:b/>
                <w:bCs/>
                <w:kern w:val="2"/>
                <w14:ligatures w14:val="standardContextual"/>
              </w:rPr>
              <w:t>Southern Rail (£)</w:t>
            </w:r>
          </w:p>
        </w:tc>
      </w:tr>
      <w:tr w:rsidR="00AB0D9A" w:rsidRPr="004C5EA7" w14:paraId="6FBA3955" w14:textId="77777777" w:rsidTr="00CD2CC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0C090" w14:textId="77777777" w:rsidR="00AB0D9A" w:rsidRPr="004C5EA7" w:rsidRDefault="00AB0D9A" w:rsidP="004C5EA7">
            <w:pPr>
              <w:spacing w:line="276" w:lineRule="auto"/>
              <w:rPr>
                <w:kern w:val="2"/>
                <w14:ligatures w14:val="standardContextual"/>
              </w:rPr>
            </w:pPr>
            <w:r w:rsidRPr="004C5EA7">
              <w:rPr>
                <w:b/>
                <w:bCs/>
                <w:kern w:val="2"/>
                <w14:ligatures w14:val="standardContextual"/>
              </w:rPr>
              <w:t>Minimum Wage Total with - Legal Expenses i.e. Ink, Electric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27FA4D" w14:textId="77777777" w:rsidR="00AB0D9A" w:rsidRPr="004C5EA7" w:rsidRDefault="00AB0D9A" w:rsidP="004C5EA7">
            <w:pPr>
              <w:spacing w:line="276" w:lineRule="auto"/>
              <w:rPr>
                <w:kern w:val="2"/>
                <w14:ligatures w14:val="standardContextual"/>
              </w:rPr>
            </w:pPr>
            <w:r w:rsidRPr="004C5EA7">
              <w:rPr>
                <w:kern w:val="2"/>
                <w14:ligatures w14:val="standardContextual"/>
              </w:rPr>
              <w:t>£4,591.08</w:t>
            </w:r>
          </w:p>
        </w:tc>
      </w:tr>
      <w:tr w:rsidR="00AB0D9A" w:rsidRPr="004C5EA7" w14:paraId="34506210" w14:textId="77777777" w:rsidTr="00CD2CC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365828" w14:textId="77777777" w:rsidR="00AB0D9A" w:rsidRPr="004C5EA7" w:rsidRDefault="00AB0D9A" w:rsidP="004C5EA7">
            <w:pPr>
              <w:spacing w:line="276" w:lineRule="auto"/>
              <w:rPr>
                <w:kern w:val="2"/>
                <w14:ligatures w14:val="standardContextual"/>
              </w:rPr>
            </w:pPr>
            <w:r w:rsidRPr="004C5EA7">
              <w:rPr>
                <w:b/>
                <w:bCs/>
                <w:kern w:val="2"/>
                <w14:ligatures w14:val="standardContextual"/>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E0CE1E" w14:textId="77777777" w:rsidR="00AB0D9A" w:rsidRPr="004C5EA7" w:rsidRDefault="00AB0D9A" w:rsidP="004C5EA7">
            <w:pPr>
              <w:spacing w:line="276" w:lineRule="auto"/>
              <w:rPr>
                <w:kern w:val="2"/>
                <w14:ligatures w14:val="standardContextual"/>
              </w:rPr>
            </w:pPr>
            <w:bookmarkStart w:id="19" w:name="_Hlk192708723"/>
            <w:r w:rsidRPr="004C5EA7">
              <w:rPr>
                <w:kern w:val="2"/>
                <w14:ligatures w14:val="standardContextual"/>
              </w:rPr>
              <w:t>£196.80</w:t>
            </w:r>
            <w:bookmarkEnd w:id="19"/>
          </w:p>
        </w:tc>
      </w:tr>
      <w:tr w:rsidR="00AB0D9A" w:rsidRPr="004C5EA7" w14:paraId="353B6830" w14:textId="77777777" w:rsidTr="00CD2CC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EE1BF" w14:textId="77777777" w:rsidR="00AB0D9A" w:rsidRPr="004C5EA7" w:rsidRDefault="00AB0D9A" w:rsidP="004C5EA7">
            <w:pPr>
              <w:spacing w:line="276" w:lineRule="auto"/>
              <w:rPr>
                <w:kern w:val="2"/>
                <w14:ligatures w14:val="standardContextual"/>
              </w:rPr>
            </w:pPr>
            <w:r w:rsidRPr="004C5EA7">
              <w:rPr>
                <w:b/>
                <w:bCs/>
                <w:kern w:val="2"/>
                <w14:ligatures w14:val="standardContextual"/>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71F60" w14:textId="2C91D9A0" w:rsidR="00AB0D9A" w:rsidRPr="004C5EA7" w:rsidRDefault="00CD2CCC" w:rsidP="004C5EA7">
            <w:pPr>
              <w:spacing w:line="276" w:lineRule="auto"/>
              <w:rPr>
                <w:kern w:val="2"/>
                <w14:ligatures w14:val="standardContextual"/>
              </w:rPr>
            </w:pPr>
            <w:r w:rsidRPr="004C5EA7">
              <w:rPr>
                <w:b/>
                <w:bCs/>
                <w:u w:val="single"/>
              </w:rPr>
              <w:t>£4,787.88</w:t>
            </w:r>
          </w:p>
        </w:tc>
      </w:tr>
    </w:tbl>
    <w:p w14:paraId="4318C9C3" w14:textId="77777777" w:rsidR="00AB0D9A" w:rsidRPr="004C5EA7" w:rsidRDefault="00AB0D9A" w:rsidP="004C5EA7">
      <w:pPr>
        <w:spacing w:line="276" w:lineRule="auto"/>
        <w:rPr>
          <w:b/>
          <w:bCs/>
          <w:u w:val="single"/>
        </w:rPr>
      </w:pPr>
      <w:r w:rsidRPr="004C5EA7">
        <w:rPr>
          <w:b/>
          <w:bCs/>
          <w:u w:val="single"/>
        </w:rPr>
        <w:t>£4,591.08 + £196.80 = £4,787.88</w:t>
      </w:r>
    </w:p>
    <w:p w14:paraId="54914804" w14:textId="77777777" w:rsidR="00A571D3" w:rsidRPr="004C5EA7" w:rsidRDefault="00A571D3" w:rsidP="004C5EA7">
      <w:pPr>
        <w:spacing w:line="276" w:lineRule="auto"/>
        <w:rPr>
          <w:rFonts w:eastAsiaTheme="majorEastAsia"/>
          <w:b/>
          <w:bCs/>
          <w:u w:val="single"/>
        </w:rPr>
      </w:pPr>
    </w:p>
    <w:p w14:paraId="3154AC71" w14:textId="77777777" w:rsidR="00000000" w:rsidRPr="004C5EA7" w:rsidRDefault="00000000" w:rsidP="004C5EA7">
      <w:pPr>
        <w:spacing w:line="276" w:lineRule="auto"/>
        <w:rPr>
          <w:b/>
          <w:bCs/>
          <w:u w:val="single"/>
        </w:rPr>
      </w:pPr>
      <w:r w:rsidRPr="004C5EA7">
        <w:rPr>
          <w:rFonts w:eastAsiaTheme="majorEastAsia"/>
          <w:b/>
          <w:bCs/>
          <w:u w:val="single"/>
        </w:rPr>
        <w:t>Overall Total (Updated)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275"/>
      </w:tblGrid>
      <w:tr w:rsidR="00CD2CCC" w:rsidRPr="004C5EA7" w14:paraId="48C52B14" w14:textId="77777777" w:rsidTr="00BE5FDD">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84830"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A62ACF"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Amount (£)</w:t>
            </w:r>
          </w:p>
        </w:tc>
      </w:tr>
      <w:tr w:rsidR="00CD2CCC" w:rsidRPr="004C5EA7" w14:paraId="1F4D15DC" w14:textId="77777777" w:rsidTr="00BE5FDD">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27D0D" w14:textId="3F120079" w:rsidR="00000000" w:rsidRPr="004C5EA7" w:rsidRDefault="00CD2CCC" w:rsidP="004C5EA7">
            <w:pPr>
              <w:spacing w:line="276" w:lineRule="auto"/>
              <w:rPr>
                <w:kern w:val="2"/>
                <w14:ligatures w14:val="standardContextual"/>
              </w:rPr>
            </w:pPr>
            <w:r w:rsidRPr="004C5EA7">
              <w:rPr>
                <w:b/>
                <w:bCs/>
                <w:kern w:val="2"/>
                <w:u w:val="single"/>
                <w14:ligatures w14:val="standardContextual"/>
              </w:rPr>
              <w:t xml:space="preserve">Minimum Wage Total with </w:t>
            </w:r>
            <w:r w:rsidRPr="004C5EA7">
              <w:rPr>
                <w:b/>
                <w:bCs/>
                <w:kern w:val="2"/>
                <w:u w:val="single"/>
                <w14:ligatures w14:val="standardContextual"/>
              </w:rPr>
              <w:t>–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542CF3" w14:textId="002F83E6" w:rsidR="00000000" w:rsidRPr="004C5EA7" w:rsidRDefault="00BE5FDD" w:rsidP="004C5EA7">
            <w:pPr>
              <w:spacing w:line="276" w:lineRule="auto"/>
            </w:pPr>
            <w:r w:rsidRPr="004C5EA7">
              <w:t>£4,787.88</w:t>
            </w:r>
          </w:p>
        </w:tc>
      </w:tr>
      <w:tr w:rsidR="00CD2CCC" w:rsidRPr="004C5EA7" w14:paraId="496039E7" w14:textId="77777777" w:rsidTr="00BE5FDD">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4C5982" w14:textId="2B7750DD" w:rsidR="00000000" w:rsidRPr="004C5EA7" w:rsidRDefault="00CD2CCC" w:rsidP="004C5EA7">
            <w:pPr>
              <w:spacing w:line="276" w:lineRule="auto"/>
              <w:rPr>
                <w:kern w:val="2"/>
                <w14:ligatures w14:val="standardContextual"/>
              </w:rPr>
            </w:pPr>
            <w:r w:rsidRPr="004C5EA7">
              <w:rPr>
                <w:b/>
                <w:bCs/>
                <w:u w:val="singl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2C018" w14:textId="7FBEEF24" w:rsidR="00000000" w:rsidRPr="004C5EA7" w:rsidRDefault="00CD2CCC" w:rsidP="004C5EA7">
            <w:pPr>
              <w:spacing w:line="276" w:lineRule="auto"/>
            </w:pPr>
            <w:r w:rsidRPr="004C5EA7">
              <w:t>£10,441.08</w:t>
            </w:r>
          </w:p>
        </w:tc>
      </w:tr>
    </w:tbl>
    <w:p w14:paraId="5C44FA1D" w14:textId="77777777" w:rsidR="00825F46" w:rsidRPr="004C5EA7" w:rsidRDefault="00825F46" w:rsidP="004C5EA7">
      <w:pPr>
        <w:pBdr>
          <w:bottom w:val="single" w:sz="6" w:space="1" w:color="auto"/>
        </w:pBdr>
        <w:spacing w:line="276" w:lineRule="auto"/>
        <w:rPr>
          <w:rFonts w:eastAsiaTheme="majorEastAsia"/>
          <w:b/>
          <w:bCs/>
          <w:u w:val="single"/>
        </w:rPr>
      </w:pPr>
    </w:p>
    <w:p w14:paraId="0626AED3" w14:textId="77777777" w:rsidR="00825F46" w:rsidRPr="004C5EA7" w:rsidRDefault="00825F46" w:rsidP="004C5EA7">
      <w:pPr>
        <w:spacing w:line="276" w:lineRule="auto"/>
        <w:rPr>
          <w:rFonts w:eastAsiaTheme="majorEastAsia"/>
          <w:b/>
          <w:bCs/>
          <w:u w:val="single"/>
        </w:rPr>
      </w:pPr>
    </w:p>
    <w:p w14:paraId="32583B4F" w14:textId="15C753AE" w:rsidR="00000000" w:rsidRPr="004C5EA7" w:rsidRDefault="00000000" w:rsidP="004C5EA7">
      <w:pPr>
        <w:spacing w:line="276" w:lineRule="auto"/>
        <w:rPr>
          <w:b/>
          <w:bCs/>
          <w:u w:val="single"/>
        </w:rPr>
      </w:pPr>
      <w:r w:rsidRPr="004C5EA7">
        <w:rPr>
          <w:rFonts w:eastAsiaTheme="majorEastAsia"/>
          <w:b/>
          <w:bCs/>
          <w:u w:val="single"/>
        </w:rPr>
        <w:t>After-Tax Calculation</w:t>
      </w:r>
      <w:r w:rsidR="00825F46" w:rsidRPr="004C5EA7">
        <w:rPr>
          <w:rFonts w:eastAsiaTheme="majorEastAsia"/>
          <w:b/>
          <w:bCs/>
          <w:u w:val="single"/>
        </w:rPr>
        <w:t xml:space="preserve"> “</w:t>
      </w:r>
      <w:r w:rsidR="00825F46" w:rsidRPr="004C5EA7">
        <w:rPr>
          <w:rFonts w:eastAsiaTheme="majorEastAsia"/>
          <w:b/>
          <w:bCs/>
          <w:u w:val="single"/>
        </w:rPr>
        <w:t>Southern Railway Claim</w:t>
      </w:r>
      <w:r w:rsidR="00825F46" w:rsidRPr="004C5EA7">
        <w:rPr>
          <w:rFonts w:eastAsiaTheme="majorEastAsia"/>
          <w:b/>
          <w:bCs/>
          <w:u w:val="single"/>
        </w:rPr>
        <w:t>!”</w:t>
      </w:r>
    </w:p>
    <w:p w14:paraId="0C5E7740" w14:textId="77777777" w:rsidR="00000000" w:rsidRPr="004C5EA7" w:rsidRDefault="00000000" w:rsidP="004C5EA7">
      <w:pPr>
        <w:spacing w:line="276" w:lineRule="auto"/>
      </w:pPr>
    </w:p>
    <w:p w14:paraId="1DC228DF" w14:textId="77777777" w:rsidR="00BE5FDD" w:rsidRPr="004C5EA7" w:rsidRDefault="00BE5FDD" w:rsidP="004C5EA7">
      <w:pPr>
        <w:spacing w:line="276" w:lineRule="auto"/>
        <w:rPr>
          <w:b/>
          <w:bCs/>
          <w:u w:val="single"/>
        </w:rPr>
      </w:pPr>
      <w:r w:rsidRPr="00BE5FDD">
        <w:rPr>
          <w:b/>
          <w:bCs/>
          <w:u w:val="single"/>
        </w:rPr>
        <w:t>Minimum Wage Total with – "Everything for Now!"</w:t>
      </w:r>
    </w:p>
    <w:p w14:paraId="40701B52" w14:textId="77777777" w:rsidR="00BE5FDD" w:rsidRPr="00BE5FDD" w:rsidRDefault="00BE5FDD" w:rsidP="004C5EA7">
      <w:pPr>
        <w:spacing w:line="276" w:lineRule="auto"/>
        <w:rPr>
          <w:b/>
          <w:bCs/>
          <w:u w:val="single"/>
        </w:rPr>
      </w:pPr>
    </w:p>
    <w:p w14:paraId="3CA6A9A3" w14:textId="77777777" w:rsidR="00BE5FDD" w:rsidRPr="004C5EA7" w:rsidRDefault="00BE5FDD" w:rsidP="004C5EA7">
      <w:pPr>
        <w:numPr>
          <w:ilvl w:val="0"/>
          <w:numId w:val="150"/>
        </w:numPr>
        <w:spacing w:line="276" w:lineRule="auto"/>
      </w:pPr>
      <w:r w:rsidRPr="00BE5FDD">
        <w:rPr>
          <w:b/>
          <w:bCs/>
          <w:u w:val="single"/>
        </w:rPr>
        <w:t>Total Income Before Tax</w:t>
      </w:r>
      <w:r w:rsidRPr="00BE5FDD">
        <w:t>: £4,787.88</w:t>
      </w:r>
    </w:p>
    <w:p w14:paraId="158F7B3F" w14:textId="77777777" w:rsidR="00BE5FDD" w:rsidRPr="00BE5FDD" w:rsidRDefault="00BE5FDD" w:rsidP="004C5EA7">
      <w:pPr>
        <w:spacing w:line="276" w:lineRule="auto"/>
        <w:ind w:left="720"/>
      </w:pPr>
    </w:p>
    <w:p w14:paraId="60C695A6" w14:textId="77777777" w:rsidR="00BE5FDD" w:rsidRPr="00BE5FDD" w:rsidRDefault="00BE5FDD" w:rsidP="004C5EA7">
      <w:pPr>
        <w:numPr>
          <w:ilvl w:val="0"/>
          <w:numId w:val="150"/>
        </w:numPr>
        <w:spacing w:line="276" w:lineRule="auto"/>
      </w:pPr>
      <w:r w:rsidRPr="00BE5FDD">
        <w:rPr>
          <w:b/>
          <w:bCs/>
          <w:u w:val="single"/>
        </w:rPr>
        <w:t>Personal Allowance (0% Tax)</w:t>
      </w:r>
      <w:r w:rsidRPr="00BE5FDD">
        <w:t>:</w:t>
      </w:r>
    </w:p>
    <w:p w14:paraId="3D67ED6D" w14:textId="77777777" w:rsidR="00BE5FDD" w:rsidRPr="00BE5FDD" w:rsidRDefault="00BE5FDD" w:rsidP="004C5EA7">
      <w:pPr>
        <w:numPr>
          <w:ilvl w:val="1"/>
          <w:numId w:val="150"/>
        </w:numPr>
        <w:tabs>
          <w:tab w:val="num" w:pos="1440"/>
        </w:tabs>
        <w:spacing w:line="276" w:lineRule="auto"/>
      </w:pPr>
      <w:r w:rsidRPr="00BE5FDD">
        <w:t>£4,787.88 (untaxed)</w:t>
      </w:r>
    </w:p>
    <w:p w14:paraId="570C4C8F" w14:textId="77777777" w:rsidR="00BE5FDD" w:rsidRPr="004C5EA7" w:rsidRDefault="00BE5FDD" w:rsidP="004C5EA7">
      <w:pPr>
        <w:numPr>
          <w:ilvl w:val="1"/>
          <w:numId w:val="150"/>
        </w:numPr>
        <w:tabs>
          <w:tab w:val="num" w:pos="1440"/>
        </w:tabs>
        <w:spacing w:line="276" w:lineRule="auto"/>
      </w:pPr>
      <w:r w:rsidRPr="00BE5FDD">
        <w:t>Tax on this amount: £0</w:t>
      </w:r>
    </w:p>
    <w:p w14:paraId="2319FE91" w14:textId="77777777" w:rsidR="00BE5FDD" w:rsidRPr="00BE5FDD" w:rsidRDefault="00BE5FDD" w:rsidP="004C5EA7">
      <w:pPr>
        <w:spacing w:line="276" w:lineRule="auto"/>
        <w:ind w:left="1440"/>
      </w:pPr>
    </w:p>
    <w:p w14:paraId="0DE1DB40" w14:textId="77777777" w:rsidR="00BE5FDD" w:rsidRPr="00BE5FDD" w:rsidRDefault="00BE5FDD" w:rsidP="004C5EA7">
      <w:pPr>
        <w:numPr>
          <w:ilvl w:val="0"/>
          <w:numId w:val="150"/>
        </w:numPr>
        <w:spacing w:line="276" w:lineRule="auto"/>
      </w:pPr>
      <w:r w:rsidRPr="00BE5FDD">
        <w:rPr>
          <w:b/>
          <w:bCs/>
          <w:u w:val="single"/>
        </w:rPr>
        <w:t>Basic Rate (20%)</w:t>
      </w:r>
      <w:r w:rsidRPr="00BE5FDD">
        <w:t>:</w:t>
      </w:r>
    </w:p>
    <w:p w14:paraId="2CA4DCCD" w14:textId="77777777" w:rsidR="00BE5FDD" w:rsidRPr="00BE5FDD" w:rsidRDefault="00BE5FDD" w:rsidP="004C5EA7">
      <w:pPr>
        <w:numPr>
          <w:ilvl w:val="1"/>
          <w:numId w:val="150"/>
        </w:numPr>
        <w:tabs>
          <w:tab w:val="num" w:pos="1440"/>
        </w:tabs>
        <w:spacing w:line="276" w:lineRule="auto"/>
      </w:pPr>
      <w:r w:rsidRPr="00BE5FDD">
        <w:t>Taxable Income: £4,787.88 - £12,570 = £0 (since it's less than the personal allowance)</w:t>
      </w:r>
    </w:p>
    <w:p w14:paraId="4BB760F0" w14:textId="77777777" w:rsidR="00BE5FDD" w:rsidRPr="004C5EA7" w:rsidRDefault="00BE5FDD" w:rsidP="004C5EA7">
      <w:pPr>
        <w:numPr>
          <w:ilvl w:val="1"/>
          <w:numId w:val="150"/>
        </w:numPr>
        <w:tabs>
          <w:tab w:val="num" w:pos="1440"/>
        </w:tabs>
        <w:spacing w:line="276" w:lineRule="auto"/>
      </w:pPr>
      <w:r w:rsidRPr="00BE5FDD">
        <w:t>Tax on this amount: £0</w:t>
      </w:r>
    </w:p>
    <w:p w14:paraId="5940BB03" w14:textId="77777777" w:rsidR="00BE5FDD" w:rsidRPr="00BE5FDD" w:rsidRDefault="00BE5FDD" w:rsidP="004C5EA7">
      <w:pPr>
        <w:spacing w:line="276" w:lineRule="auto"/>
      </w:pPr>
    </w:p>
    <w:p w14:paraId="4F9E580C" w14:textId="5AF50DC0" w:rsidR="00BE5FDD" w:rsidRPr="00BE5FDD" w:rsidRDefault="00BE5FDD" w:rsidP="004C5EA7">
      <w:pPr>
        <w:spacing w:line="276" w:lineRule="auto"/>
      </w:pPr>
      <w:r w:rsidRPr="00BE5FDD">
        <w:rPr>
          <w:b/>
          <w:bCs/>
          <w:u w:val="single"/>
        </w:rPr>
        <w:t>Total Tax for Minimum Wage Total</w:t>
      </w:r>
      <w:r w:rsidRPr="00BE5FDD">
        <w:t>: £0</w:t>
      </w:r>
    </w:p>
    <w:p w14:paraId="3305A48C" w14:textId="77777777" w:rsidR="00BE5FDD" w:rsidRPr="004C5EA7" w:rsidRDefault="00BE5FDD" w:rsidP="004C5EA7">
      <w:pPr>
        <w:spacing w:line="276" w:lineRule="auto"/>
      </w:pPr>
      <w:r w:rsidRPr="00BE5FDD">
        <w:rPr>
          <w:b/>
          <w:bCs/>
          <w:u w:val="single"/>
        </w:rPr>
        <w:t>Total After Tax for Minimum Wage Total</w:t>
      </w:r>
      <w:r w:rsidRPr="00BE5FDD">
        <w:t>: £4,787.88</w:t>
      </w:r>
    </w:p>
    <w:p w14:paraId="31891758" w14:textId="77777777" w:rsidR="00BE5FDD" w:rsidRPr="004C5EA7" w:rsidRDefault="00BE5FDD" w:rsidP="004C5EA7">
      <w:pPr>
        <w:pBdr>
          <w:bottom w:val="single" w:sz="6" w:space="1" w:color="auto"/>
        </w:pBdr>
        <w:spacing w:line="276" w:lineRule="auto"/>
      </w:pPr>
    </w:p>
    <w:p w14:paraId="197DF096" w14:textId="77777777" w:rsidR="00D425F7" w:rsidRPr="004C5EA7" w:rsidRDefault="00D425F7" w:rsidP="004C5EA7">
      <w:pPr>
        <w:spacing w:line="276" w:lineRule="auto"/>
      </w:pPr>
    </w:p>
    <w:p w14:paraId="7A8663AD" w14:textId="77777777" w:rsidR="00BE5FDD" w:rsidRPr="00BE5FDD" w:rsidRDefault="00BE5FDD" w:rsidP="004C5EA7">
      <w:pPr>
        <w:spacing w:line="276" w:lineRule="auto"/>
        <w:rPr>
          <w:b/>
          <w:bCs/>
          <w:u w:val="single"/>
        </w:rPr>
      </w:pPr>
      <w:r w:rsidRPr="00BE5FDD">
        <w:rPr>
          <w:b/>
          <w:bCs/>
          <w:u w:val="single"/>
        </w:rPr>
        <w:t>The Quarter Solicitor Fee and Legal Expenses Total</w:t>
      </w:r>
    </w:p>
    <w:p w14:paraId="2C50BE11" w14:textId="77777777" w:rsidR="00D425F7" w:rsidRPr="004C5EA7" w:rsidRDefault="00D425F7" w:rsidP="004C5EA7">
      <w:pPr>
        <w:spacing w:line="276" w:lineRule="auto"/>
      </w:pPr>
    </w:p>
    <w:p w14:paraId="04C831D2" w14:textId="77777777" w:rsidR="00BE5FDD" w:rsidRPr="004C5EA7" w:rsidRDefault="00BE5FDD" w:rsidP="004C5EA7">
      <w:pPr>
        <w:numPr>
          <w:ilvl w:val="0"/>
          <w:numId w:val="151"/>
        </w:numPr>
        <w:spacing w:line="276" w:lineRule="auto"/>
      </w:pPr>
      <w:r w:rsidRPr="00BE5FDD">
        <w:rPr>
          <w:b/>
          <w:bCs/>
          <w:u w:val="single"/>
        </w:rPr>
        <w:t>Total Income Before Tax</w:t>
      </w:r>
      <w:r w:rsidRPr="00BE5FDD">
        <w:t>: £10,441.08</w:t>
      </w:r>
    </w:p>
    <w:p w14:paraId="61D459BB" w14:textId="77777777" w:rsidR="00D425F7" w:rsidRPr="00BE5FDD" w:rsidRDefault="00D425F7" w:rsidP="004C5EA7">
      <w:pPr>
        <w:spacing w:line="276" w:lineRule="auto"/>
        <w:ind w:left="720"/>
      </w:pPr>
    </w:p>
    <w:p w14:paraId="0F2C0163" w14:textId="77777777" w:rsidR="00BE5FDD" w:rsidRPr="00BE5FDD" w:rsidRDefault="00BE5FDD" w:rsidP="004C5EA7">
      <w:pPr>
        <w:numPr>
          <w:ilvl w:val="0"/>
          <w:numId w:val="151"/>
        </w:numPr>
        <w:spacing w:line="276" w:lineRule="auto"/>
        <w:rPr>
          <w:u w:val="single"/>
        </w:rPr>
      </w:pPr>
      <w:r w:rsidRPr="00BE5FDD">
        <w:rPr>
          <w:b/>
          <w:bCs/>
          <w:u w:val="single"/>
        </w:rPr>
        <w:t>Personal Allowance (0% Tax)</w:t>
      </w:r>
      <w:r w:rsidRPr="00BE5FDD">
        <w:t>:</w:t>
      </w:r>
    </w:p>
    <w:p w14:paraId="263DDA01" w14:textId="77777777" w:rsidR="00BE5FDD" w:rsidRPr="00BE5FDD" w:rsidRDefault="00BE5FDD" w:rsidP="004C5EA7">
      <w:pPr>
        <w:numPr>
          <w:ilvl w:val="1"/>
          <w:numId w:val="151"/>
        </w:numPr>
        <w:spacing w:line="276" w:lineRule="auto"/>
      </w:pPr>
      <w:r w:rsidRPr="00BE5FDD">
        <w:t>£10,441.08 (untaxed)</w:t>
      </w:r>
    </w:p>
    <w:p w14:paraId="2DE12431" w14:textId="77777777" w:rsidR="00BE5FDD" w:rsidRPr="004C5EA7" w:rsidRDefault="00BE5FDD" w:rsidP="004C5EA7">
      <w:pPr>
        <w:numPr>
          <w:ilvl w:val="1"/>
          <w:numId w:val="151"/>
        </w:numPr>
        <w:spacing w:line="276" w:lineRule="auto"/>
      </w:pPr>
      <w:r w:rsidRPr="00BE5FDD">
        <w:t>Tax on this amount: £0</w:t>
      </w:r>
    </w:p>
    <w:p w14:paraId="37618152" w14:textId="77777777" w:rsidR="00D425F7" w:rsidRPr="00BE5FDD" w:rsidRDefault="00D425F7" w:rsidP="004C5EA7">
      <w:pPr>
        <w:spacing w:line="276" w:lineRule="auto"/>
        <w:ind w:left="1440"/>
      </w:pPr>
    </w:p>
    <w:p w14:paraId="31363EBF" w14:textId="77777777" w:rsidR="00BE5FDD" w:rsidRPr="00BE5FDD" w:rsidRDefault="00BE5FDD" w:rsidP="004C5EA7">
      <w:pPr>
        <w:numPr>
          <w:ilvl w:val="0"/>
          <w:numId w:val="151"/>
        </w:numPr>
        <w:spacing w:line="276" w:lineRule="auto"/>
        <w:rPr>
          <w:u w:val="single"/>
        </w:rPr>
      </w:pPr>
      <w:r w:rsidRPr="00BE5FDD">
        <w:rPr>
          <w:b/>
          <w:bCs/>
          <w:u w:val="single"/>
        </w:rPr>
        <w:t>Basic Rate (20%)</w:t>
      </w:r>
      <w:r w:rsidRPr="00BE5FDD">
        <w:t>:</w:t>
      </w:r>
    </w:p>
    <w:p w14:paraId="09120227" w14:textId="77777777" w:rsidR="00BE5FDD" w:rsidRPr="00BE5FDD" w:rsidRDefault="00BE5FDD" w:rsidP="004C5EA7">
      <w:pPr>
        <w:numPr>
          <w:ilvl w:val="1"/>
          <w:numId w:val="151"/>
        </w:numPr>
        <w:spacing w:line="276" w:lineRule="auto"/>
      </w:pPr>
      <w:r w:rsidRPr="00BE5FDD">
        <w:rPr>
          <w:b/>
          <w:bCs/>
          <w:u w:val="single"/>
        </w:rPr>
        <w:t>Taxable Income</w:t>
      </w:r>
      <w:r w:rsidRPr="00BE5FDD">
        <w:t>: £10,441.08 - £12,570 = £0 (since it's less than the personal allowance)</w:t>
      </w:r>
    </w:p>
    <w:p w14:paraId="12E940B4" w14:textId="77777777" w:rsidR="00BE5FDD" w:rsidRPr="00BE5FDD" w:rsidRDefault="00BE5FDD" w:rsidP="004C5EA7">
      <w:pPr>
        <w:numPr>
          <w:ilvl w:val="1"/>
          <w:numId w:val="151"/>
        </w:numPr>
        <w:spacing w:line="276" w:lineRule="auto"/>
      </w:pPr>
      <w:r w:rsidRPr="00BE5FDD">
        <w:rPr>
          <w:b/>
          <w:bCs/>
          <w:u w:val="single"/>
        </w:rPr>
        <w:t>Tax on this amount</w:t>
      </w:r>
      <w:r w:rsidRPr="00BE5FDD">
        <w:t>: £0</w:t>
      </w:r>
    </w:p>
    <w:p w14:paraId="5AEE0310" w14:textId="77777777" w:rsidR="00D425F7" w:rsidRPr="004C5EA7" w:rsidRDefault="00D425F7" w:rsidP="004C5EA7">
      <w:pPr>
        <w:spacing w:line="276" w:lineRule="auto"/>
        <w:rPr>
          <w:b/>
          <w:bCs/>
        </w:rPr>
      </w:pPr>
    </w:p>
    <w:p w14:paraId="1963E527" w14:textId="57B8785A" w:rsidR="00BE5FDD" w:rsidRPr="00BE5FDD" w:rsidRDefault="00BE5FDD" w:rsidP="004C5EA7">
      <w:pPr>
        <w:spacing w:line="276" w:lineRule="auto"/>
      </w:pPr>
      <w:r w:rsidRPr="00BE5FDD">
        <w:rPr>
          <w:b/>
          <w:bCs/>
          <w:u w:val="single"/>
        </w:rPr>
        <w:t>Total Tax for Quarter Solicitor Fee and Legal Expenses</w:t>
      </w:r>
      <w:r w:rsidRPr="00BE5FDD">
        <w:t>: £0</w:t>
      </w:r>
    </w:p>
    <w:p w14:paraId="285ABFA5" w14:textId="77777777" w:rsidR="00BE5FDD" w:rsidRPr="00BE5FDD" w:rsidRDefault="00BE5FDD" w:rsidP="004C5EA7">
      <w:pPr>
        <w:spacing w:line="276" w:lineRule="auto"/>
      </w:pPr>
      <w:r w:rsidRPr="00BE5FDD">
        <w:rPr>
          <w:b/>
          <w:bCs/>
          <w:u w:val="single"/>
        </w:rPr>
        <w:t>Total After Tax for Quarter Solicitor Fee and Legal Expenses</w:t>
      </w:r>
      <w:r w:rsidRPr="00BE5FDD">
        <w:t>: £10,441.08</w:t>
      </w:r>
    </w:p>
    <w:p w14:paraId="7ACE4EF8" w14:textId="77777777" w:rsidR="00D425F7" w:rsidRPr="004C5EA7" w:rsidRDefault="00D425F7" w:rsidP="004C5EA7">
      <w:pPr>
        <w:spacing w:line="276" w:lineRule="auto"/>
        <w:rPr>
          <w:b/>
          <w:bCs/>
          <w:u w:val="single"/>
        </w:rPr>
      </w:pPr>
    </w:p>
    <w:p w14:paraId="3C76D271" w14:textId="08A34658" w:rsidR="00BE5FDD" w:rsidRPr="00BE5FDD" w:rsidRDefault="00BE5FDD" w:rsidP="004C5EA7">
      <w:pPr>
        <w:spacing w:line="276" w:lineRule="auto"/>
        <w:rPr>
          <w:b/>
          <w:bCs/>
          <w:u w:val="single"/>
        </w:rPr>
      </w:pPr>
      <w:r w:rsidRPr="00BE5FDD">
        <w:rPr>
          <w:b/>
          <w:bCs/>
          <w:u w:val="single"/>
        </w:rPr>
        <w:t>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0"/>
        <w:gridCol w:w="1250"/>
        <w:gridCol w:w="1348"/>
        <w:gridCol w:w="1962"/>
      </w:tblGrid>
      <w:tr w:rsidR="00BE5FDD" w:rsidRPr="00BE5FDD" w14:paraId="0EEC8AB1" w14:textId="77777777" w:rsidTr="00D425F7">
        <w:trPr>
          <w:tblHeader/>
          <w:tblCellSpacing w:w="15" w:type="dxa"/>
        </w:trPr>
        <w:tc>
          <w:tcPr>
            <w:tcW w:w="0" w:type="auto"/>
            <w:vAlign w:val="center"/>
            <w:hideMark/>
          </w:tcPr>
          <w:p w14:paraId="3574070D" w14:textId="77777777" w:rsidR="00BE5FDD" w:rsidRPr="00BE5FDD" w:rsidRDefault="00BE5FDD" w:rsidP="004C5EA7">
            <w:pPr>
              <w:spacing w:line="276" w:lineRule="auto"/>
              <w:jc w:val="center"/>
              <w:rPr>
                <w:b/>
                <w:bCs/>
              </w:rPr>
            </w:pPr>
            <w:r w:rsidRPr="00BE5FDD">
              <w:rPr>
                <w:b/>
                <w:bCs/>
              </w:rPr>
              <w:t>Category</w:t>
            </w:r>
          </w:p>
        </w:tc>
        <w:tc>
          <w:tcPr>
            <w:tcW w:w="0" w:type="auto"/>
            <w:vAlign w:val="center"/>
            <w:hideMark/>
          </w:tcPr>
          <w:p w14:paraId="3F3F5AEF" w14:textId="77777777" w:rsidR="00BE5FDD" w:rsidRPr="00BE5FDD" w:rsidRDefault="00BE5FDD" w:rsidP="004C5EA7">
            <w:pPr>
              <w:spacing w:line="276" w:lineRule="auto"/>
              <w:jc w:val="center"/>
              <w:rPr>
                <w:b/>
                <w:bCs/>
              </w:rPr>
            </w:pPr>
            <w:r w:rsidRPr="00BE5FDD">
              <w:rPr>
                <w:b/>
                <w:bCs/>
              </w:rPr>
              <w:t>Amount (£)</w:t>
            </w:r>
          </w:p>
        </w:tc>
        <w:tc>
          <w:tcPr>
            <w:tcW w:w="0" w:type="auto"/>
            <w:vAlign w:val="center"/>
            <w:hideMark/>
          </w:tcPr>
          <w:p w14:paraId="7C905B29" w14:textId="77777777" w:rsidR="00BE5FDD" w:rsidRPr="00BE5FDD" w:rsidRDefault="00BE5FDD" w:rsidP="004C5EA7">
            <w:pPr>
              <w:spacing w:line="276" w:lineRule="auto"/>
              <w:jc w:val="center"/>
              <w:rPr>
                <w:b/>
                <w:bCs/>
              </w:rPr>
            </w:pPr>
            <w:r w:rsidRPr="00BE5FDD">
              <w:rPr>
                <w:b/>
                <w:bCs/>
              </w:rPr>
              <w:t>Total Tax (£)</w:t>
            </w:r>
          </w:p>
        </w:tc>
        <w:tc>
          <w:tcPr>
            <w:tcW w:w="0" w:type="auto"/>
            <w:vAlign w:val="center"/>
            <w:hideMark/>
          </w:tcPr>
          <w:p w14:paraId="49063A04" w14:textId="77777777" w:rsidR="00BE5FDD" w:rsidRPr="00BE5FDD" w:rsidRDefault="00BE5FDD" w:rsidP="004C5EA7">
            <w:pPr>
              <w:spacing w:line="276" w:lineRule="auto"/>
              <w:jc w:val="center"/>
              <w:rPr>
                <w:b/>
                <w:bCs/>
              </w:rPr>
            </w:pPr>
            <w:r w:rsidRPr="00BE5FDD">
              <w:rPr>
                <w:b/>
                <w:bCs/>
              </w:rPr>
              <w:t>Total After Tax (£)</w:t>
            </w:r>
          </w:p>
        </w:tc>
      </w:tr>
      <w:tr w:rsidR="00BE5FDD" w:rsidRPr="00BE5FDD" w14:paraId="60F340B3" w14:textId="77777777" w:rsidTr="00D425F7">
        <w:trPr>
          <w:tblCellSpacing w:w="15" w:type="dxa"/>
        </w:trPr>
        <w:tc>
          <w:tcPr>
            <w:tcW w:w="0" w:type="auto"/>
            <w:vAlign w:val="center"/>
            <w:hideMark/>
          </w:tcPr>
          <w:p w14:paraId="2391569C" w14:textId="77777777" w:rsidR="00BE5FDD" w:rsidRPr="00BE5FDD" w:rsidRDefault="00BE5FDD" w:rsidP="004C5EA7">
            <w:pPr>
              <w:spacing w:line="276" w:lineRule="auto"/>
            </w:pPr>
            <w:r w:rsidRPr="00BE5FDD">
              <w:t>Minimum Wage Total with – "Everything for Now!"</w:t>
            </w:r>
          </w:p>
        </w:tc>
        <w:tc>
          <w:tcPr>
            <w:tcW w:w="0" w:type="auto"/>
            <w:vAlign w:val="center"/>
            <w:hideMark/>
          </w:tcPr>
          <w:p w14:paraId="19B45BE4" w14:textId="77777777" w:rsidR="00BE5FDD" w:rsidRPr="00BE5FDD" w:rsidRDefault="00BE5FDD" w:rsidP="004C5EA7">
            <w:pPr>
              <w:spacing w:line="276" w:lineRule="auto"/>
            </w:pPr>
            <w:r w:rsidRPr="00BE5FDD">
              <w:t>£4,787.88</w:t>
            </w:r>
          </w:p>
        </w:tc>
        <w:tc>
          <w:tcPr>
            <w:tcW w:w="0" w:type="auto"/>
            <w:vAlign w:val="center"/>
            <w:hideMark/>
          </w:tcPr>
          <w:p w14:paraId="3735FCAA" w14:textId="77777777" w:rsidR="00BE5FDD" w:rsidRPr="00BE5FDD" w:rsidRDefault="00BE5FDD" w:rsidP="004C5EA7">
            <w:pPr>
              <w:spacing w:line="276" w:lineRule="auto"/>
            </w:pPr>
            <w:r w:rsidRPr="00BE5FDD">
              <w:t>£0</w:t>
            </w:r>
          </w:p>
        </w:tc>
        <w:tc>
          <w:tcPr>
            <w:tcW w:w="0" w:type="auto"/>
            <w:vAlign w:val="center"/>
            <w:hideMark/>
          </w:tcPr>
          <w:p w14:paraId="2D2AE07F" w14:textId="77777777" w:rsidR="00BE5FDD" w:rsidRPr="00BE5FDD" w:rsidRDefault="00BE5FDD" w:rsidP="004C5EA7">
            <w:pPr>
              <w:spacing w:line="276" w:lineRule="auto"/>
            </w:pPr>
            <w:r w:rsidRPr="00BE5FDD">
              <w:t>£4,787.88</w:t>
            </w:r>
          </w:p>
        </w:tc>
      </w:tr>
      <w:tr w:rsidR="00BE5FDD" w:rsidRPr="00BE5FDD" w14:paraId="4625300A" w14:textId="77777777" w:rsidTr="00D425F7">
        <w:trPr>
          <w:tblCellSpacing w:w="15" w:type="dxa"/>
        </w:trPr>
        <w:tc>
          <w:tcPr>
            <w:tcW w:w="0" w:type="auto"/>
            <w:vAlign w:val="center"/>
            <w:hideMark/>
          </w:tcPr>
          <w:p w14:paraId="6F0607B0" w14:textId="77777777" w:rsidR="00BE5FDD" w:rsidRPr="00BE5FDD" w:rsidRDefault="00BE5FDD" w:rsidP="004C5EA7">
            <w:pPr>
              <w:spacing w:line="276" w:lineRule="auto"/>
            </w:pPr>
            <w:r w:rsidRPr="00BE5FDD">
              <w:t>The Quarter Solicitor Fee and Legal Expenses Total</w:t>
            </w:r>
          </w:p>
        </w:tc>
        <w:tc>
          <w:tcPr>
            <w:tcW w:w="0" w:type="auto"/>
            <w:vAlign w:val="center"/>
            <w:hideMark/>
          </w:tcPr>
          <w:p w14:paraId="5561E405" w14:textId="77777777" w:rsidR="00BE5FDD" w:rsidRPr="00BE5FDD" w:rsidRDefault="00BE5FDD" w:rsidP="004C5EA7">
            <w:pPr>
              <w:spacing w:line="276" w:lineRule="auto"/>
            </w:pPr>
            <w:r w:rsidRPr="00BE5FDD">
              <w:t>£10,441.08</w:t>
            </w:r>
          </w:p>
        </w:tc>
        <w:tc>
          <w:tcPr>
            <w:tcW w:w="0" w:type="auto"/>
            <w:vAlign w:val="center"/>
            <w:hideMark/>
          </w:tcPr>
          <w:p w14:paraId="2775820A" w14:textId="77777777" w:rsidR="00BE5FDD" w:rsidRPr="00BE5FDD" w:rsidRDefault="00BE5FDD" w:rsidP="004C5EA7">
            <w:pPr>
              <w:spacing w:line="276" w:lineRule="auto"/>
            </w:pPr>
            <w:r w:rsidRPr="00BE5FDD">
              <w:t>£0</w:t>
            </w:r>
          </w:p>
        </w:tc>
        <w:tc>
          <w:tcPr>
            <w:tcW w:w="0" w:type="auto"/>
            <w:vAlign w:val="center"/>
            <w:hideMark/>
          </w:tcPr>
          <w:p w14:paraId="620A7486" w14:textId="77777777" w:rsidR="00BE5FDD" w:rsidRPr="00BE5FDD" w:rsidRDefault="00BE5FDD" w:rsidP="004C5EA7">
            <w:pPr>
              <w:spacing w:line="276" w:lineRule="auto"/>
            </w:pPr>
            <w:bookmarkStart w:id="20" w:name="_Hlk192710083"/>
            <w:r w:rsidRPr="00BE5FDD">
              <w:t>£10,441.08</w:t>
            </w:r>
            <w:bookmarkEnd w:id="20"/>
          </w:p>
        </w:tc>
      </w:tr>
    </w:tbl>
    <w:p w14:paraId="0DBCF1CB" w14:textId="77777777" w:rsidR="00BE5FDD" w:rsidRPr="004C5EA7" w:rsidRDefault="00BE5FDD" w:rsidP="004C5EA7">
      <w:pPr>
        <w:pBdr>
          <w:bottom w:val="single" w:sz="6" w:space="1" w:color="auto"/>
        </w:pBdr>
        <w:spacing w:line="276" w:lineRule="auto"/>
      </w:pPr>
    </w:p>
    <w:p w14:paraId="428925E3" w14:textId="77777777" w:rsidR="00D425F7" w:rsidRPr="004C5EA7" w:rsidRDefault="00D425F7" w:rsidP="004C5EA7">
      <w:pPr>
        <w:spacing w:line="276" w:lineRule="auto"/>
      </w:pPr>
    </w:p>
    <w:p w14:paraId="1F11922B" w14:textId="77777777" w:rsidR="00000000" w:rsidRPr="004C5EA7" w:rsidRDefault="00000000" w:rsidP="004C5EA7">
      <w:pPr>
        <w:spacing w:line="276" w:lineRule="auto"/>
        <w:rPr>
          <w:b/>
          <w:bCs/>
          <w:u w:val="single"/>
        </w:rPr>
      </w:pPr>
      <w:r w:rsidRPr="004C5EA7">
        <w:rPr>
          <w:b/>
          <w:bCs/>
          <w:u w:val="single"/>
        </w:rPr>
        <w:t>Full Refund for Additional Costs:</w:t>
      </w:r>
    </w:p>
    <w:p w14:paraId="00212CC7" w14:textId="62CBC831" w:rsidR="00000000" w:rsidRPr="004C5EA7" w:rsidRDefault="00000000" w:rsidP="004C5EA7">
      <w:pPr>
        <w:numPr>
          <w:ilvl w:val="0"/>
          <w:numId w:val="98"/>
        </w:numPr>
        <w:spacing w:line="276" w:lineRule="auto"/>
        <w:rPr>
          <w:u w:val="single"/>
        </w:rPr>
      </w:pPr>
      <w:r w:rsidRPr="004C5EA7">
        <w:rPr>
          <w:b/>
          <w:bCs/>
          <w:u w:val="single"/>
        </w:rPr>
        <w:t xml:space="preserve">Reimbursement of all additional expenses incurred due to the errors, totaling </w:t>
      </w:r>
      <w:r w:rsidRPr="004C5EA7">
        <w:rPr>
          <w:u w:val="single"/>
        </w:rPr>
        <w:t>£894.06,</w:t>
      </w:r>
      <w:r w:rsidRPr="004C5EA7">
        <w:rPr>
          <w:b/>
          <w:bCs/>
          <w:u w:val="single"/>
        </w:rPr>
        <w:t xml:space="preserve"> and </w:t>
      </w:r>
      <w:r w:rsidR="00D425F7" w:rsidRPr="004C5EA7">
        <w:rPr>
          <w:u w:val="single"/>
        </w:rPr>
        <w:t>£10,441.08</w:t>
      </w:r>
      <w:r w:rsidR="00D425F7" w:rsidRPr="004C5EA7">
        <w:rPr>
          <w:u w:val="single"/>
        </w:rPr>
        <w:t xml:space="preserve"> </w:t>
      </w:r>
      <w:r w:rsidRPr="004C5EA7">
        <w:rPr>
          <w:b/>
          <w:bCs/>
          <w:u w:val="single"/>
        </w:rPr>
        <w:t>in legal fees.</w:t>
      </w:r>
    </w:p>
    <w:p w14:paraId="13BF87C4" w14:textId="77777777" w:rsidR="00000000" w:rsidRPr="004C5EA7" w:rsidRDefault="00000000" w:rsidP="004C5EA7">
      <w:pPr>
        <w:numPr>
          <w:ilvl w:val="0"/>
          <w:numId w:val="98"/>
        </w:numPr>
        <w:spacing w:line="276" w:lineRule="auto"/>
      </w:pPr>
      <w:r w:rsidRPr="004C5EA7">
        <w:rPr>
          <w:b/>
          <w:bCs/>
          <w:u w:val="single"/>
        </w:rPr>
        <w:t>Confirmation of reimbursement for analysis fees, currently estimated but not finalized.</w:t>
      </w:r>
    </w:p>
    <w:p w14:paraId="35C829E5" w14:textId="77777777" w:rsidR="00000000" w:rsidRPr="004C5EA7" w:rsidRDefault="00000000" w:rsidP="004C5EA7">
      <w:pPr>
        <w:spacing w:line="276" w:lineRule="auto"/>
        <w:ind w:left="720"/>
        <w:rPr>
          <w:color w:val="FF0000"/>
        </w:rPr>
      </w:pPr>
    </w:p>
    <w:p w14:paraId="5AFC072B" w14:textId="77777777" w:rsidR="00000000" w:rsidRPr="004C5EA7" w:rsidRDefault="00000000" w:rsidP="004C5EA7">
      <w:pPr>
        <w:spacing w:line="276" w:lineRule="auto"/>
        <w:rPr>
          <w:b/>
          <w:bCs/>
          <w:u w:val="single"/>
        </w:rPr>
      </w:pPr>
      <w:r w:rsidRPr="004C5EA7">
        <w:rPr>
          <w:b/>
          <w:bCs/>
          <w:u w:val="single"/>
        </w:rPr>
        <w:t>Summary of the Claim</w:t>
      </w:r>
    </w:p>
    <w:p w14:paraId="11ABEBE5" w14:textId="77777777" w:rsidR="00000000" w:rsidRPr="004C5EA7" w:rsidRDefault="00000000" w:rsidP="004C5EA7">
      <w:pPr>
        <w:spacing w:line="276" w:lineRule="auto"/>
      </w:pPr>
      <w:r w:rsidRPr="004C5EA7">
        <w:t>Based on the detailed breakdown and the combined calculation, the compensation claim includes the following:</w:t>
      </w:r>
    </w:p>
    <w:p w14:paraId="0B85598E" w14:textId="4827D7A8" w:rsidR="00000000" w:rsidRPr="004C5EA7" w:rsidRDefault="00000000" w:rsidP="004C5EA7">
      <w:pPr>
        <w:numPr>
          <w:ilvl w:val="0"/>
          <w:numId w:val="99"/>
        </w:numPr>
        <w:spacing w:line="276" w:lineRule="auto"/>
      </w:pPr>
      <w:r w:rsidRPr="004C5EA7">
        <w:rPr>
          <w:b/>
          <w:bCs/>
          <w:u w:val="single"/>
        </w:rPr>
        <w:t>Trip.com &amp; Airlines Claim</w:t>
      </w:r>
      <w:r w:rsidRPr="004C5EA7">
        <w:t xml:space="preserve">: Total Compensation = </w:t>
      </w:r>
      <w:r w:rsidR="00B85323" w:rsidRPr="004C5EA7">
        <w:rPr>
          <w:b/>
          <w:bCs/>
          <w:u w:val="single"/>
        </w:rPr>
        <w:t>£21,448.25</w:t>
      </w:r>
    </w:p>
    <w:p w14:paraId="15C95A41" w14:textId="575B9113" w:rsidR="00000000" w:rsidRPr="004C5EA7" w:rsidRDefault="00000000" w:rsidP="004C5EA7">
      <w:pPr>
        <w:numPr>
          <w:ilvl w:val="0"/>
          <w:numId w:val="99"/>
        </w:numPr>
        <w:spacing w:line="276" w:lineRule="auto"/>
      </w:pPr>
      <w:r w:rsidRPr="004C5EA7">
        <w:rPr>
          <w:b/>
          <w:bCs/>
          <w:u w:val="single"/>
        </w:rPr>
        <w:t>Southern Rail &amp; Thameslink Claim</w:t>
      </w:r>
      <w:r w:rsidRPr="004C5EA7">
        <w:t xml:space="preserve">: Total Compensation = </w:t>
      </w:r>
      <w:r w:rsidR="00D425F7" w:rsidRPr="004C5EA7">
        <w:rPr>
          <w:b/>
          <w:bCs/>
          <w:u w:val="single"/>
        </w:rPr>
        <w:t>£10,441.08</w:t>
      </w:r>
    </w:p>
    <w:p w14:paraId="689835E5" w14:textId="0E8FF5E7" w:rsidR="00000000" w:rsidRPr="004C5EA7" w:rsidRDefault="00000000" w:rsidP="004C5EA7">
      <w:pPr>
        <w:numPr>
          <w:ilvl w:val="0"/>
          <w:numId w:val="99"/>
        </w:numPr>
        <w:spacing w:line="276" w:lineRule="auto"/>
      </w:pPr>
      <w:r w:rsidRPr="004C5EA7">
        <w:rPr>
          <w:b/>
          <w:bCs/>
          <w:u w:val="single"/>
        </w:rPr>
        <w:t>Dentafly Clinic Claim</w:t>
      </w:r>
      <w:r w:rsidRPr="004C5EA7">
        <w:t xml:space="preserve">: Total Compensation = </w:t>
      </w:r>
      <w:r w:rsidR="00C743E4" w:rsidRPr="004C5EA7">
        <w:rPr>
          <w:b/>
          <w:bCs/>
          <w:u w:val="single"/>
        </w:rPr>
        <w:t>£29,401.78</w:t>
      </w:r>
      <w:r w:rsidRPr="004C5EA7">
        <w:rPr>
          <w:b/>
          <w:bCs/>
          <w:color w:val="FF0000"/>
          <w:u w:val="single"/>
        </w:rPr>
        <w:t xml:space="preserve"> </w:t>
      </w:r>
    </w:p>
    <w:p w14:paraId="32587A91" w14:textId="77777777" w:rsidR="00000000" w:rsidRPr="004C5EA7" w:rsidRDefault="00000000" w:rsidP="004C5EA7">
      <w:pPr>
        <w:spacing w:line="276" w:lineRule="auto"/>
      </w:pPr>
    </w:p>
    <w:p w14:paraId="0762E77E" w14:textId="77777777" w:rsidR="00000000" w:rsidRPr="004C5EA7" w:rsidRDefault="00000000" w:rsidP="004C5EA7">
      <w:pPr>
        <w:spacing w:line="276" w:lineRule="auto"/>
        <w:rPr>
          <w:b/>
          <w:bCs/>
          <w:u w:val="single"/>
        </w:rPr>
      </w:pPr>
      <w:r w:rsidRPr="004C5EA7">
        <w:rPr>
          <w:b/>
          <w:bCs/>
          <w:u w:val="single"/>
        </w:rPr>
        <w:t>Request for Immediate Action</w:t>
      </w:r>
    </w:p>
    <w:p w14:paraId="785785F1" w14:textId="77777777" w:rsidR="00000000" w:rsidRPr="004C5EA7" w:rsidRDefault="00000000" w:rsidP="004C5EA7">
      <w:pPr>
        <w:spacing w:line="276" w:lineRule="auto"/>
      </w:pPr>
      <w:r w:rsidRPr="004C5EA7">
        <w:t>I expect an immediate resolution to this matter, including the full compensation for the financial impact, legal fees, and additional compensation as outlined above. Failure to address these issues promptly will result in further legal action.</w:t>
      </w:r>
    </w:p>
    <w:p w14:paraId="50BA5F18" w14:textId="77777777" w:rsidR="00000000" w:rsidRPr="004C5EA7" w:rsidRDefault="00000000" w:rsidP="004C5EA7">
      <w:pPr>
        <w:spacing w:line="276" w:lineRule="auto"/>
      </w:pPr>
    </w:p>
    <w:p w14:paraId="18DEEEF8" w14:textId="77777777" w:rsidR="00000000" w:rsidRPr="004C5EA7" w:rsidRDefault="00000000" w:rsidP="004C5EA7">
      <w:pPr>
        <w:spacing w:line="276" w:lineRule="auto"/>
        <w:rPr>
          <w:b/>
          <w:bCs/>
          <w:u w:val="single"/>
        </w:rPr>
      </w:pPr>
      <w:r w:rsidRPr="004C5EA7">
        <w:rPr>
          <w:b/>
          <w:bCs/>
          <w:u w:val="single"/>
        </w:rPr>
        <w:t>Request for Resolution</w:t>
      </w:r>
    </w:p>
    <w:p w14:paraId="3B824C01" w14:textId="77777777" w:rsidR="00000000" w:rsidRPr="004C5EA7" w:rsidRDefault="00000000" w:rsidP="004C5EA7">
      <w:pPr>
        <w:spacing w:after="160" w:line="276" w:lineRule="auto"/>
      </w:pPr>
      <w:r w:rsidRPr="004C5EA7">
        <w:t>To address the financial and emotional toll caused by Trip.com's errors, Southern Rail &amp; Thameslink delays, and Dentafly Clinic's mishandling, I respectfully request the following resolutions</w:t>
      </w:r>
    </w:p>
    <w:p w14:paraId="10AA86C7" w14:textId="77777777" w:rsidR="00000000" w:rsidRPr="004C5EA7" w:rsidRDefault="00000000" w:rsidP="004C5EA7">
      <w:pPr>
        <w:spacing w:line="276" w:lineRule="auto"/>
        <w:rPr>
          <w:b/>
          <w:bCs/>
          <w:u w:val="single"/>
        </w:rPr>
      </w:pPr>
      <w:r w:rsidRPr="004C5EA7">
        <w:rPr>
          <w:rFonts w:eastAsiaTheme="majorEastAsia"/>
          <w:b/>
          <w:bCs/>
          <w:u w:val="single"/>
        </w:rPr>
        <w:t>Immediate Action: Introduction of Additional Rates</w:t>
      </w:r>
    </w:p>
    <w:p w14:paraId="79012D8C" w14:textId="12A153D9" w:rsidR="00000000" w:rsidRPr="004C5EA7" w:rsidRDefault="00000000" w:rsidP="004C5EA7">
      <w:pPr>
        <w:spacing w:line="276" w:lineRule="auto"/>
      </w:pPr>
      <w:r w:rsidRPr="004C5EA7">
        <w:t xml:space="preserve">As of today, </w:t>
      </w:r>
      <w:r w:rsidRPr="004C5EA7">
        <w:rPr>
          <w:b/>
          <w:bCs/>
        </w:rPr>
        <w:t>1</w:t>
      </w:r>
      <w:r w:rsidR="0012269B" w:rsidRPr="004C5EA7">
        <w:rPr>
          <w:b/>
          <w:bCs/>
        </w:rPr>
        <w:t>2</w:t>
      </w:r>
      <w:r w:rsidRPr="004C5EA7">
        <w:rPr>
          <w:b/>
          <w:bCs/>
        </w:rPr>
        <w:t>th March 2025</w:t>
      </w:r>
      <w:r w:rsidRPr="004C5EA7">
        <w:t xml:space="preserve">, I find myself compelled to introduce an additional rate alongside legal fees and expenses and this is due to the relentless stress and exhaustive efforts I have endured while pursuing this claim. This decision is necessary in light of the extensive amount of time spent working under pressure since </w:t>
      </w:r>
      <w:r w:rsidRPr="004C5EA7">
        <w:rPr>
          <w:b/>
          <w:bCs/>
        </w:rPr>
        <w:t>12th January 2025</w:t>
      </w:r>
      <w:r w:rsidRPr="004C5EA7">
        <w:t>, the day we returned home.</w:t>
      </w:r>
    </w:p>
    <w:p w14:paraId="3D3D48F9" w14:textId="77777777" w:rsidR="00000000" w:rsidRPr="004C5EA7" w:rsidRDefault="00000000" w:rsidP="004C5EA7">
      <w:pPr>
        <w:spacing w:line="276" w:lineRule="auto"/>
      </w:pPr>
    </w:p>
    <w:p w14:paraId="73254EB2" w14:textId="77777777" w:rsidR="00000000" w:rsidRPr="004C5EA7" w:rsidRDefault="00000000" w:rsidP="004C5EA7">
      <w:pPr>
        <w:spacing w:line="276" w:lineRule="auto"/>
      </w:pPr>
      <w:r w:rsidRPr="004C5EA7">
        <w:t>From the very moment I arrived back, I have been forced to contribute time to these proceedings to recover justice and costs :</w:t>
      </w:r>
    </w:p>
    <w:p w14:paraId="7949057C" w14:textId="77777777" w:rsidR="00000000" w:rsidRPr="004C5EA7" w:rsidRDefault="00000000" w:rsidP="004C5EA7">
      <w:pPr>
        <w:numPr>
          <w:ilvl w:val="0"/>
          <w:numId w:val="100"/>
        </w:numPr>
        <w:spacing w:line="276" w:lineRule="auto"/>
      </w:pPr>
      <w:r w:rsidRPr="004C5EA7">
        <w:rPr>
          <w:b/>
          <w:bCs/>
        </w:rPr>
        <w:t>Documenting our experiences</w:t>
      </w:r>
      <w:r w:rsidRPr="004C5EA7">
        <w:t xml:space="preserve"> and the disruptions encountered.</w:t>
      </w:r>
    </w:p>
    <w:p w14:paraId="01646BF3" w14:textId="77777777" w:rsidR="00000000" w:rsidRPr="004C5EA7" w:rsidRDefault="00000000" w:rsidP="004C5EA7">
      <w:pPr>
        <w:numPr>
          <w:ilvl w:val="0"/>
          <w:numId w:val="100"/>
        </w:numPr>
        <w:spacing w:line="276" w:lineRule="auto"/>
      </w:pPr>
      <w:r w:rsidRPr="004C5EA7">
        <w:rPr>
          <w:b/>
          <w:bCs/>
        </w:rPr>
        <w:t>Analyzing financial losses</w:t>
      </w:r>
      <w:r w:rsidRPr="004C5EA7">
        <w:t xml:space="preserve"> incurred due to service failures.</w:t>
      </w:r>
    </w:p>
    <w:p w14:paraId="048DED2C" w14:textId="77777777" w:rsidR="00000000" w:rsidRPr="004C5EA7" w:rsidRDefault="00000000" w:rsidP="004C5EA7">
      <w:pPr>
        <w:numPr>
          <w:ilvl w:val="0"/>
          <w:numId w:val="100"/>
        </w:numPr>
        <w:spacing w:line="276" w:lineRule="auto"/>
      </w:pPr>
      <w:r w:rsidRPr="004C5EA7">
        <w:rPr>
          <w:b/>
          <w:bCs/>
        </w:rPr>
        <w:t>Preparing our compensation claim</w:t>
      </w:r>
      <w:r w:rsidRPr="004C5EA7">
        <w:t xml:space="preserve"> with precision and thoroughness.</w:t>
      </w:r>
    </w:p>
    <w:p w14:paraId="53D064AF" w14:textId="77777777" w:rsidR="00000000" w:rsidRPr="004C5EA7" w:rsidRDefault="00000000" w:rsidP="004C5EA7">
      <w:pPr>
        <w:spacing w:line="276" w:lineRule="auto"/>
        <w:ind w:left="720"/>
      </w:pPr>
    </w:p>
    <w:p w14:paraId="7CB37FA5" w14:textId="77777777" w:rsidR="00000000" w:rsidRPr="004C5EA7" w:rsidRDefault="00000000" w:rsidP="004C5EA7">
      <w:pPr>
        <w:spacing w:line="276" w:lineRule="auto"/>
        <w:rPr>
          <w:b/>
          <w:bCs/>
          <w:u w:val="single"/>
        </w:rPr>
      </w:pPr>
      <w:r w:rsidRPr="004C5EA7">
        <w:rPr>
          <w:rFonts w:eastAsiaTheme="majorEastAsia"/>
          <w:b/>
          <w:bCs/>
          <w:u w:val="single"/>
        </w:rPr>
        <w:t>Days Worked Under Stress</w:t>
      </w:r>
    </w:p>
    <w:p w14:paraId="0D34D761" w14:textId="77777777" w:rsidR="00000000" w:rsidRPr="004C5EA7" w:rsidRDefault="00000000" w:rsidP="004C5EA7">
      <w:pPr>
        <w:spacing w:line="276" w:lineRule="auto"/>
      </w:pPr>
      <w:r w:rsidRPr="004C5EA7">
        <w:t>The following timeline reflects the days spent working diligently under extreme stress to address this matter:</w:t>
      </w:r>
    </w:p>
    <w:p w14:paraId="3F375039" w14:textId="77777777" w:rsidR="00000000" w:rsidRPr="004C5EA7" w:rsidRDefault="00000000" w:rsidP="004C5EA7">
      <w:pPr>
        <w:spacing w:line="276" w:lineRule="auto"/>
      </w:pPr>
    </w:p>
    <w:p w14:paraId="480D6616" w14:textId="77777777" w:rsidR="00000000" w:rsidRPr="004C5EA7" w:rsidRDefault="00000000" w:rsidP="004C5EA7">
      <w:pPr>
        <w:numPr>
          <w:ilvl w:val="0"/>
          <w:numId w:val="101"/>
        </w:numPr>
        <w:spacing w:line="276" w:lineRule="auto"/>
      </w:pPr>
      <w:r w:rsidRPr="004C5EA7">
        <w:rPr>
          <w:b/>
          <w:bCs/>
          <w:u w:val="single"/>
        </w:rPr>
        <w:t>12th January 2025 onward</w:t>
      </w:r>
      <w:r w:rsidRPr="004C5EA7">
        <w:t>: Commenced documenting events, preparing evidence, and drafting claims for submission.</w:t>
      </w:r>
    </w:p>
    <w:p w14:paraId="4512297E" w14:textId="77777777" w:rsidR="00000000" w:rsidRPr="004C5EA7" w:rsidRDefault="00000000" w:rsidP="004C5EA7">
      <w:pPr>
        <w:numPr>
          <w:ilvl w:val="0"/>
          <w:numId w:val="101"/>
        </w:numPr>
        <w:spacing w:line="276" w:lineRule="auto"/>
      </w:pPr>
      <w:r w:rsidRPr="004C5EA7">
        <w:t xml:space="preserve">Significant focus placed on resolving claims involving </w:t>
      </w:r>
      <w:r w:rsidRPr="004C5EA7">
        <w:rPr>
          <w:b/>
          <w:bCs/>
          <w:u w:val="single"/>
        </w:rPr>
        <w:t xml:space="preserve">“Omio, Thameslink, and Southern Rail,” </w:t>
      </w:r>
      <w:r w:rsidRPr="004C5EA7">
        <w:t>as well as addressing their frequent and sometimes inadequate correspondences.</w:t>
      </w:r>
    </w:p>
    <w:p w14:paraId="64CE95E5" w14:textId="77777777" w:rsidR="00000000" w:rsidRPr="004C5EA7" w:rsidRDefault="00000000" w:rsidP="004C5EA7">
      <w:pPr>
        <w:spacing w:line="276" w:lineRule="auto"/>
        <w:ind w:left="720"/>
      </w:pPr>
    </w:p>
    <w:p w14:paraId="64596B33" w14:textId="77777777" w:rsidR="00000000" w:rsidRPr="004C5EA7" w:rsidRDefault="00000000" w:rsidP="004C5EA7">
      <w:pPr>
        <w:spacing w:line="276" w:lineRule="auto"/>
        <w:rPr>
          <w:b/>
          <w:bCs/>
          <w:u w:val="single"/>
        </w:rPr>
      </w:pPr>
      <w:r w:rsidRPr="004C5EA7">
        <w:rPr>
          <w:rFonts w:eastAsiaTheme="majorEastAsia"/>
          <w:b/>
          <w:bCs/>
          <w:u w:val="single"/>
        </w:rPr>
        <w:t>Introduction of Additional Rate</w:t>
      </w:r>
    </w:p>
    <w:p w14:paraId="55726AC7" w14:textId="77777777" w:rsidR="00000000" w:rsidRPr="004C5EA7" w:rsidRDefault="00000000" w:rsidP="004C5EA7">
      <w:pPr>
        <w:spacing w:line="276" w:lineRule="auto"/>
      </w:pPr>
      <w:r w:rsidRPr="004C5EA7">
        <w:t xml:space="preserve">Although I have not included these additional fees within the </w:t>
      </w:r>
      <w:r w:rsidRPr="004C5EA7">
        <w:rPr>
          <w:u w:val="single"/>
        </w:rPr>
        <w:t>“</w:t>
      </w:r>
      <w:r w:rsidRPr="004C5EA7">
        <w:rPr>
          <w:b/>
          <w:bCs/>
          <w:u w:val="single"/>
        </w:rPr>
        <w:t>Total Grand Sum”</w:t>
      </w:r>
      <w:r w:rsidRPr="004C5EA7">
        <w:t xml:space="preserve"> for this claim against </w:t>
      </w:r>
      <w:r w:rsidRPr="004C5EA7">
        <w:rPr>
          <w:u w:val="single"/>
        </w:rPr>
        <w:t>“</w:t>
      </w:r>
      <w:r w:rsidRPr="004C5EA7">
        <w:rPr>
          <w:b/>
          <w:bCs/>
          <w:u w:val="single"/>
        </w:rPr>
        <w:t>Omio, Thameslink, and Southern Rail</w:t>
      </w:r>
      <w:r w:rsidRPr="004C5EA7">
        <w:rPr>
          <w:u w:val="single"/>
        </w:rPr>
        <w:t>,”</w:t>
      </w:r>
      <w:r w:rsidRPr="004C5EA7">
        <w:t xml:space="preserve"> recent communication; </w:t>
      </w:r>
      <w:r w:rsidRPr="004C5EA7">
        <w:rPr>
          <w:b/>
          <w:bCs/>
        </w:rPr>
        <w:t>“</w:t>
      </w:r>
      <w:r w:rsidRPr="004C5EA7">
        <w:rPr>
          <w:b/>
          <w:bCs/>
          <w:u w:val="single"/>
        </w:rPr>
        <w:t>Marked with an  Incomplete And Inconsistent Fair Response</w:t>
      </w:r>
      <w:r w:rsidRPr="004C5EA7">
        <w:rPr>
          <w:b/>
          <w:bCs/>
        </w:rPr>
        <w:t xml:space="preserve">” </w:t>
      </w:r>
      <w:r w:rsidRPr="004C5EA7">
        <w:t>I have further exacerbated the complexity of resolving this matter. As such, I am introducing a:</w:t>
      </w:r>
    </w:p>
    <w:p w14:paraId="217739AC" w14:textId="77777777" w:rsidR="00000000" w:rsidRPr="004C5EA7" w:rsidRDefault="00000000" w:rsidP="004C5EA7">
      <w:pPr>
        <w:spacing w:line="276" w:lineRule="auto"/>
      </w:pPr>
    </w:p>
    <w:p w14:paraId="75EC4C1B" w14:textId="77777777" w:rsidR="00000000" w:rsidRPr="004C5EA7" w:rsidRDefault="00000000" w:rsidP="004C5EA7">
      <w:pPr>
        <w:numPr>
          <w:ilvl w:val="0"/>
          <w:numId w:val="102"/>
        </w:numPr>
        <w:spacing w:line="276" w:lineRule="auto"/>
        <w:rPr>
          <w:rStyle w:val="Strong"/>
          <w:b w:val="0"/>
          <w:bCs w:val="0"/>
        </w:rPr>
      </w:pPr>
      <w:r w:rsidRPr="004C5EA7">
        <w:rPr>
          <w:b/>
          <w:bCs/>
          <w:u w:val="single"/>
        </w:rPr>
        <w:t>Stress Compensation Fee</w:t>
      </w:r>
      <w:r w:rsidRPr="004C5EA7">
        <w:t>: As an additional fee to account for the undue stress and emotional burden caused to me by the horrific circumstances and the constant bad reminder of the event that took place, and the fee will start from today.</w:t>
      </w:r>
    </w:p>
    <w:p w14:paraId="053092BC" w14:textId="77777777" w:rsidR="00000000" w:rsidRPr="004C5EA7" w:rsidRDefault="00000000" w:rsidP="004C5EA7">
      <w:pPr>
        <w:spacing w:line="276" w:lineRule="auto"/>
        <w:rPr>
          <w:rFonts w:eastAsiaTheme="majorEastAsia"/>
          <w:b/>
          <w:bCs/>
          <w:u w:val="single"/>
        </w:rPr>
      </w:pPr>
      <w:r w:rsidRPr="004C5EA7">
        <w:rPr>
          <w:rFonts w:eastAsiaTheme="majorEastAsia"/>
          <w:b/>
          <w:bCs/>
          <w:u w:val="single"/>
        </w:rPr>
        <w:t>Stress Compensation Fee</w:t>
      </w:r>
    </w:p>
    <w:p w14:paraId="3379F191" w14:textId="77777777" w:rsidR="00000000" w:rsidRPr="004C5EA7" w:rsidRDefault="00000000" w:rsidP="004C5EA7">
      <w:pPr>
        <w:spacing w:line="276" w:lineRule="auto"/>
        <w:rPr>
          <w:b/>
          <w:bCs/>
          <w:u w:val="single"/>
        </w:rPr>
      </w:pPr>
    </w:p>
    <w:p w14:paraId="68351526" w14:textId="77777777" w:rsidR="00000000" w:rsidRPr="004C5EA7" w:rsidRDefault="00000000" w:rsidP="004C5EA7">
      <w:pPr>
        <w:numPr>
          <w:ilvl w:val="0"/>
          <w:numId w:val="103"/>
        </w:numPr>
        <w:spacing w:line="276" w:lineRule="auto"/>
      </w:pPr>
      <w:r w:rsidRPr="004C5EA7">
        <w:rPr>
          <w:b/>
          <w:bCs/>
          <w:u w:val="single"/>
        </w:rPr>
        <w:t>Fair Fixed Stress Fee per Day</w:t>
      </w:r>
      <w:r w:rsidRPr="004C5EA7">
        <w:rPr>
          <w:b/>
          <w:bCs/>
        </w:rPr>
        <w:t>:</w:t>
      </w:r>
    </w:p>
    <w:p w14:paraId="57794BF6" w14:textId="77777777" w:rsidR="00000000" w:rsidRPr="004C5EA7" w:rsidRDefault="00000000" w:rsidP="004C5EA7">
      <w:pPr>
        <w:numPr>
          <w:ilvl w:val="1"/>
          <w:numId w:val="103"/>
        </w:numPr>
        <w:tabs>
          <w:tab w:val="num" w:pos="1440"/>
        </w:tabs>
        <w:spacing w:line="276" w:lineRule="auto"/>
      </w:pPr>
      <w:r w:rsidRPr="004C5EA7">
        <w:t xml:space="preserve">The stress fee is determined at </w:t>
      </w:r>
      <w:r w:rsidRPr="004C5EA7">
        <w:rPr>
          <w:b/>
          <w:bCs/>
        </w:rPr>
        <w:t>£50/day</w:t>
      </w:r>
      <w:r w:rsidRPr="004C5EA7">
        <w:t xml:space="preserve"> as outlined.</w:t>
      </w:r>
    </w:p>
    <w:p w14:paraId="6364118E" w14:textId="77777777" w:rsidR="00000000" w:rsidRPr="004C5EA7" w:rsidRDefault="00000000" w:rsidP="004C5EA7">
      <w:pPr>
        <w:spacing w:line="276" w:lineRule="auto"/>
        <w:ind w:left="1440"/>
      </w:pPr>
    </w:p>
    <w:p w14:paraId="110251BA" w14:textId="77777777" w:rsidR="00000000" w:rsidRPr="004C5EA7" w:rsidRDefault="00000000" w:rsidP="004C5EA7">
      <w:pPr>
        <w:numPr>
          <w:ilvl w:val="0"/>
          <w:numId w:val="103"/>
        </w:numPr>
        <w:spacing w:line="276" w:lineRule="auto"/>
      </w:pPr>
      <w:r w:rsidRPr="004C5EA7">
        <w:rPr>
          <w:b/>
          <w:bCs/>
          <w:u w:val="single"/>
        </w:rPr>
        <w:t>Total Number of Days Worked</w:t>
      </w:r>
      <w:r w:rsidRPr="004C5EA7">
        <w:rPr>
          <w:b/>
          <w:bCs/>
        </w:rPr>
        <w:t>:</w:t>
      </w:r>
    </w:p>
    <w:p w14:paraId="2105F795" w14:textId="26B1D28F" w:rsidR="00000000" w:rsidRPr="004C5EA7" w:rsidRDefault="00000000" w:rsidP="004C5EA7">
      <w:pPr>
        <w:numPr>
          <w:ilvl w:val="1"/>
          <w:numId w:val="103"/>
        </w:numPr>
        <w:tabs>
          <w:tab w:val="num" w:pos="1440"/>
        </w:tabs>
        <w:spacing w:line="276" w:lineRule="auto"/>
      </w:pPr>
      <w:r w:rsidRPr="004C5EA7">
        <w:t xml:space="preserve">You have worked for a total of </w:t>
      </w:r>
      <w:r w:rsidR="00A85A8B" w:rsidRPr="004C5EA7">
        <w:rPr>
          <w:b/>
          <w:bCs/>
        </w:rPr>
        <w:t>60</w:t>
      </w:r>
      <w:r w:rsidRPr="004C5EA7">
        <w:rPr>
          <w:b/>
          <w:bCs/>
        </w:rPr>
        <w:t xml:space="preserve"> days</w:t>
      </w:r>
      <w:r w:rsidRPr="004C5EA7">
        <w:t xml:space="preserve"> (from 12th January 2025 to 1</w:t>
      </w:r>
      <w:r w:rsidR="00A85A8B" w:rsidRPr="004C5EA7">
        <w:t>2</w:t>
      </w:r>
      <w:r w:rsidRPr="004C5EA7">
        <w:t>th March 2025, excluding breaks for hospital appointments).</w:t>
      </w:r>
    </w:p>
    <w:p w14:paraId="7CF7CCA4" w14:textId="77777777" w:rsidR="00000000" w:rsidRPr="004C5EA7" w:rsidRDefault="00000000" w:rsidP="004C5EA7">
      <w:pPr>
        <w:spacing w:line="276" w:lineRule="auto"/>
        <w:ind w:left="1440"/>
      </w:pPr>
    </w:p>
    <w:p w14:paraId="4972B4A7" w14:textId="77777777" w:rsidR="00000000" w:rsidRPr="004C5EA7" w:rsidRDefault="00000000" w:rsidP="004C5EA7">
      <w:pPr>
        <w:numPr>
          <w:ilvl w:val="0"/>
          <w:numId w:val="103"/>
        </w:numPr>
        <w:spacing w:line="276" w:lineRule="auto"/>
      </w:pPr>
      <w:r w:rsidRPr="004C5EA7">
        <w:rPr>
          <w:b/>
          <w:bCs/>
          <w:u w:val="single"/>
        </w:rPr>
        <w:t>Stress Fee Calculation</w:t>
      </w:r>
      <w:r w:rsidRPr="004C5EA7">
        <w:rPr>
          <w:b/>
          <w:bCs/>
        </w:rPr>
        <w:t>:</w:t>
      </w:r>
    </w:p>
    <w:p w14:paraId="508934EC" w14:textId="0163B4E7" w:rsidR="00000000" w:rsidRPr="004C5EA7" w:rsidRDefault="00A85A8B" w:rsidP="004C5EA7">
      <w:pPr>
        <w:numPr>
          <w:ilvl w:val="1"/>
          <w:numId w:val="103"/>
        </w:numPr>
        <w:tabs>
          <w:tab w:val="num" w:pos="1440"/>
        </w:tabs>
        <w:spacing w:line="276" w:lineRule="auto"/>
      </w:pPr>
      <w:r w:rsidRPr="004C5EA7">
        <w:rPr>
          <w:b/>
          <w:bCs/>
        </w:rPr>
        <w:t>60</w:t>
      </w:r>
      <w:r w:rsidR="00000000" w:rsidRPr="004C5EA7">
        <w:rPr>
          <w:b/>
          <w:bCs/>
        </w:rPr>
        <w:t xml:space="preserve"> days × £50/day = £</w:t>
      </w:r>
      <w:r w:rsidRPr="004C5EA7">
        <w:rPr>
          <w:b/>
          <w:bCs/>
        </w:rPr>
        <w:t>3,000</w:t>
      </w:r>
      <w:r w:rsidR="00000000" w:rsidRPr="004C5EA7">
        <w:rPr>
          <w:b/>
          <w:bCs/>
        </w:rPr>
        <w:t xml:space="preserve">. </w:t>
      </w:r>
      <w:r w:rsidR="00000000" w:rsidRPr="004C5EA7">
        <w:t>“Not being charged at present!”</w:t>
      </w:r>
    </w:p>
    <w:p w14:paraId="3AC01BCC" w14:textId="77777777" w:rsidR="00000000" w:rsidRPr="004C5EA7" w:rsidRDefault="00000000" w:rsidP="004C5EA7">
      <w:pPr>
        <w:spacing w:line="276" w:lineRule="auto"/>
      </w:pPr>
    </w:p>
    <w:p w14:paraId="76F747AF" w14:textId="77777777" w:rsidR="00000000" w:rsidRPr="004C5EA7" w:rsidRDefault="00000000" w:rsidP="004C5EA7">
      <w:pPr>
        <w:spacing w:line="276" w:lineRule="auto"/>
        <w:rPr>
          <w:b/>
          <w:bCs/>
          <w:u w:val="single"/>
        </w:rPr>
      </w:pPr>
      <w:r w:rsidRPr="004C5EA7">
        <w:rPr>
          <w:rFonts w:eastAsiaTheme="majorEastAsia"/>
          <w:b/>
          <w:bCs/>
          <w:u w:val="single"/>
        </w:rPr>
        <w:t>Rationale for the Additional Fees</w:t>
      </w:r>
    </w:p>
    <w:p w14:paraId="0785F7F8" w14:textId="77777777" w:rsidR="00000000" w:rsidRPr="004C5EA7" w:rsidRDefault="00000000" w:rsidP="004C5EA7">
      <w:pPr>
        <w:spacing w:line="276" w:lineRule="auto"/>
      </w:pPr>
      <w:r w:rsidRPr="004C5EA7">
        <w:t xml:space="preserve">This decision aligns with the </w:t>
      </w:r>
      <w:r w:rsidRPr="004C5EA7">
        <w:rPr>
          <w:b/>
          <w:bCs/>
          <w:u w:val="single"/>
        </w:rPr>
        <w:t>“Consumer Rights Act 2015,”</w:t>
      </w:r>
      <w:r w:rsidRPr="004C5EA7">
        <w:t xml:space="preserve"> which protects individuals from unfair practices, and the </w:t>
      </w:r>
      <w:r w:rsidRPr="004C5EA7">
        <w:rPr>
          <w:b/>
          <w:bCs/>
          <w:u w:val="single"/>
        </w:rPr>
        <w:t>“FCA Regulations,”</w:t>
      </w:r>
      <w:r w:rsidRPr="004C5EA7">
        <w:t xml:space="preserve"> which ensure that claims management companies meet </w:t>
      </w:r>
      <w:r w:rsidRPr="004C5EA7">
        <w:rPr>
          <w:b/>
          <w:bCs/>
          <w:u w:val="single"/>
        </w:rPr>
        <w:t>“High Standards Of Conduct.”</w:t>
      </w:r>
      <w:r w:rsidRPr="004C5EA7">
        <w:t xml:space="preserve"> Considering:</w:t>
      </w:r>
    </w:p>
    <w:p w14:paraId="39868E15" w14:textId="77777777" w:rsidR="00000000" w:rsidRPr="004C5EA7" w:rsidRDefault="00000000" w:rsidP="004C5EA7">
      <w:pPr>
        <w:spacing w:line="276" w:lineRule="auto"/>
      </w:pPr>
    </w:p>
    <w:p w14:paraId="7A057CD0" w14:textId="77777777" w:rsidR="00000000" w:rsidRPr="004C5EA7" w:rsidRDefault="00000000" w:rsidP="004C5EA7">
      <w:pPr>
        <w:numPr>
          <w:ilvl w:val="0"/>
          <w:numId w:val="104"/>
        </w:numPr>
        <w:spacing w:line="276" w:lineRule="auto"/>
      </w:pPr>
      <w:r w:rsidRPr="004C5EA7">
        <w:rPr>
          <w:b/>
          <w:bCs/>
        </w:rPr>
        <w:t>The lack of transparency</w:t>
      </w:r>
      <w:r w:rsidRPr="004C5EA7">
        <w:t xml:space="preserve"> provided by service providers.</w:t>
      </w:r>
    </w:p>
    <w:p w14:paraId="3F9238D0" w14:textId="77777777" w:rsidR="00000000" w:rsidRPr="004C5EA7" w:rsidRDefault="00000000" w:rsidP="004C5EA7">
      <w:pPr>
        <w:numPr>
          <w:ilvl w:val="0"/>
          <w:numId w:val="104"/>
        </w:numPr>
        <w:spacing w:line="276" w:lineRule="auto"/>
      </w:pPr>
      <w:r w:rsidRPr="004C5EA7">
        <w:rPr>
          <w:b/>
          <w:bCs/>
        </w:rPr>
        <w:t>The ongoing burden</w:t>
      </w:r>
      <w:r w:rsidRPr="004C5EA7">
        <w:t xml:space="preserve"> of addressing misleading and incomplete information.</w:t>
      </w:r>
    </w:p>
    <w:p w14:paraId="679A6A23" w14:textId="77777777" w:rsidR="00000000" w:rsidRPr="004C5EA7" w:rsidRDefault="00000000" w:rsidP="004C5EA7">
      <w:pPr>
        <w:numPr>
          <w:ilvl w:val="0"/>
          <w:numId w:val="104"/>
        </w:numPr>
        <w:spacing w:line="276" w:lineRule="auto"/>
      </w:pPr>
      <w:r w:rsidRPr="004C5EA7">
        <w:rPr>
          <w:b/>
          <w:bCs/>
        </w:rPr>
        <w:t>The significant delays</w:t>
      </w:r>
      <w:r w:rsidRPr="004C5EA7">
        <w:t xml:space="preserve"> caused by these complications.</w:t>
      </w:r>
    </w:p>
    <w:p w14:paraId="29E6B41B" w14:textId="77777777" w:rsidR="00000000" w:rsidRPr="004C5EA7" w:rsidRDefault="00000000" w:rsidP="004C5EA7">
      <w:pPr>
        <w:spacing w:line="276" w:lineRule="auto"/>
        <w:ind w:left="720"/>
      </w:pPr>
    </w:p>
    <w:p w14:paraId="12983F29" w14:textId="77777777" w:rsidR="00000000" w:rsidRPr="004C5EA7" w:rsidRDefault="00000000" w:rsidP="004C5EA7">
      <w:pPr>
        <w:spacing w:line="276" w:lineRule="auto"/>
      </w:pPr>
      <w:r w:rsidRPr="004C5EA7">
        <w:t>I reserve the right to continue applying these rates until the claim is resolved to my satisfaction. The extent of my efforts, coupled with the emotional and mental toll, justifies these additional fees.</w:t>
      </w:r>
    </w:p>
    <w:p w14:paraId="75BBC914" w14:textId="77777777" w:rsidR="00000000" w:rsidRPr="004C5EA7" w:rsidRDefault="00000000" w:rsidP="004C5EA7">
      <w:pPr>
        <w:spacing w:line="276" w:lineRule="auto"/>
      </w:pPr>
    </w:p>
    <w:p w14:paraId="401E0584" w14:textId="77777777" w:rsidR="00000000" w:rsidRPr="004C5EA7" w:rsidRDefault="00000000" w:rsidP="004C5EA7">
      <w:pPr>
        <w:spacing w:line="276" w:lineRule="auto"/>
        <w:rPr>
          <w:b/>
          <w:bCs/>
          <w:u w:val="single"/>
        </w:rPr>
      </w:pPr>
      <w:r w:rsidRPr="004C5EA7">
        <w:rPr>
          <w:rFonts w:eastAsiaTheme="majorEastAsia"/>
          <w:b/>
          <w:bCs/>
          <w:u w:val="single"/>
        </w:rPr>
        <w:t>Statement of Intent</w:t>
      </w:r>
    </w:p>
    <w:p w14:paraId="5AC67F87" w14:textId="77777777" w:rsidR="00000000" w:rsidRPr="004C5EA7" w:rsidRDefault="00000000" w:rsidP="004C5EA7">
      <w:pPr>
        <w:spacing w:line="276" w:lineRule="auto"/>
      </w:pPr>
      <w:r w:rsidRPr="004C5EA7">
        <w:t>This serves as a formal notice of my decision to implement these rates. I hope this encourages a swift and satisfactory resolution, avoiding the necessity for further escalation. I have made every effort to present my claims with honesty, accuracy, and evidence, and I trust that this matter will now be addressed with the urgency it deserves.</w:t>
      </w:r>
    </w:p>
    <w:p w14:paraId="0C175170" w14:textId="77777777" w:rsidR="00000000" w:rsidRPr="004C5EA7" w:rsidRDefault="00000000" w:rsidP="004C5EA7">
      <w:pPr>
        <w:spacing w:line="276" w:lineRule="auto"/>
      </w:pPr>
    </w:p>
    <w:p w14:paraId="759BDEAC" w14:textId="77777777" w:rsidR="00000000" w:rsidRPr="004C5EA7" w:rsidRDefault="00000000" w:rsidP="004C5EA7">
      <w:pPr>
        <w:spacing w:line="276" w:lineRule="auto"/>
        <w:rPr>
          <w:b/>
          <w:bCs/>
          <w:u w:val="single"/>
        </w:rPr>
      </w:pPr>
      <w:r w:rsidRPr="004C5EA7">
        <w:rPr>
          <w:b/>
          <w:bCs/>
          <w:u w:val="single"/>
        </w:rPr>
        <w:t>The Daily Compensation Rate and Stress Compensation Fees!</w:t>
      </w:r>
    </w:p>
    <w:p w14:paraId="77BA5408" w14:textId="77777777" w:rsidR="00000000" w:rsidRPr="004C5EA7" w:rsidRDefault="00000000" w:rsidP="004C5EA7">
      <w:pPr>
        <w:spacing w:line="276" w:lineRule="auto"/>
      </w:pPr>
      <w:r w:rsidRPr="004C5EA7">
        <w:t>The worked out “</w:t>
      </w:r>
      <w:r w:rsidRPr="004C5EA7">
        <w:rPr>
          <w:b/>
          <w:bCs/>
          <w:u w:val="single"/>
        </w:rPr>
        <w:t>Daily Compensation Rate!”</w:t>
      </w:r>
      <w:r w:rsidRPr="004C5EA7">
        <w:t xml:space="preserve"> and the</w:t>
      </w:r>
      <w:r w:rsidRPr="004C5EA7">
        <w:rPr>
          <w:b/>
          <w:bCs/>
          <w:u w:val="single"/>
        </w:rPr>
        <w:t xml:space="preserve"> “Stress Compensation Fees,”</w:t>
      </w:r>
      <w:r w:rsidRPr="004C5EA7">
        <w:t xml:space="preserve"> are as follows!</w:t>
      </w:r>
    </w:p>
    <w:p w14:paraId="4236B84F" w14:textId="77777777" w:rsidR="00000000" w:rsidRPr="004C5EA7" w:rsidRDefault="00000000" w:rsidP="004C5EA7">
      <w:pPr>
        <w:spacing w:after="160" w:line="276" w:lineRule="auto"/>
      </w:pPr>
    </w:p>
    <w:p w14:paraId="48497CD9" w14:textId="77777777" w:rsidR="00000000" w:rsidRPr="004C5EA7" w:rsidRDefault="00000000" w:rsidP="004C5EA7">
      <w:pPr>
        <w:spacing w:after="160" w:line="276" w:lineRule="auto"/>
        <w:rPr>
          <w:b/>
          <w:bCs/>
          <w:u w:val="single"/>
        </w:rPr>
      </w:pPr>
      <w:r w:rsidRPr="004C5EA7">
        <w:rPr>
          <w:b/>
          <w:bCs/>
          <w:u w:val="single"/>
        </w:rPr>
        <w:t>My Request At The Present Date</w:t>
      </w:r>
    </w:p>
    <w:p w14:paraId="46477BFB" w14:textId="77777777" w:rsidR="00000000" w:rsidRPr="004C5EA7" w:rsidRDefault="00000000" w:rsidP="004C5EA7">
      <w:pPr>
        <w:numPr>
          <w:ilvl w:val="0"/>
          <w:numId w:val="105"/>
        </w:numPr>
        <w:spacing w:line="276" w:lineRule="auto"/>
        <w:rPr>
          <w:u w:val="single"/>
        </w:rPr>
      </w:pPr>
      <w:r w:rsidRPr="004C5EA7">
        <w:rPr>
          <w:b/>
          <w:bCs/>
          <w:u w:val="single"/>
        </w:rPr>
        <w:t>Full Refund for Additional Costs</w:t>
      </w:r>
      <w:r w:rsidRPr="004C5EA7">
        <w:rPr>
          <w:u w:val="single"/>
        </w:rPr>
        <w:t>:</w:t>
      </w:r>
    </w:p>
    <w:p w14:paraId="3F6C1C48" w14:textId="3710CADE" w:rsidR="00000000" w:rsidRPr="004C5EA7" w:rsidRDefault="00000000" w:rsidP="004C5EA7">
      <w:pPr>
        <w:pStyle w:val="NormalWeb"/>
        <w:numPr>
          <w:ilvl w:val="1"/>
          <w:numId w:val="105"/>
        </w:numPr>
        <w:spacing w:before="0" w:beforeAutospacing="0" w:after="0" w:afterAutospacing="0" w:line="276" w:lineRule="auto"/>
      </w:pPr>
      <w:r w:rsidRPr="004C5EA7">
        <w:t>Reimbursement of all additional expenses incurred due to the errors, totaling</w:t>
      </w:r>
      <w:r w:rsidR="00FE4494" w:rsidRPr="004C5EA7">
        <w:t xml:space="preserve">, </w:t>
      </w:r>
      <w:r w:rsidRPr="004C5EA7">
        <w:t xml:space="preserve">Grand Total: </w:t>
      </w:r>
      <w:r w:rsidR="00FE4494" w:rsidRPr="004C5EA7">
        <w:rPr>
          <w:b/>
          <w:bCs/>
        </w:rPr>
        <w:t>£10,441.08</w:t>
      </w:r>
      <w:r w:rsidR="00FE4494" w:rsidRPr="004C5EA7">
        <w:rPr>
          <w:b/>
          <w:bCs/>
        </w:rPr>
        <w:t xml:space="preserve"> </w:t>
      </w:r>
      <w:r w:rsidRPr="004C5EA7">
        <w:rPr>
          <w:b/>
          <w:bCs/>
        </w:rPr>
        <w:t xml:space="preserve">= </w:t>
      </w:r>
      <w:r w:rsidRPr="004C5EA7">
        <w:rPr>
          <w:b/>
          <w:bCs/>
          <w:u w:val="single"/>
        </w:rPr>
        <w:t>“Omio, Thameslink, and Southern Rail.”</w:t>
      </w:r>
    </w:p>
    <w:p w14:paraId="3185D6AA" w14:textId="77777777" w:rsidR="00000000" w:rsidRPr="004C5EA7" w:rsidRDefault="00000000" w:rsidP="004C5EA7">
      <w:pPr>
        <w:pStyle w:val="NormalWeb"/>
        <w:spacing w:before="0" w:beforeAutospacing="0" w:after="0" w:afterAutospacing="0" w:line="276" w:lineRule="auto"/>
        <w:ind w:left="1440"/>
      </w:pPr>
    </w:p>
    <w:p w14:paraId="76890FCC" w14:textId="77777777" w:rsidR="00000000" w:rsidRPr="004C5EA7" w:rsidRDefault="00000000" w:rsidP="004C5EA7">
      <w:pPr>
        <w:numPr>
          <w:ilvl w:val="0"/>
          <w:numId w:val="105"/>
        </w:numPr>
        <w:spacing w:line="276" w:lineRule="auto"/>
        <w:rPr>
          <w:u w:val="single"/>
        </w:rPr>
      </w:pPr>
      <w:r w:rsidRPr="004C5EA7">
        <w:rPr>
          <w:b/>
          <w:bCs/>
          <w:u w:val="single"/>
        </w:rPr>
        <w:t>Improved Transparency and Communication</w:t>
      </w:r>
      <w:r w:rsidRPr="004C5EA7">
        <w:rPr>
          <w:u w:val="single"/>
        </w:rPr>
        <w:t>:</w:t>
      </w:r>
    </w:p>
    <w:p w14:paraId="032FEF5D" w14:textId="77777777" w:rsidR="00000000" w:rsidRPr="004C5EA7" w:rsidRDefault="00000000" w:rsidP="004C5EA7">
      <w:pPr>
        <w:numPr>
          <w:ilvl w:val="1"/>
          <w:numId w:val="105"/>
        </w:numPr>
        <w:tabs>
          <w:tab w:val="num" w:pos="1440"/>
        </w:tabs>
        <w:spacing w:line="276" w:lineRule="auto"/>
      </w:pPr>
      <w:r w:rsidRPr="004C5EA7">
        <w:t>Implementation of detailed text-based explanations alongside visual guides for baggage policies and other booking elements to prevent future misunderstandings.</w:t>
      </w:r>
    </w:p>
    <w:p w14:paraId="60FE65C6" w14:textId="77777777" w:rsidR="00000000" w:rsidRPr="004C5EA7" w:rsidRDefault="00000000" w:rsidP="004C5EA7">
      <w:pPr>
        <w:numPr>
          <w:ilvl w:val="1"/>
          <w:numId w:val="105"/>
        </w:numPr>
        <w:tabs>
          <w:tab w:val="num" w:pos="1440"/>
        </w:tabs>
        <w:spacing w:line="276" w:lineRule="auto"/>
      </w:pPr>
      <w:r w:rsidRPr="004C5EA7">
        <w:t>Clear, visible information regarding what additional payments include, with no hidden costs.</w:t>
      </w:r>
    </w:p>
    <w:p w14:paraId="1A935678" w14:textId="77777777" w:rsidR="00000000" w:rsidRPr="004C5EA7" w:rsidRDefault="00000000" w:rsidP="004C5EA7">
      <w:pPr>
        <w:spacing w:line="276" w:lineRule="auto"/>
        <w:ind w:left="1440"/>
      </w:pPr>
    </w:p>
    <w:p w14:paraId="2168F58A" w14:textId="77777777" w:rsidR="00000000" w:rsidRPr="004C5EA7" w:rsidRDefault="00000000" w:rsidP="004C5EA7">
      <w:pPr>
        <w:numPr>
          <w:ilvl w:val="0"/>
          <w:numId w:val="105"/>
        </w:numPr>
        <w:spacing w:line="276" w:lineRule="auto"/>
        <w:rPr>
          <w:u w:val="single"/>
        </w:rPr>
      </w:pPr>
      <w:r w:rsidRPr="004C5EA7">
        <w:rPr>
          <w:b/>
          <w:bCs/>
          <w:u w:val="single"/>
        </w:rPr>
        <w:t>Future Policy Changes</w:t>
      </w:r>
      <w:r w:rsidRPr="004C5EA7">
        <w:rPr>
          <w:u w:val="single"/>
        </w:rPr>
        <w:t>:</w:t>
      </w:r>
    </w:p>
    <w:p w14:paraId="52A06E99" w14:textId="77777777" w:rsidR="00000000" w:rsidRPr="004C5EA7" w:rsidRDefault="00000000" w:rsidP="004C5EA7">
      <w:pPr>
        <w:numPr>
          <w:ilvl w:val="1"/>
          <w:numId w:val="105"/>
        </w:numPr>
        <w:tabs>
          <w:tab w:val="num" w:pos="1440"/>
        </w:tabs>
        <w:spacing w:line="276" w:lineRule="auto"/>
      </w:pPr>
      <w:r w:rsidRPr="004C5EA7">
        <w:t>A commitment to ensuring all customer interactions meet high standards of clarity and transparency, supported by improved training for customer service teams.</w:t>
      </w:r>
    </w:p>
    <w:p w14:paraId="6FBFB7A6" w14:textId="77777777" w:rsidR="00000000" w:rsidRPr="004C5EA7" w:rsidRDefault="00000000" w:rsidP="004C5EA7">
      <w:pPr>
        <w:spacing w:line="276" w:lineRule="auto"/>
        <w:ind w:left="1440"/>
      </w:pPr>
    </w:p>
    <w:p w14:paraId="28F553DE" w14:textId="77777777" w:rsidR="00000000" w:rsidRPr="004C5EA7" w:rsidRDefault="00000000" w:rsidP="004C5EA7">
      <w:pPr>
        <w:numPr>
          <w:ilvl w:val="0"/>
          <w:numId w:val="105"/>
        </w:numPr>
        <w:spacing w:line="276" w:lineRule="auto"/>
        <w:rPr>
          <w:u w:val="single"/>
        </w:rPr>
      </w:pPr>
      <w:r w:rsidRPr="004C5EA7">
        <w:rPr>
          <w:b/>
          <w:bCs/>
          <w:u w:val="single"/>
        </w:rPr>
        <w:t>Compensation for Emotional Distress</w:t>
      </w:r>
      <w:r w:rsidRPr="004C5EA7">
        <w:rPr>
          <w:u w:val="single"/>
        </w:rPr>
        <w:t>:</w:t>
      </w:r>
    </w:p>
    <w:p w14:paraId="669F292A" w14:textId="77777777" w:rsidR="00000000" w:rsidRPr="004C5EA7" w:rsidRDefault="00000000" w:rsidP="004C5EA7">
      <w:pPr>
        <w:numPr>
          <w:ilvl w:val="1"/>
          <w:numId w:val="105"/>
        </w:numPr>
        <w:tabs>
          <w:tab w:val="num" w:pos="1440"/>
        </w:tabs>
        <w:spacing w:line="276" w:lineRule="auto"/>
      </w:pPr>
      <w:r w:rsidRPr="004C5EA7">
        <w:t>Additional compensation for the undue stress, inconvenience, and disruption caused to myself and my travel partner, significantly impacting on the quality of our holiday.</w:t>
      </w:r>
    </w:p>
    <w:p w14:paraId="02FB0EF9" w14:textId="77777777" w:rsidR="00000000" w:rsidRPr="004C5EA7" w:rsidRDefault="00000000" w:rsidP="004C5EA7">
      <w:pPr>
        <w:spacing w:line="276" w:lineRule="auto"/>
        <w:ind w:left="1440"/>
      </w:pPr>
    </w:p>
    <w:p w14:paraId="747A0A58" w14:textId="77777777" w:rsidR="00000000" w:rsidRPr="004C5EA7" w:rsidRDefault="00000000" w:rsidP="004C5EA7">
      <w:pPr>
        <w:pStyle w:val="ListParagraph"/>
        <w:numPr>
          <w:ilvl w:val="0"/>
          <w:numId w:val="106"/>
        </w:numPr>
        <w:spacing w:line="276" w:lineRule="auto"/>
        <w:rPr>
          <w:b/>
          <w:bCs/>
          <w:u w:val="single"/>
        </w:rPr>
      </w:pPr>
      <w:r w:rsidRPr="004C5EA7">
        <w:rPr>
          <w:b/>
          <w:bCs/>
          <w:u w:val="single"/>
        </w:rPr>
        <w:t>My Evidence Evaluation!</w:t>
      </w:r>
    </w:p>
    <w:p w14:paraId="08EBD267" w14:textId="77777777" w:rsidR="00000000" w:rsidRPr="004C5EA7" w:rsidRDefault="00000000" w:rsidP="004C5EA7">
      <w:pPr>
        <w:pStyle w:val="ListParagraph"/>
        <w:numPr>
          <w:ilvl w:val="0"/>
          <w:numId w:val="106"/>
        </w:numPr>
        <w:spacing w:line="276" w:lineRule="auto"/>
        <w:rPr>
          <w:b/>
          <w:bCs/>
          <w:u w:val="single"/>
        </w:rPr>
      </w:pPr>
      <w:r w:rsidRPr="004C5EA7">
        <w:rPr>
          <w:b/>
          <w:bCs/>
          <w:u w:val="single"/>
        </w:rPr>
        <w:t>Exhibited as:</w:t>
      </w:r>
      <w:r w:rsidRPr="004C5EA7">
        <w:t xml:space="preserve"> 1</w:t>
      </w:r>
    </w:p>
    <w:p w14:paraId="59F36A58" w14:textId="77777777" w:rsidR="00000000" w:rsidRPr="004C5EA7" w:rsidRDefault="00000000" w:rsidP="004C5EA7">
      <w:pPr>
        <w:pStyle w:val="ListParagraph"/>
        <w:numPr>
          <w:ilvl w:val="0"/>
          <w:numId w:val="107"/>
        </w:numPr>
        <w:spacing w:line="276" w:lineRule="auto"/>
      </w:pPr>
      <w:r w:rsidRPr="004C5EA7">
        <w:t>Receipts \ 6. Your Tickets LBG–GTW-Return</w:t>
      </w:r>
    </w:p>
    <w:p w14:paraId="6A43A342" w14:textId="77777777" w:rsidR="00000000" w:rsidRPr="004C5EA7" w:rsidRDefault="00000000" w:rsidP="004C5EA7">
      <w:pPr>
        <w:spacing w:line="276" w:lineRule="auto"/>
      </w:pPr>
    </w:p>
    <w:p w14:paraId="3FDB0D64" w14:textId="77777777" w:rsidR="00000000" w:rsidRPr="004C5EA7" w:rsidRDefault="00000000" w:rsidP="004C5EA7">
      <w:pPr>
        <w:spacing w:line="276" w:lineRule="auto"/>
      </w:pPr>
      <w:r w:rsidRPr="004C5EA7">
        <w:rPr>
          <w:noProof/>
        </w:rPr>
        <w:drawing>
          <wp:inline distT="0" distB="0" distL="0" distR="0" wp14:anchorId="381A7BE1" wp14:editId="1131B708">
            <wp:extent cx="5934075" cy="7686675"/>
            <wp:effectExtent l="19050" t="19050" r="28575" b="2857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519D9D2E" w14:textId="77777777" w:rsidR="00000000" w:rsidRPr="004C5EA7" w:rsidRDefault="00000000" w:rsidP="004C5EA7">
      <w:pPr>
        <w:spacing w:line="276" w:lineRule="auto"/>
      </w:pPr>
      <w:r w:rsidRPr="004C5EA7">
        <w:rPr>
          <w:noProof/>
        </w:rPr>
        <w:drawing>
          <wp:inline distT="0" distB="0" distL="0" distR="0" wp14:anchorId="3FB50766" wp14:editId="6955873A">
            <wp:extent cx="5934075" cy="7686675"/>
            <wp:effectExtent l="19050" t="19050" r="28575" b="2857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26A3BE1C" w14:textId="77777777" w:rsidR="00000000" w:rsidRPr="004C5EA7" w:rsidRDefault="00000000" w:rsidP="004C5EA7">
      <w:pPr>
        <w:spacing w:line="276" w:lineRule="auto"/>
      </w:pPr>
      <w:r w:rsidRPr="004C5EA7">
        <w:rPr>
          <w:noProof/>
        </w:rPr>
        <w:drawing>
          <wp:inline distT="0" distB="0" distL="0" distR="0" wp14:anchorId="06CF2FB6" wp14:editId="55660865">
            <wp:extent cx="5934075" cy="7686675"/>
            <wp:effectExtent l="19050" t="19050" r="28575" b="2857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72C10E30" w14:textId="77777777" w:rsidR="00000000" w:rsidRPr="004C5EA7" w:rsidRDefault="00000000" w:rsidP="004C5EA7">
      <w:pPr>
        <w:spacing w:line="276" w:lineRule="auto"/>
      </w:pPr>
      <w:r w:rsidRPr="004C5EA7">
        <w:rPr>
          <w:noProof/>
        </w:rPr>
        <w:drawing>
          <wp:inline distT="0" distB="0" distL="0" distR="0" wp14:anchorId="465CFC22" wp14:editId="5584F91C">
            <wp:extent cx="5934075" cy="7686675"/>
            <wp:effectExtent l="19050" t="19050" r="28575" b="2857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734A355B" w14:textId="77777777" w:rsidR="00000000" w:rsidRPr="004C5EA7" w:rsidRDefault="00000000" w:rsidP="004C5EA7">
      <w:pPr>
        <w:spacing w:line="276" w:lineRule="auto"/>
      </w:pPr>
      <w:r w:rsidRPr="004C5EA7">
        <w:rPr>
          <w:noProof/>
        </w:rPr>
        <w:drawing>
          <wp:inline distT="0" distB="0" distL="0" distR="0" wp14:anchorId="0398AF38" wp14:editId="620E3144">
            <wp:extent cx="5934075" cy="7686675"/>
            <wp:effectExtent l="19050" t="19050" r="28575" b="2857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00EDCFE2" w14:textId="77777777" w:rsidR="00000000" w:rsidRPr="004C5EA7" w:rsidRDefault="00000000" w:rsidP="004C5EA7">
      <w:pPr>
        <w:spacing w:line="276" w:lineRule="auto"/>
      </w:pPr>
      <w:r w:rsidRPr="004C5EA7">
        <w:rPr>
          <w:noProof/>
        </w:rPr>
        <w:drawing>
          <wp:inline distT="0" distB="0" distL="0" distR="0" wp14:anchorId="2F069AF7" wp14:editId="4CCFFC48">
            <wp:extent cx="5934075" cy="7686675"/>
            <wp:effectExtent l="19050" t="19050" r="28575" b="2857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cmpd="sng">
                      <a:solidFill>
                        <a:srgbClr val="000000"/>
                      </a:solidFill>
                      <a:miter lim="800000"/>
                      <a:headEnd/>
                      <a:tailEnd/>
                    </a:ln>
                    <a:effectLst/>
                  </pic:spPr>
                </pic:pic>
              </a:graphicData>
            </a:graphic>
          </wp:inline>
        </w:drawing>
      </w:r>
    </w:p>
    <w:p w14:paraId="3E4CD344" w14:textId="77777777" w:rsidR="00000000" w:rsidRPr="004C5EA7" w:rsidRDefault="00000000" w:rsidP="004C5EA7">
      <w:pPr>
        <w:pStyle w:val="ListParagraph"/>
        <w:numPr>
          <w:ilvl w:val="0"/>
          <w:numId w:val="108"/>
        </w:numPr>
        <w:spacing w:line="276" w:lineRule="auto"/>
      </w:pPr>
      <w:r w:rsidRPr="004C5EA7">
        <w:t xml:space="preserve">This is the only email I received from Omio, there are six pages. I will first address each one of those pages content below and continue with </w:t>
      </w:r>
      <w:bookmarkStart w:id="21" w:name="_Hlk192169988"/>
      <w:r w:rsidRPr="004C5EA7">
        <w:t xml:space="preserve">the clickable option </w:t>
      </w:r>
      <w:r w:rsidRPr="004C5EA7">
        <w:rPr>
          <w:b/>
          <w:bCs/>
          <w:u w:val="single"/>
        </w:rPr>
        <w:t>“View Your Ticket In The Omio App,”</w:t>
      </w:r>
      <w:bookmarkEnd w:id="21"/>
      <w:r w:rsidRPr="004C5EA7">
        <w:t xml:space="preserve"> then address your issues afterwards.</w:t>
      </w:r>
    </w:p>
    <w:p w14:paraId="24519A18" w14:textId="77777777" w:rsidR="00000000" w:rsidRPr="004C5EA7" w:rsidRDefault="00000000" w:rsidP="004C5EA7">
      <w:pPr>
        <w:pStyle w:val="ListParagraph"/>
        <w:spacing w:line="276" w:lineRule="auto"/>
      </w:pPr>
    </w:p>
    <w:p w14:paraId="6991471C" w14:textId="77777777" w:rsidR="00000000" w:rsidRPr="004C5EA7" w:rsidRDefault="00000000" w:rsidP="004C5EA7">
      <w:pPr>
        <w:pStyle w:val="ListParagraph"/>
        <w:numPr>
          <w:ilvl w:val="0"/>
          <w:numId w:val="109"/>
        </w:numPr>
        <w:spacing w:line="276" w:lineRule="auto"/>
      </w:pPr>
      <w:r w:rsidRPr="004C5EA7">
        <w:rPr>
          <w:b/>
          <w:bCs/>
          <w:u w:val="single"/>
        </w:rPr>
        <w:t>The First Page Of The Invoice</w:t>
      </w:r>
      <w:r w:rsidRPr="004C5EA7">
        <w:t xml:space="preserve">: </w:t>
      </w:r>
    </w:p>
    <w:p w14:paraId="0561E673" w14:textId="77777777" w:rsidR="00000000" w:rsidRPr="004C5EA7" w:rsidRDefault="00000000" w:rsidP="004C5EA7">
      <w:pPr>
        <w:pStyle w:val="ListParagraph"/>
        <w:numPr>
          <w:ilvl w:val="0"/>
          <w:numId w:val="110"/>
        </w:numPr>
        <w:spacing w:line="276" w:lineRule="auto"/>
      </w:pPr>
      <w:r w:rsidRPr="004C5EA7">
        <w:t xml:space="preserve">In the first page it states that my booking was successful, you're going to Gatwick Airport (GTW). </w:t>
      </w:r>
    </w:p>
    <w:p w14:paraId="17D28520" w14:textId="77777777" w:rsidR="00000000" w:rsidRPr="004C5EA7" w:rsidRDefault="00000000" w:rsidP="004C5EA7">
      <w:pPr>
        <w:pStyle w:val="ListParagraph"/>
        <w:spacing w:line="276" w:lineRule="auto"/>
      </w:pPr>
      <w:r w:rsidRPr="004C5EA7">
        <w:t>The message continues with two booking numbers and includes a confirmation that we have successfully received the requested items, and that the sale has been completed.</w:t>
      </w:r>
    </w:p>
    <w:p w14:paraId="0249CAB6" w14:textId="77777777" w:rsidR="00000000" w:rsidRPr="004C5EA7" w:rsidRDefault="00000000" w:rsidP="004C5EA7">
      <w:pPr>
        <w:pStyle w:val="ListParagraph"/>
        <w:spacing w:line="276" w:lineRule="auto"/>
      </w:pPr>
    </w:p>
    <w:p w14:paraId="63F2506D" w14:textId="77777777" w:rsidR="00000000" w:rsidRPr="004C5EA7" w:rsidRDefault="00000000" w:rsidP="004C5EA7">
      <w:pPr>
        <w:pStyle w:val="ListParagraph"/>
        <w:numPr>
          <w:ilvl w:val="0"/>
          <w:numId w:val="111"/>
        </w:numPr>
        <w:spacing w:line="276" w:lineRule="auto"/>
      </w:pPr>
      <w:r w:rsidRPr="004C5EA7">
        <w:rPr>
          <w:b/>
          <w:bCs/>
          <w:u w:val="single"/>
        </w:rPr>
        <w:t>Mon, Jan 06, 2025:</w:t>
      </w:r>
      <w:r w:rsidRPr="004C5EA7">
        <w:t xml:space="preserve"> London Bridge (LBG) – Gatwick Airport (GTW) </w:t>
      </w:r>
    </w:p>
    <w:p w14:paraId="62045B29" w14:textId="77777777" w:rsidR="00000000" w:rsidRPr="004C5EA7" w:rsidRDefault="00000000" w:rsidP="004C5EA7">
      <w:pPr>
        <w:pStyle w:val="ListParagraph"/>
        <w:numPr>
          <w:ilvl w:val="0"/>
          <w:numId w:val="111"/>
        </w:numPr>
        <w:spacing w:line="276" w:lineRule="auto"/>
      </w:pPr>
      <w:r w:rsidRPr="004C5EA7">
        <w:rPr>
          <w:b/>
          <w:bCs/>
          <w:u w:val="single"/>
        </w:rPr>
        <w:t>Sun, Jan 12, 2025:</w:t>
      </w:r>
      <w:r w:rsidRPr="004C5EA7">
        <w:t xml:space="preserve"> Gatwick Airport (GTW) – London Bridge (LBG)</w:t>
      </w:r>
    </w:p>
    <w:p w14:paraId="5C2A2483" w14:textId="77777777" w:rsidR="00000000" w:rsidRPr="004C5EA7" w:rsidRDefault="00000000" w:rsidP="004C5EA7">
      <w:pPr>
        <w:pStyle w:val="ListParagraph"/>
        <w:spacing w:line="276" w:lineRule="auto"/>
        <w:ind w:left="1080"/>
      </w:pPr>
    </w:p>
    <w:p w14:paraId="57C78FA7" w14:textId="77777777" w:rsidR="00000000" w:rsidRPr="004C5EA7" w:rsidRDefault="00000000" w:rsidP="004C5EA7">
      <w:pPr>
        <w:pStyle w:val="ListParagraph"/>
        <w:numPr>
          <w:ilvl w:val="0"/>
          <w:numId w:val="112"/>
        </w:numPr>
        <w:spacing w:line="276" w:lineRule="auto"/>
      </w:pPr>
      <w:r w:rsidRPr="004C5EA7">
        <w:t>There is a view your ticket in the Omio App Button, but we will be addressing this later.</w:t>
      </w:r>
    </w:p>
    <w:p w14:paraId="1DDEE03F" w14:textId="77777777" w:rsidR="00000000" w:rsidRPr="004C5EA7" w:rsidRDefault="00000000" w:rsidP="004C5EA7">
      <w:pPr>
        <w:pStyle w:val="ListParagraph"/>
        <w:numPr>
          <w:ilvl w:val="0"/>
          <w:numId w:val="112"/>
        </w:numPr>
        <w:spacing w:line="276" w:lineRule="auto"/>
      </w:pPr>
      <w:r w:rsidRPr="004C5EA7">
        <w:t>None of the website pages, invoices, or itineraries mentioned any warnings about potential delays or instances where train services would be replaced with coaches. Also, there wasn't any information about the additional train stop service at East Grinstead station (EGR) being linked to engineering work between Gatwick Airport and East Croydon, which resulted in line closures.</w:t>
      </w:r>
    </w:p>
    <w:p w14:paraId="0A4D9DEB" w14:textId="77777777" w:rsidR="00000000" w:rsidRPr="004C5EA7" w:rsidRDefault="00000000" w:rsidP="004C5EA7">
      <w:pPr>
        <w:pStyle w:val="ListParagraph"/>
        <w:spacing w:line="276" w:lineRule="auto"/>
      </w:pPr>
    </w:p>
    <w:p w14:paraId="5EAFE95B" w14:textId="77777777" w:rsidR="00000000" w:rsidRPr="004C5EA7" w:rsidRDefault="00000000" w:rsidP="004C5EA7">
      <w:pPr>
        <w:pStyle w:val="ListParagraph"/>
        <w:numPr>
          <w:ilvl w:val="0"/>
          <w:numId w:val="109"/>
        </w:numPr>
        <w:spacing w:line="276" w:lineRule="auto"/>
      </w:pPr>
      <w:r w:rsidRPr="004C5EA7">
        <w:rPr>
          <w:b/>
          <w:bCs/>
          <w:u w:val="single"/>
        </w:rPr>
        <w:t>The Second Page Of The Invoice</w:t>
      </w:r>
      <w:r w:rsidRPr="004C5EA7">
        <w:t xml:space="preserve">: </w:t>
      </w:r>
    </w:p>
    <w:p w14:paraId="1D982F9D" w14:textId="77777777" w:rsidR="00000000" w:rsidRPr="004C5EA7" w:rsidRDefault="00000000" w:rsidP="004C5EA7">
      <w:pPr>
        <w:pStyle w:val="ListParagraph"/>
        <w:numPr>
          <w:ilvl w:val="0"/>
          <w:numId w:val="110"/>
        </w:numPr>
        <w:spacing w:line="276" w:lineRule="auto"/>
      </w:pPr>
      <w:r w:rsidRPr="004C5EA7">
        <w:t>The second page of the invoice includes a section for passenger names, as well as a section for outbound and return travel details. When I purchased the tickets, I was presented with the option to input one outbound destination and one return destination, which was the only option available on the website. I must acknowledge that I have not had the opportunity to travel as frequently as I would like in recent times. Nevertheless, it is my understanding that it is standard practice for train service providers to make stops at multiple destinations before reaching the final destination and occasionally, the reasons for these stops may not even be disclosed to the public. In the absence of any textual warnings regarding delays, I believed that the additional stop added into the return journey was a part of the standard train service.</w:t>
      </w:r>
    </w:p>
    <w:p w14:paraId="72674E8F" w14:textId="77777777" w:rsidR="00000000" w:rsidRPr="004C5EA7" w:rsidRDefault="00000000" w:rsidP="004C5EA7">
      <w:pPr>
        <w:pStyle w:val="ListParagraph"/>
        <w:numPr>
          <w:ilvl w:val="0"/>
          <w:numId w:val="110"/>
        </w:numPr>
        <w:spacing w:line="276" w:lineRule="auto"/>
      </w:pPr>
      <w:r w:rsidRPr="004C5EA7">
        <w:t xml:space="preserve">Page two’s only possible clue towards warnings for delays was and is the follow: </w:t>
      </w:r>
      <w:r w:rsidRPr="004C5EA7">
        <w:rPr>
          <w:b/>
          <w:bCs/>
          <w:u w:val="single"/>
        </w:rPr>
        <w:t>Transfer, 0h 07.</w:t>
      </w:r>
    </w:p>
    <w:p w14:paraId="003DAA75" w14:textId="77777777" w:rsidR="00000000" w:rsidRPr="004C5EA7" w:rsidRDefault="00000000" w:rsidP="004C5EA7">
      <w:pPr>
        <w:pStyle w:val="ListParagraph"/>
        <w:numPr>
          <w:ilvl w:val="0"/>
          <w:numId w:val="110"/>
        </w:numPr>
        <w:spacing w:line="276" w:lineRule="auto"/>
      </w:pPr>
      <w:r w:rsidRPr="004C5EA7">
        <w:rPr>
          <w:b/>
          <w:bCs/>
          <w:u w:val="single"/>
        </w:rPr>
        <w:t>Pricing:</w:t>
      </w:r>
      <w:r w:rsidRPr="004C5EA7">
        <w:rPr>
          <w:u w:val="single"/>
        </w:rPr>
        <w:t xml:space="preserve"> </w:t>
      </w:r>
      <w:r w:rsidRPr="004C5EA7">
        <w:t xml:space="preserve">At the bottom end of the page is the total charged. </w:t>
      </w:r>
      <w:r w:rsidRPr="004C5EA7">
        <w:rPr>
          <w:b/>
          <w:bCs/>
          <w:u w:val="single"/>
        </w:rPr>
        <w:t>£53.40</w:t>
      </w:r>
      <w:r w:rsidRPr="004C5EA7">
        <w:t xml:space="preserve"> and still no warning of delays.</w:t>
      </w:r>
    </w:p>
    <w:p w14:paraId="58C0EA33" w14:textId="77777777" w:rsidR="00000000" w:rsidRPr="004C5EA7" w:rsidRDefault="00000000" w:rsidP="004C5EA7">
      <w:pPr>
        <w:pStyle w:val="ListParagraph"/>
        <w:spacing w:line="276" w:lineRule="auto"/>
      </w:pPr>
    </w:p>
    <w:p w14:paraId="7BE579FF" w14:textId="77777777" w:rsidR="00000000" w:rsidRPr="004C5EA7" w:rsidRDefault="00000000" w:rsidP="004C5EA7">
      <w:pPr>
        <w:pStyle w:val="ListParagraph"/>
        <w:numPr>
          <w:ilvl w:val="0"/>
          <w:numId w:val="109"/>
        </w:numPr>
        <w:spacing w:line="276" w:lineRule="auto"/>
      </w:pPr>
      <w:r w:rsidRPr="004C5EA7">
        <w:rPr>
          <w:b/>
          <w:bCs/>
          <w:u w:val="single"/>
        </w:rPr>
        <w:t>The Third &amp; Forth pages of the invoice</w:t>
      </w:r>
      <w:r w:rsidRPr="004C5EA7">
        <w:t xml:space="preserve">: </w:t>
      </w:r>
    </w:p>
    <w:p w14:paraId="2D862133" w14:textId="77777777" w:rsidR="00000000" w:rsidRPr="004C5EA7" w:rsidRDefault="00000000" w:rsidP="004C5EA7">
      <w:pPr>
        <w:pStyle w:val="ListParagraph"/>
        <w:spacing w:line="276" w:lineRule="auto"/>
        <w:ind w:left="360"/>
      </w:pPr>
      <w:r w:rsidRPr="004C5EA7">
        <w:rPr>
          <w:b/>
          <w:bCs/>
          <w:u w:val="single"/>
        </w:rPr>
        <w:t>Are tiled as</w:t>
      </w:r>
      <w:r w:rsidRPr="004C5EA7">
        <w:t xml:space="preserve">: </w:t>
      </w:r>
    </w:p>
    <w:p w14:paraId="0DB47B38"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Your ticket details, </w:t>
      </w:r>
    </w:p>
    <w:p w14:paraId="5FE7D714"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Outbound Thameslink, </w:t>
      </w:r>
    </w:p>
    <w:p w14:paraId="5C32FBE5"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Return Southern, </w:t>
      </w:r>
    </w:p>
    <w:p w14:paraId="2AF67408"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Bring your ID with you, </w:t>
      </w:r>
      <w:r w:rsidRPr="004C5EA7">
        <w:rPr>
          <w:u w:val="single"/>
        </w:rPr>
        <w:tab/>
      </w:r>
    </w:p>
    <w:p w14:paraId="4BCE29B4"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Arrive at least 20 minutes early, </w:t>
      </w:r>
    </w:p>
    <w:p w14:paraId="3F22AD37" w14:textId="77777777" w:rsidR="00000000" w:rsidRPr="004C5EA7" w:rsidRDefault="00000000" w:rsidP="004C5EA7">
      <w:pPr>
        <w:pStyle w:val="ListParagraph"/>
        <w:numPr>
          <w:ilvl w:val="0"/>
          <w:numId w:val="113"/>
        </w:numPr>
        <w:spacing w:line="276" w:lineRule="auto"/>
        <w:rPr>
          <w:u w:val="single"/>
        </w:rPr>
      </w:pPr>
      <w:r w:rsidRPr="004C5EA7">
        <w:rPr>
          <w:u w:val="single"/>
        </w:rPr>
        <w:t xml:space="preserve">Do you have a connection? </w:t>
      </w:r>
    </w:p>
    <w:p w14:paraId="305BF41E" w14:textId="77777777" w:rsidR="00000000" w:rsidRPr="004C5EA7" w:rsidRDefault="00000000" w:rsidP="004C5EA7">
      <w:pPr>
        <w:pStyle w:val="ListParagraph"/>
        <w:spacing w:line="276" w:lineRule="auto"/>
        <w:ind w:left="360"/>
      </w:pPr>
    </w:p>
    <w:p w14:paraId="52B0F445" w14:textId="77777777" w:rsidR="00000000" w:rsidRPr="004C5EA7" w:rsidRDefault="00000000" w:rsidP="004C5EA7">
      <w:pPr>
        <w:pStyle w:val="ListParagraph"/>
        <w:numPr>
          <w:ilvl w:val="0"/>
          <w:numId w:val="114"/>
        </w:numPr>
        <w:spacing w:line="276" w:lineRule="auto"/>
      </w:pPr>
      <w:r w:rsidRPr="004C5EA7">
        <w:t>None of these “</w:t>
      </w:r>
      <w:r w:rsidRPr="004C5EA7">
        <w:rPr>
          <w:b/>
          <w:bCs/>
          <w:u w:val="single"/>
        </w:rPr>
        <w:t>Omio</w:t>
      </w:r>
      <w:r w:rsidRPr="004C5EA7">
        <w:t>” Webpage links, invoices, or itineraries contained warnings about delays or the substitution of train services with coach services. Additionally, there was no mention of the extra train stop service from East Grinstead station (EGR) being related to engineering work that was occurring between Gatwick Airport and East Croydon, which led to line closures. Nor was there advice to go to “</w:t>
      </w:r>
      <w:r w:rsidRPr="004C5EA7">
        <w:rPr>
          <w:b/>
          <w:bCs/>
          <w:u w:val="single"/>
        </w:rPr>
        <w:t>Thameslink and Southern Rail Services”</w:t>
      </w:r>
      <w:r w:rsidRPr="004C5EA7">
        <w:t xml:space="preserve"> website to search for delay changes. </w:t>
      </w:r>
    </w:p>
    <w:p w14:paraId="6997DEF2" w14:textId="77777777" w:rsidR="00000000" w:rsidRPr="004C5EA7" w:rsidRDefault="00000000" w:rsidP="004C5EA7">
      <w:pPr>
        <w:spacing w:line="276" w:lineRule="auto"/>
      </w:pPr>
    </w:p>
    <w:p w14:paraId="0250C8A1" w14:textId="77777777" w:rsidR="00000000" w:rsidRPr="004C5EA7" w:rsidRDefault="00000000" w:rsidP="004C5EA7">
      <w:pPr>
        <w:pStyle w:val="ListParagraph"/>
        <w:numPr>
          <w:ilvl w:val="0"/>
          <w:numId w:val="109"/>
        </w:numPr>
        <w:spacing w:line="276" w:lineRule="auto"/>
        <w:rPr>
          <w:b/>
          <w:bCs/>
          <w:u w:val="single"/>
        </w:rPr>
      </w:pPr>
      <w:r w:rsidRPr="004C5EA7">
        <w:rPr>
          <w:b/>
          <w:bCs/>
          <w:u w:val="single"/>
        </w:rPr>
        <w:t>The Five Page on the Invoice:</w:t>
      </w:r>
    </w:p>
    <w:p w14:paraId="702D6C60" w14:textId="77777777" w:rsidR="00000000" w:rsidRPr="004C5EA7" w:rsidRDefault="00000000" w:rsidP="004C5EA7">
      <w:pPr>
        <w:pStyle w:val="ListParagraph"/>
        <w:numPr>
          <w:ilvl w:val="0"/>
          <w:numId w:val="115"/>
        </w:numPr>
        <w:spacing w:line="276" w:lineRule="auto"/>
        <w:rPr>
          <w:u w:val="single"/>
        </w:rPr>
      </w:pPr>
      <w:r w:rsidRPr="004C5EA7">
        <w:rPr>
          <w:u w:val="single"/>
        </w:rPr>
        <w:t>Omio_Invoice_2683383_2683384.pdf</w:t>
      </w:r>
    </w:p>
    <w:p w14:paraId="19A39F4F" w14:textId="77777777" w:rsidR="00000000" w:rsidRPr="004C5EA7" w:rsidRDefault="00000000" w:rsidP="004C5EA7">
      <w:pPr>
        <w:pStyle w:val="ListParagraph"/>
        <w:numPr>
          <w:ilvl w:val="1"/>
          <w:numId w:val="116"/>
        </w:numPr>
        <w:spacing w:line="276" w:lineRule="auto"/>
      </w:pPr>
      <w:r w:rsidRPr="004C5EA7">
        <w:t xml:space="preserve">The invoice labeled </w:t>
      </w:r>
      <w:r w:rsidRPr="004C5EA7">
        <w:rPr>
          <w:b/>
          <w:bCs/>
          <w:u w:val="single"/>
        </w:rPr>
        <w:t>"Omio_Invoice_2683383_2683384.pdf"</w:t>
      </w:r>
      <w:r w:rsidRPr="004C5EA7">
        <w:t xml:space="preserve"> does not indicate any alerts regarding potential service delays, nor does it mention any scenarios where train services would be substituted with bus services. Additionally, there is no mention of the East Grinstead station (EGR) stop being connected to engineering activities that led to closures between Gatwick Airport and East Croydon.</w:t>
      </w:r>
    </w:p>
    <w:p w14:paraId="35234AA1" w14:textId="77777777" w:rsidR="00000000" w:rsidRPr="004C5EA7" w:rsidRDefault="00000000" w:rsidP="004C5EA7">
      <w:pPr>
        <w:spacing w:line="276" w:lineRule="auto"/>
      </w:pPr>
    </w:p>
    <w:p w14:paraId="25F2CD6B" w14:textId="77777777" w:rsidR="00000000" w:rsidRPr="004C5EA7" w:rsidRDefault="00000000" w:rsidP="004C5EA7">
      <w:pPr>
        <w:pStyle w:val="ListParagraph"/>
        <w:numPr>
          <w:ilvl w:val="0"/>
          <w:numId w:val="109"/>
        </w:numPr>
        <w:spacing w:line="276" w:lineRule="auto"/>
        <w:rPr>
          <w:b/>
          <w:bCs/>
          <w:u w:val="single"/>
        </w:rPr>
      </w:pPr>
      <w:r w:rsidRPr="004C5EA7">
        <w:rPr>
          <w:b/>
          <w:bCs/>
          <w:u w:val="single"/>
        </w:rPr>
        <w:t>The Clickable Option “View Your Ticket In The Omio App.”</w:t>
      </w:r>
    </w:p>
    <w:p w14:paraId="6EBF4DEC" w14:textId="77777777" w:rsidR="00000000" w:rsidRPr="004C5EA7" w:rsidRDefault="00000000" w:rsidP="004C5EA7">
      <w:pPr>
        <w:pStyle w:val="ListParagraph"/>
        <w:numPr>
          <w:ilvl w:val="0"/>
          <w:numId w:val="117"/>
        </w:numPr>
        <w:spacing w:line="276" w:lineRule="auto"/>
        <w:rPr>
          <w:b/>
          <w:bCs/>
          <w:u w:val="single"/>
        </w:rPr>
      </w:pPr>
      <w:r w:rsidRPr="004C5EA7">
        <w:rPr>
          <w:b/>
          <w:bCs/>
          <w:u w:val="single"/>
        </w:rPr>
        <w:t xml:space="preserve">Screenshot: </w:t>
      </w:r>
    </w:p>
    <w:p w14:paraId="3C1D3E96" w14:textId="77777777" w:rsidR="00000000" w:rsidRPr="004C5EA7" w:rsidRDefault="00000000" w:rsidP="004C5EA7">
      <w:pPr>
        <w:spacing w:line="276" w:lineRule="auto"/>
      </w:pPr>
      <w:r w:rsidRPr="004C5EA7">
        <w:rPr>
          <w:noProof/>
        </w:rPr>
        <w:drawing>
          <wp:inline distT="0" distB="0" distL="0" distR="0" wp14:anchorId="11C44A2F" wp14:editId="325EAB57">
            <wp:extent cx="5924550" cy="4533900"/>
            <wp:effectExtent l="19050" t="19050" r="19050" b="19050"/>
            <wp:docPr id="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533900"/>
                    </a:xfrm>
                    <a:prstGeom prst="rect">
                      <a:avLst/>
                    </a:prstGeom>
                    <a:noFill/>
                    <a:ln w="9525" cmpd="sng">
                      <a:solidFill>
                        <a:srgbClr val="000000"/>
                      </a:solidFill>
                      <a:miter lim="800000"/>
                      <a:headEnd/>
                      <a:tailEnd/>
                    </a:ln>
                    <a:effectLst/>
                  </pic:spPr>
                </pic:pic>
              </a:graphicData>
            </a:graphic>
          </wp:inline>
        </w:drawing>
      </w:r>
    </w:p>
    <w:p w14:paraId="48F6D10A" w14:textId="77777777" w:rsidR="00000000" w:rsidRPr="004C5EA7" w:rsidRDefault="00000000" w:rsidP="004C5EA7">
      <w:pPr>
        <w:spacing w:line="276" w:lineRule="auto"/>
      </w:pPr>
    </w:p>
    <w:p w14:paraId="3FBE5096" w14:textId="77777777" w:rsidR="00000000" w:rsidRPr="004C5EA7" w:rsidRDefault="00000000" w:rsidP="004C5EA7">
      <w:pPr>
        <w:pStyle w:val="ListParagraph"/>
        <w:numPr>
          <w:ilvl w:val="0"/>
          <w:numId w:val="118"/>
        </w:numPr>
        <w:spacing w:line="276" w:lineRule="auto"/>
      </w:pPr>
      <w:r w:rsidRPr="004C5EA7">
        <w:t xml:space="preserve">After receiving the ninth confirmation email dated </w:t>
      </w:r>
      <w:r w:rsidRPr="004C5EA7">
        <w:rPr>
          <w:b/>
          <w:bCs/>
          <w:u w:val="single"/>
        </w:rPr>
        <w:t>07</w:t>
      </w:r>
      <w:r w:rsidRPr="004C5EA7">
        <w:rPr>
          <w:b/>
          <w:bCs/>
          <w:u w:val="single"/>
          <w:vertAlign w:val="superscript"/>
        </w:rPr>
        <w:t>th</w:t>
      </w:r>
      <w:r w:rsidRPr="004C5EA7">
        <w:rPr>
          <w:b/>
          <w:bCs/>
          <w:u w:val="single"/>
        </w:rPr>
        <w:t xml:space="preserve"> of March 2025,</w:t>
      </w:r>
      <w:r w:rsidRPr="004C5EA7">
        <w:t xml:space="preserve"> I revisited the website to ensure I had not overlooked any information regarding the replacement train services. Upon review, I found that I had conducted a thorough search earlier, as I had discovered the </w:t>
      </w:r>
      <w:r w:rsidRPr="004C5EA7">
        <w:rPr>
          <w:b/>
          <w:bCs/>
          <w:u w:val="single"/>
        </w:rPr>
        <w:t>"Download Tickets"</w:t>
      </w:r>
      <w:r w:rsidRPr="004C5EA7">
        <w:t xml:space="preserve"> dropdown button and this made me appreciate the user-friendly design of the site, which is easy to navigate and understand, while searching through and all thanks to its effective web development.</w:t>
      </w:r>
    </w:p>
    <w:p w14:paraId="0326702D" w14:textId="77777777" w:rsidR="00000000" w:rsidRPr="004C5EA7" w:rsidRDefault="00000000" w:rsidP="004C5EA7">
      <w:pPr>
        <w:pStyle w:val="ListParagraph"/>
        <w:spacing w:line="276" w:lineRule="auto"/>
      </w:pPr>
    </w:p>
    <w:p w14:paraId="74AA0E1D" w14:textId="77777777" w:rsidR="00000000" w:rsidRPr="004C5EA7" w:rsidRDefault="00000000" w:rsidP="004C5EA7">
      <w:pPr>
        <w:pStyle w:val="ListParagraph"/>
        <w:numPr>
          <w:ilvl w:val="0"/>
          <w:numId w:val="118"/>
        </w:numPr>
        <w:spacing w:line="276" w:lineRule="auto"/>
      </w:pPr>
      <w:r w:rsidRPr="004C5EA7">
        <w:t>However, I must emphasize that there was, and continues to be, no notification regarding train delays or clear instructions on where to locate such critical information. This absence of communication is concerning, and I believe it warrants attention.</w:t>
      </w:r>
    </w:p>
    <w:p w14:paraId="3AEC6F57" w14:textId="77777777" w:rsidR="00000000" w:rsidRPr="004C5EA7" w:rsidRDefault="00000000" w:rsidP="004C5EA7">
      <w:pPr>
        <w:spacing w:line="276" w:lineRule="auto"/>
      </w:pPr>
    </w:p>
    <w:p w14:paraId="1B78304E" w14:textId="77777777" w:rsidR="00000000" w:rsidRPr="004C5EA7" w:rsidRDefault="00000000" w:rsidP="004C5EA7">
      <w:pPr>
        <w:pStyle w:val="ListParagraph"/>
        <w:numPr>
          <w:ilvl w:val="0"/>
          <w:numId w:val="109"/>
        </w:numPr>
        <w:spacing w:line="276" w:lineRule="auto"/>
        <w:rPr>
          <w:b/>
          <w:bCs/>
          <w:u w:val="single"/>
        </w:rPr>
      </w:pPr>
      <w:r w:rsidRPr="004C5EA7">
        <w:rPr>
          <w:b/>
          <w:bCs/>
          <w:u w:val="single"/>
        </w:rPr>
        <w:t>The “Download Tickets” Dropdown Button</w:t>
      </w:r>
    </w:p>
    <w:p w14:paraId="6CE1CFB0" w14:textId="77777777" w:rsidR="00000000" w:rsidRPr="004C5EA7" w:rsidRDefault="00000000" w:rsidP="004C5EA7">
      <w:pPr>
        <w:spacing w:line="276" w:lineRule="auto"/>
      </w:pPr>
      <w:r w:rsidRPr="004C5EA7">
        <w:rPr>
          <w:noProof/>
        </w:rPr>
        <w:drawing>
          <wp:inline distT="0" distB="0" distL="0" distR="0" wp14:anchorId="74E00045" wp14:editId="4B7118C4">
            <wp:extent cx="2162175" cy="8105775"/>
            <wp:effectExtent l="0" t="0" r="9525" b="952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8105775"/>
                    </a:xfrm>
                    <a:prstGeom prst="rect">
                      <a:avLst/>
                    </a:prstGeom>
                    <a:noFill/>
                    <a:ln>
                      <a:noFill/>
                    </a:ln>
                  </pic:spPr>
                </pic:pic>
              </a:graphicData>
            </a:graphic>
          </wp:inline>
        </w:drawing>
      </w:r>
    </w:p>
    <w:p w14:paraId="2DE98B59" w14:textId="77777777" w:rsidR="00000000" w:rsidRPr="004C5EA7" w:rsidRDefault="00000000" w:rsidP="004C5EA7">
      <w:pPr>
        <w:spacing w:line="276" w:lineRule="auto"/>
      </w:pPr>
      <w:r w:rsidRPr="004C5EA7">
        <w:rPr>
          <w:noProof/>
        </w:rPr>
        <w:drawing>
          <wp:inline distT="0" distB="0" distL="0" distR="0" wp14:anchorId="0A98A3A2" wp14:editId="6FD4A2A9">
            <wp:extent cx="2162175" cy="8105775"/>
            <wp:effectExtent l="0" t="0" r="9525" b="9525"/>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8105775"/>
                    </a:xfrm>
                    <a:prstGeom prst="rect">
                      <a:avLst/>
                    </a:prstGeom>
                    <a:noFill/>
                    <a:ln>
                      <a:noFill/>
                    </a:ln>
                  </pic:spPr>
                </pic:pic>
              </a:graphicData>
            </a:graphic>
          </wp:inline>
        </w:drawing>
      </w:r>
    </w:p>
    <w:p w14:paraId="7393AB46" w14:textId="77777777" w:rsidR="00000000" w:rsidRPr="004C5EA7" w:rsidRDefault="00000000" w:rsidP="004C5EA7">
      <w:pPr>
        <w:spacing w:line="276" w:lineRule="auto"/>
        <w:rPr>
          <w:noProof/>
        </w:rPr>
      </w:pPr>
      <w:r w:rsidRPr="004C5EA7">
        <w:rPr>
          <w:noProof/>
        </w:rPr>
        <w:drawing>
          <wp:inline distT="0" distB="0" distL="0" distR="0" wp14:anchorId="11802FF6" wp14:editId="4F544B2B">
            <wp:extent cx="2152650" cy="8620125"/>
            <wp:effectExtent l="0" t="0" r="0" b="9525"/>
            <wp:docPr id="1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8620125"/>
                    </a:xfrm>
                    <a:prstGeom prst="rect">
                      <a:avLst/>
                    </a:prstGeom>
                    <a:noFill/>
                    <a:ln>
                      <a:noFill/>
                    </a:ln>
                  </pic:spPr>
                </pic:pic>
              </a:graphicData>
            </a:graphic>
          </wp:inline>
        </w:drawing>
      </w:r>
    </w:p>
    <w:p w14:paraId="031E8363" w14:textId="77777777" w:rsidR="00000000" w:rsidRPr="004C5EA7" w:rsidRDefault="00000000" w:rsidP="004C5EA7">
      <w:pPr>
        <w:spacing w:line="276" w:lineRule="auto"/>
        <w:rPr>
          <w:noProof/>
        </w:rPr>
      </w:pPr>
      <w:r w:rsidRPr="004C5EA7">
        <w:rPr>
          <w:noProof/>
        </w:rPr>
        <w:drawing>
          <wp:inline distT="0" distB="0" distL="0" distR="0" wp14:anchorId="4A30F845" wp14:editId="62CF8CAA">
            <wp:extent cx="2143125" cy="8562975"/>
            <wp:effectExtent l="0" t="0" r="9525" b="9525"/>
            <wp:docPr id="1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125" cy="8562975"/>
                    </a:xfrm>
                    <a:prstGeom prst="rect">
                      <a:avLst/>
                    </a:prstGeom>
                    <a:noFill/>
                    <a:ln>
                      <a:noFill/>
                    </a:ln>
                  </pic:spPr>
                </pic:pic>
              </a:graphicData>
            </a:graphic>
          </wp:inline>
        </w:drawing>
      </w:r>
    </w:p>
    <w:p w14:paraId="44A31042" w14:textId="77777777" w:rsidR="00000000" w:rsidRPr="004C5EA7" w:rsidRDefault="00000000" w:rsidP="004C5EA7">
      <w:pPr>
        <w:spacing w:line="276" w:lineRule="auto"/>
        <w:rPr>
          <w:noProof/>
        </w:rPr>
      </w:pPr>
    </w:p>
    <w:p w14:paraId="3EB37CA9" w14:textId="77777777" w:rsidR="00000000" w:rsidRPr="004C5EA7" w:rsidRDefault="00000000" w:rsidP="004C5EA7">
      <w:pPr>
        <w:pStyle w:val="ListParagraph"/>
        <w:numPr>
          <w:ilvl w:val="0"/>
          <w:numId w:val="118"/>
        </w:numPr>
        <w:spacing w:line="276" w:lineRule="auto"/>
        <w:rPr>
          <w:noProof/>
        </w:rPr>
      </w:pPr>
      <w:r w:rsidRPr="004C5EA7">
        <w:rPr>
          <w:noProof/>
        </w:rPr>
        <w:t xml:space="preserve">Due to not being informed in the omio website about our return ticket changes and not knowing that East Grinstead is not apart of the normal servise we took it as apart of it and this ment that we still booked our cab intime </w:t>
      </w:r>
    </w:p>
    <w:p w14:paraId="06C23138" w14:textId="77777777" w:rsidR="00000000" w:rsidRPr="004C5EA7" w:rsidRDefault="00000000" w:rsidP="004C5EA7">
      <w:pPr>
        <w:spacing w:line="276" w:lineRule="auto"/>
        <w:rPr>
          <w:noProof/>
        </w:rPr>
      </w:pPr>
    </w:p>
    <w:p w14:paraId="62E6F24E" w14:textId="77777777" w:rsidR="00000000" w:rsidRPr="004C5EA7" w:rsidRDefault="00000000" w:rsidP="004C5EA7">
      <w:pPr>
        <w:pStyle w:val="ListParagraph"/>
        <w:numPr>
          <w:ilvl w:val="0"/>
          <w:numId w:val="119"/>
        </w:numPr>
        <w:spacing w:line="276" w:lineRule="auto"/>
        <w:rPr>
          <w:noProof/>
          <w:u w:val="single"/>
        </w:rPr>
      </w:pPr>
      <w:r w:rsidRPr="004C5EA7">
        <w:rPr>
          <w:noProof/>
          <w:u w:val="single"/>
        </w:rPr>
        <w:t xml:space="preserve">The Time On The Return Jorney States 12: 32 </w:t>
      </w:r>
    </w:p>
    <w:p w14:paraId="50EA86AE" w14:textId="77777777" w:rsidR="00000000" w:rsidRPr="004C5EA7" w:rsidRDefault="00000000" w:rsidP="004C5EA7">
      <w:pPr>
        <w:pStyle w:val="ListParagraph"/>
        <w:numPr>
          <w:ilvl w:val="0"/>
          <w:numId w:val="119"/>
        </w:numPr>
        <w:spacing w:line="276" w:lineRule="auto"/>
        <w:rPr>
          <w:noProof/>
          <w:u w:val="single"/>
        </w:rPr>
      </w:pPr>
      <w:r w:rsidRPr="004C5EA7">
        <w:rPr>
          <w:noProof/>
          <w:u w:val="single"/>
        </w:rPr>
        <w:t>The Cab Was Booked For 1:30</w:t>
      </w:r>
    </w:p>
    <w:p w14:paraId="503DB413" w14:textId="77777777" w:rsidR="00000000" w:rsidRPr="004C5EA7" w:rsidRDefault="00000000" w:rsidP="004C5EA7">
      <w:pPr>
        <w:pStyle w:val="ListParagraph"/>
        <w:numPr>
          <w:ilvl w:val="0"/>
          <w:numId w:val="119"/>
        </w:numPr>
        <w:spacing w:line="276" w:lineRule="auto"/>
        <w:rPr>
          <w:noProof/>
          <w:u w:val="single"/>
        </w:rPr>
      </w:pPr>
      <w:r w:rsidRPr="004C5EA7">
        <w:rPr>
          <w:noProof/>
          <w:u w:val="single"/>
        </w:rPr>
        <w:t>We Arrived After 2:15 Pm</w:t>
      </w:r>
    </w:p>
    <w:p w14:paraId="6A322833" w14:textId="77777777" w:rsidR="00000000" w:rsidRPr="004C5EA7" w:rsidRDefault="00000000" w:rsidP="004C5EA7">
      <w:pPr>
        <w:spacing w:line="276" w:lineRule="auto"/>
        <w:rPr>
          <w:noProof/>
        </w:rPr>
      </w:pPr>
    </w:p>
    <w:p w14:paraId="213D0A91" w14:textId="77777777" w:rsidR="00000000" w:rsidRPr="004C5EA7" w:rsidRDefault="00000000" w:rsidP="004C5EA7">
      <w:pPr>
        <w:pStyle w:val="ListParagraph"/>
        <w:numPr>
          <w:ilvl w:val="0"/>
          <w:numId w:val="120"/>
        </w:numPr>
        <w:spacing w:line="276" w:lineRule="auto"/>
        <w:ind w:left="1080"/>
        <w:rPr>
          <w:b/>
          <w:bCs/>
          <w:u w:val="single"/>
        </w:rPr>
      </w:pPr>
      <w:r w:rsidRPr="004C5EA7">
        <w:rPr>
          <w:b/>
          <w:bCs/>
          <w:u w:val="single"/>
        </w:rPr>
        <w:t xml:space="preserve">Itinerary – </w:t>
      </w:r>
    </w:p>
    <w:p w14:paraId="3DCB0E94" w14:textId="77777777" w:rsidR="00000000" w:rsidRPr="004C5EA7" w:rsidRDefault="00000000" w:rsidP="004C5EA7">
      <w:pPr>
        <w:pStyle w:val="ListParagraph"/>
        <w:spacing w:line="276" w:lineRule="auto"/>
        <w:ind w:left="1080"/>
      </w:pPr>
      <w:r w:rsidRPr="004C5EA7">
        <w:t xml:space="preserve">Suggested 12 January: </w:t>
      </w:r>
    </w:p>
    <w:p w14:paraId="31FB1C8F" w14:textId="77777777" w:rsidR="00000000" w:rsidRPr="004C5EA7" w:rsidRDefault="00000000" w:rsidP="004C5EA7">
      <w:pPr>
        <w:pStyle w:val="ListParagraph"/>
        <w:spacing w:line="276" w:lineRule="auto"/>
        <w:ind w:left="1080"/>
      </w:pPr>
      <w:r w:rsidRPr="004C5EA7">
        <w:rPr>
          <w:b/>
          <w:bCs/>
          <w:u w:val="single"/>
        </w:rPr>
        <w:t>12:00</w:t>
      </w:r>
      <w:r w:rsidRPr="004C5EA7">
        <w:t xml:space="preserve"> Southern </w:t>
      </w:r>
    </w:p>
    <w:p w14:paraId="098356CB" w14:textId="77777777" w:rsidR="00000000" w:rsidRPr="004C5EA7" w:rsidRDefault="00000000" w:rsidP="004C5EA7">
      <w:pPr>
        <w:pStyle w:val="ListParagraph"/>
        <w:spacing w:line="276" w:lineRule="auto"/>
        <w:ind w:left="1080"/>
      </w:pPr>
      <w:r w:rsidRPr="004C5EA7">
        <w:t xml:space="preserve">From Gatwick Airport </w:t>
      </w:r>
    </w:p>
    <w:p w14:paraId="0EA5701B" w14:textId="77777777" w:rsidR="00000000" w:rsidRPr="004C5EA7" w:rsidRDefault="00000000" w:rsidP="004C5EA7">
      <w:pPr>
        <w:pStyle w:val="ListParagraph"/>
        <w:spacing w:line="276" w:lineRule="auto"/>
        <w:ind w:left="1080"/>
      </w:pPr>
      <w:r w:rsidRPr="004C5EA7">
        <w:t xml:space="preserve">To East Grinstead </w:t>
      </w:r>
    </w:p>
    <w:p w14:paraId="7BCA84C9" w14:textId="77777777" w:rsidR="00000000" w:rsidRPr="004C5EA7" w:rsidRDefault="00000000" w:rsidP="004C5EA7">
      <w:pPr>
        <w:pStyle w:val="ListParagraph"/>
        <w:spacing w:line="276" w:lineRule="auto"/>
        <w:ind w:left="1080"/>
      </w:pPr>
      <w:r w:rsidRPr="004C5EA7">
        <w:t>---</w:t>
      </w:r>
    </w:p>
    <w:p w14:paraId="23551014" w14:textId="77777777" w:rsidR="00000000" w:rsidRPr="004C5EA7" w:rsidRDefault="00000000" w:rsidP="004C5EA7">
      <w:pPr>
        <w:pStyle w:val="ListParagraph"/>
        <w:numPr>
          <w:ilvl w:val="0"/>
          <w:numId w:val="120"/>
        </w:numPr>
        <w:spacing w:line="276" w:lineRule="auto"/>
        <w:ind w:left="1080"/>
      </w:pPr>
      <w:r w:rsidRPr="004C5EA7">
        <w:rPr>
          <w:b/>
          <w:bCs/>
          <w:u w:val="single"/>
        </w:rPr>
        <w:t>12:32</w:t>
      </w:r>
      <w:r w:rsidRPr="004C5EA7">
        <w:t xml:space="preserve"> Southern </w:t>
      </w:r>
    </w:p>
    <w:p w14:paraId="115688E3" w14:textId="77777777" w:rsidR="00000000" w:rsidRPr="004C5EA7" w:rsidRDefault="00000000" w:rsidP="004C5EA7">
      <w:pPr>
        <w:pStyle w:val="ListParagraph"/>
        <w:spacing w:line="276" w:lineRule="auto"/>
        <w:ind w:left="1080"/>
      </w:pPr>
      <w:r w:rsidRPr="004C5EA7">
        <w:t xml:space="preserve">From East Grinstead </w:t>
      </w:r>
    </w:p>
    <w:p w14:paraId="3FCE3A17" w14:textId="77777777" w:rsidR="00000000" w:rsidRPr="004C5EA7" w:rsidRDefault="00000000" w:rsidP="004C5EA7">
      <w:pPr>
        <w:pStyle w:val="ListParagraph"/>
        <w:spacing w:line="276" w:lineRule="auto"/>
        <w:ind w:left="1080"/>
      </w:pPr>
      <w:r w:rsidRPr="004C5EA7">
        <w:t>To London Bridge</w:t>
      </w:r>
    </w:p>
    <w:p w14:paraId="65976516" w14:textId="77777777" w:rsidR="00000000" w:rsidRPr="004C5EA7" w:rsidRDefault="00000000" w:rsidP="004C5EA7">
      <w:pPr>
        <w:pStyle w:val="ListParagraph"/>
        <w:spacing w:line="276" w:lineRule="auto"/>
        <w:ind w:left="1080"/>
      </w:pPr>
    </w:p>
    <w:p w14:paraId="7C0DE9EF" w14:textId="77777777" w:rsidR="00000000" w:rsidRPr="004C5EA7" w:rsidRDefault="00000000" w:rsidP="004C5EA7">
      <w:pPr>
        <w:spacing w:line="276" w:lineRule="auto"/>
      </w:pPr>
      <w:r w:rsidRPr="004C5EA7">
        <w:t xml:space="preserve">On </w:t>
      </w:r>
      <w:r w:rsidRPr="004C5EA7">
        <w:rPr>
          <w:b/>
          <w:bCs/>
          <w:u w:val="single"/>
        </w:rPr>
        <w:t>12</w:t>
      </w:r>
      <w:r w:rsidRPr="004C5EA7">
        <w:rPr>
          <w:b/>
          <w:bCs/>
          <w:u w:val="single"/>
          <w:vertAlign w:val="superscript"/>
        </w:rPr>
        <w:t>th</w:t>
      </w:r>
      <w:r w:rsidRPr="004C5EA7">
        <w:rPr>
          <w:b/>
          <w:bCs/>
          <w:u w:val="single"/>
        </w:rPr>
        <w:t xml:space="preserve"> of January 2025,</w:t>
      </w:r>
      <w:r w:rsidRPr="004C5EA7">
        <w:t xml:space="preserve"> due to the disruptions on the Southern Rail network, the train services from East Grinstead to London Bridge were affected. Here’s a comparison of the train frequency on that day versus a normal schedule:</w:t>
      </w:r>
    </w:p>
    <w:p w14:paraId="3CD47A13" w14:textId="77777777" w:rsidR="00000000" w:rsidRPr="004C5EA7" w:rsidRDefault="00000000" w:rsidP="004C5EA7">
      <w:pPr>
        <w:spacing w:line="276" w:lineRule="auto"/>
      </w:pPr>
    </w:p>
    <w:p w14:paraId="3E5BF54E" w14:textId="77777777" w:rsidR="00000000" w:rsidRPr="004C5EA7" w:rsidRDefault="00000000" w:rsidP="004C5EA7">
      <w:pPr>
        <w:spacing w:line="276" w:lineRule="auto"/>
        <w:rPr>
          <w:b/>
          <w:bCs/>
          <w:u w:val="single"/>
        </w:rPr>
      </w:pPr>
      <w:r w:rsidRPr="004C5EA7">
        <w:rPr>
          <w:b/>
          <w:bCs/>
          <w:u w:val="single"/>
        </w:rPr>
        <w:t>12</w:t>
      </w:r>
      <w:r w:rsidRPr="004C5EA7">
        <w:rPr>
          <w:b/>
          <w:bCs/>
          <w:u w:val="single"/>
          <w:vertAlign w:val="superscript"/>
        </w:rPr>
        <w:t>th</w:t>
      </w:r>
      <w:r w:rsidRPr="004C5EA7">
        <w:rPr>
          <w:b/>
          <w:bCs/>
          <w:u w:val="single"/>
        </w:rPr>
        <w:t xml:space="preserve"> of January 2025 “Disrupted Schedule!”</w:t>
      </w:r>
    </w:p>
    <w:p w14:paraId="68DE9956" w14:textId="77777777" w:rsidR="00000000" w:rsidRPr="004C5EA7" w:rsidRDefault="00000000" w:rsidP="004C5EA7">
      <w:pPr>
        <w:numPr>
          <w:ilvl w:val="0"/>
          <w:numId w:val="121"/>
        </w:numPr>
        <w:spacing w:line="276" w:lineRule="auto"/>
      </w:pPr>
      <w:r w:rsidRPr="004C5EA7">
        <w:rPr>
          <w:b/>
          <w:bCs/>
          <w:u w:val="single"/>
        </w:rPr>
        <w:t>Coach Service</w:t>
      </w:r>
      <w:r w:rsidRPr="004C5EA7">
        <w:t>: Provided from Gatwick Airport to East Grinstead due to train disruptions.</w:t>
      </w:r>
    </w:p>
    <w:p w14:paraId="3EAD5694" w14:textId="77777777" w:rsidR="00000000" w:rsidRPr="004C5EA7" w:rsidRDefault="00000000" w:rsidP="004C5EA7">
      <w:pPr>
        <w:spacing w:line="276" w:lineRule="auto"/>
        <w:ind w:left="720"/>
      </w:pPr>
    </w:p>
    <w:p w14:paraId="1ADF398B" w14:textId="77777777" w:rsidR="00000000" w:rsidRPr="004C5EA7" w:rsidRDefault="00000000" w:rsidP="004C5EA7">
      <w:pPr>
        <w:numPr>
          <w:ilvl w:val="0"/>
          <w:numId w:val="121"/>
        </w:numPr>
        <w:spacing w:line="276" w:lineRule="auto"/>
      </w:pPr>
      <w:r w:rsidRPr="004C5EA7">
        <w:rPr>
          <w:b/>
          <w:bCs/>
          <w:u w:val="single"/>
        </w:rPr>
        <w:t>Train Service</w:t>
      </w:r>
      <w:r w:rsidRPr="004C5EA7">
        <w:t>: From East Grinstead to London Bridge, trains were running at the following times:</w:t>
      </w:r>
    </w:p>
    <w:p w14:paraId="00AF51CE" w14:textId="77777777" w:rsidR="00000000" w:rsidRPr="004C5EA7" w:rsidRDefault="00000000" w:rsidP="004C5EA7">
      <w:pPr>
        <w:numPr>
          <w:ilvl w:val="1"/>
          <w:numId w:val="122"/>
        </w:numPr>
        <w:spacing w:before="100" w:beforeAutospacing="1" w:line="276" w:lineRule="auto"/>
      </w:pPr>
      <w:r w:rsidRPr="004C5EA7">
        <w:t>12:12 PM (1L35 service)</w:t>
      </w:r>
    </w:p>
    <w:p w14:paraId="60E20A2D" w14:textId="77777777" w:rsidR="00000000" w:rsidRPr="004C5EA7" w:rsidRDefault="00000000" w:rsidP="004C5EA7">
      <w:pPr>
        <w:numPr>
          <w:ilvl w:val="1"/>
          <w:numId w:val="122"/>
        </w:numPr>
        <w:spacing w:before="100" w:beforeAutospacing="1" w:line="276" w:lineRule="auto"/>
      </w:pPr>
      <w:r w:rsidRPr="004C5EA7">
        <w:t>1:12 PM</w:t>
      </w:r>
    </w:p>
    <w:p w14:paraId="5AAD3EFB" w14:textId="77777777" w:rsidR="00000000" w:rsidRPr="004C5EA7" w:rsidRDefault="00000000" w:rsidP="004C5EA7">
      <w:pPr>
        <w:numPr>
          <w:ilvl w:val="1"/>
          <w:numId w:val="122"/>
        </w:numPr>
        <w:spacing w:before="100" w:beforeAutospacing="1" w:line="276" w:lineRule="auto"/>
      </w:pPr>
      <w:r w:rsidRPr="004C5EA7">
        <w:t>2:12 PM</w:t>
      </w:r>
    </w:p>
    <w:p w14:paraId="4356184C" w14:textId="77777777" w:rsidR="00000000" w:rsidRPr="004C5EA7" w:rsidRDefault="00000000" w:rsidP="004C5EA7">
      <w:pPr>
        <w:numPr>
          <w:ilvl w:val="1"/>
          <w:numId w:val="122"/>
        </w:numPr>
        <w:spacing w:before="100" w:beforeAutospacing="1" w:line="276" w:lineRule="auto"/>
      </w:pPr>
      <w:r w:rsidRPr="004C5EA7">
        <w:t>3:12 PM</w:t>
      </w:r>
    </w:p>
    <w:p w14:paraId="58EEF1C7" w14:textId="77777777" w:rsidR="00000000" w:rsidRPr="004C5EA7" w:rsidRDefault="00000000" w:rsidP="004C5EA7">
      <w:pPr>
        <w:numPr>
          <w:ilvl w:val="1"/>
          <w:numId w:val="122"/>
        </w:numPr>
        <w:spacing w:before="100" w:beforeAutospacing="1" w:line="276" w:lineRule="auto"/>
      </w:pPr>
      <w:r w:rsidRPr="004C5EA7">
        <w:t>4:12 PM</w:t>
      </w:r>
    </w:p>
    <w:p w14:paraId="61BE34C9" w14:textId="77777777" w:rsidR="00000000" w:rsidRPr="004C5EA7" w:rsidRDefault="00000000" w:rsidP="004C5EA7">
      <w:pPr>
        <w:numPr>
          <w:ilvl w:val="1"/>
          <w:numId w:val="122"/>
        </w:numPr>
        <w:spacing w:before="100" w:beforeAutospacing="1" w:line="276" w:lineRule="auto"/>
      </w:pPr>
      <w:r w:rsidRPr="004C5EA7">
        <w:t>5:12 PM</w:t>
      </w:r>
    </w:p>
    <w:p w14:paraId="58FBE686" w14:textId="77777777" w:rsidR="00000000" w:rsidRPr="004C5EA7" w:rsidRDefault="00000000" w:rsidP="004C5EA7">
      <w:pPr>
        <w:numPr>
          <w:ilvl w:val="1"/>
          <w:numId w:val="122"/>
        </w:numPr>
        <w:spacing w:before="100" w:beforeAutospacing="1" w:line="276" w:lineRule="auto"/>
      </w:pPr>
      <w:r w:rsidRPr="004C5EA7">
        <w:t>6:12 PM</w:t>
      </w:r>
    </w:p>
    <w:p w14:paraId="52C784E9" w14:textId="77777777" w:rsidR="00000000" w:rsidRPr="004C5EA7" w:rsidRDefault="00000000" w:rsidP="004C5EA7">
      <w:pPr>
        <w:numPr>
          <w:ilvl w:val="1"/>
          <w:numId w:val="122"/>
        </w:numPr>
        <w:spacing w:before="100" w:beforeAutospacing="1" w:line="276" w:lineRule="auto"/>
      </w:pPr>
      <w:r w:rsidRPr="004C5EA7">
        <w:t>7:12 PM</w:t>
      </w:r>
    </w:p>
    <w:p w14:paraId="4B42BD81" w14:textId="77777777" w:rsidR="00000000" w:rsidRPr="004C5EA7" w:rsidRDefault="00000000" w:rsidP="004C5EA7">
      <w:pPr>
        <w:numPr>
          <w:ilvl w:val="1"/>
          <w:numId w:val="122"/>
        </w:numPr>
        <w:spacing w:line="276" w:lineRule="auto"/>
      </w:pPr>
      <w:r w:rsidRPr="004C5EA7">
        <w:t>8:12 PM</w:t>
      </w:r>
    </w:p>
    <w:p w14:paraId="5A6CD60D" w14:textId="77777777" w:rsidR="00000000" w:rsidRPr="004C5EA7" w:rsidRDefault="00000000" w:rsidP="004C5EA7">
      <w:pPr>
        <w:spacing w:line="276" w:lineRule="auto"/>
        <w:ind w:left="1440"/>
      </w:pPr>
    </w:p>
    <w:p w14:paraId="1C5CA8E9" w14:textId="77777777" w:rsidR="00000000" w:rsidRPr="004C5EA7" w:rsidRDefault="00000000" w:rsidP="004C5EA7">
      <w:pPr>
        <w:pStyle w:val="ListParagraph"/>
        <w:numPr>
          <w:ilvl w:val="0"/>
          <w:numId w:val="123"/>
        </w:numPr>
        <w:spacing w:line="276" w:lineRule="auto"/>
        <w:rPr>
          <w:b/>
          <w:bCs/>
          <w:color w:val="0000FF"/>
          <w:u w:val="single"/>
        </w:rPr>
      </w:pPr>
      <w:r w:rsidRPr="004C5EA7">
        <w:rPr>
          <w:b/>
          <w:bCs/>
          <w:u w:val="single"/>
        </w:rPr>
        <w:t>Website linked here:</w:t>
      </w:r>
      <w:r w:rsidRPr="004C5EA7">
        <w:rPr>
          <w:b/>
          <w:bCs/>
          <w:color w:val="0000FF"/>
        </w:rPr>
        <w:t xml:space="preserve"> </w:t>
      </w:r>
      <w:hyperlink r:id="rId25" w:history="1">
        <w:r w:rsidRPr="004C5EA7">
          <w:rPr>
            <w:rStyle w:val="Hyperlink"/>
            <w:color w:val="0000FF"/>
          </w:rPr>
          <w:t>https://www.realtimetrains.co.uk/service/gb-nr:X28328/2025-01-12/detailed</w:t>
        </w:r>
      </w:hyperlink>
    </w:p>
    <w:p w14:paraId="29C8B39C" w14:textId="77777777" w:rsidR="00000000" w:rsidRPr="004C5EA7" w:rsidRDefault="00000000" w:rsidP="004C5EA7">
      <w:pPr>
        <w:spacing w:line="276" w:lineRule="auto"/>
      </w:pPr>
    </w:p>
    <w:p w14:paraId="139F2DA8" w14:textId="77777777" w:rsidR="00000000" w:rsidRPr="004C5EA7" w:rsidRDefault="00000000" w:rsidP="004C5EA7">
      <w:pPr>
        <w:spacing w:line="276" w:lineRule="auto"/>
        <w:rPr>
          <w:b/>
          <w:bCs/>
          <w:u w:val="single"/>
        </w:rPr>
      </w:pPr>
      <w:r w:rsidRPr="004C5EA7">
        <w:rPr>
          <w:b/>
          <w:bCs/>
          <w:u w:val="single"/>
        </w:rPr>
        <w:t>“Normal Schedule!”</w:t>
      </w:r>
    </w:p>
    <w:p w14:paraId="5CA75288" w14:textId="77777777" w:rsidR="00000000" w:rsidRPr="004C5EA7" w:rsidRDefault="00000000" w:rsidP="004C5EA7">
      <w:pPr>
        <w:spacing w:line="276" w:lineRule="auto"/>
        <w:rPr>
          <w:b/>
          <w:bCs/>
          <w:u w:val="single"/>
        </w:rPr>
      </w:pPr>
    </w:p>
    <w:p w14:paraId="1A1616B5" w14:textId="77777777" w:rsidR="00000000" w:rsidRPr="004C5EA7" w:rsidRDefault="00000000" w:rsidP="004C5EA7">
      <w:pPr>
        <w:spacing w:line="276" w:lineRule="auto"/>
        <w:rPr>
          <w:b/>
          <w:bCs/>
          <w:u w:val="single"/>
        </w:rPr>
      </w:pPr>
      <w:bookmarkStart w:id="22" w:name="_Hlk192238638"/>
      <w:r w:rsidRPr="004C5EA7">
        <w:rPr>
          <w:b/>
          <w:bCs/>
          <w:u w:val="single"/>
        </w:rPr>
        <w:t xml:space="preserve">Thameslink and Southern Rail Services </w:t>
      </w:r>
      <w:bookmarkEnd w:id="22"/>
      <w:r w:rsidRPr="004C5EA7">
        <w:rPr>
          <w:b/>
          <w:bCs/>
          <w:u w:val="single"/>
        </w:rPr>
        <w:t>from Gatwick Airport to London Bridge</w:t>
      </w:r>
    </w:p>
    <w:p w14:paraId="5C71D56D" w14:textId="77777777" w:rsidR="00000000" w:rsidRPr="004C5EA7" w:rsidRDefault="00000000" w:rsidP="004C5EA7">
      <w:pPr>
        <w:spacing w:line="276" w:lineRule="auto"/>
      </w:pPr>
      <w:r w:rsidRPr="004C5EA7">
        <w:t>Both Thameslink and Southern Rail provide services on the route from Gatwick Airport to London Bridge. Here are the accurate details:</w:t>
      </w:r>
    </w:p>
    <w:p w14:paraId="16158EDE" w14:textId="77777777" w:rsidR="00000000" w:rsidRPr="004C5EA7" w:rsidRDefault="00000000" w:rsidP="004C5EA7">
      <w:pPr>
        <w:spacing w:line="276" w:lineRule="auto"/>
      </w:pPr>
    </w:p>
    <w:p w14:paraId="54168D13" w14:textId="77777777" w:rsidR="00000000" w:rsidRPr="004C5EA7" w:rsidRDefault="00000000" w:rsidP="004C5EA7">
      <w:pPr>
        <w:spacing w:line="276" w:lineRule="auto"/>
        <w:rPr>
          <w:b/>
          <w:bCs/>
          <w:u w:val="single"/>
        </w:rPr>
      </w:pPr>
      <w:r w:rsidRPr="004C5EA7">
        <w:rPr>
          <w:b/>
          <w:bCs/>
          <w:u w:val="single"/>
        </w:rPr>
        <w:t>Thameslink Services</w:t>
      </w:r>
    </w:p>
    <w:p w14:paraId="002EF51D" w14:textId="77777777" w:rsidR="00000000" w:rsidRPr="004C5EA7" w:rsidRDefault="00000000" w:rsidP="004C5EA7">
      <w:pPr>
        <w:spacing w:line="276" w:lineRule="auto"/>
      </w:pPr>
      <w:r w:rsidRPr="004C5EA7">
        <w:t xml:space="preserve">Thameslink operates a significant number of trains on this route. On a typical day, there are approximately </w:t>
      </w:r>
      <w:r w:rsidRPr="004C5EA7">
        <w:rPr>
          <w:b/>
          <w:bCs/>
        </w:rPr>
        <w:t>86 Thameslink trains per day</w:t>
      </w:r>
      <w:r w:rsidRPr="004C5EA7">
        <w:t xml:space="preserve"> running from Gatwick Airport to London Bridge. This ensures frequent and reliable service for passengers.</w:t>
      </w:r>
    </w:p>
    <w:p w14:paraId="247DF988" w14:textId="77777777" w:rsidR="00000000" w:rsidRPr="004C5EA7" w:rsidRDefault="00000000" w:rsidP="004C5EA7">
      <w:pPr>
        <w:spacing w:line="276" w:lineRule="auto"/>
      </w:pPr>
    </w:p>
    <w:p w14:paraId="0FDA9F64" w14:textId="77777777" w:rsidR="00000000" w:rsidRPr="004C5EA7" w:rsidRDefault="00000000" w:rsidP="004C5EA7">
      <w:pPr>
        <w:spacing w:line="276" w:lineRule="auto"/>
        <w:rPr>
          <w:b/>
          <w:bCs/>
          <w:u w:val="single"/>
        </w:rPr>
      </w:pPr>
      <w:r w:rsidRPr="004C5EA7">
        <w:rPr>
          <w:b/>
          <w:bCs/>
          <w:u w:val="single"/>
        </w:rPr>
        <w:t>Southern Rail Services</w:t>
      </w:r>
    </w:p>
    <w:p w14:paraId="51217E0B" w14:textId="77777777" w:rsidR="00000000" w:rsidRPr="004C5EA7" w:rsidRDefault="00000000" w:rsidP="004C5EA7">
      <w:pPr>
        <w:spacing w:line="276" w:lineRule="auto"/>
      </w:pPr>
      <w:r w:rsidRPr="004C5EA7">
        <w:t xml:space="preserve">Southern Rail also provides services on this route. On a typical day, there are approximately </w:t>
      </w:r>
      <w:r w:rsidRPr="004C5EA7">
        <w:rPr>
          <w:b/>
          <w:bCs/>
        </w:rPr>
        <w:t>125 Southern Rail trains per day</w:t>
      </w:r>
      <w:r w:rsidRPr="004C5EA7">
        <w:t xml:space="preserve"> running from Gatwick Airport to London Bridge. This adds to the overall frequency and availability of trains on this route.</w:t>
      </w:r>
    </w:p>
    <w:p w14:paraId="0CED471D" w14:textId="77777777" w:rsidR="00000000" w:rsidRPr="004C5EA7" w:rsidRDefault="00000000" w:rsidP="004C5EA7">
      <w:pPr>
        <w:spacing w:line="276" w:lineRule="auto"/>
        <w:rPr>
          <w:rFonts w:eastAsiaTheme="minorHAnsi"/>
          <w:b/>
          <w:bCs/>
          <w:u w:val="single"/>
        </w:rPr>
      </w:pPr>
    </w:p>
    <w:p w14:paraId="05CDD238" w14:textId="77777777" w:rsidR="00000000" w:rsidRPr="004C5EA7" w:rsidRDefault="00000000" w:rsidP="004C5EA7">
      <w:pPr>
        <w:spacing w:line="276" w:lineRule="auto"/>
        <w:rPr>
          <w:b/>
          <w:bCs/>
          <w:u w:val="single"/>
        </w:rPr>
      </w:pPr>
      <w:r w:rsidRPr="004C5EA7">
        <w:rPr>
          <w:b/>
          <w:bCs/>
          <w:u w:val="single"/>
        </w:rPr>
        <w:t>Combined Services</w:t>
      </w:r>
    </w:p>
    <w:p w14:paraId="4406680A" w14:textId="77777777" w:rsidR="00000000" w:rsidRPr="004C5EA7" w:rsidRDefault="00000000" w:rsidP="004C5EA7">
      <w:pPr>
        <w:spacing w:line="276" w:lineRule="auto"/>
      </w:pPr>
      <w:r w:rsidRPr="004C5EA7">
        <w:t xml:space="preserve">When considering all operators (including Thameslink, Southern Rail, and other train operators), there are usually about </w:t>
      </w:r>
      <w:r w:rsidRPr="004C5EA7">
        <w:rPr>
          <w:b/>
          <w:bCs/>
        </w:rPr>
        <w:t>211 trains per day</w:t>
      </w:r>
      <w:r w:rsidRPr="004C5EA7">
        <w:t xml:space="preserve"> running from Gatwick Airport to London Bridge. This total includes services provided by both Thameslink and Southern Rail, among others.</w:t>
      </w:r>
    </w:p>
    <w:p w14:paraId="44D21C3A" w14:textId="77777777" w:rsidR="00000000" w:rsidRPr="004C5EA7" w:rsidRDefault="00000000" w:rsidP="004C5EA7">
      <w:pPr>
        <w:spacing w:line="276" w:lineRule="auto"/>
      </w:pPr>
    </w:p>
    <w:p w14:paraId="4B91B9AE" w14:textId="77777777" w:rsidR="00000000" w:rsidRPr="004C5EA7" w:rsidRDefault="00000000" w:rsidP="004C5EA7">
      <w:pPr>
        <w:spacing w:line="276" w:lineRule="auto"/>
        <w:rPr>
          <w:b/>
          <w:bCs/>
          <w:u w:val="single"/>
        </w:rPr>
      </w:pPr>
      <w:r w:rsidRPr="004C5EA7">
        <w:rPr>
          <w:b/>
          <w:bCs/>
          <w:u w:val="single"/>
        </w:rPr>
        <w:t>Key Points:</w:t>
      </w:r>
    </w:p>
    <w:p w14:paraId="308D3588" w14:textId="77777777" w:rsidR="00000000" w:rsidRPr="004C5EA7" w:rsidRDefault="00000000" w:rsidP="004C5EA7">
      <w:pPr>
        <w:numPr>
          <w:ilvl w:val="0"/>
          <w:numId w:val="124"/>
        </w:numPr>
        <w:spacing w:line="276" w:lineRule="auto"/>
      </w:pPr>
      <w:r w:rsidRPr="004C5EA7">
        <w:rPr>
          <w:b/>
          <w:bCs/>
          <w:u w:val="single"/>
        </w:rPr>
        <w:t>Thameslink Frequency</w:t>
      </w:r>
      <w:r w:rsidRPr="004C5EA7">
        <w:t>: Approximately 86 trains per day.</w:t>
      </w:r>
    </w:p>
    <w:p w14:paraId="344B7CC5" w14:textId="77777777" w:rsidR="00000000" w:rsidRPr="004C5EA7" w:rsidRDefault="00000000" w:rsidP="004C5EA7">
      <w:pPr>
        <w:pStyle w:val="ListParagraph"/>
        <w:numPr>
          <w:ilvl w:val="0"/>
          <w:numId w:val="125"/>
        </w:numPr>
        <w:spacing w:line="276" w:lineRule="auto"/>
      </w:pPr>
      <w:r w:rsidRPr="004C5EA7">
        <w:rPr>
          <w:rStyle w:val="Strong"/>
          <w:rFonts w:eastAsiaTheme="majorEastAsia"/>
        </w:rPr>
        <w:t>Travel Time</w:t>
      </w:r>
      <w:r w:rsidRPr="004C5EA7">
        <w:t xml:space="preserve">: The average journey duration from Gatwick Airport to London Bridge is around </w:t>
      </w:r>
      <w:r w:rsidRPr="004C5EA7">
        <w:rPr>
          <w:rStyle w:val="Strong"/>
          <w:rFonts w:eastAsiaTheme="majorEastAsia"/>
        </w:rPr>
        <w:t>36 minutes</w:t>
      </w:r>
      <w:r w:rsidRPr="004C5EA7">
        <w:t xml:space="preserve">, with the fastest services taking just </w:t>
      </w:r>
      <w:r w:rsidRPr="004C5EA7">
        <w:rPr>
          <w:rStyle w:val="Strong"/>
          <w:rFonts w:eastAsiaTheme="majorEastAsia"/>
        </w:rPr>
        <w:t>29 minutes</w:t>
      </w:r>
      <w:r w:rsidRPr="004C5EA7">
        <w:t>.</w:t>
      </w:r>
    </w:p>
    <w:p w14:paraId="4EFE6DA7" w14:textId="77777777" w:rsidR="00000000" w:rsidRPr="004C5EA7" w:rsidRDefault="00000000" w:rsidP="004C5EA7">
      <w:pPr>
        <w:spacing w:line="276" w:lineRule="auto"/>
        <w:ind w:left="720"/>
      </w:pPr>
    </w:p>
    <w:p w14:paraId="11C18294" w14:textId="77777777" w:rsidR="00000000" w:rsidRPr="004C5EA7" w:rsidRDefault="00000000" w:rsidP="004C5EA7">
      <w:pPr>
        <w:numPr>
          <w:ilvl w:val="0"/>
          <w:numId w:val="124"/>
        </w:numPr>
        <w:spacing w:line="276" w:lineRule="auto"/>
      </w:pPr>
      <w:r w:rsidRPr="004C5EA7">
        <w:rPr>
          <w:b/>
          <w:bCs/>
          <w:u w:val="single"/>
        </w:rPr>
        <w:t>Southern Rail Frequency</w:t>
      </w:r>
      <w:r w:rsidRPr="004C5EA7">
        <w:t>: Approximately 125 trains per day.</w:t>
      </w:r>
    </w:p>
    <w:p w14:paraId="47BB1240" w14:textId="77777777" w:rsidR="00000000" w:rsidRPr="004C5EA7" w:rsidRDefault="00000000" w:rsidP="004C5EA7">
      <w:pPr>
        <w:pStyle w:val="ListParagraph"/>
        <w:numPr>
          <w:ilvl w:val="0"/>
          <w:numId w:val="126"/>
        </w:numPr>
        <w:spacing w:line="276" w:lineRule="auto"/>
      </w:pPr>
      <w:r w:rsidRPr="004C5EA7">
        <w:rPr>
          <w:rStyle w:val="Strong"/>
          <w:rFonts w:eastAsiaTheme="majorEastAsia"/>
        </w:rPr>
        <w:t>Travel Time</w:t>
      </w:r>
      <w:r w:rsidRPr="004C5EA7">
        <w:t xml:space="preserve">: The average journey duration from Gatwick Airport to London Bridge is around </w:t>
      </w:r>
      <w:r w:rsidRPr="004C5EA7">
        <w:rPr>
          <w:rStyle w:val="Strong"/>
          <w:rFonts w:eastAsiaTheme="majorEastAsia"/>
        </w:rPr>
        <w:t>37 minutes</w:t>
      </w:r>
      <w:r w:rsidRPr="004C5EA7">
        <w:t xml:space="preserve">, with the fastest services taking just </w:t>
      </w:r>
      <w:r w:rsidRPr="004C5EA7">
        <w:rPr>
          <w:rStyle w:val="Strong"/>
          <w:rFonts w:eastAsiaTheme="majorEastAsia"/>
        </w:rPr>
        <w:t>29 minutes</w:t>
      </w:r>
      <w:r w:rsidRPr="004C5EA7">
        <w:t>.</w:t>
      </w:r>
    </w:p>
    <w:p w14:paraId="6EB7FAB6" w14:textId="77777777" w:rsidR="00000000" w:rsidRPr="004C5EA7" w:rsidRDefault="00000000" w:rsidP="004C5EA7">
      <w:pPr>
        <w:pStyle w:val="ListParagraph"/>
        <w:spacing w:line="276" w:lineRule="auto"/>
        <w:ind w:left="1080"/>
      </w:pPr>
    </w:p>
    <w:p w14:paraId="231A13AD" w14:textId="77777777" w:rsidR="00000000" w:rsidRPr="004C5EA7" w:rsidRDefault="00000000" w:rsidP="004C5EA7">
      <w:pPr>
        <w:numPr>
          <w:ilvl w:val="0"/>
          <w:numId w:val="124"/>
        </w:numPr>
        <w:spacing w:line="276" w:lineRule="auto"/>
      </w:pPr>
      <w:r w:rsidRPr="004C5EA7">
        <w:rPr>
          <w:b/>
          <w:bCs/>
          <w:u w:val="single"/>
        </w:rPr>
        <w:t>Total Trains (All Operators)</w:t>
      </w:r>
      <w:r w:rsidRPr="004C5EA7">
        <w:t>: Approximately 211 trains per day.</w:t>
      </w:r>
    </w:p>
    <w:p w14:paraId="3A719B8E" w14:textId="77777777" w:rsidR="00000000" w:rsidRPr="004C5EA7" w:rsidRDefault="00000000" w:rsidP="004C5EA7">
      <w:pPr>
        <w:spacing w:line="276" w:lineRule="auto"/>
        <w:ind w:left="720"/>
      </w:pPr>
    </w:p>
    <w:p w14:paraId="336969E8" w14:textId="77777777" w:rsidR="00000000" w:rsidRPr="004C5EA7" w:rsidRDefault="00000000" w:rsidP="004C5EA7">
      <w:pPr>
        <w:numPr>
          <w:ilvl w:val="0"/>
          <w:numId w:val="124"/>
        </w:numPr>
        <w:spacing w:line="276" w:lineRule="auto"/>
      </w:pPr>
      <w:r w:rsidRPr="004C5EA7">
        <w:rPr>
          <w:b/>
          <w:bCs/>
          <w:u w:val="single"/>
        </w:rPr>
        <w:t>Reliability</w:t>
      </w:r>
      <w:r w:rsidRPr="004C5EA7">
        <w:t>: Both Thameslink and Southern Rail provide frequent and dependable services on this route.</w:t>
      </w:r>
    </w:p>
    <w:p w14:paraId="6E10C285" w14:textId="77777777" w:rsidR="00000000" w:rsidRPr="004C5EA7" w:rsidRDefault="00000000" w:rsidP="004C5EA7">
      <w:pPr>
        <w:spacing w:line="276" w:lineRule="auto"/>
        <w:ind w:left="720"/>
      </w:pPr>
    </w:p>
    <w:p w14:paraId="14034EF9" w14:textId="77777777" w:rsidR="00000000" w:rsidRPr="004C5EA7" w:rsidRDefault="00000000" w:rsidP="004C5EA7">
      <w:pPr>
        <w:spacing w:line="276" w:lineRule="auto"/>
      </w:pPr>
      <w:r w:rsidRPr="004C5EA7">
        <w:t>For the most accurate and up-to-date information on train schedules, you can check the Thameslink website and the Southern Railway website.</w:t>
      </w:r>
    </w:p>
    <w:p w14:paraId="5DF9543D" w14:textId="77777777" w:rsidR="00000000" w:rsidRPr="004C5EA7" w:rsidRDefault="00000000" w:rsidP="004C5EA7">
      <w:pPr>
        <w:spacing w:line="276" w:lineRule="auto"/>
      </w:pPr>
    </w:p>
    <w:p w14:paraId="41218153" w14:textId="77777777" w:rsidR="00000000" w:rsidRPr="004C5EA7" w:rsidRDefault="00000000" w:rsidP="004C5EA7">
      <w:pPr>
        <w:pStyle w:val="ListParagraph"/>
        <w:numPr>
          <w:ilvl w:val="0"/>
          <w:numId w:val="127"/>
        </w:numPr>
        <w:spacing w:line="276" w:lineRule="auto"/>
      </w:pPr>
      <w:r w:rsidRPr="004C5EA7">
        <w:rPr>
          <w:b/>
          <w:bCs/>
          <w:u w:val="single"/>
        </w:rPr>
        <w:t>Thameslink website:</w:t>
      </w:r>
      <w:r w:rsidRPr="004C5EA7">
        <w:rPr>
          <w:color w:val="0000FF"/>
        </w:rPr>
        <w:t xml:space="preserve"> </w:t>
      </w:r>
      <w:hyperlink r:id="rId26" w:history="1">
        <w:r w:rsidRPr="004C5EA7">
          <w:rPr>
            <w:rStyle w:val="Hyperlink"/>
            <w:color w:val="0000FF"/>
          </w:rPr>
          <w:t>https://www.thameslinkrailway.com/journey/gatwick-airport-to-london-bridge</w:t>
        </w:r>
      </w:hyperlink>
      <w:r w:rsidRPr="004C5EA7">
        <w:t xml:space="preserve"> and the </w:t>
      </w:r>
    </w:p>
    <w:p w14:paraId="3D6B2CD6" w14:textId="77777777" w:rsidR="00000000" w:rsidRPr="004C5EA7" w:rsidRDefault="00000000" w:rsidP="004C5EA7">
      <w:pPr>
        <w:pStyle w:val="ListParagraph"/>
        <w:numPr>
          <w:ilvl w:val="0"/>
          <w:numId w:val="127"/>
        </w:numPr>
        <w:spacing w:line="276" w:lineRule="auto"/>
      </w:pPr>
      <w:r w:rsidRPr="004C5EA7">
        <w:rPr>
          <w:b/>
          <w:bCs/>
          <w:u w:val="single"/>
        </w:rPr>
        <w:t>Southern Railway website:</w:t>
      </w:r>
      <w:r w:rsidRPr="004C5EA7">
        <w:t xml:space="preserve"> </w:t>
      </w:r>
      <w:hyperlink r:id="rId27" w:history="1">
        <w:r w:rsidRPr="004C5EA7">
          <w:rPr>
            <w:rStyle w:val="Hyperlink"/>
            <w:color w:val="0000FF"/>
          </w:rPr>
          <w:t>https://www.southernrailway.com/journey/gatwick-airport-to-london-bridge</w:t>
        </w:r>
      </w:hyperlink>
      <w:r w:rsidRPr="004C5EA7">
        <w:rPr>
          <w:color w:val="0000FF"/>
        </w:rPr>
        <w:t xml:space="preserve">.  </w:t>
      </w:r>
    </w:p>
    <w:p w14:paraId="53A3E5DB" w14:textId="77777777" w:rsidR="00000000" w:rsidRPr="004C5EA7" w:rsidRDefault="00000000" w:rsidP="004C5EA7">
      <w:pPr>
        <w:spacing w:line="276" w:lineRule="auto"/>
        <w:rPr>
          <w:b/>
          <w:bCs/>
          <w:u w:val="single"/>
        </w:rPr>
      </w:pPr>
    </w:p>
    <w:p w14:paraId="51B5F3C6" w14:textId="77777777" w:rsidR="00000000" w:rsidRPr="004C5EA7" w:rsidRDefault="00000000" w:rsidP="004C5EA7">
      <w:pPr>
        <w:numPr>
          <w:ilvl w:val="0"/>
          <w:numId w:val="128"/>
        </w:numPr>
        <w:spacing w:line="276" w:lineRule="auto"/>
      </w:pPr>
      <w:r w:rsidRPr="004C5EA7">
        <w:rPr>
          <w:b/>
          <w:bCs/>
          <w:u w:val="single"/>
        </w:rPr>
        <w:t>Train Service</w:t>
      </w:r>
      <w:r w:rsidRPr="004C5EA7">
        <w:t xml:space="preserve">: On a typical day, trains from East Grinstead to London Bridge run more frequently, with departures approximately every 30 minutes during peak times and every hour during off-peak times. </w:t>
      </w:r>
    </w:p>
    <w:p w14:paraId="4C55DE60" w14:textId="77777777" w:rsidR="00000000" w:rsidRPr="004C5EA7" w:rsidRDefault="00000000" w:rsidP="004C5EA7">
      <w:pPr>
        <w:numPr>
          <w:ilvl w:val="0"/>
          <w:numId w:val="128"/>
        </w:numPr>
        <w:spacing w:line="276" w:lineRule="auto"/>
        <w:rPr>
          <w:color w:val="0000FF"/>
        </w:rPr>
      </w:pPr>
      <w:r w:rsidRPr="004C5EA7">
        <w:rPr>
          <w:b/>
          <w:bCs/>
          <w:u w:val="single"/>
        </w:rPr>
        <w:t>Website linked here:</w:t>
      </w:r>
      <w:r w:rsidRPr="004C5EA7">
        <w:rPr>
          <w:b/>
          <w:bCs/>
          <w:color w:val="0000FF"/>
        </w:rPr>
        <w:t xml:space="preserve"> </w:t>
      </w:r>
      <w:hyperlink r:id="rId28" w:history="1">
        <w:r w:rsidRPr="004C5EA7">
          <w:rPr>
            <w:rStyle w:val="Hyperlink"/>
            <w:color w:val="0000FF"/>
          </w:rPr>
          <w:t>https://www.southernrailway.com/journey/east-grinstead-to-london-victoria</w:t>
        </w:r>
      </w:hyperlink>
      <w:r w:rsidRPr="004C5EA7">
        <w:rPr>
          <w:color w:val="0000FF"/>
        </w:rPr>
        <w:t xml:space="preserve"> </w:t>
      </w:r>
    </w:p>
    <w:p w14:paraId="1540F4D9" w14:textId="77777777" w:rsidR="00000000" w:rsidRPr="004C5EA7" w:rsidRDefault="00000000" w:rsidP="004C5EA7">
      <w:pPr>
        <w:spacing w:line="276" w:lineRule="auto"/>
        <w:rPr>
          <w:color w:val="0000FF"/>
        </w:rPr>
      </w:pPr>
    </w:p>
    <w:p w14:paraId="77FDF8DA" w14:textId="77777777" w:rsidR="00000000" w:rsidRPr="004C5EA7" w:rsidRDefault="00000000" w:rsidP="004C5EA7">
      <w:pPr>
        <w:spacing w:line="276" w:lineRule="auto"/>
        <w:rPr>
          <w:b/>
          <w:bCs/>
          <w:u w:val="single"/>
        </w:rPr>
      </w:pPr>
      <w:r w:rsidRPr="004C5EA7">
        <w:rPr>
          <w:b/>
          <w:bCs/>
          <w:u w:val="single"/>
        </w:rPr>
        <w:t>The 12</w:t>
      </w:r>
      <w:r w:rsidRPr="004C5EA7">
        <w:rPr>
          <w:b/>
          <w:bCs/>
          <w:u w:val="single"/>
          <w:vertAlign w:val="superscript"/>
        </w:rPr>
        <w:t>th of</w:t>
      </w:r>
      <w:r w:rsidRPr="004C5EA7">
        <w:rPr>
          <w:b/>
          <w:bCs/>
          <w:u w:val="single"/>
        </w:rPr>
        <w:t xml:space="preserve"> January 2025 Summary</w:t>
      </w:r>
    </w:p>
    <w:p w14:paraId="6540C319" w14:textId="77777777" w:rsidR="00000000" w:rsidRPr="004C5EA7" w:rsidRDefault="00000000" w:rsidP="004C5EA7">
      <w:pPr>
        <w:spacing w:line="276" w:lineRule="auto"/>
      </w:pPr>
      <w:r w:rsidRPr="004C5EA7">
        <w:t xml:space="preserve">The disruptions significantly reduced the frequency of train services on </w:t>
      </w:r>
      <w:r w:rsidRPr="004C5EA7">
        <w:rPr>
          <w:b/>
          <w:bCs/>
          <w:u w:val="single"/>
        </w:rPr>
        <w:t>12</w:t>
      </w:r>
      <w:r w:rsidRPr="004C5EA7">
        <w:rPr>
          <w:b/>
          <w:bCs/>
          <w:u w:val="single"/>
          <w:vertAlign w:val="superscript"/>
        </w:rPr>
        <w:t>th</w:t>
      </w:r>
      <w:r w:rsidRPr="004C5EA7">
        <w:rPr>
          <w:b/>
          <w:bCs/>
          <w:u w:val="single"/>
        </w:rPr>
        <w:t xml:space="preserve"> of January 2025</w:t>
      </w:r>
      <w:r w:rsidRPr="004C5EA7">
        <w:t xml:space="preserve">, compared to the normal schedule. </w:t>
      </w:r>
    </w:p>
    <w:p w14:paraId="00897253" w14:textId="77777777" w:rsidR="00000000" w:rsidRPr="004C5EA7" w:rsidRDefault="00000000" w:rsidP="004C5EA7">
      <w:pPr>
        <w:spacing w:line="276" w:lineRule="auto"/>
      </w:pPr>
    </w:p>
    <w:p w14:paraId="33F37E45" w14:textId="77777777" w:rsidR="00000000" w:rsidRPr="004C5EA7" w:rsidRDefault="00000000" w:rsidP="004C5EA7">
      <w:pPr>
        <w:numPr>
          <w:ilvl w:val="0"/>
          <w:numId w:val="129"/>
        </w:numPr>
        <w:spacing w:line="276" w:lineRule="auto"/>
      </w:pPr>
      <w:r w:rsidRPr="004C5EA7">
        <w:rPr>
          <w:b/>
          <w:bCs/>
          <w:u w:val="single"/>
        </w:rPr>
        <w:t>Disrupted Schedule</w:t>
      </w:r>
      <w:r w:rsidRPr="004C5EA7">
        <w:t>: Approximately “</w:t>
      </w:r>
      <w:r w:rsidRPr="004C5EA7">
        <w:rPr>
          <w:b/>
          <w:bCs/>
          <w:u w:val="single"/>
        </w:rPr>
        <w:t>9”</w:t>
      </w:r>
      <w:r w:rsidRPr="004C5EA7">
        <w:t xml:space="preserve"> trains per day.</w:t>
      </w:r>
    </w:p>
    <w:p w14:paraId="1F3FE5AD" w14:textId="77777777" w:rsidR="00000000" w:rsidRPr="004C5EA7" w:rsidRDefault="00000000" w:rsidP="004C5EA7">
      <w:pPr>
        <w:numPr>
          <w:ilvl w:val="0"/>
          <w:numId w:val="129"/>
        </w:numPr>
        <w:spacing w:line="276" w:lineRule="auto"/>
      </w:pPr>
      <w:r w:rsidRPr="004C5EA7">
        <w:rPr>
          <w:b/>
          <w:bCs/>
          <w:u w:val="single"/>
        </w:rPr>
        <w:t>Normal Schedule</w:t>
      </w:r>
      <w:r w:rsidRPr="004C5EA7">
        <w:t>: Approximately “</w:t>
      </w:r>
      <w:r w:rsidRPr="004C5EA7">
        <w:rPr>
          <w:b/>
          <w:bCs/>
        </w:rPr>
        <w:t>211”</w:t>
      </w:r>
      <w:r w:rsidRPr="004C5EA7">
        <w:t xml:space="preserve"> trains per day.</w:t>
      </w:r>
    </w:p>
    <w:p w14:paraId="715ADD32" w14:textId="77777777" w:rsidR="00000000" w:rsidRPr="004C5EA7" w:rsidRDefault="00000000" w:rsidP="004C5EA7">
      <w:pPr>
        <w:spacing w:line="276" w:lineRule="auto"/>
        <w:ind w:left="720"/>
      </w:pPr>
    </w:p>
    <w:p w14:paraId="45E4CA53" w14:textId="77777777" w:rsidR="00000000" w:rsidRPr="004C5EA7" w:rsidRDefault="00000000" w:rsidP="004C5EA7">
      <w:pPr>
        <w:spacing w:line="276" w:lineRule="auto"/>
        <w:rPr>
          <w:b/>
          <w:bCs/>
          <w:u w:val="single"/>
        </w:rPr>
      </w:pPr>
      <w:r w:rsidRPr="004C5EA7">
        <w:rPr>
          <w:b/>
          <w:bCs/>
          <w:u w:val="single"/>
        </w:rPr>
        <w:t>Timeline</w:t>
      </w:r>
    </w:p>
    <w:p w14:paraId="7532BDD2" w14:textId="77777777" w:rsidR="00000000" w:rsidRPr="004C5EA7" w:rsidRDefault="00000000" w:rsidP="004C5EA7">
      <w:pPr>
        <w:numPr>
          <w:ilvl w:val="0"/>
          <w:numId w:val="130"/>
        </w:numPr>
        <w:spacing w:line="276" w:lineRule="auto"/>
      </w:pPr>
      <w:r w:rsidRPr="004C5EA7">
        <w:rPr>
          <w:b/>
          <w:bCs/>
          <w:u w:val="single"/>
        </w:rPr>
        <w:t>12:00 PM</w:t>
      </w:r>
      <w:r w:rsidRPr="004C5EA7">
        <w:t>: Departure from Gatwick Airport on a coach service provided by Southern Rail due to the disruptions on the train network.</w:t>
      </w:r>
    </w:p>
    <w:p w14:paraId="36A9222B" w14:textId="77777777" w:rsidR="00000000" w:rsidRPr="004C5EA7" w:rsidRDefault="00000000" w:rsidP="004C5EA7">
      <w:pPr>
        <w:numPr>
          <w:ilvl w:val="1"/>
          <w:numId w:val="130"/>
        </w:numPr>
        <w:spacing w:line="276" w:lineRule="auto"/>
      </w:pPr>
      <w:r w:rsidRPr="004C5EA7">
        <w:rPr>
          <w:b/>
          <w:bCs/>
          <w:u w:val="single"/>
        </w:rPr>
        <w:t>Estimated Coach Travel Time</w:t>
      </w:r>
      <w:r w:rsidRPr="004C5EA7">
        <w:t xml:space="preserve">: The coach service from Gatwick Airport to East Grinstead typically takes around </w:t>
      </w:r>
      <w:r w:rsidRPr="004C5EA7">
        <w:rPr>
          <w:b/>
          <w:bCs/>
        </w:rPr>
        <w:t>30 minutes</w:t>
      </w:r>
      <w:r w:rsidRPr="004C5EA7">
        <w:t xml:space="preserve">, depending on traffic conditions. This means we would have arrived at East Grinstead around </w:t>
      </w:r>
      <w:r w:rsidRPr="004C5EA7">
        <w:rPr>
          <w:b/>
          <w:bCs/>
        </w:rPr>
        <w:t>12:30 PM</w:t>
      </w:r>
      <w:r w:rsidRPr="004C5EA7">
        <w:t>.</w:t>
      </w:r>
    </w:p>
    <w:p w14:paraId="11908F49" w14:textId="77777777" w:rsidR="00000000" w:rsidRPr="004C5EA7" w:rsidRDefault="00000000" w:rsidP="004C5EA7">
      <w:pPr>
        <w:spacing w:line="276" w:lineRule="auto"/>
        <w:ind w:left="1440"/>
      </w:pPr>
    </w:p>
    <w:p w14:paraId="71D597D1" w14:textId="77777777" w:rsidR="00000000" w:rsidRPr="004C5EA7" w:rsidRDefault="00000000" w:rsidP="004C5EA7">
      <w:pPr>
        <w:numPr>
          <w:ilvl w:val="1"/>
          <w:numId w:val="130"/>
        </w:numPr>
        <w:tabs>
          <w:tab w:val="num" w:pos="1440"/>
        </w:tabs>
        <w:spacing w:line="276" w:lineRule="auto"/>
      </w:pPr>
      <w:r w:rsidRPr="004C5EA7">
        <w:t xml:space="preserve">Due to the regular service not operating, this explains the </w:t>
      </w:r>
      <w:r w:rsidRPr="004C5EA7">
        <w:rPr>
          <w:u w:val="single"/>
        </w:rPr>
        <w:t>“</w:t>
      </w:r>
      <w:r w:rsidRPr="004C5EA7">
        <w:rPr>
          <w:b/>
          <w:bCs/>
          <w:u w:val="single"/>
        </w:rPr>
        <w:t>Non-Existence”</w:t>
      </w:r>
      <w:r w:rsidRPr="004C5EA7">
        <w:t xml:space="preserve"> of a </w:t>
      </w:r>
      <w:r w:rsidRPr="004C5EA7">
        <w:rPr>
          <w:b/>
          <w:bCs/>
        </w:rPr>
        <w:t>12:32 PM</w:t>
      </w:r>
      <w:r w:rsidRPr="004C5EA7">
        <w:t xml:space="preserve"> train from East Grinstead to London Bridge, even though there were no warnings about these delays on the Omio website or changes from the normal schedule to the disrupted schedule.</w:t>
      </w:r>
    </w:p>
    <w:p w14:paraId="2A2E24E3" w14:textId="77777777" w:rsidR="00000000" w:rsidRPr="004C5EA7" w:rsidRDefault="00000000" w:rsidP="004C5EA7">
      <w:pPr>
        <w:spacing w:line="276" w:lineRule="auto"/>
      </w:pPr>
    </w:p>
    <w:p w14:paraId="4749EAF6" w14:textId="77777777" w:rsidR="00000000" w:rsidRPr="004C5EA7" w:rsidRDefault="00000000" w:rsidP="004C5EA7">
      <w:pPr>
        <w:numPr>
          <w:ilvl w:val="0"/>
          <w:numId w:val="130"/>
        </w:numPr>
        <w:spacing w:line="276" w:lineRule="auto"/>
      </w:pPr>
      <w:r w:rsidRPr="004C5EA7">
        <w:rPr>
          <w:b/>
          <w:bCs/>
          <w:u w:val="single"/>
        </w:rPr>
        <w:t>12:32 PM</w:t>
      </w:r>
      <w:r w:rsidRPr="004C5EA7">
        <w:t>: Departure from East Grinstead on a Southern Rail train to London Bridge.</w:t>
      </w:r>
    </w:p>
    <w:p w14:paraId="79C7B8AE" w14:textId="77777777" w:rsidR="00000000" w:rsidRPr="004C5EA7" w:rsidRDefault="00000000" w:rsidP="004C5EA7">
      <w:pPr>
        <w:numPr>
          <w:ilvl w:val="1"/>
          <w:numId w:val="130"/>
        </w:numPr>
        <w:tabs>
          <w:tab w:val="num" w:pos="1440"/>
        </w:tabs>
        <w:spacing w:line="276" w:lineRule="auto"/>
      </w:pPr>
      <w:r w:rsidRPr="004C5EA7">
        <w:t xml:space="preserve">The train journey from East Grinstead to London Bridge typically takes around </w:t>
      </w:r>
      <w:r w:rsidRPr="004C5EA7">
        <w:rPr>
          <w:b/>
          <w:bCs/>
        </w:rPr>
        <w:t>53 minutes</w:t>
      </w:r>
      <w:r w:rsidRPr="004C5EA7">
        <w:t xml:space="preserve">. Given this, we would have arrived at London Bridge at approximately </w:t>
      </w:r>
      <w:r w:rsidRPr="004C5EA7">
        <w:rPr>
          <w:b/>
          <w:bCs/>
        </w:rPr>
        <w:t>1:25 PM</w:t>
      </w:r>
      <w:r w:rsidRPr="004C5EA7">
        <w:t>, if the trains had been running a normal service, but they were not.</w:t>
      </w:r>
    </w:p>
    <w:p w14:paraId="7E04D8D4" w14:textId="77777777" w:rsidR="00000000" w:rsidRPr="004C5EA7" w:rsidRDefault="00000000" w:rsidP="004C5EA7">
      <w:pPr>
        <w:spacing w:line="276" w:lineRule="auto"/>
        <w:ind w:left="1440"/>
      </w:pPr>
    </w:p>
    <w:p w14:paraId="1AFF3354" w14:textId="77777777" w:rsidR="00000000" w:rsidRPr="004C5EA7" w:rsidRDefault="00000000" w:rsidP="004C5EA7">
      <w:pPr>
        <w:spacing w:line="276" w:lineRule="auto"/>
        <w:rPr>
          <w:b/>
          <w:bCs/>
          <w:u w:val="single"/>
        </w:rPr>
      </w:pPr>
      <w:r w:rsidRPr="004C5EA7">
        <w:rPr>
          <w:b/>
          <w:bCs/>
          <w:u w:val="single"/>
        </w:rPr>
        <w:t>Scenario</w:t>
      </w:r>
    </w:p>
    <w:p w14:paraId="4B60F029" w14:textId="77777777" w:rsidR="00000000" w:rsidRPr="004C5EA7" w:rsidRDefault="00000000" w:rsidP="004C5EA7">
      <w:pPr>
        <w:spacing w:line="276" w:lineRule="auto"/>
      </w:pPr>
      <w:r w:rsidRPr="004C5EA7">
        <w:t xml:space="preserve">Based on the itinerary provided, let's analyze how it was possible for me to arrive at London Bridge Train Station at </w:t>
      </w:r>
      <w:r w:rsidRPr="004C5EA7">
        <w:rPr>
          <w:b/>
          <w:bCs/>
        </w:rPr>
        <w:t>2:15 PM</w:t>
      </w:r>
      <w:r w:rsidRPr="004C5EA7">
        <w:t xml:space="preserve"> instead of </w:t>
      </w:r>
      <w:r w:rsidRPr="004C5EA7">
        <w:rPr>
          <w:b/>
          <w:bCs/>
        </w:rPr>
        <w:t>1:25 PM</w:t>
      </w:r>
      <w:r w:rsidRPr="004C5EA7">
        <w:t>.</w:t>
      </w:r>
    </w:p>
    <w:p w14:paraId="60EA3C25" w14:textId="77777777" w:rsidR="00000000" w:rsidRPr="004C5EA7" w:rsidRDefault="00000000" w:rsidP="004C5EA7">
      <w:pPr>
        <w:spacing w:line="276" w:lineRule="auto"/>
      </w:pPr>
      <w:r w:rsidRPr="004C5EA7">
        <w:rPr>
          <w:b/>
          <w:bCs/>
        </w:rPr>
        <w:t>Itinerary</w:t>
      </w:r>
      <w:r w:rsidRPr="004C5EA7">
        <w:t xml:space="preserve"> – Suggested </w:t>
      </w:r>
      <w:r w:rsidRPr="004C5EA7">
        <w:rPr>
          <w:b/>
          <w:bCs/>
          <w:u w:val="single"/>
        </w:rPr>
        <w:t>12 January 2025</w:t>
      </w:r>
      <w:r w:rsidRPr="004C5EA7">
        <w:t>:</w:t>
      </w:r>
    </w:p>
    <w:p w14:paraId="15123CD3" w14:textId="77777777" w:rsidR="00000000" w:rsidRPr="004C5EA7" w:rsidRDefault="00000000" w:rsidP="004C5EA7">
      <w:pPr>
        <w:spacing w:line="276" w:lineRule="auto"/>
      </w:pPr>
    </w:p>
    <w:p w14:paraId="77B414E9" w14:textId="77777777" w:rsidR="00000000" w:rsidRPr="004C5EA7" w:rsidRDefault="00000000" w:rsidP="004C5EA7">
      <w:pPr>
        <w:numPr>
          <w:ilvl w:val="0"/>
          <w:numId w:val="131"/>
        </w:numPr>
        <w:spacing w:line="276" w:lineRule="auto"/>
      </w:pPr>
      <w:r w:rsidRPr="004C5EA7">
        <w:rPr>
          <w:b/>
          <w:bCs/>
          <w:u w:val="single"/>
        </w:rPr>
        <w:t>12:00 Southern</w:t>
      </w:r>
      <w:r w:rsidRPr="004C5EA7">
        <w:t>: From Gatwick Airport to East Grinstead</w:t>
      </w:r>
    </w:p>
    <w:p w14:paraId="52931991" w14:textId="77777777" w:rsidR="00000000" w:rsidRPr="004C5EA7" w:rsidRDefault="00000000" w:rsidP="004C5EA7">
      <w:pPr>
        <w:numPr>
          <w:ilvl w:val="0"/>
          <w:numId w:val="131"/>
        </w:numPr>
        <w:spacing w:line="276" w:lineRule="auto"/>
      </w:pPr>
      <w:r w:rsidRPr="004C5EA7">
        <w:rPr>
          <w:b/>
          <w:bCs/>
          <w:u w:val="single"/>
        </w:rPr>
        <w:t>12:32 Southern</w:t>
      </w:r>
      <w:r w:rsidRPr="004C5EA7">
        <w:t>: From East Grinstead to London Bridge</w:t>
      </w:r>
    </w:p>
    <w:p w14:paraId="7048B14E" w14:textId="77777777" w:rsidR="00000000" w:rsidRPr="004C5EA7" w:rsidRDefault="00000000" w:rsidP="004C5EA7">
      <w:pPr>
        <w:spacing w:line="276" w:lineRule="auto"/>
        <w:ind w:left="720"/>
      </w:pPr>
    </w:p>
    <w:p w14:paraId="2FC6F12D" w14:textId="77777777" w:rsidR="00000000" w:rsidRPr="004C5EA7" w:rsidRDefault="00000000" w:rsidP="004C5EA7">
      <w:pPr>
        <w:spacing w:line="276" w:lineRule="auto"/>
      </w:pPr>
      <w:r w:rsidRPr="004C5EA7">
        <w:t xml:space="preserve">We arrived at Gatwick Airport on </w:t>
      </w:r>
      <w:r w:rsidRPr="004C5EA7">
        <w:rPr>
          <w:b/>
          <w:bCs/>
          <w:u w:val="single"/>
        </w:rPr>
        <w:t>12</w:t>
      </w:r>
      <w:r w:rsidRPr="004C5EA7">
        <w:rPr>
          <w:b/>
          <w:bCs/>
          <w:u w:val="single"/>
          <w:vertAlign w:val="superscript"/>
        </w:rPr>
        <w:t>th</w:t>
      </w:r>
      <w:r w:rsidRPr="004C5EA7">
        <w:rPr>
          <w:b/>
          <w:bCs/>
          <w:u w:val="single"/>
        </w:rPr>
        <w:t xml:space="preserve"> of January 2025</w:t>
      </w:r>
      <w:r w:rsidRPr="004C5EA7">
        <w:t xml:space="preserve">, in time for the </w:t>
      </w:r>
      <w:r w:rsidRPr="004C5EA7">
        <w:rPr>
          <w:b/>
          <w:bCs/>
        </w:rPr>
        <w:t xml:space="preserve">12:00 PM </w:t>
      </w:r>
      <w:r w:rsidRPr="004C5EA7">
        <w:t xml:space="preserve">Southern service to East Grinstead. We were told the train was not running and we would need to get on a replacement coach. The coach journey would take </w:t>
      </w:r>
      <w:r w:rsidRPr="004C5EA7">
        <w:rPr>
          <w:b/>
          <w:bCs/>
        </w:rPr>
        <w:t>30 to 40 minutes or longer</w:t>
      </w:r>
      <w:r w:rsidRPr="004C5EA7">
        <w:t>.</w:t>
      </w:r>
    </w:p>
    <w:p w14:paraId="7E1F1E4A" w14:textId="77777777" w:rsidR="00000000" w:rsidRPr="004C5EA7" w:rsidRDefault="00000000" w:rsidP="004C5EA7">
      <w:pPr>
        <w:spacing w:line="276" w:lineRule="auto"/>
      </w:pPr>
    </w:p>
    <w:p w14:paraId="0ADA0003" w14:textId="77777777" w:rsidR="00000000" w:rsidRPr="004C5EA7" w:rsidRDefault="00000000" w:rsidP="004C5EA7">
      <w:pPr>
        <w:spacing w:line="276" w:lineRule="auto"/>
      </w:pPr>
      <w:r w:rsidRPr="004C5EA7">
        <w:rPr>
          <w:b/>
          <w:bCs/>
          <w:u w:val="single"/>
        </w:rPr>
        <w:t>Thameslink "Normal" Frequency</w:t>
      </w:r>
      <w:r w:rsidRPr="004C5EA7">
        <w:t xml:space="preserve">: Approximately 86 trains per day. </w:t>
      </w:r>
    </w:p>
    <w:p w14:paraId="683F21C5" w14:textId="77777777" w:rsidR="00000000" w:rsidRPr="004C5EA7" w:rsidRDefault="00000000" w:rsidP="004C5EA7">
      <w:pPr>
        <w:spacing w:line="276" w:lineRule="auto"/>
      </w:pPr>
      <w:r w:rsidRPr="004C5EA7">
        <w:rPr>
          <w:b/>
          <w:bCs/>
          <w:u w:val="single"/>
        </w:rPr>
        <w:t>Southern Rail "Normal" Frequency</w:t>
      </w:r>
      <w:r w:rsidRPr="004C5EA7">
        <w:t xml:space="preserve">: Approximately 125 trains per day. </w:t>
      </w:r>
    </w:p>
    <w:p w14:paraId="58FF62A0" w14:textId="77777777" w:rsidR="00000000" w:rsidRPr="004C5EA7" w:rsidRDefault="00000000" w:rsidP="004C5EA7">
      <w:pPr>
        <w:spacing w:line="276" w:lineRule="auto"/>
      </w:pPr>
    </w:p>
    <w:p w14:paraId="587768B8" w14:textId="77777777" w:rsidR="00000000" w:rsidRPr="004C5EA7" w:rsidRDefault="00000000" w:rsidP="004C5EA7">
      <w:pPr>
        <w:spacing w:line="276" w:lineRule="auto"/>
      </w:pPr>
      <w:r w:rsidRPr="004C5EA7">
        <w:t xml:space="preserve">Both Thameslink and Southern Rail customers shared only </w:t>
      </w:r>
      <w:r w:rsidRPr="004C5EA7">
        <w:rPr>
          <w:b/>
          <w:bCs/>
        </w:rPr>
        <w:t>9 trains</w:t>
      </w:r>
      <w:r w:rsidRPr="004C5EA7">
        <w:t xml:space="preserve"> on </w:t>
      </w:r>
      <w:r w:rsidRPr="004C5EA7">
        <w:rPr>
          <w:b/>
          <w:bCs/>
          <w:u w:val="single"/>
        </w:rPr>
        <w:t>12</w:t>
      </w:r>
      <w:r w:rsidRPr="004C5EA7">
        <w:rPr>
          <w:b/>
          <w:bCs/>
          <w:u w:val="single"/>
          <w:vertAlign w:val="superscript"/>
        </w:rPr>
        <w:t>th</w:t>
      </w:r>
      <w:r w:rsidRPr="004C5EA7">
        <w:rPr>
          <w:b/>
          <w:bCs/>
          <w:u w:val="single"/>
        </w:rPr>
        <w:t xml:space="preserve"> of January 2025.</w:t>
      </w:r>
    </w:p>
    <w:p w14:paraId="77F93774" w14:textId="77777777" w:rsidR="00000000" w:rsidRPr="004C5EA7" w:rsidRDefault="00000000" w:rsidP="004C5EA7">
      <w:pPr>
        <w:spacing w:line="276" w:lineRule="auto"/>
      </w:pPr>
    </w:p>
    <w:p w14:paraId="2ED14A76" w14:textId="77777777" w:rsidR="00000000" w:rsidRPr="004C5EA7" w:rsidRDefault="00000000" w:rsidP="004C5EA7">
      <w:pPr>
        <w:spacing w:line="276" w:lineRule="auto"/>
      </w:pPr>
      <w:r w:rsidRPr="004C5EA7">
        <w:t xml:space="preserve">The first train of the 9 was scheduled for </w:t>
      </w:r>
      <w:r w:rsidRPr="004C5EA7">
        <w:rPr>
          <w:b/>
          <w:bCs/>
        </w:rPr>
        <w:t>12:12 PM</w:t>
      </w:r>
      <w:r w:rsidRPr="004C5EA7">
        <w:t>.</w:t>
      </w:r>
    </w:p>
    <w:p w14:paraId="2E226B4F" w14:textId="77777777" w:rsidR="00000000" w:rsidRPr="004C5EA7" w:rsidRDefault="00000000" w:rsidP="004C5EA7">
      <w:pPr>
        <w:spacing w:line="276" w:lineRule="auto"/>
      </w:pPr>
      <w:r w:rsidRPr="004C5EA7">
        <w:t xml:space="preserve">The first train running out of the nine was unattainable to us due to our ticket time being for </w:t>
      </w:r>
      <w:r w:rsidRPr="004C5EA7">
        <w:rPr>
          <w:b/>
          <w:bCs/>
          <w:u w:val="single"/>
        </w:rPr>
        <w:t>12:32 PM</w:t>
      </w:r>
      <w:r w:rsidRPr="004C5EA7">
        <w:t xml:space="preserve"> according to the normal schedule.</w:t>
      </w:r>
    </w:p>
    <w:p w14:paraId="797B7263" w14:textId="77777777" w:rsidR="00000000" w:rsidRPr="004C5EA7" w:rsidRDefault="00000000" w:rsidP="004C5EA7">
      <w:pPr>
        <w:spacing w:line="276" w:lineRule="auto"/>
      </w:pPr>
      <w:r w:rsidRPr="004C5EA7">
        <w:t xml:space="preserve">If we left Gatwick Airport to East Grinstead at </w:t>
      </w:r>
      <w:r w:rsidRPr="004C5EA7">
        <w:rPr>
          <w:b/>
          <w:bCs/>
          <w:u w:val="single"/>
        </w:rPr>
        <w:t>12:00 PM</w:t>
      </w:r>
      <w:r w:rsidRPr="004C5EA7">
        <w:t xml:space="preserve"> by coach, it would have taken at the best of times </w:t>
      </w:r>
      <w:r w:rsidRPr="004C5EA7">
        <w:rPr>
          <w:b/>
          <w:bCs/>
        </w:rPr>
        <w:t>30 minutes</w:t>
      </w:r>
      <w:r w:rsidRPr="004C5EA7">
        <w:t xml:space="preserve">, so we would have missed the first of the nine replacement trains running at the time of </w:t>
      </w:r>
      <w:r w:rsidRPr="004C5EA7">
        <w:rPr>
          <w:b/>
          <w:bCs/>
        </w:rPr>
        <w:t>12:12 PM</w:t>
      </w:r>
      <w:r w:rsidRPr="004C5EA7">
        <w:t>, as exhibited below:</w:t>
      </w:r>
    </w:p>
    <w:p w14:paraId="0FE0451E" w14:textId="77777777" w:rsidR="00000000" w:rsidRPr="004C5EA7" w:rsidRDefault="00000000" w:rsidP="004C5EA7">
      <w:pPr>
        <w:spacing w:line="276" w:lineRule="auto"/>
      </w:pPr>
    </w:p>
    <w:p w14:paraId="29C83AD6" w14:textId="77777777" w:rsidR="00000000" w:rsidRPr="004C5EA7" w:rsidRDefault="00000000" w:rsidP="004C5EA7">
      <w:pPr>
        <w:numPr>
          <w:ilvl w:val="0"/>
          <w:numId w:val="132"/>
        </w:numPr>
        <w:spacing w:line="276" w:lineRule="auto"/>
      </w:pPr>
      <w:r w:rsidRPr="004C5EA7">
        <w:rPr>
          <w:b/>
          <w:bCs/>
          <w:u w:val="single"/>
        </w:rPr>
        <w:t>Train Service</w:t>
      </w:r>
      <w:r w:rsidRPr="004C5EA7">
        <w:t>: From East Grinstead to London Bridge, trains were running at the following times:</w:t>
      </w:r>
    </w:p>
    <w:p w14:paraId="0185DA4B" w14:textId="77777777" w:rsidR="00000000" w:rsidRPr="004C5EA7" w:rsidRDefault="00000000" w:rsidP="004C5EA7">
      <w:pPr>
        <w:pStyle w:val="ListParagraph"/>
        <w:numPr>
          <w:ilvl w:val="0"/>
          <w:numId w:val="133"/>
        </w:numPr>
        <w:spacing w:line="276" w:lineRule="auto"/>
      </w:pPr>
      <w:r w:rsidRPr="004C5EA7">
        <w:t xml:space="preserve">12:12 PM (1L35 service) </w:t>
      </w:r>
      <w:r w:rsidRPr="004C5EA7">
        <w:rPr>
          <w:b/>
          <w:bCs/>
          <w:u w:val="single"/>
        </w:rPr>
        <w:t>“We Would Have Missed This, Train!”</w:t>
      </w:r>
    </w:p>
    <w:p w14:paraId="07142BB8" w14:textId="77777777" w:rsidR="00000000" w:rsidRPr="004C5EA7" w:rsidRDefault="00000000" w:rsidP="004C5EA7">
      <w:pPr>
        <w:pStyle w:val="ListParagraph"/>
        <w:numPr>
          <w:ilvl w:val="0"/>
          <w:numId w:val="133"/>
        </w:numPr>
        <w:spacing w:line="276" w:lineRule="auto"/>
      </w:pPr>
      <w:r w:rsidRPr="004C5EA7">
        <w:t xml:space="preserve">1:12 PM </w:t>
      </w:r>
      <w:r w:rsidRPr="004C5EA7">
        <w:rPr>
          <w:b/>
          <w:bCs/>
          <w:u w:val="single"/>
        </w:rPr>
        <w:t>“We Would Have Just Arrived For This Train As I Remember!”</w:t>
      </w:r>
    </w:p>
    <w:p w14:paraId="2BDDD55D" w14:textId="77777777" w:rsidR="00000000" w:rsidRPr="004C5EA7" w:rsidRDefault="00000000" w:rsidP="004C5EA7">
      <w:pPr>
        <w:pStyle w:val="ListParagraph"/>
        <w:numPr>
          <w:ilvl w:val="0"/>
          <w:numId w:val="133"/>
        </w:numPr>
        <w:spacing w:line="276" w:lineRule="auto"/>
      </w:pPr>
      <w:r w:rsidRPr="004C5EA7">
        <w:t>2:12 PM</w:t>
      </w:r>
    </w:p>
    <w:p w14:paraId="784F1381" w14:textId="77777777" w:rsidR="00000000" w:rsidRPr="004C5EA7" w:rsidRDefault="00000000" w:rsidP="004C5EA7">
      <w:pPr>
        <w:pStyle w:val="ListParagraph"/>
        <w:numPr>
          <w:ilvl w:val="0"/>
          <w:numId w:val="133"/>
        </w:numPr>
        <w:spacing w:line="276" w:lineRule="auto"/>
      </w:pPr>
      <w:r w:rsidRPr="004C5EA7">
        <w:t>3:12 PM</w:t>
      </w:r>
    </w:p>
    <w:p w14:paraId="0CAC45B3" w14:textId="77777777" w:rsidR="00000000" w:rsidRPr="004C5EA7" w:rsidRDefault="00000000" w:rsidP="004C5EA7">
      <w:pPr>
        <w:pStyle w:val="ListParagraph"/>
        <w:numPr>
          <w:ilvl w:val="0"/>
          <w:numId w:val="133"/>
        </w:numPr>
        <w:spacing w:line="276" w:lineRule="auto"/>
      </w:pPr>
      <w:r w:rsidRPr="004C5EA7">
        <w:t>4:12 PM</w:t>
      </w:r>
    </w:p>
    <w:p w14:paraId="47FA8944" w14:textId="77777777" w:rsidR="00000000" w:rsidRPr="004C5EA7" w:rsidRDefault="00000000" w:rsidP="004C5EA7">
      <w:pPr>
        <w:pStyle w:val="ListParagraph"/>
        <w:numPr>
          <w:ilvl w:val="0"/>
          <w:numId w:val="133"/>
        </w:numPr>
        <w:spacing w:line="276" w:lineRule="auto"/>
      </w:pPr>
      <w:r w:rsidRPr="004C5EA7">
        <w:t>5:12 PM</w:t>
      </w:r>
    </w:p>
    <w:p w14:paraId="7170DA1B" w14:textId="77777777" w:rsidR="00000000" w:rsidRPr="004C5EA7" w:rsidRDefault="00000000" w:rsidP="004C5EA7">
      <w:pPr>
        <w:pStyle w:val="ListParagraph"/>
        <w:numPr>
          <w:ilvl w:val="0"/>
          <w:numId w:val="133"/>
        </w:numPr>
        <w:spacing w:line="276" w:lineRule="auto"/>
      </w:pPr>
      <w:r w:rsidRPr="004C5EA7">
        <w:t>6:12 PM</w:t>
      </w:r>
    </w:p>
    <w:p w14:paraId="116C26F0" w14:textId="77777777" w:rsidR="00000000" w:rsidRPr="004C5EA7" w:rsidRDefault="00000000" w:rsidP="004C5EA7">
      <w:pPr>
        <w:pStyle w:val="ListParagraph"/>
        <w:numPr>
          <w:ilvl w:val="0"/>
          <w:numId w:val="133"/>
        </w:numPr>
        <w:spacing w:line="276" w:lineRule="auto"/>
      </w:pPr>
      <w:r w:rsidRPr="004C5EA7">
        <w:t>7:12 PM</w:t>
      </w:r>
    </w:p>
    <w:p w14:paraId="7D1E72AA" w14:textId="77777777" w:rsidR="00000000" w:rsidRPr="004C5EA7" w:rsidRDefault="00000000" w:rsidP="004C5EA7">
      <w:pPr>
        <w:pStyle w:val="ListParagraph"/>
        <w:numPr>
          <w:ilvl w:val="0"/>
          <w:numId w:val="133"/>
        </w:numPr>
        <w:spacing w:line="276" w:lineRule="auto"/>
      </w:pPr>
      <w:r w:rsidRPr="004C5EA7">
        <w:t>8:12 PM</w:t>
      </w:r>
    </w:p>
    <w:p w14:paraId="1421EDC7" w14:textId="77777777" w:rsidR="00000000" w:rsidRPr="004C5EA7" w:rsidRDefault="00000000" w:rsidP="004C5EA7">
      <w:pPr>
        <w:spacing w:line="276" w:lineRule="auto"/>
        <w:ind w:left="1440"/>
      </w:pPr>
    </w:p>
    <w:p w14:paraId="74ABB53F" w14:textId="77777777" w:rsidR="00000000" w:rsidRPr="004C5EA7" w:rsidRDefault="00000000" w:rsidP="004C5EA7">
      <w:pPr>
        <w:spacing w:line="276" w:lineRule="auto"/>
      </w:pPr>
      <w:r w:rsidRPr="004C5EA7">
        <w:rPr>
          <w:b/>
          <w:bCs/>
          <w:u w:val="single"/>
        </w:rPr>
        <w:t>For a start</w:t>
      </w:r>
      <w:r w:rsidRPr="004C5EA7">
        <w:t xml:space="preserve">: </w:t>
      </w:r>
    </w:p>
    <w:p w14:paraId="7A551670" w14:textId="77777777" w:rsidR="00000000" w:rsidRPr="004C5EA7" w:rsidRDefault="00000000" w:rsidP="004C5EA7">
      <w:pPr>
        <w:pStyle w:val="ListParagraph"/>
        <w:numPr>
          <w:ilvl w:val="0"/>
          <w:numId w:val="134"/>
        </w:numPr>
        <w:spacing w:line="276" w:lineRule="auto"/>
      </w:pPr>
      <w:r w:rsidRPr="004C5EA7">
        <w:t>Omio understood the delays when they sold us the tickets but gave us no warnings on the site at the time or after the purchase of tickets, nor did they advise us to check elsewhere.</w:t>
      </w:r>
    </w:p>
    <w:p w14:paraId="2D4ABDE6" w14:textId="77777777" w:rsidR="00000000" w:rsidRPr="004C5EA7" w:rsidRDefault="00000000" w:rsidP="004C5EA7">
      <w:pPr>
        <w:spacing w:line="276" w:lineRule="auto"/>
      </w:pPr>
    </w:p>
    <w:p w14:paraId="2763FA19" w14:textId="77777777" w:rsidR="00000000" w:rsidRPr="004C5EA7" w:rsidRDefault="00000000" w:rsidP="004C5EA7">
      <w:pPr>
        <w:spacing w:line="276" w:lineRule="auto"/>
      </w:pPr>
      <w:r w:rsidRPr="004C5EA7">
        <w:rPr>
          <w:b/>
          <w:bCs/>
          <w:u w:val="single"/>
        </w:rPr>
        <w:t>Considerably Even Worse</w:t>
      </w:r>
      <w:r w:rsidRPr="004C5EA7">
        <w:t xml:space="preserve">: </w:t>
      </w:r>
    </w:p>
    <w:p w14:paraId="417E46E1" w14:textId="77777777" w:rsidR="00000000" w:rsidRPr="004C5EA7" w:rsidRDefault="00000000" w:rsidP="004C5EA7">
      <w:pPr>
        <w:pStyle w:val="ListParagraph"/>
        <w:numPr>
          <w:ilvl w:val="0"/>
          <w:numId w:val="134"/>
        </w:numPr>
        <w:spacing w:line="276" w:lineRule="auto"/>
      </w:pPr>
      <w:r w:rsidRPr="004C5EA7">
        <w:t>You must have</w:t>
      </w:r>
    </w:p>
    <w:p w14:paraId="24720F9D" w14:textId="77777777" w:rsidR="00000000" w:rsidRPr="004C5EA7" w:rsidRDefault="00000000" w:rsidP="004C5EA7">
      <w:pPr>
        <w:spacing w:line="276" w:lineRule="auto"/>
      </w:pPr>
    </w:p>
    <w:p w14:paraId="46CDC6C3" w14:textId="77777777" w:rsidR="00000000" w:rsidRPr="004C5EA7" w:rsidRDefault="00000000" w:rsidP="004C5EA7">
      <w:pPr>
        <w:spacing w:line="276" w:lineRule="auto"/>
        <w:rPr>
          <w:b/>
          <w:bCs/>
          <w:u w:val="single"/>
        </w:rPr>
      </w:pPr>
      <w:r w:rsidRPr="004C5EA7">
        <w:rPr>
          <w:b/>
          <w:bCs/>
          <w:u w:val="single"/>
        </w:rPr>
        <w:t>Additional Considerations</w:t>
      </w:r>
    </w:p>
    <w:p w14:paraId="5F4F00AD" w14:textId="77777777" w:rsidR="00000000" w:rsidRPr="004C5EA7" w:rsidRDefault="00000000" w:rsidP="004C5EA7">
      <w:pPr>
        <w:numPr>
          <w:ilvl w:val="0"/>
          <w:numId w:val="135"/>
        </w:numPr>
        <w:spacing w:line="276" w:lineRule="auto"/>
      </w:pPr>
      <w:r w:rsidRPr="004C5EA7">
        <w:rPr>
          <w:b/>
          <w:bCs/>
          <w:u w:val="single"/>
        </w:rPr>
        <w:t>Disruptions and Delays</w:t>
      </w:r>
      <w:r w:rsidRPr="004C5EA7">
        <w:t>: On days with disruptions, there might be adjustments in the schedule, and additional services might be put in place to accommodate passengers. This could explain why the train was present despite the disruptions.</w:t>
      </w:r>
    </w:p>
    <w:p w14:paraId="74D9E4E1" w14:textId="77777777" w:rsidR="00000000" w:rsidRPr="004C5EA7" w:rsidRDefault="00000000" w:rsidP="004C5EA7">
      <w:pPr>
        <w:spacing w:line="276" w:lineRule="auto"/>
        <w:ind w:left="720"/>
      </w:pPr>
    </w:p>
    <w:p w14:paraId="662E8B7D" w14:textId="77777777" w:rsidR="00000000" w:rsidRPr="004C5EA7" w:rsidRDefault="00000000" w:rsidP="004C5EA7">
      <w:pPr>
        <w:numPr>
          <w:ilvl w:val="0"/>
          <w:numId w:val="135"/>
        </w:numPr>
        <w:spacing w:line="276" w:lineRule="auto"/>
      </w:pPr>
      <w:r w:rsidRPr="004C5EA7">
        <w:rPr>
          <w:b/>
          <w:bCs/>
          <w:u w:val="single"/>
        </w:rPr>
        <w:t>Coordination</w:t>
      </w:r>
      <w:r w:rsidRPr="004C5EA7">
        <w:rPr>
          <w:u w:val="single"/>
        </w:rPr>
        <w:t>:</w:t>
      </w:r>
      <w:r w:rsidRPr="004C5EA7">
        <w:t xml:space="preserve"> Southern Rail likely coordinated the coach and train schedules to ensure that passengers could make their connections even with the disruptions.</w:t>
      </w:r>
    </w:p>
    <w:p w14:paraId="22AA2F13" w14:textId="77777777" w:rsidR="00000000" w:rsidRPr="004C5EA7" w:rsidRDefault="00000000" w:rsidP="004C5EA7">
      <w:pPr>
        <w:spacing w:line="276" w:lineRule="auto"/>
      </w:pPr>
    </w:p>
    <w:p w14:paraId="75DCBE9F" w14:textId="77777777" w:rsidR="00000000" w:rsidRPr="004C5EA7" w:rsidRDefault="00000000" w:rsidP="004C5EA7">
      <w:pPr>
        <w:spacing w:line="276" w:lineRule="auto"/>
      </w:pPr>
      <w:r w:rsidRPr="004C5EA7">
        <w:t>I look forward to your prompt response and resolution of my compensation claim.</w:t>
      </w:r>
    </w:p>
    <w:p w14:paraId="3089C7FC" w14:textId="77777777" w:rsidR="00000000" w:rsidRPr="004C5EA7" w:rsidRDefault="00000000" w:rsidP="004C5EA7">
      <w:pPr>
        <w:spacing w:line="276" w:lineRule="auto"/>
      </w:pPr>
    </w:p>
    <w:p w14:paraId="30C9C984" w14:textId="77777777" w:rsidR="00000000" w:rsidRPr="004C5EA7" w:rsidRDefault="00000000" w:rsidP="004C5EA7">
      <w:pPr>
        <w:spacing w:line="276" w:lineRule="auto"/>
      </w:pPr>
      <w:r w:rsidRPr="004C5EA7">
        <w:t xml:space="preserve">Kind Regards, </w:t>
      </w:r>
    </w:p>
    <w:p w14:paraId="4844A4EB" w14:textId="77777777" w:rsidR="00000000" w:rsidRPr="004C5EA7" w:rsidRDefault="00000000" w:rsidP="004C5EA7">
      <w:pPr>
        <w:spacing w:line="276" w:lineRule="auto"/>
      </w:pPr>
      <w:r w:rsidRPr="004C5EA7">
        <w:t xml:space="preserve">Simon Paul Cordell </w:t>
      </w:r>
    </w:p>
    <w:p w14:paraId="0C77AEA8" w14:textId="77777777" w:rsidR="00000000" w:rsidRPr="004C5EA7" w:rsidRDefault="00000000" w:rsidP="004C5EA7">
      <w:pPr>
        <w:spacing w:line="276" w:lineRule="auto"/>
      </w:pPr>
    </w:p>
    <w:p w14:paraId="667409FE" w14:textId="77777777" w:rsidR="00000000" w:rsidRPr="004C5EA7" w:rsidRDefault="00000000" w:rsidP="004C5EA7">
      <w:pPr>
        <w:spacing w:line="276" w:lineRule="auto"/>
      </w:pPr>
      <w:r w:rsidRPr="004C5EA7">
        <w:rPr>
          <w:b/>
          <w:bCs/>
          <w:u w:val="single"/>
        </w:rPr>
        <w:t>Address</w:t>
      </w:r>
      <w:r w:rsidRPr="004C5EA7">
        <w:t xml:space="preserve">: 109 Burncroft Avenue, Enfield, London, EN3 7JQ </w:t>
      </w:r>
    </w:p>
    <w:p w14:paraId="0CB04080" w14:textId="77777777" w:rsidR="00000000" w:rsidRPr="004C5EA7" w:rsidRDefault="00000000" w:rsidP="004C5EA7">
      <w:pPr>
        <w:spacing w:line="276" w:lineRule="auto"/>
      </w:pPr>
      <w:r w:rsidRPr="004C5EA7">
        <w:rPr>
          <w:b/>
          <w:bCs/>
          <w:u w:val="single"/>
        </w:rPr>
        <w:t>Email</w:t>
      </w:r>
      <w:r w:rsidRPr="004C5EA7">
        <w:t xml:space="preserve">: </w:t>
      </w:r>
      <w:hyperlink r:id="rId29" w:history="1">
        <w:r w:rsidRPr="004C5EA7">
          <w:rPr>
            <w:rStyle w:val="Hyperlink"/>
            <w:color w:val="0000FF"/>
          </w:rPr>
          <w:t>Re_Wired@Ymail.com</w:t>
        </w:r>
      </w:hyperlink>
    </w:p>
    <w:p w14:paraId="60A71F34" w14:textId="77777777" w:rsidR="00000000" w:rsidRPr="004C5EA7" w:rsidRDefault="00000000" w:rsidP="004C5EA7">
      <w:pPr>
        <w:spacing w:line="276" w:lineRule="auto"/>
      </w:pPr>
      <w:r w:rsidRPr="004C5EA7">
        <w:rPr>
          <w:b/>
          <w:bCs/>
          <w:u w:val="single"/>
        </w:rPr>
        <w:t>Tel:</w:t>
      </w:r>
      <w:r w:rsidRPr="004C5EA7">
        <w:t xml:space="preserve"> +44 7864 217519</w:t>
      </w:r>
    </w:p>
    <w:p w14:paraId="0664EA48" w14:textId="77777777" w:rsidR="00000000" w:rsidRPr="004C5EA7" w:rsidRDefault="00000000" w:rsidP="004C5EA7">
      <w:pPr>
        <w:spacing w:line="276" w:lineRule="auto"/>
      </w:pPr>
    </w:p>
    <w:p w14:paraId="5A1379A8" w14:textId="77777777" w:rsidR="008A2124" w:rsidRPr="004C5EA7" w:rsidRDefault="008A2124" w:rsidP="004C5EA7">
      <w:pPr>
        <w:pStyle w:val="ListParagraph"/>
        <w:numPr>
          <w:ilvl w:val="0"/>
          <w:numId w:val="144"/>
        </w:numPr>
        <w:spacing w:line="276" w:lineRule="auto"/>
        <w:rPr>
          <w:b/>
          <w:bCs/>
          <w:u w:val="single"/>
        </w:rPr>
      </w:pPr>
      <w:r w:rsidRPr="004C5EA7">
        <w:rPr>
          <w:b/>
          <w:bCs/>
          <w:u w:val="single"/>
        </w:rPr>
        <w:t>Waiver of Liability for Calculation Errors</w:t>
      </w:r>
    </w:p>
    <w:p w14:paraId="382F07C9" w14:textId="77777777" w:rsidR="008A2124" w:rsidRPr="004C5EA7" w:rsidRDefault="008A2124" w:rsidP="004C5EA7">
      <w:pPr>
        <w:pStyle w:val="ListParagraph"/>
        <w:numPr>
          <w:ilvl w:val="0"/>
          <w:numId w:val="145"/>
        </w:numPr>
        <w:spacing w:line="276" w:lineRule="auto"/>
      </w:pPr>
      <w:r w:rsidRPr="004C5EA7">
        <w:t xml:space="preserve">I, </w:t>
      </w:r>
      <w:r w:rsidRPr="004C5EA7">
        <w:rPr>
          <w:b/>
          <w:bCs/>
        </w:rPr>
        <w:t>Simon</w:t>
      </w:r>
      <w:r w:rsidRPr="004C5EA7">
        <w:t>, hereby declare that the calculations provided within this document are based on the information available at the time of preparation. While I have taken every reasonable effort to ensure accuracy, I acknowledge that mistakes can occur.</w:t>
      </w:r>
    </w:p>
    <w:p w14:paraId="73860C93" w14:textId="77777777" w:rsidR="008A2124" w:rsidRPr="008A2124" w:rsidRDefault="008A2124" w:rsidP="004C5EA7">
      <w:pPr>
        <w:spacing w:line="276" w:lineRule="auto"/>
      </w:pPr>
    </w:p>
    <w:p w14:paraId="7F4A771E" w14:textId="77777777" w:rsidR="008A2124" w:rsidRPr="004C5EA7" w:rsidRDefault="008A2124" w:rsidP="004C5EA7">
      <w:pPr>
        <w:pStyle w:val="ListParagraph"/>
        <w:numPr>
          <w:ilvl w:val="0"/>
          <w:numId w:val="144"/>
        </w:numPr>
        <w:spacing w:line="276" w:lineRule="auto"/>
        <w:rPr>
          <w:b/>
          <w:bCs/>
          <w:u w:val="single"/>
        </w:rPr>
      </w:pPr>
      <w:r w:rsidRPr="004C5EA7">
        <w:rPr>
          <w:b/>
          <w:bCs/>
          <w:u w:val="single"/>
        </w:rPr>
        <w:t>Waiver of Liability:</w:t>
      </w:r>
    </w:p>
    <w:p w14:paraId="66C8B694" w14:textId="77777777" w:rsidR="008A2124" w:rsidRPr="008A2124" w:rsidRDefault="008A2124" w:rsidP="004C5EA7">
      <w:pPr>
        <w:numPr>
          <w:ilvl w:val="0"/>
          <w:numId w:val="141"/>
        </w:numPr>
        <w:spacing w:line="276" w:lineRule="auto"/>
      </w:pPr>
      <w:r w:rsidRPr="008A2124">
        <w:rPr>
          <w:b/>
          <w:bCs/>
        </w:rPr>
        <w:t>Release of Liability</w:t>
      </w:r>
      <w:r w:rsidRPr="008A2124">
        <w:t>: I shall not be held liable for any discrepancies or errors in the calculations presented herein.</w:t>
      </w:r>
    </w:p>
    <w:p w14:paraId="3D112F32" w14:textId="77777777" w:rsidR="008A2124" w:rsidRPr="004C5EA7" w:rsidRDefault="008A2124" w:rsidP="004C5EA7">
      <w:pPr>
        <w:numPr>
          <w:ilvl w:val="0"/>
          <w:numId w:val="141"/>
        </w:numPr>
        <w:spacing w:line="276" w:lineRule="auto"/>
      </w:pPr>
      <w:r w:rsidRPr="008A2124">
        <w:rPr>
          <w:b/>
          <w:bCs/>
        </w:rPr>
        <w:t>Responsibility for Verification</w:t>
      </w:r>
      <w:r w:rsidRPr="008A2124">
        <w:t>: It is the recipient's responsibility to verify the calculations independently. If any errors or discrepancies are identified, please notify me immediately for correction.</w:t>
      </w:r>
    </w:p>
    <w:p w14:paraId="44A4D570" w14:textId="77777777" w:rsidR="008A2124" w:rsidRPr="008A2124" w:rsidRDefault="008A2124" w:rsidP="004C5EA7">
      <w:pPr>
        <w:spacing w:line="276" w:lineRule="auto"/>
      </w:pPr>
    </w:p>
    <w:p w14:paraId="574C6C6D" w14:textId="77777777" w:rsidR="008A2124" w:rsidRPr="004C5EA7" w:rsidRDefault="008A2124" w:rsidP="004C5EA7">
      <w:pPr>
        <w:pStyle w:val="ListParagraph"/>
        <w:numPr>
          <w:ilvl w:val="0"/>
          <w:numId w:val="144"/>
        </w:numPr>
        <w:spacing w:line="276" w:lineRule="auto"/>
        <w:rPr>
          <w:b/>
          <w:bCs/>
          <w:u w:val="single"/>
        </w:rPr>
      </w:pPr>
      <w:r w:rsidRPr="004C5EA7">
        <w:rPr>
          <w:b/>
          <w:bCs/>
          <w:u w:val="single"/>
        </w:rPr>
        <w:t>Amendments and Feedback:</w:t>
      </w:r>
    </w:p>
    <w:p w14:paraId="29E87494" w14:textId="77777777" w:rsidR="008A2124" w:rsidRPr="008A2124" w:rsidRDefault="008A2124" w:rsidP="004C5EA7">
      <w:pPr>
        <w:numPr>
          <w:ilvl w:val="0"/>
          <w:numId w:val="142"/>
        </w:numPr>
        <w:spacing w:line="276" w:lineRule="auto"/>
      </w:pPr>
      <w:r w:rsidRPr="008A2124">
        <w:rPr>
          <w:b/>
          <w:bCs/>
        </w:rPr>
        <w:t>Request for Reassessment</w:t>
      </w:r>
      <w:r w:rsidRPr="008A2124">
        <w:t>: If you identify any errors or inaccuracies in the calculations, please resend the document with highlighted amendments to me at your earliest convenience.</w:t>
      </w:r>
    </w:p>
    <w:p w14:paraId="55CD2995" w14:textId="77777777" w:rsidR="008A2124" w:rsidRPr="008A2124" w:rsidRDefault="008A2124" w:rsidP="004C5EA7">
      <w:pPr>
        <w:numPr>
          <w:ilvl w:val="0"/>
          <w:numId w:val="142"/>
        </w:numPr>
        <w:spacing w:line="276" w:lineRule="auto"/>
      </w:pPr>
      <w:r w:rsidRPr="008A2124">
        <w:rPr>
          <w:b/>
          <w:bCs/>
        </w:rPr>
        <w:t>Collaborative Adjustment</w:t>
      </w:r>
      <w:r w:rsidRPr="008A2124">
        <w:t>: Upon receiving your feedback, I will review and agree upon the necessary corrections, then we can provide an updated version promptly.</w:t>
      </w:r>
    </w:p>
    <w:p w14:paraId="3009A016" w14:textId="77777777" w:rsidR="008A2124" w:rsidRPr="004C5EA7" w:rsidRDefault="008A2124" w:rsidP="004C5EA7">
      <w:pPr>
        <w:spacing w:line="276" w:lineRule="auto"/>
      </w:pPr>
    </w:p>
    <w:p w14:paraId="2BA4723E" w14:textId="50498895" w:rsidR="008A2124" w:rsidRPr="004C5EA7" w:rsidRDefault="008A2124" w:rsidP="004C5EA7">
      <w:pPr>
        <w:spacing w:line="276" w:lineRule="auto"/>
      </w:pPr>
      <w:r w:rsidRPr="008A2124">
        <w:t>Thank you for your understanding and cooperation.</w:t>
      </w:r>
    </w:p>
    <w:p w14:paraId="1C0543EE" w14:textId="77777777" w:rsidR="008A2124" w:rsidRPr="004C5EA7" w:rsidRDefault="008A2124" w:rsidP="004C5EA7">
      <w:pPr>
        <w:spacing w:line="276" w:lineRule="auto"/>
      </w:pPr>
    </w:p>
    <w:p w14:paraId="687C7E35" w14:textId="043D3BD6" w:rsidR="00000000" w:rsidRPr="004C5EA7" w:rsidRDefault="008A2124" w:rsidP="004C5EA7">
      <w:pPr>
        <w:spacing w:line="276" w:lineRule="auto"/>
        <w:rPr>
          <w:b/>
          <w:bCs/>
          <w:u w:val="single"/>
        </w:rPr>
      </w:pPr>
      <w:r w:rsidRPr="004C5EA7">
        <w:rPr>
          <w:b/>
          <w:bCs/>
          <w:u w:val="single"/>
        </w:rPr>
        <w:t xml:space="preserve">P.S. </w:t>
      </w:r>
    </w:p>
    <w:p w14:paraId="0B029DFC" w14:textId="77777777" w:rsidR="00000000" w:rsidRPr="004C5EA7" w:rsidRDefault="00000000" w:rsidP="004C5EA7">
      <w:pPr>
        <w:spacing w:line="276" w:lineRule="auto"/>
      </w:pPr>
      <w:r w:rsidRPr="004C5EA7">
        <w:t>I have included an index of the files associated to these claims here:</w:t>
      </w:r>
    </w:p>
    <w:p w14:paraId="7E738125" w14:textId="77777777" w:rsidR="00000000" w:rsidRPr="004C5EA7" w:rsidRDefault="00000000" w:rsidP="004C5EA7">
      <w:pPr>
        <w:spacing w:line="276" w:lineRule="auto"/>
      </w:pPr>
    </w:p>
    <w:p w14:paraId="302E55EA" w14:textId="77777777" w:rsidR="00000000" w:rsidRPr="004C5EA7" w:rsidRDefault="00000000" w:rsidP="004C5EA7">
      <w:pPr>
        <w:spacing w:line="276" w:lineRule="auto"/>
        <w:rPr>
          <w:b/>
          <w:bCs/>
          <w:u w:val="single"/>
        </w:rPr>
      </w:pPr>
      <w:r w:rsidRPr="004C5EA7">
        <w:rPr>
          <w:rFonts w:eastAsiaTheme="majorEastAsia"/>
          <w:b/>
          <w:bCs/>
          <w:u w:val="single"/>
        </w:rPr>
        <w:t>File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6764"/>
        <w:gridCol w:w="1240"/>
      </w:tblGrid>
      <w:tr w:rsidR="00000000" w:rsidRPr="004C5EA7" w14:paraId="0BAC1E5D"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2B404"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File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0FEA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File 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954606"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Size (bytes)</w:t>
            </w:r>
          </w:p>
        </w:tc>
      </w:tr>
      <w:tr w:rsidR="00000000" w:rsidRPr="004C5EA7" w14:paraId="403A0FA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158284" w14:textId="77777777" w:rsidR="00000000" w:rsidRPr="004C5EA7" w:rsidRDefault="00000000" w:rsidP="004C5EA7">
            <w:pPr>
              <w:spacing w:line="276" w:lineRule="auto"/>
              <w:rPr>
                <w:kern w:val="2"/>
                <w14:ligatures w14:val="standardContextual"/>
              </w:rPr>
            </w:pPr>
            <w:r w:rsidRPr="004C5EA7">
              <w:rPr>
                <w:kern w:val="2"/>
                <w14:ligatures w14:val="standardContextual"/>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3CECA8" w14:textId="77777777" w:rsidR="00000000" w:rsidRPr="004C5EA7" w:rsidRDefault="00000000" w:rsidP="004C5EA7">
            <w:pPr>
              <w:spacing w:line="276" w:lineRule="auto"/>
              <w:rPr>
                <w:kern w:val="2"/>
                <w14:ligatures w14:val="standardContextual"/>
              </w:rPr>
            </w:pPr>
            <w:r w:rsidRPr="004C5EA7">
              <w:rPr>
                <w:kern w:val="2"/>
                <w14:ligatures w14:val="standardContextual"/>
              </w:rPr>
              <w:t>01. 01st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F8F53" w14:textId="77777777" w:rsidR="00000000" w:rsidRPr="004C5EA7" w:rsidRDefault="00000000" w:rsidP="004C5EA7">
            <w:pPr>
              <w:spacing w:line="276" w:lineRule="auto"/>
              <w:rPr>
                <w:kern w:val="2"/>
                <w14:ligatures w14:val="standardContextual"/>
              </w:rPr>
            </w:pPr>
            <w:r w:rsidRPr="004C5EA7">
              <w:rPr>
                <w:kern w:val="2"/>
                <w14:ligatures w14:val="standardContextual"/>
              </w:rPr>
              <w:t>111,052</w:t>
            </w:r>
          </w:p>
        </w:tc>
      </w:tr>
      <w:tr w:rsidR="00000000" w:rsidRPr="004C5EA7" w14:paraId="430D51D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779C31" w14:textId="77777777" w:rsidR="00000000" w:rsidRPr="004C5EA7" w:rsidRDefault="00000000" w:rsidP="004C5EA7">
            <w:pPr>
              <w:spacing w:line="276" w:lineRule="auto"/>
              <w:rPr>
                <w:kern w:val="2"/>
                <w14:ligatures w14:val="standardContextual"/>
              </w:rPr>
            </w:pPr>
            <w:r w:rsidRPr="004C5EA7">
              <w:rPr>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FB674" w14:textId="77777777" w:rsidR="00000000" w:rsidRPr="004C5EA7" w:rsidRDefault="00000000" w:rsidP="004C5EA7">
            <w:pPr>
              <w:spacing w:line="276" w:lineRule="auto"/>
              <w:rPr>
                <w:kern w:val="2"/>
                <w14:ligatures w14:val="standardContextual"/>
              </w:rPr>
            </w:pPr>
            <w:r w:rsidRPr="004C5EA7">
              <w:rPr>
                <w:kern w:val="2"/>
                <w14:ligatures w14:val="standardContextual"/>
              </w:rPr>
              <w:t>01. 01st Sent Claim-Letter-4-Southern-Railway (1).pdf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751E2" w14:textId="77777777" w:rsidR="00000000" w:rsidRPr="004C5EA7" w:rsidRDefault="00000000" w:rsidP="004C5EA7">
            <w:pPr>
              <w:spacing w:line="276" w:lineRule="auto"/>
              <w:rPr>
                <w:kern w:val="2"/>
                <w14:ligatures w14:val="standardContextual"/>
              </w:rPr>
            </w:pPr>
            <w:r w:rsidRPr="004C5EA7">
              <w:rPr>
                <w:kern w:val="2"/>
                <w14:ligatures w14:val="standardContextual"/>
              </w:rPr>
              <w:t>617,556</w:t>
            </w:r>
          </w:p>
        </w:tc>
      </w:tr>
      <w:tr w:rsidR="00000000" w:rsidRPr="004C5EA7" w14:paraId="5F82BCB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08D5E7" w14:textId="77777777" w:rsidR="00000000" w:rsidRPr="004C5EA7" w:rsidRDefault="00000000" w:rsidP="004C5EA7">
            <w:pPr>
              <w:spacing w:line="276" w:lineRule="auto"/>
              <w:rPr>
                <w:kern w:val="2"/>
                <w14:ligatures w14:val="standardContextual"/>
              </w:rPr>
            </w:pPr>
            <w:r w:rsidRPr="004C5EA7">
              <w:rPr>
                <w:kern w:val="2"/>
                <w14:ligatures w14:val="standardContextual"/>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2FF57" w14:textId="77777777" w:rsidR="00000000" w:rsidRPr="004C5EA7" w:rsidRDefault="00000000" w:rsidP="004C5EA7">
            <w:pPr>
              <w:spacing w:line="276" w:lineRule="auto"/>
              <w:rPr>
                <w:kern w:val="2"/>
                <w14:ligatures w14:val="standardContextual"/>
              </w:rPr>
            </w:pPr>
            <w:r w:rsidRPr="004C5EA7">
              <w:rPr>
                <w:kern w:val="2"/>
                <w14:ligatures w14:val="standardContextual"/>
              </w:rPr>
              <w:t>01. 01st Sent-Email.pdf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0AB9B2" w14:textId="77777777" w:rsidR="00000000" w:rsidRPr="004C5EA7" w:rsidRDefault="00000000" w:rsidP="004C5EA7">
            <w:pPr>
              <w:spacing w:line="276" w:lineRule="auto"/>
              <w:rPr>
                <w:kern w:val="2"/>
                <w14:ligatures w14:val="standardContextual"/>
              </w:rPr>
            </w:pPr>
            <w:r w:rsidRPr="004C5EA7">
              <w:rPr>
                <w:kern w:val="2"/>
                <w14:ligatures w14:val="standardContextual"/>
              </w:rPr>
              <w:t>67,742</w:t>
            </w:r>
          </w:p>
        </w:tc>
      </w:tr>
      <w:tr w:rsidR="00000000" w:rsidRPr="004C5EA7" w14:paraId="662DBFE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8E1378" w14:textId="77777777" w:rsidR="00000000" w:rsidRPr="004C5EA7" w:rsidRDefault="00000000" w:rsidP="004C5EA7">
            <w:pPr>
              <w:spacing w:line="276" w:lineRule="auto"/>
              <w:rPr>
                <w:kern w:val="2"/>
                <w14:ligatures w14:val="standardContextual"/>
              </w:rPr>
            </w:pPr>
            <w:r w:rsidRPr="004C5EA7">
              <w:rPr>
                <w:kern w:val="2"/>
                <w14:ligatures w14:val="standardContextual"/>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DA069" w14:textId="77777777" w:rsidR="00000000" w:rsidRPr="004C5EA7" w:rsidRDefault="00000000" w:rsidP="004C5EA7">
            <w:pPr>
              <w:spacing w:line="276" w:lineRule="auto"/>
              <w:rPr>
                <w:kern w:val="2"/>
                <w14:ligatures w14:val="standardContextual"/>
              </w:rPr>
            </w:pPr>
            <w:r w:rsidRPr="004C5EA7">
              <w:rPr>
                <w:kern w:val="2"/>
                <w14:ligatures w14:val="standardContextual"/>
              </w:rPr>
              <w:t>02. 02nd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4FB05E" w14:textId="77777777" w:rsidR="00000000" w:rsidRPr="004C5EA7" w:rsidRDefault="00000000" w:rsidP="004C5EA7">
            <w:pPr>
              <w:spacing w:line="276" w:lineRule="auto"/>
              <w:rPr>
                <w:kern w:val="2"/>
                <w14:ligatures w14:val="standardContextual"/>
              </w:rPr>
            </w:pPr>
            <w:r w:rsidRPr="004C5EA7">
              <w:rPr>
                <w:kern w:val="2"/>
                <w14:ligatures w14:val="standardContextual"/>
              </w:rPr>
              <w:t>81,035</w:t>
            </w:r>
          </w:p>
        </w:tc>
      </w:tr>
      <w:tr w:rsidR="00000000" w:rsidRPr="004C5EA7" w14:paraId="221EE55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2875F0" w14:textId="77777777" w:rsidR="00000000" w:rsidRPr="004C5EA7" w:rsidRDefault="00000000" w:rsidP="004C5EA7">
            <w:pPr>
              <w:spacing w:line="276" w:lineRule="auto"/>
              <w:rPr>
                <w:kern w:val="2"/>
                <w14:ligatures w14:val="standardContextual"/>
              </w:rPr>
            </w:pPr>
            <w:r w:rsidRPr="004C5EA7">
              <w:rPr>
                <w:kern w:val="2"/>
                <w14:ligatures w14:val="standardContextual"/>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412A51" w14:textId="77777777" w:rsidR="00000000" w:rsidRPr="004C5EA7" w:rsidRDefault="00000000" w:rsidP="004C5EA7">
            <w:pPr>
              <w:spacing w:line="276" w:lineRule="auto"/>
              <w:rPr>
                <w:kern w:val="2"/>
                <w14:ligatures w14:val="standardContextual"/>
              </w:rPr>
            </w:pPr>
            <w:r w:rsidRPr="004C5EA7">
              <w:rPr>
                <w:kern w:val="2"/>
                <w14:ligatures w14:val="standardContextual"/>
              </w:rPr>
              <w:t>03. 03rd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012CC2" w14:textId="77777777" w:rsidR="00000000" w:rsidRPr="004C5EA7" w:rsidRDefault="00000000" w:rsidP="004C5EA7">
            <w:pPr>
              <w:spacing w:line="276" w:lineRule="auto"/>
              <w:rPr>
                <w:kern w:val="2"/>
                <w14:ligatures w14:val="standardContextual"/>
              </w:rPr>
            </w:pPr>
            <w:r w:rsidRPr="004C5EA7">
              <w:rPr>
                <w:kern w:val="2"/>
                <w14:ligatures w14:val="standardContextual"/>
              </w:rPr>
              <w:t>279,146</w:t>
            </w:r>
          </w:p>
        </w:tc>
      </w:tr>
      <w:tr w:rsidR="00000000" w:rsidRPr="004C5EA7" w14:paraId="2C86E91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504246" w14:textId="77777777" w:rsidR="00000000" w:rsidRPr="004C5EA7" w:rsidRDefault="00000000" w:rsidP="004C5EA7">
            <w:pPr>
              <w:spacing w:line="276" w:lineRule="auto"/>
              <w:rPr>
                <w:kern w:val="2"/>
                <w14:ligatures w14:val="standardContextual"/>
              </w:rPr>
            </w:pPr>
            <w:r w:rsidRPr="004C5EA7">
              <w:rPr>
                <w:kern w:val="2"/>
                <w14:ligatures w14:val="standardContextual"/>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0B35D9" w14:textId="77777777" w:rsidR="00000000" w:rsidRPr="004C5EA7" w:rsidRDefault="00000000" w:rsidP="004C5EA7">
            <w:pPr>
              <w:spacing w:line="276" w:lineRule="auto"/>
              <w:rPr>
                <w:kern w:val="2"/>
                <w14:ligatures w14:val="standardContextual"/>
              </w:rPr>
            </w:pPr>
            <w:r w:rsidRPr="004C5EA7">
              <w:rPr>
                <w:kern w:val="2"/>
                <w14:ligatures w14:val="standardContextual"/>
              </w:rPr>
              <w:t>04. 04th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D8512" w14:textId="77777777" w:rsidR="00000000" w:rsidRPr="004C5EA7" w:rsidRDefault="00000000" w:rsidP="004C5EA7">
            <w:pPr>
              <w:spacing w:line="276" w:lineRule="auto"/>
              <w:rPr>
                <w:kern w:val="2"/>
                <w14:ligatures w14:val="standardContextual"/>
              </w:rPr>
            </w:pPr>
            <w:r w:rsidRPr="004C5EA7">
              <w:rPr>
                <w:kern w:val="2"/>
                <w14:ligatures w14:val="standardContextual"/>
              </w:rPr>
              <w:t>108,548</w:t>
            </w:r>
          </w:p>
        </w:tc>
      </w:tr>
      <w:tr w:rsidR="00000000" w:rsidRPr="004C5EA7" w14:paraId="3C244F7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80FBC" w14:textId="77777777" w:rsidR="00000000" w:rsidRPr="004C5EA7" w:rsidRDefault="00000000" w:rsidP="004C5EA7">
            <w:pPr>
              <w:spacing w:line="276" w:lineRule="auto"/>
              <w:rPr>
                <w:kern w:val="2"/>
                <w14:ligatures w14:val="standardContextual"/>
              </w:rPr>
            </w:pPr>
            <w:r w:rsidRPr="004C5EA7">
              <w:rPr>
                <w:kern w:val="2"/>
                <w14:ligatures w14:val="standardContextual"/>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7081FB" w14:textId="77777777" w:rsidR="00000000" w:rsidRPr="004C5EA7" w:rsidRDefault="00000000" w:rsidP="004C5EA7">
            <w:pPr>
              <w:spacing w:line="276" w:lineRule="auto"/>
              <w:rPr>
                <w:kern w:val="2"/>
                <w14:ligatures w14:val="standardContextual"/>
              </w:rPr>
            </w:pPr>
            <w:r w:rsidRPr="004C5EA7">
              <w:rPr>
                <w:kern w:val="2"/>
                <w14:ligatures w14:val="standardContextual"/>
              </w:rPr>
              <w:t>04. 04th Sent-Goes-With-Urgent-Request-pdf.pdf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373621" w14:textId="77777777" w:rsidR="00000000" w:rsidRPr="004C5EA7" w:rsidRDefault="00000000" w:rsidP="004C5EA7">
            <w:pPr>
              <w:spacing w:line="276" w:lineRule="auto"/>
              <w:rPr>
                <w:kern w:val="2"/>
                <w14:ligatures w14:val="standardContextual"/>
              </w:rPr>
            </w:pPr>
            <w:r w:rsidRPr="004C5EA7">
              <w:rPr>
                <w:kern w:val="2"/>
                <w14:ligatures w14:val="standardContextual"/>
              </w:rPr>
              <w:t>88,890</w:t>
            </w:r>
          </w:p>
        </w:tc>
      </w:tr>
      <w:tr w:rsidR="00000000" w:rsidRPr="004C5EA7" w14:paraId="47FADEE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08E936" w14:textId="77777777" w:rsidR="00000000" w:rsidRPr="004C5EA7" w:rsidRDefault="00000000" w:rsidP="004C5EA7">
            <w:pPr>
              <w:spacing w:line="276" w:lineRule="auto"/>
              <w:rPr>
                <w:kern w:val="2"/>
                <w14:ligatures w14:val="standardContextual"/>
              </w:rPr>
            </w:pPr>
            <w:r w:rsidRPr="004C5EA7">
              <w:rPr>
                <w:kern w:val="2"/>
                <w14:ligatures w14:val="standardContextual"/>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E78ED0" w14:textId="77777777" w:rsidR="00000000" w:rsidRPr="004C5EA7" w:rsidRDefault="00000000" w:rsidP="004C5EA7">
            <w:pPr>
              <w:spacing w:line="276" w:lineRule="auto"/>
              <w:rPr>
                <w:kern w:val="2"/>
                <w14:ligatures w14:val="standardContextual"/>
              </w:rPr>
            </w:pPr>
            <w:r w:rsidRPr="004C5EA7">
              <w:rPr>
                <w:kern w:val="2"/>
                <w14:ligatures w14:val="standardContextual"/>
              </w:rPr>
              <w:t>04. 04th Urgent-Request-for-Reconsideration-of-Compensation-Claim.docx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5EA55F" w14:textId="77777777" w:rsidR="00000000" w:rsidRPr="004C5EA7" w:rsidRDefault="00000000" w:rsidP="004C5EA7">
            <w:pPr>
              <w:spacing w:line="276" w:lineRule="auto"/>
              <w:rPr>
                <w:kern w:val="2"/>
                <w14:ligatures w14:val="standardContextual"/>
              </w:rPr>
            </w:pPr>
            <w:r w:rsidRPr="004C5EA7">
              <w:rPr>
                <w:kern w:val="2"/>
                <w14:ligatures w14:val="standardContextual"/>
              </w:rPr>
              <w:t>21,281</w:t>
            </w:r>
          </w:p>
        </w:tc>
      </w:tr>
      <w:tr w:rsidR="00000000" w:rsidRPr="004C5EA7" w14:paraId="713719C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59F33" w14:textId="77777777" w:rsidR="00000000" w:rsidRPr="004C5EA7" w:rsidRDefault="00000000" w:rsidP="004C5EA7">
            <w:pPr>
              <w:spacing w:line="276" w:lineRule="auto"/>
              <w:rPr>
                <w:kern w:val="2"/>
                <w14:ligatures w14:val="standardContextual"/>
              </w:rPr>
            </w:pPr>
            <w:r w:rsidRPr="004C5EA7">
              <w:rPr>
                <w:kern w:val="2"/>
                <w14:ligatures w14:val="standardContextual"/>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96794" w14:textId="77777777" w:rsidR="00000000" w:rsidRPr="004C5EA7" w:rsidRDefault="00000000" w:rsidP="004C5EA7">
            <w:pPr>
              <w:spacing w:line="276" w:lineRule="auto"/>
              <w:rPr>
                <w:kern w:val="2"/>
                <w14:ligatures w14:val="standardContextual"/>
              </w:rPr>
            </w:pPr>
            <w:r w:rsidRPr="004C5EA7">
              <w:rPr>
                <w:kern w:val="2"/>
                <w14:ligatures w14:val="standardContextual"/>
              </w:rPr>
              <w:t>04. 04th Urgent-Request-for-Reconsideration-of-Compensation-Claim.pdf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0782F1" w14:textId="77777777" w:rsidR="00000000" w:rsidRPr="004C5EA7" w:rsidRDefault="00000000" w:rsidP="004C5EA7">
            <w:pPr>
              <w:spacing w:line="276" w:lineRule="auto"/>
              <w:rPr>
                <w:kern w:val="2"/>
                <w14:ligatures w14:val="standardContextual"/>
              </w:rPr>
            </w:pPr>
            <w:r w:rsidRPr="004C5EA7">
              <w:rPr>
                <w:kern w:val="2"/>
                <w14:ligatures w14:val="standardContextual"/>
              </w:rPr>
              <w:t>165,755</w:t>
            </w:r>
          </w:p>
        </w:tc>
      </w:tr>
      <w:tr w:rsidR="00000000" w:rsidRPr="004C5EA7" w14:paraId="482045F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E523BC" w14:textId="77777777" w:rsidR="00000000" w:rsidRPr="004C5EA7" w:rsidRDefault="00000000" w:rsidP="004C5EA7">
            <w:pPr>
              <w:spacing w:line="276" w:lineRule="auto"/>
              <w:rPr>
                <w:kern w:val="2"/>
                <w14:ligatures w14:val="standardContextual"/>
              </w:rPr>
            </w:pPr>
            <w:r w:rsidRPr="004C5EA7">
              <w:rPr>
                <w:kern w:val="2"/>
                <w14:ligatures w14:val="standardContextual"/>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8DCE9" w14:textId="77777777" w:rsidR="00000000" w:rsidRPr="004C5EA7" w:rsidRDefault="00000000" w:rsidP="004C5EA7">
            <w:pPr>
              <w:spacing w:line="276" w:lineRule="auto"/>
              <w:rPr>
                <w:kern w:val="2"/>
                <w14:ligatures w14:val="standardContextual"/>
              </w:rPr>
            </w:pPr>
            <w:r w:rsidRPr="004C5EA7">
              <w:rPr>
                <w:kern w:val="2"/>
                <w14:ligatures w14:val="standardContextual"/>
              </w:rPr>
              <w:t>05. 05th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F828F" w14:textId="77777777" w:rsidR="00000000" w:rsidRPr="004C5EA7" w:rsidRDefault="00000000" w:rsidP="004C5EA7">
            <w:pPr>
              <w:spacing w:line="276" w:lineRule="auto"/>
              <w:rPr>
                <w:kern w:val="2"/>
                <w14:ligatures w14:val="standardContextual"/>
              </w:rPr>
            </w:pPr>
            <w:r w:rsidRPr="004C5EA7">
              <w:rPr>
                <w:kern w:val="2"/>
                <w14:ligatures w14:val="standardContextual"/>
              </w:rPr>
              <w:t>86,205</w:t>
            </w:r>
          </w:p>
        </w:tc>
      </w:tr>
      <w:tr w:rsidR="00000000" w:rsidRPr="004C5EA7" w14:paraId="640C7B7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A1B43" w14:textId="77777777" w:rsidR="00000000" w:rsidRPr="004C5EA7" w:rsidRDefault="00000000" w:rsidP="004C5EA7">
            <w:pPr>
              <w:spacing w:line="276" w:lineRule="auto"/>
              <w:rPr>
                <w:kern w:val="2"/>
                <w14:ligatures w14:val="standardContextual"/>
              </w:rPr>
            </w:pPr>
            <w:r w:rsidRPr="004C5EA7">
              <w:rPr>
                <w:kern w:val="2"/>
                <w14:ligatures w14:val="standardContextual"/>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648D30" w14:textId="77777777" w:rsidR="00000000" w:rsidRPr="004C5EA7" w:rsidRDefault="00000000" w:rsidP="004C5EA7">
            <w:pPr>
              <w:spacing w:line="276" w:lineRule="auto"/>
              <w:rPr>
                <w:kern w:val="2"/>
                <w14:ligatures w14:val="standardContextual"/>
              </w:rPr>
            </w:pPr>
            <w:r w:rsidRPr="004C5EA7">
              <w:rPr>
                <w:kern w:val="2"/>
                <w14:ligatures w14:val="standardContextual"/>
              </w:rPr>
              <w:t>06. 06th Sent 01-03-25.pdf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895EF3" w14:textId="77777777" w:rsidR="00000000" w:rsidRPr="004C5EA7" w:rsidRDefault="00000000" w:rsidP="004C5EA7">
            <w:pPr>
              <w:spacing w:line="276" w:lineRule="auto"/>
              <w:rPr>
                <w:kern w:val="2"/>
                <w14:ligatures w14:val="standardContextual"/>
              </w:rPr>
            </w:pPr>
            <w:r w:rsidRPr="004C5EA7">
              <w:rPr>
                <w:kern w:val="2"/>
                <w14:ligatures w14:val="standardContextual"/>
              </w:rPr>
              <w:t>167,699</w:t>
            </w:r>
          </w:p>
        </w:tc>
      </w:tr>
      <w:tr w:rsidR="00000000" w:rsidRPr="004C5EA7" w14:paraId="71AC30C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EAB491" w14:textId="77777777" w:rsidR="00000000" w:rsidRPr="004C5EA7" w:rsidRDefault="00000000" w:rsidP="004C5EA7">
            <w:pPr>
              <w:spacing w:line="276" w:lineRule="auto"/>
              <w:rPr>
                <w:kern w:val="2"/>
                <w14:ligatures w14:val="standardContextual"/>
              </w:rPr>
            </w:pPr>
            <w:r w:rsidRPr="004C5EA7">
              <w:rPr>
                <w:kern w:val="2"/>
                <w14:ligatures w14:val="standardContextual"/>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1DFB10" w14:textId="77777777" w:rsidR="00000000" w:rsidRPr="004C5EA7" w:rsidRDefault="00000000" w:rsidP="004C5EA7">
            <w:pPr>
              <w:spacing w:line="276" w:lineRule="auto"/>
              <w:rPr>
                <w:kern w:val="2"/>
                <w14:ligatures w14:val="standardContextual"/>
              </w:rPr>
            </w:pPr>
            <w:r w:rsidRPr="004C5EA7">
              <w:rPr>
                <w:kern w:val="2"/>
                <w14:ligatures w14:val="standardContextual"/>
              </w:rPr>
              <w:t>06. 06th Sent-Soon.docx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56D3A" w14:textId="77777777" w:rsidR="00000000" w:rsidRPr="004C5EA7" w:rsidRDefault="00000000" w:rsidP="004C5EA7">
            <w:pPr>
              <w:spacing w:line="276" w:lineRule="auto"/>
              <w:rPr>
                <w:kern w:val="2"/>
                <w14:ligatures w14:val="standardContextual"/>
              </w:rPr>
            </w:pPr>
            <w:r w:rsidRPr="004C5EA7">
              <w:rPr>
                <w:kern w:val="2"/>
                <w14:ligatures w14:val="standardContextual"/>
              </w:rPr>
              <w:t>16,576</w:t>
            </w:r>
          </w:p>
        </w:tc>
      </w:tr>
      <w:tr w:rsidR="00000000" w:rsidRPr="004C5EA7" w14:paraId="4A90C60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D8DD12" w14:textId="77777777" w:rsidR="00000000" w:rsidRPr="004C5EA7" w:rsidRDefault="00000000" w:rsidP="004C5EA7">
            <w:pPr>
              <w:spacing w:line="276" w:lineRule="auto"/>
              <w:rPr>
                <w:kern w:val="2"/>
                <w14:ligatures w14:val="standardContextual"/>
              </w:rPr>
            </w:pPr>
            <w:r w:rsidRPr="004C5EA7">
              <w:rPr>
                <w:kern w:val="2"/>
                <w14:ligatures w14:val="standardContextual"/>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A5E929" w14:textId="77777777" w:rsidR="00000000" w:rsidRPr="004C5EA7" w:rsidRDefault="00000000" w:rsidP="004C5EA7">
            <w:pPr>
              <w:spacing w:line="276" w:lineRule="auto"/>
              <w:rPr>
                <w:kern w:val="2"/>
                <w14:ligatures w14:val="standardContextual"/>
              </w:rPr>
            </w:pPr>
            <w:r w:rsidRPr="004C5EA7">
              <w:rPr>
                <w:kern w:val="2"/>
                <w14:ligatures w14:val="standardContextual"/>
              </w:rPr>
              <w:t>06. 06th Sent-Soon.pdf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EE99D8" w14:textId="77777777" w:rsidR="00000000" w:rsidRPr="004C5EA7" w:rsidRDefault="00000000" w:rsidP="004C5EA7">
            <w:pPr>
              <w:spacing w:line="276" w:lineRule="auto"/>
              <w:rPr>
                <w:kern w:val="2"/>
                <w14:ligatures w14:val="standardContextual"/>
              </w:rPr>
            </w:pPr>
            <w:r w:rsidRPr="004C5EA7">
              <w:rPr>
                <w:kern w:val="2"/>
                <w14:ligatures w14:val="standardContextual"/>
              </w:rPr>
              <w:t>81,285</w:t>
            </w:r>
          </w:p>
        </w:tc>
      </w:tr>
      <w:tr w:rsidR="00000000" w:rsidRPr="004C5EA7" w14:paraId="79951A6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0A4DEB" w14:textId="77777777" w:rsidR="00000000" w:rsidRPr="004C5EA7" w:rsidRDefault="00000000" w:rsidP="004C5EA7">
            <w:pPr>
              <w:spacing w:line="276" w:lineRule="auto"/>
              <w:rPr>
                <w:kern w:val="2"/>
                <w14:ligatures w14:val="standardContextual"/>
              </w:rPr>
            </w:pPr>
            <w:r w:rsidRPr="004C5EA7">
              <w:rPr>
                <w:kern w:val="2"/>
                <w14:ligatures w14:val="standardContextual"/>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BF382" w14:textId="77777777" w:rsidR="00000000" w:rsidRPr="004C5EA7" w:rsidRDefault="00000000" w:rsidP="004C5EA7">
            <w:pPr>
              <w:spacing w:line="276" w:lineRule="auto"/>
              <w:rPr>
                <w:kern w:val="2"/>
                <w14:ligatures w14:val="standardContextual"/>
              </w:rPr>
            </w:pPr>
            <w:r w:rsidRPr="004C5EA7">
              <w:rPr>
                <w:kern w:val="2"/>
                <w14:ligatures w14:val="standardContextual"/>
              </w:rPr>
              <w:t>07. 07th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9927A" w14:textId="77777777" w:rsidR="00000000" w:rsidRPr="004C5EA7" w:rsidRDefault="00000000" w:rsidP="004C5EA7">
            <w:pPr>
              <w:spacing w:line="276" w:lineRule="auto"/>
              <w:rPr>
                <w:kern w:val="2"/>
                <w14:ligatures w14:val="standardContextual"/>
              </w:rPr>
            </w:pPr>
            <w:r w:rsidRPr="004C5EA7">
              <w:rPr>
                <w:kern w:val="2"/>
                <w14:ligatures w14:val="standardContextual"/>
              </w:rPr>
              <w:t>223,168</w:t>
            </w:r>
          </w:p>
        </w:tc>
      </w:tr>
      <w:tr w:rsidR="00000000" w:rsidRPr="004C5EA7" w14:paraId="24E0E29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22B137" w14:textId="77777777" w:rsidR="00000000" w:rsidRPr="004C5EA7" w:rsidRDefault="00000000" w:rsidP="004C5EA7">
            <w:pPr>
              <w:spacing w:line="276" w:lineRule="auto"/>
              <w:rPr>
                <w:kern w:val="2"/>
                <w14:ligatures w14:val="standardContextual"/>
              </w:rPr>
            </w:pPr>
            <w:r w:rsidRPr="004C5EA7">
              <w:rPr>
                <w:kern w:val="2"/>
                <w14:ligatures w14:val="standardContextual"/>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F5760E" w14:textId="77777777" w:rsidR="00000000" w:rsidRPr="004C5EA7" w:rsidRDefault="00000000" w:rsidP="004C5EA7">
            <w:pPr>
              <w:spacing w:line="276" w:lineRule="auto"/>
              <w:rPr>
                <w:kern w:val="2"/>
                <w14:ligatures w14:val="standardContextual"/>
              </w:rPr>
            </w:pPr>
            <w:r w:rsidRPr="004C5EA7">
              <w:rPr>
                <w:kern w:val="2"/>
                <w14:ligatures w14:val="standardContextual"/>
              </w:rPr>
              <w:t>08. 08th Sent-03-03-25.pdf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BEC038" w14:textId="77777777" w:rsidR="00000000" w:rsidRPr="004C5EA7" w:rsidRDefault="00000000" w:rsidP="004C5EA7">
            <w:pPr>
              <w:spacing w:line="276" w:lineRule="auto"/>
              <w:rPr>
                <w:kern w:val="2"/>
                <w14:ligatures w14:val="standardContextual"/>
              </w:rPr>
            </w:pPr>
            <w:r w:rsidRPr="004C5EA7">
              <w:rPr>
                <w:kern w:val="2"/>
                <w14:ligatures w14:val="standardContextual"/>
              </w:rPr>
              <w:t>293,536</w:t>
            </w:r>
          </w:p>
        </w:tc>
      </w:tr>
      <w:tr w:rsidR="00000000" w:rsidRPr="004C5EA7" w14:paraId="0073244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625256" w14:textId="77777777" w:rsidR="00000000" w:rsidRPr="004C5EA7" w:rsidRDefault="00000000" w:rsidP="004C5EA7">
            <w:pPr>
              <w:spacing w:line="276" w:lineRule="auto"/>
              <w:rPr>
                <w:kern w:val="2"/>
                <w14:ligatures w14:val="standardContextual"/>
              </w:rPr>
            </w:pPr>
            <w:r w:rsidRPr="004C5EA7">
              <w:rPr>
                <w:kern w:val="2"/>
                <w14:ligatures w14:val="standardContextual"/>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FD9B02" w14:textId="77777777" w:rsidR="00000000" w:rsidRPr="004C5EA7" w:rsidRDefault="00000000" w:rsidP="004C5EA7">
            <w:pPr>
              <w:spacing w:line="276" w:lineRule="auto"/>
              <w:rPr>
                <w:kern w:val="2"/>
                <w14:ligatures w14:val="standardContextual"/>
              </w:rPr>
            </w:pPr>
            <w:r w:rsidRPr="004C5EA7">
              <w:rPr>
                <w:kern w:val="2"/>
                <w14:ligatures w14:val="standardContextual"/>
              </w:rPr>
              <w:t>09. 09th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09FE6" w14:textId="77777777" w:rsidR="00000000" w:rsidRPr="004C5EA7" w:rsidRDefault="00000000" w:rsidP="004C5EA7">
            <w:pPr>
              <w:spacing w:line="276" w:lineRule="auto"/>
              <w:rPr>
                <w:kern w:val="2"/>
                <w14:ligatures w14:val="standardContextual"/>
              </w:rPr>
            </w:pPr>
            <w:r w:rsidRPr="004C5EA7">
              <w:rPr>
                <w:kern w:val="2"/>
                <w14:ligatures w14:val="standardContextual"/>
              </w:rPr>
              <w:t>249,785</w:t>
            </w:r>
          </w:p>
        </w:tc>
      </w:tr>
      <w:tr w:rsidR="00000000" w:rsidRPr="004C5EA7" w14:paraId="0186BE9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39CF2" w14:textId="77777777" w:rsidR="00000000" w:rsidRPr="004C5EA7" w:rsidRDefault="00000000" w:rsidP="004C5EA7">
            <w:pPr>
              <w:spacing w:line="276" w:lineRule="auto"/>
              <w:rPr>
                <w:kern w:val="2"/>
                <w14:ligatures w14:val="standardContextual"/>
              </w:rPr>
            </w:pPr>
            <w:r w:rsidRPr="004C5EA7">
              <w:rPr>
                <w:kern w:val="2"/>
                <w14:ligatures w14:val="standardContextual"/>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E8D200" w14:textId="77777777" w:rsidR="00000000" w:rsidRPr="004C5EA7" w:rsidRDefault="00000000" w:rsidP="004C5EA7">
            <w:pPr>
              <w:spacing w:line="276" w:lineRule="auto"/>
              <w:rPr>
                <w:kern w:val="2"/>
                <w14:ligatures w14:val="standardContextual"/>
              </w:rPr>
            </w:pPr>
            <w:r w:rsidRPr="004C5EA7">
              <w:rPr>
                <w:kern w:val="2"/>
                <w14:ligatures w14:val="standardContextual"/>
              </w:rPr>
              <w:t>10. 10th to-be-Sent-Fix.docx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CD0007" w14:textId="77777777" w:rsidR="00000000" w:rsidRPr="004C5EA7" w:rsidRDefault="00000000" w:rsidP="004C5EA7">
            <w:pPr>
              <w:spacing w:line="276" w:lineRule="auto"/>
              <w:rPr>
                <w:kern w:val="2"/>
                <w14:ligatures w14:val="standardContextual"/>
              </w:rPr>
            </w:pPr>
            <w:r w:rsidRPr="004C5EA7">
              <w:rPr>
                <w:kern w:val="2"/>
                <w14:ligatures w14:val="standardContextual"/>
              </w:rPr>
              <w:t>2,069,645</w:t>
            </w:r>
          </w:p>
        </w:tc>
      </w:tr>
      <w:tr w:rsidR="00000000" w:rsidRPr="004C5EA7" w14:paraId="158255E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AB3F2" w14:textId="77777777" w:rsidR="00000000" w:rsidRPr="004C5EA7" w:rsidRDefault="00000000" w:rsidP="004C5EA7">
            <w:pPr>
              <w:spacing w:line="276" w:lineRule="auto"/>
              <w:rPr>
                <w:kern w:val="2"/>
                <w14:ligatures w14:val="standardContextual"/>
              </w:rPr>
            </w:pPr>
            <w:r w:rsidRPr="004C5EA7">
              <w:rPr>
                <w:kern w:val="2"/>
                <w14:ligatures w14:val="standardContextual"/>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625E1" w14:textId="77777777" w:rsidR="00000000" w:rsidRPr="004C5EA7" w:rsidRDefault="00000000" w:rsidP="004C5EA7">
            <w:pPr>
              <w:spacing w:line="276" w:lineRule="auto"/>
              <w:rPr>
                <w:kern w:val="2"/>
                <w14:ligatures w14:val="standardContextual"/>
              </w:rPr>
            </w:pPr>
            <w:r w:rsidRPr="004C5EA7">
              <w:rPr>
                <w:kern w:val="2"/>
                <w14:ligatures w14:val="standardContextual"/>
              </w:rPr>
              <w:t>10. 10th to-be-Sent-Fix.htm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7FB58" w14:textId="77777777" w:rsidR="00000000" w:rsidRPr="004C5EA7" w:rsidRDefault="00000000" w:rsidP="004C5EA7">
            <w:pPr>
              <w:spacing w:line="276" w:lineRule="auto"/>
              <w:rPr>
                <w:kern w:val="2"/>
                <w14:ligatures w14:val="standardContextual"/>
              </w:rPr>
            </w:pPr>
            <w:r w:rsidRPr="004C5EA7">
              <w:rPr>
                <w:kern w:val="2"/>
                <w14:ligatures w14:val="standardContextual"/>
              </w:rPr>
              <w:t>1,614,079</w:t>
            </w:r>
          </w:p>
        </w:tc>
      </w:tr>
      <w:tr w:rsidR="00000000" w:rsidRPr="004C5EA7" w14:paraId="4B50A77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26EC97" w14:textId="77777777" w:rsidR="00000000" w:rsidRPr="004C5EA7" w:rsidRDefault="00000000" w:rsidP="004C5EA7">
            <w:pPr>
              <w:spacing w:line="276" w:lineRule="auto"/>
              <w:rPr>
                <w:kern w:val="2"/>
                <w14:ligatures w14:val="standardContextual"/>
              </w:rPr>
            </w:pPr>
            <w:r w:rsidRPr="004C5EA7">
              <w:rPr>
                <w:kern w:val="2"/>
                <w14:ligatures w14:val="standardContextual"/>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4F3CFE" w14:textId="77777777" w:rsidR="00000000" w:rsidRPr="004C5EA7" w:rsidRDefault="00000000" w:rsidP="004C5EA7">
            <w:pPr>
              <w:spacing w:line="276" w:lineRule="auto"/>
              <w:rPr>
                <w:kern w:val="2"/>
                <w14:ligatures w14:val="standardContextual"/>
              </w:rPr>
            </w:pPr>
            <w:r w:rsidRPr="004C5EA7">
              <w:rPr>
                <w:kern w:val="2"/>
                <w14:ligatures w14:val="standardContextual"/>
              </w:rPr>
              <w:t>10. 10th to-be-Sent-Fix.pdf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E3917A" w14:textId="77777777" w:rsidR="00000000" w:rsidRPr="004C5EA7" w:rsidRDefault="00000000" w:rsidP="004C5EA7">
            <w:pPr>
              <w:spacing w:line="276" w:lineRule="auto"/>
              <w:rPr>
                <w:kern w:val="2"/>
                <w14:ligatures w14:val="standardContextual"/>
              </w:rPr>
            </w:pPr>
            <w:r w:rsidRPr="004C5EA7">
              <w:rPr>
                <w:kern w:val="2"/>
                <w14:ligatures w14:val="standardContextual"/>
              </w:rPr>
              <w:t>1,802,878</w:t>
            </w:r>
          </w:p>
        </w:tc>
      </w:tr>
    </w:tbl>
    <w:p w14:paraId="7034AE1B" w14:textId="77777777" w:rsidR="00000000" w:rsidRPr="004C5EA7" w:rsidRDefault="00000000" w:rsidP="004C5EA7">
      <w:pPr>
        <w:spacing w:line="276" w:lineRule="auto"/>
        <w:rPr>
          <w:rFonts w:eastAsiaTheme="majorEastAsia"/>
          <w:b/>
          <w:bCs/>
          <w:u w:val="single"/>
        </w:rPr>
      </w:pPr>
    </w:p>
    <w:p w14:paraId="30083F04" w14:textId="77777777" w:rsidR="00000000" w:rsidRPr="004C5EA7" w:rsidRDefault="00000000" w:rsidP="004C5EA7">
      <w:pPr>
        <w:spacing w:line="276" w:lineRule="auto"/>
        <w:rPr>
          <w:b/>
          <w:bCs/>
          <w:u w:val="single"/>
        </w:rPr>
      </w:pPr>
      <w:r w:rsidRPr="004C5EA7">
        <w:rPr>
          <w:rFonts w:eastAsiaTheme="majorEastAsia"/>
          <w:b/>
          <w:bCs/>
          <w:u w:val="single"/>
        </w:rPr>
        <w:t>Directory Names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5560"/>
      </w:tblGrid>
      <w:tr w:rsidR="00000000" w:rsidRPr="004C5EA7" w14:paraId="30BBBF71"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664402"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Directory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4BEC79" w14:textId="77777777" w:rsidR="00000000" w:rsidRPr="004C5EA7" w:rsidRDefault="00000000" w:rsidP="004C5EA7">
            <w:pPr>
              <w:spacing w:line="276" w:lineRule="auto"/>
              <w:jc w:val="center"/>
              <w:rPr>
                <w:b/>
                <w:bCs/>
                <w:kern w:val="2"/>
                <w14:ligatures w14:val="standardContextual"/>
              </w:rPr>
            </w:pPr>
            <w:r w:rsidRPr="004C5EA7">
              <w:rPr>
                <w:b/>
                <w:bCs/>
                <w:kern w:val="2"/>
                <w14:ligatures w14:val="standardContextual"/>
              </w:rPr>
              <w:t>Directory Name</w:t>
            </w:r>
          </w:p>
        </w:tc>
      </w:tr>
      <w:tr w:rsidR="00000000" w:rsidRPr="004C5EA7" w14:paraId="4EFB274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AC1197" w14:textId="77777777" w:rsidR="00000000" w:rsidRPr="004C5EA7" w:rsidRDefault="00000000" w:rsidP="004C5EA7">
            <w:pPr>
              <w:spacing w:line="276" w:lineRule="auto"/>
              <w:rPr>
                <w:kern w:val="2"/>
                <w14:ligatures w14:val="standardContextual"/>
              </w:rPr>
            </w:pPr>
            <w:r w:rsidRPr="004C5EA7">
              <w:rPr>
                <w:kern w:val="2"/>
                <w14:ligatures w14:val="standardContextual"/>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BA8E5" w14:textId="77777777" w:rsidR="00000000" w:rsidRPr="004C5EA7" w:rsidRDefault="00000000" w:rsidP="004C5EA7">
            <w:pPr>
              <w:spacing w:line="276" w:lineRule="auto"/>
              <w:rPr>
                <w:kern w:val="2"/>
                <w14:ligatures w14:val="standardContextual"/>
              </w:rPr>
            </w:pPr>
            <w:r w:rsidRPr="004C5EA7">
              <w:rPr>
                <w:kern w:val="2"/>
                <w14:ligatures w14:val="standardContextual"/>
              </w:rPr>
              <w:t>01. 1st Claim-Letter-4-Southern-Railway _files</w:t>
            </w:r>
          </w:p>
        </w:tc>
      </w:tr>
      <w:tr w:rsidR="00000000" w:rsidRPr="004C5EA7" w14:paraId="0ABE4AE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E3FE3" w14:textId="77777777" w:rsidR="00000000" w:rsidRPr="004C5EA7" w:rsidRDefault="00000000" w:rsidP="004C5EA7">
            <w:pPr>
              <w:spacing w:line="276" w:lineRule="auto"/>
              <w:rPr>
                <w:kern w:val="2"/>
                <w14:ligatures w14:val="standardContextual"/>
              </w:rPr>
            </w:pPr>
            <w:r w:rsidRPr="004C5EA7">
              <w:rPr>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859552" w14:textId="77777777" w:rsidR="00000000" w:rsidRPr="004C5EA7" w:rsidRDefault="00000000" w:rsidP="004C5EA7">
            <w:pPr>
              <w:spacing w:line="276" w:lineRule="auto"/>
              <w:rPr>
                <w:kern w:val="2"/>
                <w14:ligatures w14:val="standardContextual"/>
              </w:rPr>
            </w:pPr>
            <w:r w:rsidRPr="004C5EA7">
              <w:rPr>
                <w:kern w:val="2"/>
                <w14:ligatures w14:val="standardContextual"/>
              </w:rPr>
              <w:t>10. 10th to-be-Sent-Fix files</w:t>
            </w:r>
          </w:p>
        </w:tc>
      </w:tr>
      <w:tr w:rsidR="00000000" w:rsidRPr="004C5EA7" w14:paraId="633FABC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4D1B4C" w14:textId="77777777" w:rsidR="00000000" w:rsidRPr="004C5EA7" w:rsidRDefault="00000000" w:rsidP="004C5EA7">
            <w:pPr>
              <w:spacing w:line="276" w:lineRule="auto"/>
              <w:rPr>
                <w:kern w:val="2"/>
                <w14:ligatures w14:val="standardContextual"/>
              </w:rPr>
            </w:pPr>
            <w:r w:rsidRPr="004C5EA7">
              <w:rPr>
                <w:kern w:val="2"/>
                <w14:ligatures w14:val="standardContextual"/>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1D0B1A" w14:textId="77777777" w:rsidR="00000000" w:rsidRPr="004C5EA7" w:rsidRDefault="00000000" w:rsidP="004C5EA7">
            <w:pPr>
              <w:spacing w:line="276" w:lineRule="auto"/>
              <w:rPr>
                <w:kern w:val="2"/>
                <w14:ligatures w14:val="standardContextual"/>
              </w:rPr>
            </w:pPr>
            <w:r w:rsidRPr="004C5EA7">
              <w:rPr>
                <w:kern w:val="2"/>
                <w14:ligatures w14:val="standardContextual"/>
              </w:rPr>
              <w:t>00. Receipts</w:t>
            </w:r>
          </w:p>
        </w:tc>
      </w:tr>
      <w:tr w:rsidR="00000000" w:rsidRPr="004C5EA7" w14:paraId="269E98F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ADC823" w14:textId="77777777" w:rsidR="00000000" w:rsidRPr="004C5EA7" w:rsidRDefault="00000000" w:rsidP="004C5EA7">
            <w:pPr>
              <w:spacing w:line="276" w:lineRule="auto"/>
              <w:rPr>
                <w:kern w:val="2"/>
                <w14:ligatures w14:val="standardContextual"/>
              </w:rPr>
            </w:pPr>
            <w:r w:rsidRPr="004C5EA7">
              <w:rPr>
                <w:kern w:val="2"/>
                <w14:ligatures w14:val="standardContextual"/>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3AE32" w14:textId="77777777" w:rsidR="00000000" w:rsidRPr="004C5EA7" w:rsidRDefault="00000000" w:rsidP="004C5EA7">
            <w:pPr>
              <w:spacing w:line="276" w:lineRule="auto"/>
              <w:rPr>
                <w:kern w:val="2"/>
                <w14:ligatures w14:val="standardContextual"/>
              </w:rPr>
            </w:pPr>
            <w:r w:rsidRPr="004C5EA7">
              <w:rPr>
                <w:kern w:val="2"/>
                <w14:ligatures w14:val="standardContextual"/>
              </w:rPr>
              <w:t>01. 1st Teeth Invoice</w:t>
            </w:r>
          </w:p>
        </w:tc>
      </w:tr>
      <w:tr w:rsidR="00000000" w:rsidRPr="004C5EA7" w14:paraId="6E8F873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5E3B28" w14:textId="77777777" w:rsidR="00000000" w:rsidRPr="004C5EA7" w:rsidRDefault="00000000" w:rsidP="004C5EA7">
            <w:pPr>
              <w:spacing w:line="276" w:lineRule="auto"/>
              <w:rPr>
                <w:kern w:val="2"/>
                <w14:ligatures w14:val="standardContextual"/>
              </w:rPr>
            </w:pPr>
            <w:r w:rsidRPr="004C5EA7">
              <w:rPr>
                <w:kern w:val="2"/>
                <w14:ligatures w14:val="standardContextual"/>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102CB3" w14:textId="77777777" w:rsidR="00000000" w:rsidRPr="004C5EA7" w:rsidRDefault="00000000" w:rsidP="004C5EA7">
            <w:pPr>
              <w:spacing w:line="276" w:lineRule="auto"/>
              <w:rPr>
                <w:kern w:val="2"/>
                <w14:ligatures w14:val="standardContextual"/>
              </w:rPr>
            </w:pPr>
            <w:r w:rsidRPr="004C5EA7">
              <w:rPr>
                <w:kern w:val="2"/>
                <w14:ligatures w14:val="standardContextual"/>
              </w:rPr>
              <w:t>02. Cabs-From-Home</w:t>
            </w:r>
          </w:p>
        </w:tc>
      </w:tr>
      <w:tr w:rsidR="00000000" w:rsidRPr="004C5EA7" w14:paraId="090D2CC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437864" w14:textId="77777777" w:rsidR="00000000" w:rsidRPr="004C5EA7" w:rsidRDefault="00000000" w:rsidP="004C5EA7">
            <w:pPr>
              <w:spacing w:line="276" w:lineRule="auto"/>
              <w:rPr>
                <w:kern w:val="2"/>
                <w14:ligatures w14:val="standardContextual"/>
              </w:rPr>
            </w:pPr>
            <w:r w:rsidRPr="004C5EA7">
              <w:rPr>
                <w:kern w:val="2"/>
                <w14:ligatures w14:val="standardContextual"/>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E5059" w14:textId="77777777" w:rsidR="00000000" w:rsidRPr="004C5EA7" w:rsidRDefault="00000000" w:rsidP="004C5EA7">
            <w:pPr>
              <w:spacing w:line="276" w:lineRule="auto"/>
              <w:rPr>
                <w:kern w:val="2"/>
                <w14:ligatures w14:val="standardContextual"/>
              </w:rPr>
            </w:pPr>
            <w:r w:rsidRPr="004C5EA7">
              <w:rPr>
                <w:kern w:val="2"/>
                <w14:ligatures w14:val="standardContextual"/>
              </w:rPr>
              <w:t>03. Flights</w:t>
            </w:r>
          </w:p>
        </w:tc>
      </w:tr>
      <w:tr w:rsidR="00000000" w:rsidRPr="004C5EA7" w14:paraId="7BA0B7F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7B2B26" w14:textId="77777777" w:rsidR="00000000" w:rsidRPr="004C5EA7" w:rsidRDefault="00000000" w:rsidP="004C5EA7">
            <w:pPr>
              <w:spacing w:line="276" w:lineRule="auto"/>
              <w:rPr>
                <w:kern w:val="2"/>
                <w14:ligatures w14:val="standardContextual"/>
              </w:rPr>
            </w:pPr>
            <w:r w:rsidRPr="004C5EA7">
              <w:rPr>
                <w:kern w:val="2"/>
                <w14:ligatures w14:val="standardContextual"/>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3349BD" w14:textId="77777777" w:rsidR="00000000" w:rsidRPr="004C5EA7" w:rsidRDefault="00000000" w:rsidP="004C5EA7">
            <w:pPr>
              <w:spacing w:line="276" w:lineRule="auto"/>
              <w:rPr>
                <w:kern w:val="2"/>
                <w14:ligatures w14:val="standardContextual"/>
              </w:rPr>
            </w:pPr>
            <w:r w:rsidRPr="004C5EA7">
              <w:rPr>
                <w:kern w:val="2"/>
                <w14:ligatures w14:val="standardContextual"/>
              </w:rPr>
              <w:t>04. Your Hotel</w:t>
            </w:r>
          </w:p>
        </w:tc>
      </w:tr>
      <w:tr w:rsidR="00000000" w:rsidRPr="004C5EA7" w14:paraId="331FA48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D820C" w14:textId="77777777" w:rsidR="00000000" w:rsidRPr="004C5EA7" w:rsidRDefault="00000000" w:rsidP="004C5EA7">
            <w:pPr>
              <w:spacing w:line="276" w:lineRule="auto"/>
              <w:rPr>
                <w:kern w:val="2"/>
                <w14:ligatures w14:val="standardContextual"/>
              </w:rPr>
            </w:pPr>
            <w:r w:rsidRPr="004C5EA7">
              <w:rPr>
                <w:kern w:val="2"/>
                <w14:ligatures w14:val="standardContextual"/>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2FCFA" w14:textId="77777777" w:rsidR="00000000" w:rsidRPr="004C5EA7" w:rsidRDefault="00000000" w:rsidP="004C5EA7">
            <w:pPr>
              <w:spacing w:line="276" w:lineRule="auto"/>
              <w:rPr>
                <w:kern w:val="2"/>
                <w14:ligatures w14:val="standardContextual"/>
              </w:rPr>
            </w:pPr>
            <w:r w:rsidRPr="004C5EA7">
              <w:rPr>
                <w:kern w:val="2"/>
                <w14:ligatures w14:val="standardContextual"/>
              </w:rPr>
              <w:t>05. 02nd Teeth Invoice</w:t>
            </w:r>
          </w:p>
        </w:tc>
      </w:tr>
      <w:tr w:rsidR="00000000" w:rsidRPr="004C5EA7" w14:paraId="5F34EB0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F811EE" w14:textId="77777777" w:rsidR="00000000" w:rsidRPr="004C5EA7" w:rsidRDefault="00000000" w:rsidP="004C5EA7">
            <w:pPr>
              <w:spacing w:line="276" w:lineRule="auto"/>
              <w:rPr>
                <w:kern w:val="2"/>
                <w14:ligatures w14:val="standardContextual"/>
              </w:rPr>
            </w:pPr>
            <w:r w:rsidRPr="004C5EA7">
              <w:rPr>
                <w:kern w:val="2"/>
                <w14:ligatures w14:val="standardContextual"/>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4C275" w14:textId="77777777" w:rsidR="00000000" w:rsidRPr="004C5EA7" w:rsidRDefault="00000000" w:rsidP="004C5EA7">
            <w:pPr>
              <w:spacing w:line="276" w:lineRule="auto"/>
              <w:rPr>
                <w:kern w:val="2"/>
                <w14:ligatures w14:val="standardContextual"/>
              </w:rPr>
            </w:pPr>
            <w:r w:rsidRPr="004C5EA7">
              <w:rPr>
                <w:kern w:val="2"/>
                <w14:ligatures w14:val="standardContextual"/>
              </w:rPr>
              <w:t>06. Your Tickets-LBG–GTW-Return</w:t>
            </w:r>
          </w:p>
        </w:tc>
      </w:tr>
      <w:tr w:rsidR="00000000" w:rsidRPr="004C5EA7" w14:paraId="414FB11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9544C" w14:textId="77777777" w:rsidR="00000000" w:rsidRPr="004C5EA7" w:rsidRDefault="00000000" w:rsidP="004C5EA7">
            <w:pPr>
              <w:spacing w:line="276" w:lineRule="auto"/>
              <w:rPr>
                <w:kern w:val="2"/>
                <w14:ligatures w14:val="standardContextual"/>
              </w:rPr>
            </w:pPr>
            <w:r w:rsidRPr="004C5EA7">
              <w:rPr>
                <w:kern w:val="2"/>
                <w14:ligatures w14:val="standardContextual"/>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93988A" w14:textId="77777777" w:rsidR="00000000" w:rsidRPr="004C5EA7" w:rsidRDefault="00000000" w:rsidP="004C5EA7">
            <w:pPr>
              <w:spacing w:line="276" w:lineRule="auto"/>
              <w:rPr>
                <w:kern w:val="2"/>
                <w14:ligatures w14:val="standardContextual"/>
              </w:rPr>
            </w:pPr>
            <w:r w:rsidRPr="004C5EA7">
              <w:rPr>
                <w:kern w:val="2"/>
                <w14:ligatures w14:val="standardContextual"/>
              </w:rPr>
              <w:t>07. 149 Bus-and-Cab-Home</w:t>
            </w:r>
          </w:p>
        </w:tc>
      </w:tr>
      <w:tr w:rsidR="00000000" w:rsidRPr="004C5EA7" w14:paraId="409F2B1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87EDE" w14:textId="77777777" w:rsidR="00000000" w:rsidRPr="004C5EA7" w:rsidRDefault="00000000" w:rsidP="004C5EA7">
            <w:pPr>
              <w:spacing w:line="276" w:lineRule="auto"/>
              <w:rPr>
                <w:kern w:val="2"/>
                <w14:ligatures w14:val="standardContextual"/>
              </w:rPr>
            </w:pPr>
            <w:r w:rsidRPr="004C5EA7">
              <w:rPr>
                <w:kern w:val="2"/>
                <w14:ligatures w14:val="standardContextual"/>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37CC22" w14:textId="77777777" w:rsidR="00000000" w:rsidRPr="004C5EA7" w:rsidRDefault="00000000" w:rsidP="004C5EA7">
            <w:pPr>
              <w:spacing w:line="276" w:lineRule="auto"/>
              <w:rPr>
                <w:kern w:val="2"/>
                <w14:ligatures w14:val="standardContextual"/>
              </w:rPr>
            </w:pPr>
            <w:r w:rsidRPr="004C5EA7">
              <w:rPr>
                <w:kern w:val="2"/>
                <w14:ligatures w14:val="standardContextual"/>
              </w:rPr>
              <w:t>08. 02nd Teeth Invoice</w:t>
            </w:r>
          </w:p>
        </w:tc>
      </w:tr>
      <w:tr w:rsidR="00000000" w:rsidRPr="004C5EA7" w14:paraId="53D2B8D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5CD8E" w14:textId="77777777" w:rsidR="00000000" w:rsidRPr="004C5EA7" w:rsidRDefault="00000000" w:rsidP="004C5EA7">
            <w:pPr>
              <w:spacing w:line="276" w:lineRule="auto"/>
              <w:rPr>
                <w:kern w:val="2"/>
                <w14:ligatures w14:val="standardContextual"/>
              </w:rPr>
            </w:pPr>
            <w:r w:rsidRPr="004C5EA7">
              <w:rPr>
                <w:kern w:val="2"/>
                <w14:ligatures w14:val="standardContextual"/>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B8824" w14:textId="77777777" w:rsidR="00000000" w:rsidRPr="004C5EA7" w:rsidRDefault="00000000" w:rsidP="004C5EA7">
            <w:pPr>
              <w:spacing w:line="276" w:lineRule="auto"/>
              <w:rPr>
                <w:kern w:val="2"/>
                <w14:ligatures w14:val="standardContextual"/>
              </w:rPr>
            </w:pPr>
            <w:r w:rsidRPr="004C5EA7">
              <w:rPr>
                <w:kern w:val="2"/>
                <w14:ligatures w14:val="standardContextual"/>
              </w:rPr>
              <w:t>09. After-Booking-is-Clicked</w:t>
            </w:r>
          </w:p>
        </w:tc>
      </w:tr>
      <w:tr w:rsidR="00000000" w:rsidRPr="004C5EA7" w14:paraId="37A1F6A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095822" w14:textId="77777777" w:rsidR="00000000" w:rsidRPr="004C5EA7" w:rsidRDefault="00000000" w:rsidP="004C5EA7">
            <w:pPr>
              <w:spacing w:line="276" w:lineRule="auto"/>
              <w:rPr>
                <w:kern w:val="2"/>
                <w14:ligatures w14:val="standardContextual"/>
              </w:rPr>
            </w:pPr>
            <w:r w:rsidRPr="004C5EA7">
              <w:rPr>
                <w:kern w:val="2"/>
                <w14:ligatures w14:val="standardContextual"/>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86F641" w14:textId="77777777" w:rsidR="00000000" w:rsidRPr="004C5EA7" w:rsidRDefault="00000000" w:rsidP="004C5EA7">
            <w:pPr>
              <w:spacing w:line="276" w:lineRule="auto"/>
              <w:rPr>
                <w:kern w:val="2"/>
                <w14:ligatures w14:val="standardContextual"/>
              </w:rPr>
            </w:pPr>
            <w:r w:rsidRPr="004C5EA7">
              <w:rPr>
                <w:kern w:val="2"/>
                <w14:ligatures w14:val="standardContextual"/>
              </w:rPr>
              <w:t>10. After-Booking-is-Clicked2</w:t>
            </w:r>
          </w:p>
        </w:tc>
      </w:tr>
      <w:tr w:rsidR="00000000" w:rsidRPr="004C5EA7" w14:paraId="677AAA1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8032BE" w14:textId="77777777" w:rsidR="00000000" w:rsidRPr="004C5EA7" w:rsidRDefault="00000000" w:rsidP="004C5EA7">
            <w:pPr>
              <w:spacing w:line="276" w:lineRule="auto"/>
              <w:rPr>
                <w:kern w:val="2"/>
                <w14:ligatures w14:val="standardContextual"/>
              </w:rPr>
            </w:pPr>
            <w:r w:rsidRPr="004C5EA7">
              <w:rPr>
                <w:kern w:val="2"/>
                <w14:ligatures w14:val="standardContextual"/>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278733" w14:textId="77777777" w:rsidR="00000000" w:rsidRPr="004C5EA7" w:rsidRDefault="00000000" w:rsidP="004C5EA7">
            <w:pPr>
              <w:spacing w:line="276" w:lineRule="auto"/>
              <w:rPr>
                <w:kern w:val="2"/>
                <w14:ligatures w14:val="standardContextual"/>
              </w:rPr>
            </w:pPr>
            <w:r w:rsidRPr="004C5EA7">
              <w:rPr>
                <w:kern w:val="2"/>
                <w14:ligatures w14:val="standardContextual"/>
              </w:rPr>
              <w:t>11. Bank-Statements</w:t>
            </w:r>
          </w:p>
        </w:tc>
      </w:tr>
      <w:tr w:rsidR="00000000" w:rsidRPr="004C5EA7" w14:paraId="58A2430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DCD44E" w14:textId="77777777" w:rsidR="00000000" w:rsidRPr="004C5EA7" w:rsidRDefault="00000000" w:rsidP="004C5EA7">
            <w:pPr>
              <w:spacing w:line="276" w:lineRule="auto"/>
              <w:rPr>
                <w:kern w:val="2"/>
                <w14:ligatures w14:val="standardContextual"/>
              </w:rPr>
            </w:pPr>
            <w:r w:rsidRPr="004C5EA7">
              <w:rPr>
                <w:kern w:val="2"/>
                <w14:ligatures w14:val="standardContextual"/>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C98FE7" w14:textId="77777777" w:rsidR="00000000" w:rsidRPr="004C5EA7" w:rsidRDefault="00000000" w:rsidP="004C5EA7">
            <w:pPr>
              <w:spacing w:line="276" w:lineRule="auto"/>
              <w:rPr>
                <w:kern w:val="2"/>
                <w14:ligatures w14:val="standardContextual"/>
              </w:rPr>
            </w:pPr>
            <w:r w:rsidRPr="004C5EA7">
              <w:rPr>
                <w:kern w:val="2"/>
                <w14:ligatures w14:val="standardContextual"/>
              </w:rPr>
              <w:t>12. Departing-to-Antalya</w:t>
            </w:r>
          </w:p>
        </w:tc>
      </w:tr>
      <w:tr w:rsidR="00000000" w:rsidRPr="004C5EA7" w14:paraId="36A8D5E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2EAB0" w14:textId="77777777" w:rsidR="00000000" w:rsidRPr="004C5EA7" w:rsidRDefault="00000000" w:rsidP="004C5EA7">
            <w:pPr>
              <w:spacing w:line="276" w:lineRule="auto"/>
              <w:rPr>
                <w:kern w:val="2"/>
                <w14:ligatures w14:val="standardContextual"/>
              </w:rPr>
            </w:pPr>
            <w:r w:rsidRPr="004C5EA7">
              <w:rPr>
                <w:kern w:val="2"/>
                <w14:ligatures w14:val="standardContextual"/>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225F24" w14:textId="77777777" w:rsidR="00000000" w:rsidRPr="004C5EA7" w:rsidRDefault="00000000" w:rsidP="004C5EA7">
            <w:pPr>
              <w:spacing w:line="276" w:lineRule="auto"/>
              <w:rPr>
                <w:kern w:val="2"/>
                <w14:ligatures w14:val="standardContextual"/>
              </w:rPr>
            </w:pPr>
            <w:r w:rsidRPr="004C5EA7">
              <w:rPr>
                <w:kern w:val="2"/>
                <w14:ligatures w14:val="standardContextual"/>
              </w:rPr>
              <w:t>13. Itinerary</w:t>
            </w:r>
          </w:p>
        </w:tc>
      </w:tr>
      <w:tr w:rsidR="00000000" w:rsidRPr="004C5EA7" w14:paraId="64CE171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3A3AB" w14:textId="77777777" w:rsidR="00000000" w:rsidRPr="004C5EA7" w:rsidRDefault="00000000" w:rsidP="004C5EA7">
            <w:pPr>
              <w:spacing w:line="276" w:lineRule="auto"/>
              <w:rPr>
                <w:kern w:val="2"/>
                <w14:ligatures w14:val="standardContextual"/>
              </w:rPr>
            </w:pPr>
            <w:r w:rsidRPr="004C5EA7">
              <w:rPr>
                <w:kern w:val="2"/>
                <w14:ligatures w14:val="standardContextual"/>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4A7DF0" w14:textId="77777777" w:rsidR="00000000" w:rsidRPr="004C5EA7" w:rsidRDefault="00000000" w:rsidP="004C5EA7">
            <w:pPr>
              <w:spacing w:line="276" w:lineRule="auto"/>
              <w:rPr>
                <w:kern w:val="2"/>
                <w14:ligatures w14:val="standardContextual"/>
              </w:rPr>
            </w:pPr>
            <w:r w:rsidRPr="004C5EA7">
              <w:rPr>
                <w:kern w:val="2"/>
                <w14:ligatures w14:val="standardContextual"/>
              </w:rPr>
              <w:t>14. Icons</w:t>
            </w:r>
          </w:p>
        </w:tc>
      </w:tr>
      <w:tr w:rsidR="00000000" w:rsidRPr="004C5EA7" w14:paraId="1264D74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96C7B" w14:textId="77777777" w:rsidR="00000000" w:rsidRPr="004C5EA7" w:rsidRDefault="00000000" w:rsidP="004C5EA7">
            <w:pPr>
              <w:spacing w:line="276" w:lineRule="auto"/>
              <w:rPr>
                <w:kern w:val="2"/>
                <w14:ligatures w14:val="standardContextual"/>
              </w:rPr>
            </w:pPr>
            <w:r w:rsidRPr="004C5EA7">
              <w:rPr>
                <w:kern w:val="2"/>
                <w14:ligatures w14:val="standardContextual"/>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A38652" w14:textId="77777777" w:rsidR="00000000" w:rsidRPr="004C5EA7" w:rsidRDefault="00000000" w:rsidP="004C5EA7">
            <w:pPr>
              <w:spacing w:line="276" w:lineRule="auto"/>
              <w:rPr>
                <w:kern w:val="2"/>
                <w14:ligatures w14:val="standardContextual"/>
              </w:rPr>
            </w:pPr>
            <w:r w:rsidRPr="004C5EA7">
              <w:rPr>
                <w:kern w:val="2"/>
                <w14:ligatures w14:val="standardContextual"/>
              </w:rPr>
              <w:t>15. Slide-pic-Content Flex Farecard</w:t>
            </w:r>
          </w:p>
        </w:tc>
      </w:tr>
      <w:tr w:rsidR="00000000" w:rsidRPr="004C5EA7" w14:paraId="1D866EB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2759C" w14:textId="77777777" w:rsidR="00000000" w:rsidRPr="004C5EA7" w:rsidRDefault="00000000" w:rsidP="004C5EA7">
            <w:pPr>
              <w:spacing w:line="276" w:lineRule="auto"/>
              <w:rPr>
                <w:kern w:val="2"/>
                <w14:ligatures w14:val="standardContextual"/>
              </w:rPr>
            </w:pPr>
            <w:r w:rsidRPr="004C5EA7">
              <w:rPr>
                <w:kern w:val="2"/>
                <w14:ligatures w14:val="standardContextual"/>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6C6D4" w14:textId="77777777" w:rsidR="00000000" w:rsidRPr="004C5EA7" w:rsidRDefault="00000000" w:rsidP="004C5EA7">
            <w:pPr>
              <w:spacing w:line="276" w:lineRule="auto"/>
              <w:rPr>
                <w:kern w:val="2"/>
                <w14:ligatures w14:val="standardContextual"/>
              </w:rPr>
            </w:pPr>
            <w:r w:rsidRPr="004C5EA7">
              <w:rPr>
                <w:kern w:val="2"/>
                <w14:ligatures w14:val="standardContextual"/>
              </w:rPr>
              <w:t>16. Screenshot-Baggage-Click-and-Pay-</w:t>
            </w:r>
          </w:p>
        </w:tc>
      </w:tr>
      <w:tr w:rsidR="00000000" w:rsidRPr="004C5EA7" w14:paraId="3684225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2F338" w14:textId="77777777" w:rsidR="00000000" w:rsidRPr="004C5EA7" w:rsidRDefault="00000000" w:rsidP="004C5EA7">
            <w:pPr>
              <w:spacing w:line="276" w:lineRule="auto"/>
              <w:rPr>
                <w:kern w:val="2"/>
                <w14:ligatures w14:val="standardContextual"/>
              </w:rPr>
            </w:pPr>
            <w:r w:rsidRPr="004C5EA7">
              <w:rPr>
                <w:kern w:val="2"/>
                <w14:ligatures w14:val="standardContextual"/>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98BC8" w14:textId="77777777" w:rsidR="00000000" w:rsidRPr="004C5EA7" w:rsidRDefault="00000000" w:rsidP="004C5EA7">
            <w:pPr>
              <w:spacing w:line="276" w:lineRule="auto"/>
              <w:rPr>
                <w:kern w:val="2"/>
                <w14:ligatures w14:val="standardContextual"/>
              </w:rPr>
            </w:pPr>
            <w:r w:rsidRPr="004C5EA7">
              <w:rPr>
                <w:kern w:val="2"/>
                <w14:ligatures w14:val="standardContextual"/>
              </w:rPr>
              <w:t>17. 02. Returning to London</w:t>
            </w:r>
          </w:p>
        </w:tc>
      </w:tr>
      <w:tr w:rsidR="00000000" w:rsidRPr="004C5EA7" w14:paraId="4B99FB8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73829" w14:textId="77777777" w:rsidR="00000000" w:rsidRPr="004C5EA7" w:rsidRDefault="00000000" w:rsidP="004C5EA7">
            <w:pPr>
              <w:spacing w:line="276" w:lineRule="auto"/>
              <w:rPr>
                <w:kern w:val="2"/>
                <w14:ligatures w14:val="standardContextual"/>
              </w:rPr>
            </w:pPr>
            <w:r w:rsidRPr="004C5EA7">
              <w:rPr>
                <w:kern w:val="2"/>
                <w14:ligatures w14:val="standardContextual"/>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A21F5D" w14:textId="77777777" w:rsidR="00000000" w:rsidRPr="004C5EA7" w:rsidRDefault="00000000" w:rsidP="004C5EA7">
            <w:pPr>
              <w:spacing w:line="276" w:lineRule="auto"/>
              <w:rPr>
                <w:kern w:val="2"/>
                <w14:ligatures w14:val="standardContextual"/>
              </w:rPr>
            </w:pPr>
            <w:r w:rsidRPr="004C5EA7">
              <w:rPr>
                <w:kern w:val="2"/>
                <w14:ligatures w14:val="standardContextual"/>
              </w:rPr>
              <w:t>18. Screenshot-Baggage-Allowance</w:t>
            </w:r>
          </w:p>
        </w:tc>
      </w:tr>
      <w:tr w:rsidR="00000000" w:rsidRPr="004C5EA7" w14:paraId="21F50C9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53C548" w14:textId="77777777" w:rsidR="00000000" w:rsidRPr="004C5EA7" w:rsidRDefault="00000000" w:rsidP="004C5EA7">
            <w:pPr>
              <w:spacing w:line="276" w:lineRule="auto"/>
              <w:rPr>
                <w:kern w:val="2"/>
                <w14:ligatures w14:val="standardContextual"/>
              </w:rPr>
            </w:pPr>
            <w:r w:rsidRPr="004C5EA7">
              <w:rPr>
                <w:kern w:val="2"/>
                <w14:ligatures w14:val="standardContextual"/>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C4476E" w14:textId="77777777" w:rsidR="00000000" w:rsidRPr="004C5EA7" w:rsidRDefault="00000000" w:rsidP="004C5EA7">
            <w:pPr>
              <w:spacing w:line="276" w:lineRule="auto"/>
              <w:rPr>
                <w:kern w:val="2"/>
                <w14:ligatures w14:val="standardContextual"/>
              </w:rPr>
            </w:pPr>
            <w:r w:rsidRPr="004C5EA7">
              <w:rPr>
                <w:kern w:val="2"/>
                <w14:ligatures w14:val="standardContextual"/>
              </w:rPr>
              <w:t>19. Screenshot-Baggage-Allowance-Policies-Blue2</w:t>
            </w:r>
          </w:p>
        </w:tc>
      </w:tr>
      <w:tr w:rsidR="00000000" w:rsidRPr="004C5EA7" w14:paraId="2C1170D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00D10" w14:textId="77777777" w:rsidR="00000000" w:rsidRPr="004C5EA7" w:rsidRDefault="00000000" w:rsidP="004C5EA7">
            <w:pPr>
              <w:spacing w:line="276" w:lineRule="auto"/>
              <w:rPr>
                <w:kern w:val="2"/>
                <w14:ligatures w14:val="standardContextual"/>
              </w:rPr>
            </w:pPr>
            <w:r w:rsidRPr="004C5EA7">
              <w:rPr>
                <w:kern w:val="2"/>
                <w14:ligatures w14:val="standardContextual"/>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31F85B" w14:textId="77777777" w:rsidR="00000000" w:rsidRPr="004C5EA7" w:rsidRDefault="00000000" w:rsidP="004C5EA7">
            <w:pPr>
              <w:spacing w:line="276" w:lineRule="auto"/>
              <w:rPr>
                <w:kern w:val="2"/>
                <w14:ligatures w14:val="standardContextual"/>
              </w:rPr>
            </w:pPr>
            <w:r w:rsidRPr="004C5EA7">
              <w:rPr>
                <w:kern w:val="2"/>
                <w14:ligatures w14:val="standardContextual"/>
              </w:rPr>
              <w:t>20. Screenshot-Baggage-Allowance-Policies1</w:t>
            </w:r>
          </w:p>
        </w:tc>
      </w:tr>
      <w:tr w:rsidR="00000000" w:rsidRPr="004C5EA7" w14:paraId="3E08229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236B6F" w14:textId="77777777" w:rsidR="00000000" w:rsidRPr="004C5EA7" w:rsidRDefault="00000000" w:rsidP="004C5EA7">
            <w:pPr>
              <w:spacing w:line="276" w:lineRule="auto"/>
              <w:rPr>
                <w:kern w:val="2"/>
                <w14:ligatures w14:val="standardContextual"/>
              </w:rPr>
            </w:pPr>
            <w:r w:rsidRPr="004C5EA7">
              <w:rPr>
                <w:kern w:val="2"/>
                <w14:ligatures w14:val="standardContextual"/>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D4E0D" w14:textId="77777777" w:rsidR="00000000" w:rsidRPr="004C5EA7" w:rsidRDefault="00000000" w:rsidP="004C5EA7">
            <w:pPr>
              <w:spacing w:line="276" w:lineRule="auto"/>
              <w:rPr>
                <w:kern w:val="2"/>
                <w14:ligatures w14:val="standardContextual"/>
              </w:rPr>
            </w:pPr>
            <w:r w:rsidRPr="004C5EA7">
              <w:rPr>
                <w:kern w:val="2"/>
                <w14:ligatures w14:val="standardContextual"/>
              </w:rPr>
              <w:t>21. DentaFly-com-treatments-Antalya-implant-treatment</w:t>
            </w:r>
          </w:p>
        </w:tc>
      </w:tr>
      <w:tr w:rsidR="00000000" w:rsidRPr="004C5EA7" w14:paraId="2406686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2BFFC" w14:textId="77777777" w:rsidR="00000000" w:rsidRPr="004C5EA7" w:rsidRDefault="00000000" w:rsidP="004C5EA7">
            <w:pPr>
              <w:spacing w:line="276" w:lineRule="auto"/>
              <w:rPr>
                <w:kern w:val="2"/>
                <w14:ligatures w14:val="standardContextual"/>
              </w:rPr>
            </w:pPr>
            <w:r w:rsidRPr="004C5EA7">
              <w:rPr>
                <w:kern w:val="2"/>
                <w14:ligatures w14:val="standardContextual"/>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2BFFF0" w14:textId="77777777" w:rsidR="00000000" w:rsidRPr="004C5EA7" w:rsidRDefault="00000000" w:rsidP="004C5EA7">
            <w:pPr>
              <w:spacing w:line="276" w:lineRule="auto"/>
              <w:rPr>
                <w:kern w:val="2"/>
                <w14:ligatures w14:val="standardContextual"/>
              </w:rPr>
            </w:pPr>
            <w:r w:rsidRPr="004C5EA7">
              <w:rPr>
                <w:kern w:val="2"/>
                <w14:ligatures w14:val="standardContextual"/>
              </w:rPr>
              <w:t>22. Hiossen NH Hydrophilic Implants Doc Notes</w:t>
            </w:r>
          </w:p>
        </w:tc>
      </w:tr>
      <w:tr w:rsidR="00000000" w:rsidRPr="004C5EA7" w14:paraId="0B83685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07643" w14:textId="77777777" w:rsidR="00000000" w:rsidRPr="004C5EA7" w:rsidRDefault="00000000" w:rsidP="004C5EA7">
            <w:pPr>
              <w:spacing w:line="276" w:lineRule="auto"/>
              <w:rPr>
                <w:kern w:val="2"/>
                <w14:ligatures w14:val="standardContextual"/>
              </w:rPr>
            </w:pPr>
            <w:r w:rsidRPr="004C5EA7">
              <w:rPr>
                <w:kern w:val="2"/>
                <w14:ligatures w14:val="standardContextual"/>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25B451" w14:textId="77777777" w:rsidR="00000000" w:rsidRPr="004C5EA7" w:rsidRDefault="00000000" w:rsidP="004C5EA7">
            <w:pPr>
              <w:spacing w:line="276" w:lineRule="auto"/>
              <w:rPr>
                <w:kern w:val="2"/>
                <w14:ligatures w14:val="standardContextual"/>
              </w:rPr>
            </w:pPr>
            <w:r w:rsidRPr="004C5EA7">
              <w:rPr>
                <w:kern w:val="2"/>
                <w14:ligatures w14:val="standardContextual"/>
              </w:rPr>
              <w:t>23. Lamp Post</w:t>
            </w:r>
          </w:p>
        </w:tc>
      </w:tr>
      <w:tr w:rsidR="00000000" w:rsidRPr="004C5EA7" w14:paraId="44CCB4F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457338" w14:textId="77777777" w:rsidR="00000000" w:rsidRPr="004C5EA7" w:rsidRDefault="00000000" w:rsidP="004C5EA7">
            <w:pPr>
              <w:spacing w:line="276" w:lineRule="auto"/>
              <w:rPr>
                <w:kern w:val="2"/>
                <w14:ligatures w14:val="standardContextual"/>
              </w:rPr>
            </w:pPr>
            <w:r w:rsidRPr="004C5EA7">
              <w:rPr>
                <w:kern w:val="2"/>
                <w14:ligatures w14:val="standardContextual"/>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200FD" w14:textId="77777777" w:rsidR="00000000" w:rsidRPr="004C5EA7" w:rsidRDefault="00000000" w:rsidP="004C5EA7">
            <w:pPr>
              <w:spacing w:line="276" w:lineRule="auto"/>
              <w:rPr>
                <w:kern w:val="2"/>
                <w14:ligatures w14:val="standardContextual"/>
              </w:rPr>
            </w:pPr>
            <w:r w:rsidRPr="004C5EA7">
              <w:rPr>
                <w:kern w:val="2"/>
                <w14:ligatures w14:val="standardContextual"/>
              </w:rPr>
              <w:t>24. Screenshot Farecard Example2</w:t>
            </w:r>
          </w:p>
        </w:tc>
      </w:tr>
      <w:tr w:rsidR="00000000" w:rsidRPr="004C5EA7" w14:paraId="74A1566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4827E5" w14:textId="77777777" w:rsidR="00000000" w:rsidRPr="004C5EA7" w:rsidRDefault="00000000" w:rsidP="004C5EA7">
            <w:pPr>
              <w:spacing w:line="276" w:lineRule="auto"/>
              <w:rPr>
                <w:kern w:val="2"/>
                <w14:ligatures w14:val="standardContextual"/>
              </w:rPr>
            </w:pPr>
            <w:r w:rsidRPr="004C5EA7">
              <w:rPr>
                <w:kern w:val="2"/>
                <w14:ligatures w14:val="standardContextual"/>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2F8229" w14:textId="77777777" w:rsidR="00000000" w:rsidRPr="004C5EA7" w:rsidRDefault="00000000" w:rsidP="004C5EA7">
            <w:pPr>
              <w:spacing w:line="276" w:lineRule="auto"/>
              <w:rPr>
                <w:kern w:val="2"/>
                <w14:ligatures w14:val="standardContextual"/>
              </w:rPr>
            </w:pPr>
            <w:r w:rsidRPr="004C5EA7">
              <w:rPr>
                <w:kern w:val="2"/>
                <w14:ligatures w14:val="standardContextual"/>
              </w:rPr>
              <w:t>25. Face-3dScan-Pics</w:t>
            </w:r>
          </w:p>
        </w:tc>
      </w:tr>
      <w:tr w:rsidR="00000000" w:rsidRPr="004C5EA7" w14:paraId="2CEF916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7CA2D4" w14:textId="77777777" w:rsidR="00000000" w:rsidRPr="004C5EA7" w:rsidRDefault="00000000" w:rsidP="004C5EA7">
            <w:pPr>
              <w:spacing w:line="276" w:lineRule="auto"/>
              <w:rPr>
                <w:kern w:val="2"/>
                <w14:ligatures w14:val="standardContextual"/>
              </w:rPr>
            </w:pPr>
            <w:r w:rsidRPr="004C5EA7">
              <w:rPr>
                <w:kern w:val="2"/>
                <w14:ligatures w14:val="standardContextual"/>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F9123" w14:textId="77777777" w:rsidR="00000000" w:rsidRPr="004C5EA7" w:rsidRDefault="00000000" w:rsidP="004C5EA7">
            <w:pPr>
              <w:spacing w:line="276" w:lineRule="auto"/>
              <w:rPr>
                <w:kern w:val="2"/>
                <w14:ligatures w14:val="standardContextual"/>
              </w:rPr>
            </w:pPr>
            <w:r w:rsidRPr="004C5EA7">
              <w:rPr>
                <w:kern w:val="2"/>
                <w14:ligatures w14:val="standardContextual"/>
              </w:rPr>
              <w:t>26. Request for Receipt, 3D Scan Image, and Quote</w:t>
            </w:r>
          </w:p>
        </w:tc>
      </w:tr>
      <w:tr w:rsidR="00000000" w:rsidRPr="004C5EA7" w14:paraId="0DC2FA5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AA0444" w14:textId="77777777" w:rsidR="00000000" w:rsidRPr="004C5EA7" w:rsidRDefault="00000000" w:rsidP="004C5EA7">
            <w:pPr>
              <w:spacing w:line="276" w:lineRule="auto"/>
              <w:rPr>
                <w:kern w:val="2"/>
                <w14:ligatures w14:val="standardContextual"/>
              </w:rPr>
            </w:pPr>
            <w:r w:rsidRPr="004C5EA7">
              <w:rPr>
                <w:kern w:val="2"/>
                <w14:ligatures w14:val="standardContextual"/>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729B76" w14:textId="77777777" w:rsidR="00000000" w:rsidRPr="004C5EA7" w:rsidRDefault="00000000" w:rsidP="004C5EA7">
            <w:pPr>
              <w:spacing w:line="276" w:lineRule="auto"/>
              <w:rPr>
                <w:kern w:val="2"/>
                <w14:ligatures w14:val="standardContextual"/>
              </w:rPr>
            </w:pPr>
            <w:r w:rsidRPr="004C5EA7">
              <w:rPr>
                <w:kern w:val="2"/>
                <w14:ligatures w14:val="standardContextual"/>
              </w:rPr>
              <w:t>27. Screenshot Seat-Selection-Paid-For!</w:t>
            </w:r>
          </w:p>
        </w:tc>
      </w:tr>
      <w:tr w:rsidR="00000000" w:rsidRPr="004C5EA7" w14:paraId="7BAF01B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A10C1" w14:textId="77777777" w:rsidR="00000000" w:rsidRPr="004C5EA7" w:rsidRDefault="00000000" w:rsidP="004C5EA7">
            <w:pPr>
              <w:spacing w:line="276" w:lineRule="auto"/>
              <w:rPr>
                <w:kern w:val="2"/>
                <w14:ligatures w14:val="standardContextual"/>
              </w:rPr>
            </w:pPr>
            <w:r w:rsidRPr="004C5EA7">
              <w:rPr>
                <w:kern w:val="2"/>
                <w14:ligatures w14:val="standardContextual"/>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318457" w14:textId="77777777" w:rsidR="00000000" w:rsidRPr="004C5EA7" w:rsidRDefault="00000000" w:rsidP="004C5EA7">
            <w:pPr>
              <w:spacing w:line="276" w:lineRule="auto"/>
              <w:rPr>
                <w:kern w:val="2"/>
                <w14:ligatures w14:val="standardContextual"/>
              </w:rPr>
            </w:pPr>
            <w:r w:rsidRPr="004C5EA7">
              <w:rPr>
                <w:kern w:val="2"/>
                <w14:ligatures w14:val="standardContextual"/>
              </w:rPr>
              <w:t>28. Cab-from-Airport-to-Hotel</w:t>
            </w:r>
          </w:p>
        </w:tc>
      </w:tr>
      <w:tr w:rsidR="00000000" w:rsidRPr="004C5EA7" w14:paraId="76487CF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1393A" w14:textId="77777777" w:rsidR="00000000" w:rsidRPr="004C5EA7" w:rsidRDefault="00000000" w:rsidP="004C5EA7">
            <w:pPr>
              <w:spacing w:line="276" w:lineRule="auto"/>
              <w:rPr>
                <w:kern w:val="2"/>
                <w14:ligatures w14:val="standardContextual"/>
              </w:rPr>
            </w:pPr>
            <w:r w:rsidRPr="004C5EA7">
              <w:rPr>
                <w:kern w:val="2"/>
                <w14:ligatures w14:val="standardContextual"/>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D09A9" w14:textId="77777777" w:rsidR="00000000" w:rsidRPr="004C5EA7" w:rsidRDefault="00000000" w:rsidP="004C5EA7">
            <w:pPr>
              <w:spacing w:line="276" w:lineRule="auto"/>
              <w:rPr>
                <w:kern w:val="2"/>
                <w14:ligatures w14:val="standardContextual"/>
              </w:rPr>
            </w:pPr>
            <w:r w:rsidRPr="004C5EA7">
              <w:rPr>
                <w:kern w:val="2"/>
                <w14:ligatures w14:val="standardContextual"/>
              </w:rPr>
              <w:t>29. Exchanged-Money</w:t>
            </w:r>
          </w:p>
        </w:tc>
      </w:tr>
      <w:tr w:rsidR="00000000" w:rsidRPr="004C5EA7" w14:paraId="6A7AD76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EE4720" w14:textId="77777777" w:rsidR="00000000" w:rsidRPr="004C5EA7" w:rsidRDefault="00000000" w:rsidP="004C5EA7">
            <w:pPr>
              <w:spacing w:line="276" w:lineRule="auto"/>
              <w:rPr>
                <w:kern w:val="2"/>
                <w14:ligatures w14:val="standardContextual"/>
              </w:rPr>
            </w:pPr>
            <w:r w:rsidRPr="004C5EA7">
              <w:rPr>
                <w:kern w:val="2"/>
                <w14:ligatures w14:val="standardContextual"/>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2B702A" w14:textId="77777777" w:rsidR="00000000" w:rsidRPr="004C5EA7" w:rsidRDefault="00000000" w:rsidP="004C5EA7">
            <w:pPr>
              <w:spacing w:line="276" w:lineRule="auto"/>
              <w:rPr>
                <w:kern w:val="2"/>
                <w14:ligatures w14:val="standardContextual"/>
              </w:rPr>
            </w:pPr>
            <w:r w:rsidRPr="004C5EA7">
              <w:rPr>
                <w:kern w:val="2"/>
                <w14:ligatures w14:val="standardContextual"/>
              </w:rPr>
              <w:t>30. Carry-on-Baggage-Allowance</w:t>
            </w:r>
          </w:p>
        </w:tc>
      </w:tr>
      <w:tr w:rsidR="00000000" w:rsidRPr="004C5EA7" w14:paraId="16E7A36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A70DC0" w14:textId="77777777" w:rsidR="00000000" w:rsidRPr="004C5EA7" w:rsidRDefault="00000000" w:rsidP="004C5EA7">
            <w:pPr>
              <w:spacing w:line="276" w:lineRule="auto"/>
              <w:rPr>
                <w:kern w:val="2"/>
                <w14:ligatures w14:val="standardContextual"/>
              </w:rPr>
            </w:pPr>
            <w:r w:rsidRPr="004C5EA7">
              <w:rPr>
                <w:kern w:val="2"/>
                <w14:ligatures w14:val="standardContextual"/>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C7251C" w14:textId="77777777" w:rsidR="00000000" w:rsidRPr="004C5EA7" w:rsidRDefault="00000000" w:rsidP="004C5EA7">
            <w:pPr>
              <w:spacing w:line="276" w:lineRule="auto"/>
              <w:rPr>
                <w:kern w:val="2"/>
                <w14:ligatures w14:val="standardContextual"/>
              </w:rPr>
            </w:pPr>
            <w:r w:rsidRPr="004C5EA7">
              <w:rPr>
                <w:kern w:val="2"/>
                <w14:ligatures w14:val="standardContextual"/>
              </w:rPr>
              <w:t>31. Dt. Soner Arıkan</w:t>
            </w:r>
          </w:p>
        </w:tc>
      </w:tr>
      <w:tr w:rsidR="00000000" w:rsidRPr="004C5EA7" w14:paraId="56BCD65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736B9F" w14:textId="77777777" w:rsidR="00000000" w:rsidRPr="004C5EA7" w:rsidRDefault="00000000" w:rsidP="004C5EA7">
            <w:pPr>
              <w:spacing w:line="276" w:lineRule="auto"/>
              <w:rPr>
                <w:kern w:val="2"/>
                <w14:ligatures w14:val="standardContextual"/>
              </w:rPr>
            </w:pPr>
            <w:r w:rsidRPr="004C5EA7">
              <w:rPr>
                <w:kern w:val="2"/>
                <w14:ligatures w14:val="standardContextual"/>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F4931F" w14:textId="77777777" w:rsidR="00000000" w:rsidRPr="004C5EA7" w:rsidRDefault="00000000" w:rsidP="004C5EA7">
            <w:pPr>
              <w:spacing w:line="276" w:lineRule="auto"/>
              <w:rPr>
                <w:kern w:val="2"/>
                <w14:ligatures w14:val="standardContextual"/>
              </w:rPr>
            </w:pPr>
            <w:r w:rsidRPr="004C5EA7">
              <w:rPr>
                <w:kern w:val="2"/>
                <w14:ligatures w14:val="standardContextual"/>
              </w:rPr>
              <w:t>32. Trip-Com-Booking-Screenshots</w:t>
            </w:r>
          </w:p>
        </w:tc>
      </w:tr>
      <w:tr w:rsidR="00000000" w:rsidRPr="004C5EA7" w14:paraId="46763F8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78A047" w14:textId="77777777" w:rsidR="00000000" w:rsidRPr="004C5EA7" w:rsidRDefault="00000000" w:rsidP="004C5EA7">
            <w:pPr>
              <w:spacing w:line="276" w:lineRule="auto"/>
              <w:rPr>
                <w:kern w:val="2"/>
                <w14:ligatures w14:val="standardContextual"/>
              </w:rPr>
            </w:pPr>
            <w:r w:rsidRPr="004C5EA7">
              <w:rPr>
                <w:kern w:val="2"/>
                <w14:ligatures w14:val="standardContextual"/>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A98C40" w14:textId="77777777" w:rsidR="00000000" w:rsidRPr="004C5EA7" w:rsidRDefault="00000000" w:rsidP="004C5EA7">
            <w:pPr>
              <w:spacing w:line="276" w:lineRule="auto"/>
              <w:rPr>
                <w:kern w:val="2"/>
                <w14:ligatures w14:val="standardContextual"/>
              </w:rPr>
            </w:pPr>
            <w:r w:rsidRPr="004C5EA7">
              <w:rPr>
                <w:kern w:val="2"/>
                <w14:ligatures w14:val="standardContextual"/>
              </w:rPr>
              <w:t>33. Price-Detail-Dropdown</w:t>
            </w:r>
          </w:p>
        </w:tc>
      </w:tr>
      <w:tr w:rsidR="00000000" w:rsidRPr="004C5EA7" w14:paraId="6BB7005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6FF46F" w14:textId="77777777" w:rsidR="00000000" w:rsidRPr="004C5EA7" w:rsidRDefault="00000000" w:rsidP="004C5EA7">
            <w:pPr>
              <w:spacing w:line="276" w:lineRule="auto"/>
              <w:rPr>
                <w:kern w:val="2"/>
                <w14:ligatures w14:val="standardContextual"/>
              </w:rPr>
            </w:pPr>
            <w:r w:rsidRPr="004C5EA7">
              <w:rPr>
                <w:kern w:val="2"/>
                <w14:ligatures w14:val="standardContextual"/>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0130B8" w14:textId="77777777" w:rsidR="00000000" w:rsidRPr="004C5EA7" w:rsidRDefault="00000000" w:rsidP="004C5EA7">
            <w:pPr>
              <w:spacing w:line="276" w:lineRule="auto"/>
              <w:rPr>
                <w:kern w:val="2"/>
                <w14:ligatures w14:val="standardContextual"/>
              </w:rPr>
            </w:pPr>
            <w:r w:rsidRPr="004C5EA7">
              <w:rPr>
                <w:kern w:val="2"/>
                <w14:ligatures w14:val="standardContextual"/>
              </w:rPr>
              <w:t>34. OMIO Receipt 21-12-24</w:t>
            </w:r>
          </w:p>
        </w:tc>
      </w:tr>
      <w:tr w:rsidR="00000000" w:rsidRPr="004C5EA7" w14:paraId="7593AD4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9539C3" w14:textId="77777777" w:rsidR="00000000" w:rsidRPr="004C5EA7" w:rsidRDefault="00000000" w:rsidP="004C5EA7">
            <w:pPr>
              <w:spacing w:line="276" w:lineRule="auto"/>
              <w:rPr>
                <w:kern w:val="2"/>
                <w14:ligatures w14:val="standardContextual"/>
              </w:rPr>
            </w:pPr>
            <w:r w:rsidRPr="004C5EA7">
              <w:rPr>
                <w:kern w:val="2"/>
                <w14:ligatures w14:val="standardContextual"/>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5C92E" w14:textId="77777777" w:rsidR="00000000" w:rsidRPr="004C5EA7" w:rsidRDefault="00000000" w:rsidP="004C5EA7">
            <w:pPr>
              <w:spacing w:line="276" w:lineRule="auto"/>
              <w:rPr>
                <w:kern w:val="2"/>
                <w14:ligatures w14:val="standardContextual"/>
              </w:rPr>
            </w:pPr>
            <w:r w:rsidRPr="004C5EA7">
              <w:rPr>
                <w:kern w:val="2"/>
                <w14:ligatures w14:val="standardContextual"/>
              </w:rPr>
              <w:t>35. Omio-Booked-Page</w:t>
            </w:r>
          </w:p>
        </w:tc>
      </w:tr>
      <w:tr w:rsidR="00000000" w:rsidRPr="004C5EA7" w14:paraId="0887090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6C104E" w14:textId="77777777" w:rsidR="00000000" w:rsidRPr="004C5EA7" w:rsidRDefault="00000000" w:rsidP="004C5EA7">
            <w:pPr>
              <w:spacing w:line="276" w:lineRule="auto"/>
              <w:rPr>
                <w:kern w:val="2"/>
                <w14:ligatures w14:val="standardContextual"/>
              </w:rPr>
            </w:pPr>
            <w:r w:rsidRPr="004C5EA7">
              <w:rPr>
                <w:kern w:val="2"/>
                <w14:ligatures w14:val="standardContextual"/>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A5620" w14:textId="77777777" w:rsidR="00000000" w:rsidRPr="004C5EA7" w:rsidRDefault="00000000" w:rsidP="004C5EA7">
            <w:pPr>
              <w:spacing w:line="276" w:lineRule="auto"/>
              <w:rPr>
                <w:kern w:val="2"/>
                <w14:ligatures w14:val="standardContextual"/>
              </w:rPr>
            </w:pPr>
            <w:r w:rsidRPr="004C5EA7">
              <w:rPr>
                <w:kern w:val="2"/>
                <w14:ligatures w14:val="standardContextual"/>
              </w:rPr>
              <w:t>36. Train-Webpages</w:t>
            </w:r>
          </w:p>
        </w:tc>
      </w:tr>
      <w:tr w:rsidR="00000000" w:rsidRPr="004C5EA7" w14:paraId="65F29A8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13D1C" w14:textId="77777777" w:rsidR="00000000" w:rsidRPr="004C5EA7" w:rsidRDefault="00000000" w:rsidP="004C5EA7">
            <w:pPr>
              <w:spacing w:line="276" w:lineRule="auto"/>
              <w:rPr>
                <w:kern w:val="2"/>
                <w14:ligatures w14:val="standardContextual"/>
              </w:rPr>
            </w:pPr>
            <w:r w:rsidRPr="004C5EA7">
              <w:rPr>
                <w:kern w:val="2"/>
                <w14:ligatures w14:val="standardContextual"/>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423B87" w14:textId="77777777" w:rsidR="00000000" w:rsidRPr="004C5EA7" w:rsidRDefault="00000000" w:rsidP="004C5EA7">
            <w:pPr>
              <w:spacing w:line="276" w:lineRule="auto"/>
              <w:rPr>
                <w:kern w:val="2"/>
                <w14:ligatures w14:val="standardContextual"/>
              </w:rPr>
            </w:pPr>
            <w:r w:rsidRPr="004C5EA7">
              <w:rPr>
                <w:kern w:val="2"/>
                <w14:ligatures w14:val="standardContextual"/>
              </w:rPr>
              <w:t>37. Work-Logs</w:t>
            </w:r>
          </w:p>
        </w:tc>
      </w:tr>
    </w:tbl>
    <w:p w14:paraId="271E5FCB" w14:textId="77777777" w:rsidR="00000000" w:rsidRPr="004C5EA7" w:rsidRDefault="00000000" w:rsidP="004C5EA7">
      <w:pPr>
        <w:spacing w:line="276" w:lineRule="auto"/>
        <w:rPr>
          <w:b/>
          <w:bCs/>
          <w:u w:val="single"/>
        </w:rPr>
      </w:pPr>
    </w:p>
    <w:p w14:paraId="534DBE2B" w14:textId="77777777" w:rsidR="00000000" w:rsidRPr="004C5EA7" w:rsidRDefault="00000000" w:rsidP="004C5EA7">
      <w:pPr>
        <w:spacing w:line="276" w:lineRule="auto"/>
        <w:rPr>
          <w:b/>
          <w:bCs/>
          <w:u w:val="single"/>
        </w:rPr>
      </w:pPr>
    </w:p>
    <w:p w14:paraId="68856623" w14:textId="77777777" w:rsidR="00000000" w:rsidRPr="004C5EA7" w:rsidRDefault="00000000" w:rsidP="004C5EA7">
      <w:pPr>
        <w:spacing w:line="276" w:lineRule="auto"/>
      </w:pPr>
    </w:p>
    <w:p w14:paraId="60AC49D8" w14:textId="77777777" w:rsidR="00000000" w:rsidRPr="004C5EA7" w:rsidRDefault="00000000" w:rsidP="004C5EA7">
      <w:pPr>
        <w:spacing w:line="276" w:lineRule="auto"/>
        <w:ind w:left="720"/>
      </w:pPr>
    </w:p>
    <w:p w14:paraId="4C99CA58" w14:textId="77777777" w:rsidR="00000000" w:rsidRPr="004C5EA7" w:rsidRDefault="00000000" w:rsidP="004C5EA7">
      <w:pPr>
        <w:spacing w:line="276" w:lineRule="auto"/>
        <w:rPr>
          <w:noProof/>
        </w:rPr>
      </w:pPr>
    </w:p>
    <w:p w14:paraId="42F47ADE" w14:textId="77777777" w:rsidR="00014737" w:rsidRPr="004C5EA7" w:rsidRDefault="00014737" w:rsidP="004C5EA7">
      <w:pPr>
        <w:spacing w:line="276" w:lineRule="auto"/>
      </w:pPr>
    </w:p>
    <w:sectPr w:rsidR="00014737" w:rsidRPr="004C5EA7">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CBB"/>
    <w:multiLevelType w:val="hybridMultilevel"/>
    <w:tmpl w:val="BDB2F2A2"/>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6F49F8"/>
    <w:multiLevelType w:val="multilevel"/>
    <w:tmpl w:val="58E6F7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875802"/>
    <w:multiLevelType w:val="multilevel"/>
    <w:tmpl w:val="61CAF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01947"/>
    <w:multiLevelType w:val="multilevel"/>
    <w:tmpl w:val="D210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73A67"/>
    <w:multiLevelType w:val="multilevel"/>
    <w:tmpl w:val="E4EA9B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50CB5"/>
    <w:multiLevelType w:val="multilevel"/>
    <w:tmpl w:val="4B1C0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E3DB4"/>
    <w:multiLevelType w:val="hybridMultilevel"/>
    <w:tmpl w:val="A410964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02E64E85"/>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43F0993"/>
    <w:multiLevelType w:val="hybridMultilevel"/>
    <w:tmpl w:val="A33E31B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0653524E"/>
    <w:multiLevelType w:val="multilevel"/>
    <w:tmpl w:val="F2868C2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8071C9B"/>
    <w:multiLevelType w:val="multilevel"/>
    <w:tmpl w:val="390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B97A52"/>
    <w:multiLevelType w:val="hybridMultilevel"/>
    <w:tmpl w:val="E3C2064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B0B5CD5"/>
    <w:multiLevelType w:val="multilevel"/>
    <w:tmpl w:val="56985D7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0B1B48E3"/>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B1F570C"/>
    <w:multiLevelType w:val="multilevel"/>
    <w:tmpl w:val="52C60182"/>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B8C3DD4"/>
    <w:multiLevelType w:val="multilevel"/>
    <w:tmpl w:val="EBACD7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EC59C8"/>
    <w:multiLevelType w:val="multilevel"/>
    <w:tmpl w:val="58E6F7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1C7348"/>
    <w:multiLevelType w:val="multilevel"/>
    <w:tmpl w:val="DBBAE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4469DD"/>
    <w:multiLevelType w:val="hybridMultilevel"/>
    <w:tmpl w:val="3DCE9220"/>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ED40BC5"/>
    <w:multiLevelType w:val="multilevel"/>
    <w:tmpl w:val="863C55C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10456B92"/>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11F101C2"/>
    <w:multiLevelType w:val="hybridMultilevel"/>
    <w:tmpl w:val="616E48DA"/>
    <w:lvl w:ilvl="0" w:tplc="9F5AE52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004C12"/>
    <w:multiLevelType w:val="multilevel"/>
    <w:tmpl w:val="0E1A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8D420D"/>
    <w:multiLevelType w:val="multilevel"/>
    <w:tmpl w:val="914699A0"/>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473397B"/>
    <w:multiLevelType w:val="multilevel"/>
    <w:tmpl w:val="C69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E589E"/>
    <w:multiLevelType w:val="multilevel"/>
    <w:tmpl w:val="A7784BA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5AD53DA"/>
    <w:multiLevelType w:val="multilevel"/>
    <w:tmpl w:val="3EACC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DD58FB"/>
    <w:multiLevelType w:val="hybridMultilevel"/>
    <w:tmpl w:val="A694227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73045B3"/>
    <w:multiLevelType w:val="hybridMultilevel"/>
    <w:tmpl w:val="34B0C01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19714875"/>
    <w:multiLevelType w:val="multilevel"/>
    <w:tmpl w:val="F4C85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6221DD"/>
    <w:multiLevelType w:val="multilevel"/>
    <w:tmpl w:val="F298720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B7E5D37"/>
    <w:multiLevelType w:val="multilevel"/>
    <w:tmpl w:val="BD4EC88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C260BC4"/>
    <w:multiLevelType w:val="hybridMultilevel"/>
    <w:tmpl w:val="21E0E4B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1CE777BF"/>
    <w:multiLevelType w:val="hybridMultilevel"/>
    <w:tmpl w:val="3D1A8046"/>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1D3E0109"/>
    <w:multiLevelType w:val="hybridMultilevel"/>
    <w:tmpl w:val="EAD4547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1E1A7D8B"/>
    <w:multiLevelType w:val="multilevel"/>
    <w:tmpl w:val="CDAE35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A24E2E"/>
    <w:multiLevelType w:val="multilevel"/>
    <w:tmpl w:val="58E6F7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02303BB"/>
    <w:multiLevelType w:val="multilevel"/>
    <w:tmpl w:val="F47E28C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03F5983"/>
    <w:multiLevelType w:val="hybridMultilevel"/>
    <w:tmpl w:val="75E69D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205800CB"/>
    <w:multiLevelType w:val="multilevel"/>
    <w:tmpl w:val="7318E4B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1031ED1"/>
    <w:multiLevelType w:val="multilevel"/>
    <w:tmpl w:val="77EE84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1143AE7"/>
    <w:multiLevelType w:val="multilevel"/>
    <w:tmpl w:val="99946818"/>
    <w:lvl w:ilvl="0">
      <w:start w:val="1"/>
      <w:numFmt w:val="decimal"/>
      <w:lvlText w:val="%1)"/>
      <w:lvlJc w:val="left"/>
      <w:pPr>
        <w:tabs>
          <w:tab w:val="num" w:pos="720"/>
        </w:tabs>
        <w:ind w:left="720" w:hanging="360"/>
      </w:pPr>
      <w:rPr>
        <w:b/>
        <w:bCs/>
        <w:sz w:val="20"/>
      </w:rPr>
    </w:lvl>
    <w:lvl w:ilvl="1">
      <w:start w:val="1"/>
      <w:numFmt w:val="bullet"/>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42" w15:restartNumberingAfterBreak="0">
    <w:nsid w:val="2422611E"/>
    <w:multiLevelType w:val="hybridMultilevel"/>
    <w:tmpl w:val="CF12A43C"/>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2436777E"/>
    <w:multiLevelType w:val="hybridMultilevel"/>
    <w:tmpl w:val="F370A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26292403"/>
    <w:multiLevelType w:val="multilevel"/>
    <w:tmpl w:val="E76EEC3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69A18D4"/>
    <w:multiLevelType w:val="hybridMultilevel"/>
    <w:tmpl w:val="B2947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271D34EB"/>
    <w:multiLevelType w:val="multilevel"/>
    <w:tmpl w:val="C63EF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8E7812"/>
    <w:multiLevelType w:val="multilevel"/>
    <w:tmpl w:val="DB3668FA"/>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8DF3AF1"/>
    <w:multiLevelType w:val="hybridMultilevel"/>
    <w:tmpl w:val="B7F0F19A"/>
    <w:lvl w:ilvl="0" w:tplc="04090017">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29206124"/>
    <w:multiLevelType w:val="multilevel"/>
    <w:tmpl w:val="DE3C2B66"/>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9B25CA7"/>
    <w:multiLevelType w:val="multilevel"/>
    <w:tmpl w:val="9DC06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E61A54"/>
    <w:multiLevelType w:val="hybridMultilevel"/>
    <w:tmpl w:val="4210D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A49677C"/>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2A7D2EA1"/>
    <w:multiLevelType w:val="multilevel"/>
    <w:tmpl w:val="58E6F7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AB237C4"/>
    <w:multiLevelType w:val="hybridMultilevel"/>
    <w:tmpl w:val="868E5EEA"/>
    <w:lvl w:ilvl="0" w:tplc="9F5AE526">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2BF63ED1"/>
    <w:multiLevelType w:val="hybridMultilevel"/>
    <w:tmpl w:val="1C10D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2C045FDB"/>
    <w:multiLevelType w:val="multilevel"/>
    <w:tmpl w:val="3C0E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3E6E75"/>
    <w:multiLevelType w:val="multilevel"/>
    <w:tmpl w:val="5D2E413C"/>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F19173E"/>
    <w:multiLevelType w:val="hybridMultilevel"/>
    <w:tmpl w:val="D45C8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30086459"/>
    <w:multiLevelType w:val="hybridMultilevel"/>
    <w:tmpl w:val="E92039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30A27900"/>
    <w:multiLevelType w:val="hybridMultilevel"/>
    <w:tmpl w:val="96C0D66A"/>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B97339"/>
    <w:multiLevelType w:val="multilevel"/>
    <w:tmpl w:val="77F0D0A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3434567"/>
    <w:multiLevelType w:val="multilevel"/>
    <w:tmpl w:val="59266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3D2BB8"/>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96F0A6B"/>
    <w:multiLevelType w:val="hybridMultilevel"/>
    <w:tmpl w:val="C3CE707A"/>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A076BF8"/>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3A7C74C2"/>
    <w:multiLevelType w:val="multilevel"/>
    <w:tmpl w:val="FB7ED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DA6B7A"/>
    <w:multiLevelType w:val="multilevel"/>
    <w:tmpl w:val="0F5CA03E"/>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AEE7AFE"/>
    <w:multiLevelType w:val="multilevel"/>
    <w:tmpl w:val="8E72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032C2C"/>
    <w:multiLevelType w:val="multilevel"/>
    <w:tmpl w:val="E3DC0F9C"/>
    <w:lvl w:ilvl="0">
      <w:start w:val="1"/>
      <w:numFmt w:val="decimal"/>
      <w:lvlText w:val="%1)"/>
      <w:lvlJc w:val="left"/>
      <w:pPr>
        <w:tabs>
          <w:tab w:val="num" w:pos="720"/>
        </w:tabs>
        <w:ind w:left="720" w:hanging="360"/>
      </w:pPr>
      <w:rPr>
        <w:b/>
        <w:bCs/>
        <w:color w:val="auto"/>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CC6298A"/>
    <w:multiLevelType w:val="hybridMultilevel"/>
    <w:tmpl w:val="CE2AE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15:restartNumberingAfterBreak="0">
    <w:nsid w:val="3DE94314"/>
    <w:multiLevelType w:val="hybridMultilevel"/>
    <w:tmpl w:val="B82627DC"/>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3E312F67"/>
    <w:multiLevelType w:val="hybridMultilevel"/>
    <w:tmpl w:val="6CBCF23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3E4A5BDB"/>
    <w:multiLevelType w:val="multilevel"/>
    <w:tmpl w:val="63AADD4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F5855C3"/>
    <w:multiLevelType w:val="multilevel"/>
    <w:tmpl w:val="29505356"/>
    <w:lvl w:ilvl="0">
      <w:start w:val="1"/>
      <w:numFmt w:val="decimal"/>
      <w:lvlText w:val=" %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4028056A"/>
    <w:multiLevelType w:val="multilevel"/>
    <w:tmpl w:val="00D061EE"/>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404D7A07"/>
    <w:multiLevelType w:val="hybridMultilevel"/>
    <w:tmpl w:val="A694227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407C04D3"/>
    <w:multiLevelType w:val="hybridMultilevel"/>
    <w:tmpl w:val="A28C5828"/>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0F377FA"/>
    <w:multiLevelType w:val="multilevel"/>
    <w:tmpl w:val="20C817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43DD369F"/>
    <w:multiLevelType w:val="hybridMultilevel"/>
    <w:tmpl w:val="3A6CA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45256714"/>
    <w:multiLevelType w:val="multilevel"/>
    <w:tmpl w:val="F03A8F3E"/>
    <w:lvl w:ilvl="0">
      <w:start w:val="1"/>
      <w:numFmt w:val="decimal"/>
      <w:lvlText w:val="%1)"/>
      <w:lvlJc w:val="left"/>
      <w:pPr>
        <w:tabs>
          <w:tab w:val="num" w:pos="720"/>
        </w:tabs>
        <w:ind w:left="720" w:hanging="360"/>
      </w:pPr>
      <w:rPr>
        <w:b/>
        <w:bCs/>
        <w:sz w:val="20"/>
      </w:rPr>
    </w:lvl>
    <w:lvl w:ilvl="1">
      <w:start w:val="1"/>
      <w:numFmt w:val="bullet"/>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81" w15:restartNumberingAfterBreak="0">
    <w:nsid w:val="46270DE9"/>
    <w:multiLevelType w:val="multilevel"/>
    <w:tmpl w:val="31806502"/>
    <w:lvl w:ilvl="0">
      <w:start w:val="1"/>
      <w:numFmt w:val="decimal"/>
      <w:lvlText w:val="%1)"/>
      <w:lvlJc w:val="left"/>
      <w:pPr>
        <w:tabs>
          <w:tab w:val="num" w:pos="1080"/>
        </w:tabs>
        <w:ind w:left="1080" w:hanging="360"/>
      </w:pPr>
      <w:rPr>
        <w:b/>
        <w:bCs/>
        <w:color w:val="000000"/>
        <w:sz w:val="20"/>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463E7653"/>
    <w:multiLevelType w:val="multilevel"/>
    <w:tmpl w:val="2D8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C00A20"/>
    <w:multiLevelType w:val="multilevel"/>
    <w:tmpl w:val="DB3668FA"/>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47DF78F3"/>
    <w:multiLevelType w:val="multilevel"/>
    <w:tmpl w:val="90A0D0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5" w15:restartNumberingAfterBreak="0">
    <w:nsid w:val="47E00D2B"/>
    <w:multiLevelType w:val="hybridMultilevel"/>
    <w:tmpl w:val="47FAB39E"/>
    <w:lvl w:ilvl="0" w:tplc="0C72D8B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85"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48D0252D"/>
    <w:multiLevelType w:val="hybridMultilevel"/>
    <w:tmpl w:val="C8D8921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9660649"/>
    <w:multiLevelType w:val="multilevel"/>
    <w:tmpl w:val="24540DC0"/>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9894665"/>
    <w:multiLevelType w:val="hybridMultilevel"/>
    <w:tmpl w:val="9A82D27C"/>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4AE61095"/>
    <w:multiLevelType w:val="multilevel"/>
    <w:tmpl w:val="8EF2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D8680C"/>
    <w:multiLevelType w:val="multilevel"/>
    <w:tmpl w:val="9B56A546"/>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ind w:left="2160" w:hanging="360"/>
      </w:pPr>
      <w:rPr>
        <w:rFonts w:eastAsiaTheme="majorEastAsia"/>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4BF82230"/>
    <w:multiLevelType w:val="hybridMultilevel"/>
    <w:tmpl w:val="6BF27F0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4DC37713"/>
    <w:multiLevelType w:val="multilevel"/>
    <w:tmpl w:val="C6321E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4E5843D5"/>
    <w:multiLevelType w:val="multilevel"/>
    <w:tmpl w:val="2BB63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893035"/>
    <w:multiLevelType w:val="multilevel"/>
    <w:tmpl w:val="4F34D40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4EB533BA"/>
    <w:multiLevelType w:val="hybridMultilevel"/>
    <w:tmpl w:val="CF80E630"/>
    <w:lvl w:ilvl="0" w:tplc="532662E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6" w15:restartNumberingAfterBreak="0">
    <w:nsid w:val="505349C4"/>
    <w:multiLevelType w:val="multilevel"/>
    <w:tmpl w:val="3C444854"/>
    <w:lvl w:ilvl="0">
      <w:start w:val="1"/>
      <w:numFmt w:val="decimal"/>
      <w:lvlText w:val="%1)"/>
      <w:lvlJc w:val="left"/>
      <w:pPr>
        <w:tabs>
          <w:tab w:val="num" w:pos="720"/>
        </w:tabs>
        <w:ind w:left="720" w:hanging="360"/>
      </w:pPr>
      <w:rPr>
        <w:b/>
        <w:bCs/>
        <w:color w:val="0000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1C23AD2"/>
    <w:multiLevelType w:val="hybridMultilevel"/>
    <w:tmpl w:val="8EFA7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52832356"/>
    <w:multiLevelType w:val="hybridMultilevel"/>
    <w:tmpl w:val="8DEC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53145E11"/>
    <w:multiLevelType w:val="multilevel"/>
    <w:tmpl w:val="0D4698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0" w15:restartNumberingAfterBreak="0">
    <w:nsid w:val="53B93705"/>
    <w:multiLevelType w:val="multilevel"/>
    <w:tmpl w:val="E7A8D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3CC0D3F"/>
    <w:multiLevelType w:val="multilevel"/>
    <w:tmpl w:val="4C26BB5E"/>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2" w15:restartNumberingAfterBreak="0">
    <w:nsid w:val="53F77C00"/>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54B30D0C"/>
    <w:multiLevelType w:val="hybridMultilevel"/>
    <w:tmpl w:val="69F67A94"/>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54CD0957"/>
    <w:multiLevelType w:val="multilevel"/>
    <w:tmpl w:val="5ECE5E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80086F"/>
    <w:multiLevelType w:val="hybridMultilevel"/>
    <w:tmpl w:val="62B4FFA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588C385E"/>
    <w:multiLevelType w:val="multilevel"/>
    <w:tmpl w:val="80B28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210922"/>
    <w:multiLevelType w:val="multilevel"/>
    <w:tmpl w:val="1862E12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595431AB"/>
    <w:multiLevelType w:val="multilevel"/>
    <w:tmpl w:val="3E5A5914"/>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9" w15:restartNumberingAfterBreak="0">
    <w:nsid w:val="59D04DBE"/>
    <w:multiLevelType w:val="multilevel"/>
    <w:tmpl w:val="F2EA99EA"/>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5A26322A"/>
    <w:multiLevelType w:val="hybridMultilevel"/>
    <w:tmpl w:val="3402A2E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15:restartNumberingAfterBreak="0">
    <w:nsid w:val="5ACF0EC7"/>
    <w:multiLevelType w:val="multilevel"/>
    <w:tmpl w:val="151C1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AE602A3"/>
    <w:multiLevelType w:val="hybridMultilevel"/>
    <w:tmpl w:val="7AE8926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15:restartNumberingAfterBreak="0">
    <w:nsid w:val="5B43737B"/>
    <w:multiLevelType w:val="hybridMultilevel"/>
    <w:tmpl w:val="0D82B84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5BA17E6E"/>
    <w:multiLevelType w:val="multilevel"/>
    <w:tmpl w:val="190C58E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5" w15:restartNumberingAfterBreak="0">
    <w:nsid w:val="5F093361"/>
    <w:multiLevelType w:val="multilevel"/>
    <w:tmpl w:val="9B3CEFC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0A01FB5"/>
    <w:multiLevelType w:val="hybridMultilevel"/>
    <w:tmpl w:val="8F0C5BD8"/>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60B268D3"/>
    <w:multiLevelType w:val="multilevel"/>
    <w:tmpl w:val="6F94034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619E27CD"/>
    <w:multiLevelType w:val="multilevel"/>
    <w:tmpl w:val="4752A284"/>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61F70A4F"/>
    <w:multiLevelType w:val="multilevel"/>
    <w:tmpl w:val="30B29C6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66A8055F"/>
    <w:multiLevelType w:val="multilevel"/>
    <w:tmpl w:val="8BDC0E3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1" w15:restartNumberingAfterBreak="0">
    <w:nsid w:val="67AC7BC1"/>
    <w:multiLevelType w:val="multilevel"/>
    <w:tmpl w:val="62FA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B06B45"/>
    <w:multiLevelType w:val="hybridMultilevel"/>
    <w:tmpl w:val="88E2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6A213860"/>
    <w:multiLevelType w:val="multilevel"/>
    <w:tmpl w:val="F9222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E3652F"/>
    <w:multiLevelType w:val="multilevel"/>
    <w:tmpl w:val="67EA1B16"/>
    <w:lvl w:ilvl="0">
      <w:start w:val="1"/>
      <w:numFmt w:val="decimal"/>
      <w:lvlText w:val="%1)"/>
      <w:lvlJc w:val="left"/>
      <w:pPr>
        <w:tabs>
          <w:tab w:val="num" w:pos="720"/>
        </w:tabs>
        <w:ind w:left="720" w:hanging="360"/>
      </w:pPr>
      <w:rPr>
        <w:b/>
        <w:bCs/>
        <w:color w:val="00000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6AF16508"/>
    <w:multiLevelType w:val="hybridMultilevel"/>
    <w:tmpl w:val="3FA875E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6" w15:restartNumberingAfterBreak="0">
    <w:nsid w:val="6B317956"/>
    <w:multiLevelType w:val="multilevel"/>
    <w:tmpl w:val="107A8836"/>
    <w:lvl w:ilvl="0">
      <w:start w:val="1"/>
      <w:numFmt w:val="decimal"/>
      <w:lvlText w:val="%1)"/>
      <w:lvlJc w:val="left"/>
      <w:pPr>
        <w:tabs>
          <w:tab w:val="num" w:pos="720"/>
        </w:tabs>
        <w:ind w:left="720" w:hanging="360"/>
      </w:pPr>
      <w:rPr>
        <w:b/>
        <w:bCs/>
        <w:color w:val="auto"/>
      </w:rPr>
    </w:lvl>
    <w:lvl w:ilvl="1">
      <w:start w:val="1"/>
      <w:numFmt w:val="bullet"/>
      <w:lvlText w:val=""/>
      <w:lvlJc w:val="left"/>
      <w:pPr>
        <w:ind w:left="1068"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8" w15:restartNumberingAfterBreak="0">
    <w:nsid w:val="6C913C62"/>
    <w:multiLevelType w:val="hybridMultilevel"/>
    <w:tmpl w:val="95FC8ED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6CAF474D"/>
    <w:multiLevelType w:val="hybridMultilevel"/>
    <w:tmpl w:val="1D8AC18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6D837F60"/>
    <w:multiLevelType w:val="multilevel"/>
    <w:tmpl w:val="D1A2C4D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6E477A69"/>
    <w:multiLevelType w:val="hybridMultilevel"/>
    <w:tmpl w:val="A5285B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701D4C71"/>
    <w:multiLevelType w:val="multilevel"/>
    <w:tmpl w:val="ACF009A2"/>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70786BA3"/>
    <w:multiLevelType w:val="hybridMultilevel"/>
    <w:tmpl w:val="3220602E"/>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15:restartNumberingAfterBreak="0">
    <w:nsid w:val="72114CA0"/>
    <w:multiLevelType w:val="hybridMultilevel"/>
    <w:tmpl w:val="69F67A9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72EA5B1E"/>
    <w:multiLevelType w:val="multilevel"/>
    <w:tmpl w:val="0402021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73DF0CBD"/>
    <w:multiLevelType w:val="multilevel"/>
    <w:tmpl w:val="BDD064D8"/>
    <w:lvl w:ilvl="0">
      <w:start w:val="1"/>
      <w:numFmt w:val="bullet"/>
      <w:lvlText w:val=""/>
      <w:lvlJc w:val="left"/>
      <w:pPr>
        <w:tabs>
          <w:tab w:val="num" w:pos="720"/>
        </w:tabs>
        <w:ind w:left="720" w:hanging="360"/>
      </w:pPr>
      <w:rPr>
        <w:rFonts w:ascii="Symbol" w:hAnsi="Symbol" w:hint="default"/>
        <w:sz w:val="20"/>
      </w:rPr>
    </w:lvl>
    <w:lvl w:ilvl="1">
      <w:start w:val="1"/>
      <w:numFmt w:val="decimal"/>
      <w:lvlText w:val=" %2+"/>
      <w:lvlJc w:val="left"/>
      <w:pPr>
        <w:ind w:left="1352" w:hanging="360"/>
      </w:pPr>
      <w:rPr>
        <w:b/>
        <w:bCs/>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1477EA"/>
    <w:multiLevelType w:val="hybridMultilevel"/>
    <w:tmpl w:val="5EF8D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742631B3"/>
    <w:multiLevelType w:val="hybridMultilevel"/>
    <w:tmpl w:val="6890DBF8"/>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85D69A6"/>
    <w:multiLevelType w:val="multilevel"/>
    <w:tmpl w:val="87368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95633E8"/>
    <w:multiLevelType w:val="multilevel"/>
    <w:tmpl w:val="5346F4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9EC3517"/>
    <w:multiLevelType w:val="multilevel"/>
    <w:tmpl w:val="D5C0D0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42" w15:restartNumberingAfterBreak="0">
    <w:nsid w:val="7A6A064D"/>
    <w:multiLevelType w:val="hybridMultilevel"/>
    <w:tmpl w:val="20280D4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7BB7718A"/>
    <w:multiLevelType w:val="multilevel"/>
    <w:tmpl w:val="F962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DC1202E"/>
    <w:multiLevelType w:val="hybridMultilevel"/>
    <w:tmpl w:val="A6B4EA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7E514B8C"/>
    <w:multiLevelType w:val="multilevel"/>
    <w:tmpl w:val="C62C06C6"/>
    <w:lvl w:ilvl="0">
      <w:start w:val="1"/>
      <w:numFmt w:val="decimal"/>
      <w:lvlText w:val="%1)"/>
      <w:lvlJc w:val="left"/>
      <w:pPr>
        <w:tabs>
          <w:tab w:val="num" w:pos="720"/>
        </w:tabs>
        <w:ind w:left="720" w:hanging="360"/>
      </w:pPr>
      <w:rPr>
        <w:b/>
        <w:bCs/>
        <w:color w:val="auto"/>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E6421B4"/>
    <w:multiLevelType w:val="hybridMultilevel"/>
    <w:tmpl w:val="6F68590A"/>
    <w:lvl w:ilvl="0" w:tplc="EECEFB98">
      <w:start w:val="1"/>
      <w:numFmt w:val="decimal"/>
      <w:lvlText w:val=" %1+"/>
      <w:lvlJc w:val="left"/>
      <w:pPr>
        <w:ind w:left="1080" w:hanging="360"/>
      </w:pPr>
      <w:rPr>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47" w15:restartNumberingAfterBreak="0">
    <w:nsid w:val="7FFB126D"/>
    <w:multiLevelType w:val="multilevel"/>
    <w:tmpl w:val="34841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19301021">
    <w:abstractNumId w:val="137"/>
    <w:lvlOverride w:ilvl="0"/>
    <w:lvlOverride w:ilvl="1"/>
    <w:lvlOverride w:ilvl="2"/>
    <w:lvlOverride w:ilvl="3"/>
    <w:lvlOverride w:ilvl="4"/>
    <w:lvlOverride w:ilvl="5"/>
    <w:lvlOverride w:ilvl="6"/>
    <w:lvlOverride w:ilvl="7"/>
    <w:lvlOverride w:ilvl="8"/>
  </w:num>
  <w:num w:numId="2" w16cid:durableId="7460761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122456">
    <w:abstractNumId w:val="82"/>
    <w:lvlOverride w:ilvl="0"/>
    <w:lvlOverride w:ilvl="1"/>
    <w:lvlOverride w:ilvl="2"/>
    <w:lvlOverride w:ilvl="3"/>
    <w:lvlOverride w:ilvl="4"/>
    <w:lvlOverride w:ilvl="5"/>
    <w:lvlOverride w:ilvl="6"/>
    <w:lvlOverride w:ilvl="7"/>
    <w:lvlOverride w:ilvl="8"/>
  </w:num>
  <w:num w:numId="4" w16cid:durableId="17905914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932377">
    <w:abstractNumId w:val="116"/>
    <w:lvlOverride w:ilvl="0"/>
    <w:lvlOverride w:ilvl="1"/>
    <w:lvlOverride w:ilvl="2"/>
    <w:lvlOverride w:ilvl="3"/>
    <w:lvlOverride w:ilvl="4"/>
    <w:lvlOverride w:ilvl="5"/>
    <w:lvlOverride w:ilvl="6"/>
    <w:lvlOverride w:ilvl="7"/>
    <w:lvlOverride w:ilvl="8"/>
  </w:num>
  <w:num w:numId="6" w16cid:durableId="940529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7363119">
    <w:abstractNumId w:val="45"/>
    <w:lvlOverride w:ilvl="0"/>
    <w:lvlOverride w:ilvl="1"/>
    <w:lvlOverride w:ilvl="2"/>
    <w:lvlOverride w:ilvl="3"/>
    <w:lvlOverride w:ilvl="4"/>
    <w:lvlOverride w:ilvl="5"/>
    <w:lvlOverride w:ilvl="6"/>
    <w:lvlOverride w:ilvl="7"/>
    <w:lvlOverride w:ilvl="8"/>
  </w:num>
  <w:num w:numId="8" w16cid:durableId="1500733777">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1496843">
    <w:abstractNumId w:val="55"/>
    <w:lvlOverride w:ilvl="0"/>
    <w:lvlOverride w:ilvl="1"/>
    <w:lvlOverride w:ilvl="2"/>
    <w:lvlOverride w:ilvl="3"/>
    <w:lvlOverride w:ilvl="4"/>
    <w:lvlOverride w:ilvl="5"/>
    <w:lvlOverride w:ilvl="6"/>
    <w:lvlOverride w:ilvl="7"/>
    <w:lvlOverride w:ilvl="8"/>
  </w:num>
  <w:num w:numId="10" w16cid:durableId="1880776843">
    <w:abstractNumId w:val="79"/>
    <w:lvlOverride w:ilvl="0"/>
    <w:lvlOverride w:ilvl="1"/>
    <w:lvlOverride w:ilvl="2"/>
    <w:lvlOverride w:ilvl="3"/>
    <w:lvlOverride w:ilvl="4"/>
    <w:lvlOverride w:ilvl="5"/>
    <w:lvlOverride w:ilvl="6"/>
    <w:lvlOverride w:ilvl="7"/>
    <w:lvlOverride w:ilvl="8"/>
  </w:num>
  <w:num w:numId="11" w16cid:durableId="1343776596">
    <w:abstractNumId w:val="59"/>
    <w:lvlOverride w:ilvl="0"/>
    <w:lvlOverride w:ilvl="1"/>
    <w:lvlOverride w:ilvl="2"/>
    <w:lvlOverride w:ilvl="3"/>
    <w:lvlOverride w:ilvl="4"/>
    <w:lvlOverride w:ilvl="5"/>
    <w:lvlOverride w:ilvl="6"/>
    <w:lvlOverride w:ilvl="7"/>
    <w:lvlOverride w:ilvl="8"/>
  </w:num>
  <w:num w:numId="12" w16cid:durableId="2125031146">
    <w:abstractNumId w:val="70"/>
  </w:num>
  <w:num w:numId="13" w16cid:durableId="187055885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5663099">
    <w:abstractNumId w:val="24"/>
    <w:lvlOverride w:ilvl="0"/>
    <w:lvlOverride w:ilvl="1"/>
    <w:lvlOverride w:ilvl="2"/>
    <w:lvlOverride w:ilvl="3"/>
    <w:lvlOverride w:ilvl="4"/>
    <w:lvlOverride w:ilvl="5"/>
    <w:lvlOverride w:ilvl="6"/>
    <w:lvlOverride w:ilvl="7"/>
    <w:lvlOverride w:ilvl="8"/>
  </w:num>
  <w:num w:numId="15" w16cid:durableId="1583224048">
    <w:abstractNumId w:val="2"/>
    <w:lvlOverride w:ilvl="0"/>
    <w:lvlOverride w:ilvl="1">
      <w:startOverride w:val="1"/>
    </w:lvlOverride>
    <w:lvlOverride w:ilvl="2"/>
    <w:lvlOverride w:ilvl="3"/>
    <w:lvlOverride w:ilvl="4"/>
    <w:lvlOverride w:ilvl="5"/>
    <w:lvlOverride w:ilvl="6"/>
    <w:lvlOverride w:ilvl="7"/>
    <w:lvlOverride w:ilvl="8"/>
  </w:num>
  <w:num w:numId="16" w16cid:durableId="6918775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73294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2476069">
    <w:abstractNumId w:val="92"/>
    <w:lvlOverride w:ilvl="0"/>
    <w:lvlOverride w:ilvl="1"/>
    <w:lvlOverride w:ilvl="2"/>
    <w:lvlOverride w:ilvl="3"/>
    <w:lvlOverride w:ilvl="4"/>
    <w:lvlOverride w:ilvl="5"/>
    <w:lvlOverride w:ilvl="6"/>
    <w:lvlOverride w:ilvl="7"/>
    <w:lvlOverride w:ilvl="8"/>
  </w:num>
  <w:num w:numId="19" w16cid:durableId="1689479075">
    <w:abstractNumId w:val="141"/>
    <w:lvlOverride w:ilvl="0"/>
    <w:lvlOverride w:ilvl="1"/>
    <w:lvlOverride w:ilvl="2"/>
    <w:lvlOverride w:ilvl="3"/>
    <w:lvlOverride w:ilvl="4"/>
    <w:lvlOverride w:ilvl="5"/>
    <w:lvlOverride w:ilvl="6"/>
    <w:lvlOverride w:ilvl="7"/>
    <w:lvlOverride w:ilvl="8"/>
  </w:num>
  <w:num w:numId="20" w16cid:durableId="642809670">
    <w:abstractNumId w:val="99"/>
    <w:lvlOverride w:ilvl="0"/>
    <w:lvlOverride w:ilvl="1"/>
    <w:lvlOverride w:ilvl="2"/>
    <w:lvlOverride w:ilvl="3"/>
    <w:lvlOverride w:ilvl="4"/>
    <w:lvlOverride w:ilvl="5"/>
    <w:lvlOverride w:ilvl="6"/>
    <w:lvlOverride w:ilvl="7"/>
    <w:lvlOverride w:ilvl="8"/>
  </w:num>
  <w:num w:numId="21" w16cid:durableId="456335291">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49316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7753184">
    <w:abstractNumId w:val="78"/>
    <w:lvlOverride w:ilvl="0"/>
    <w:lvlOverride w:ilvl="1"/>
    <w:lvlOverride w:ilvl="2"/>
    <w:lvlOverride w:ilvl="3"/>
    <w:lvlOverride w:ilvl="4"/>
    <w:lvlOverride w:ilvl="5"/>
    <w:lvlOverride w:ilvl="6"/>
    <w:lvlOverride w:ilvl="7"/>
    <w:lvlOverride w:ilvl="8"/>
  </w:num>
  <w:num w:numId="24" w16cid:durableId="1423457012">
    <w:abstractNumId w:val="84"/>
    <w:lvlOverride w:ilvl="0"/>
    <w:lvlOverride w:ilvl="1"/>
    <w:lvlOverride w:ilvl="2"/>
    <w:lvlOverride w:ilvl="3"/>
    <w:lvlOverride w:ilvl="4"/>
    <w:lvlOverride w:ilvl="5"/>
    <w:lvlOverride w:ilvl="6"/>
    <w:lvlOverride w:ilvl="7"/>
    <w:lvlOverride w:ilvl="8"/>
  </w:num>
  <w:num w:numId="25" w16cid:durableId="755900792">
    <w:abstractNumId w:val="114"/>
    <w:lvlOverride w:ilvl="0"/>
    <w:lvlOverride w:ilvl="1"/>
    <w:lvlOverride w:ilvl="2"/>
    <w:lvlOverride w:ilvl="3"/>
    <w:lvlOverride w:ilvl="4"/>
    <w:lvlOverride w:ilvl="5"/>
    <w:lvlOverride w:ilvl="6"/>
    <w:lvlOverride w:ilvl="7"/>
    <w:lvlOverride w:ilvl="8"/>
  </w:num>
  <w:num w:numId="26" w16cid:durableId="101256164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2238121">
    <w:abstractNumId w:val="143"/>
    <w:lvlOverride w:ilvl="0"/>
    <w:lvlOverride w:ilvl="1"/>
    <w:lvlOverride w:ilvl="2"/>
    <w:lvlOverride w:ilvl="3"/>
    <w:lvlOverride w:ilvl="4"/>
    <w:lvlOverride w:ilvl="5"/>
    <w:lvlOverride w:ilvl="6"/>
    <w:lvlOverride w:ilvl="7"/>
    <w:lvlOverride w:ilvl="8"/>
  </w:num>
  <w:num w:numId="28" w16cid:durableId="16185594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1154291">
    <w:abstractNumId w:val="8"/>
    <w:lvlOverride w:ilvl="0"/>
    <w:lvlOverride w:ilvl="1"/>
    <w:lvlOverride w:ilvl="2"/>
    <w:lvlOverride w:ilvl="3"/>
    <w:lvlOverride w:ilvl="4"/>
    <w:lvlOverride w:ilvl="5"/>
    <w:lvlOverride w:ilvl="6"/>
    <w:lvlOverride w:ilvl="7"/>
    <w:lvlOverride w:ilvl="8"/>
  </w:num>
  <w:num w:numId="30" w16cid:durableId="16022553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3493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794531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16364070">
    <w:abstractNumId w:val="38"/>
    <w:lvlOverride w:ilvl="0"/>
    <w:lvlOverride w:ilvl="1"/>
    <w:lvlOverride w:ilvl="2"/>
    <w:lvlOverride w:ilvl="3"/>
    <w:lvlOverride w:ilvl="4"/>
    <w:lvlOverride w:ilvl="5"/>
    <w:lvlOverride w:ilvl="6"/>
    <w:lvlOverride w:ilvl="7"/>
    <w:lvlOverride w:ilvl="8"/>
  </w:num>
  <w:num w:numId="34" w16cid:durableId="7076089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168896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420963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56230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02637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77265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332890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143459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4075889">
    <w:abstractNumId w:val="11"/>
    <w:lvlOverride w:ilvl="0"/>
    <w:lvlOverride w:ilvl="1"/>
    <w:lvlOverride w:ilvl="2"/>
    <w:lvlOverride w:ilvl="3"/>
    <w:lvlOverride w:ilvl="4"/>
    <w:lvlOverride w:ilvl="5"/>
    <w:lvlOverride w:ilvl="6"/>
    <w:lvlOverride w:ilvl="7"/>
    <w:lvlOverride w:ilvl="8"/>
  </w:num>
  <w:num w:numId="43" w16cid:durableId="1265458239">
    <w:abstractNumId w:val="95"/>
    <w:lvlOverride w:ilvl="0"/>
    <w:lvlOverride w:ilvl="1"/>
    <w:lvlOverride w:ilvl="2"/>
    <w:lvlOverride w:ilvl="3"/>
    <w:lvlOverride w:ilvl="4"/>
    <w:lvlOverride w:ilvl="5"/>
    <w:lvlOverride w:ilvl="6"/>
    <w:lvlOverride w:ilvl="7"/>
    <w:lvlOverride w:ilvl="8"/>
  </w:num>
  <w:num w:numId="44" w16cid:durableId="1789663392">
    <w:abstractNumId w:val="29"/>
    <w:lvlOverride w:ilvl="0"/>
    <w:lvlOverride w:ilvl="1"/>
    <w:lvlOverride w:ilvl="2"/>
    <w:lvlOverride w:ilvl="3"/>
    <w:lvlOverride w:ilvl="4"/>
    <w:lvlOverride w:ilvl="5"/>
    <w:lvlOverride w:ilvl="6"/>
    <w:lvlOverride w:ilvl="7"/>
    <w:lvlOverride w:ilvl="8"/>
  </w:num>
  <w:num w:numId="45" w16cid:durableId="178673261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72634969">
    <w:abstractNumId w:val="108"/>
    <w:lvlOverride w:ilvl="0"/>
    <w:lvlOverride w:ilvl="1"/>
    <w:lvlOverride w:ilvl="2"/>
    <w:lvlOverride w:ilvl="3"/>
    <w:lvlOverride w:ilvl="4"/>
    <w:lvlOverride w:ilvl="5"/>
    <w:lvlOverride w:ilvl="6"/>
    <w:lvlOverride w:ilvl="7"/>
    <w:lvlOverride w:ilvl="8"/>
  </w:num>
  <w:num w:numId="47" w16cid:durableId="812261364">
    <w:abstractNumId w:val="101"/>
    <w:lvlOverride w:ilvl="0"/>
    <w:lvlOverride w:ilvl="1"/>
    <w:lvlOverride w:ilvl="2"/>
    <w:lvlOverride w:ilvl="3"/>
    <w:lvlOverride w:ilvl="4"/>
    <w:lvlOverride w:ilvl="5"/>
    <w:lvlOverride w:ilvl="6"/>
    <w:lvlOverride w:ilvl="7"/>
    <w:lvlOverride w:ilvl="8"/>
  </w:num>
  <w:num w:numId="48" w16cid:durableId="758989648">
    <w:abstractNumId w:val="3"/>
    <w:lvlOverride w:ilvl="0"/>
    <w:lvlOverride w:ilvl="1"/>
    <w:lvlOverride w:ilvl="2"/>
    <w:lvlOverride w:ilvl="3"/>
    <w:lvlOverride w:ilvl="4"/>
    <w:lvlOverride w:ilvl="5"/>
    <w:lvlOverride w:ilvl="6"/>
    <w:lvlOverride w:ilvl="7"/>
    <w:lvlOverride w:ilvl="8"/>
  </w:num>
  <w:num w:numId="49" w16cid:durableId="274561220">
    <w:abstractNumId w:val="96"/>
    <w:lvlOverride w:ilvl="0">
      <w:startOverride w:val="1"/>
    </w:lvlOverride>
    <w:lvlOverride w:ilvl="1"/>
    <w:lvlOverride w:ilvl="2"/>
    <w:lvlOverride w:ilvl="3"/>
    <w:lvlOverride w:ilvl="4"/>
    <w:lvlOverride w:ilvl="5"/>
    <w:lvlOverride w:ilvl="6"/>
    <w:lvlOverride w:ilvl="7"/>
    <w:lvlOverride w:ilvl="8"/>
  </w:num>
  <w:num w:numId="50" w16cid:durableId="1084305575">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6565379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01543621">
    <w:abstractNumId w:val="62"/>
    <w:lvlOverride w:ilvl="0"/>
    <w:lvlOverride w:ilvl="1"/>
    <w:lvlOverride w:ilvl="2"/>
    <w:lvlOverride w:ilvl="3"/>
    <w:lvlOverride w:ilvl="4"/>
    <w:lvlOverride w:ilvl="5"/>
    <w:lvlOverride w:ilvl="6"/>
    <w:lvlOverride w:ilvl="7"/>
    <w:lvlOverride w:ilvl="8"/>
  </w:num>
  <w:num w:numId="53" w16cid:durableId="224226690">
    <w:abstractNumId w:val="81"/>
    <w:lvlOverride w:ilvl="0">
      <w:startOverride w:val="1"/>
    </w:lvlOverride>
    <w:lvlOverride w:ilvl="1"/>
    <w:lvlOverride w:ilvl="2"/>
    <w:lvlOverride w:ilvl="3"/>
    <w:lvlOverride w:ilvl="4"/>
    <w:lvlOverride w:ilvl="5"/>
    <w:lvlOverride w:ilvl="6"/>
    <w:lvlOverride w:ilvl="7"/>
    <w:lvlOverride w:ilvl="8"/>
  </w:num>
  <w:num w:numId="54" w16cid:durableId="3140734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12956655">
    <w:abstractNumId w:val="66"/>
    <w:lvlOverride w:ilvl="0"/>
    <w:lvlOverride w:ilvl="1"/>
    <w:lvlOverride w:ilvl="2"/>
    <w:lvlOverride w:ilvl="3"/>
    <w:lvlOverride w:ilvl="4"/>
    <w:lvlOverride w:ilvl="5"/>
    <w:lvlOverride w:ilvl="6"/>
    <w:lvlOverride w:ilvl="7"/>
    <w:lvlOverride w:ilvl="8"/>
  </w:num>
  <w:num w:numId="56" w16cid:durableId="1395082453">
    <w:abstractNumId w:val="111"/>
    <w:lvlOverride w:ilvl="0"/>
    <w:lvlOverride w:ilvl="1"/>
    <w:lvlOverride w:ilvl="2"/>
    <w:lvlOverride w:ilvl="3"/>
    <w:lvlOverride w:ilvl="4"/>
    <w:lvlOverride w:ilvl="5"/>
    <w:lvlOverride w:ilvl="6"/>
    <w:lvlOverride w:ilvl="7"/>
    <w:lvlOverride w:ilvl="8"/>
  </w:num>
  <w:num w:numId="57" w16cid:durableId="18483248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06606287">
    <w:abstractNumId w:val="22"/>
    <w:lvlOverride w:ilvl="0"/>
    <w:lvlOverride w:ilvl="1"/>
    <w:lvlOverride w:ilvl="2"/>
    <w:lvlOverride w:ilvl="3"/>
    <w:lvlOverride w:ilvl="4"/>
    <w:lvlOverride w:ilvl="5"/>
    <w:lvlOverride w:ilvl="6"/>
    <w:lvlOverride w:ilvl="7"/>
    <w:lvlOverride w:ilvl="8"/>
  </w:num>
  <w:num w:numId="59" w16cid:durableId="1133870170">
    <w:abstractNumId w:val="50"/>
    <w:lvlOverride w:ilvl="0"/>
    <w:lvlOverride w:ilvl="1"/>
    <w:lvlOverride w:ilvl="2"/>
    <w:lvlOverride w:ilvl="3"/>
    <w:lvlOverride w:ilvl="4"/>
    <w:lvlOverride w:ilvl="5"/>
    <w:lvlOverride w:ilvl="6"/>
    <w:lvlOverride w:ilvl="7"/>
    <w:lvlOverride w:ilvl="8"/>
  </w:num>
  <w:num w:numId="60" w16cid:durableId="2050033208">
    <w:abstractNumId w:val="46"/>
    <w:lvlOverride w:ilvl="0"/>
    <w:lvlOverride w:ilvl="1"/>
    <w:lvlOverride w:ilvl="2"/>
    <w:lvlOverride w:ilvl="3"/>
    <w:lvlOverride w:ilvl="4"/>
    <w:lvlOverride w:ilvl="5"/>
    <w:lvlOverride w:ilvl="6"/>
    <w:lvlOverride w:ilvl="7"/>
    <w:lvlOverride w:ilvl="8"/>
  </w:num>
  <w:num w:numId="61" w16cid:durableId="213782650">
    <w:abstractNumId w:val="5"/>
    <w:lvlOverride w:ilvl="0"/>
    <w:lvlOverride w:ilvl="1"/>
    <w:lvlOverride w:ilvl="2"/>
    <w:lvlOverride w:ilvl="3"/>
    <w:lvlOverride w:ilvl="4"/>
    <w:lvlOverride w:ilvl="5"/>
    <w:lvlOverride w:ilvl="6"/>
    <w:lvlOverride w:ilvl="7"/>
    <w:lvlOverride w:ilvl="8"/>
  </w:num>
  <w:num w:numId="62" w16cid:durableId="658459651">
    <w:abstractNumId w:val="68"/>
    <w:lvlOverride w:ilvl="0"/>
    <w:lvlOverride w:ilvl="1"/>
    <w:lvlOverride w:ilvl="2"/>
    <w:lvlOverride w:ilvl="3"/>
    <w:lvlOverride w:ilvl="4"/>
    <w:lvlOverride w:ilvl="5"/>
    <w:lvlOverride w:ilvl="6"/>
    <w:lvlOverride w:ilvl="7"/>
    <w:lvlOverride w:ilvl="8"/>
  </w:num>
  <w:num w:numId="63" w16cid:durableId="624383621">
    <w:abstractNumId w:val="123"/>
    <w:lvlOverride w:ilvl="0"/>
    <w:lvlOverride w:ilvl="1"/>
    <w:lvlOverride w:ilvl="2"/>
    <w:lvlOverride w:ilvl="3"/>
    <w:lvlOverride w:ilvl="4"/>
    <w:lvlOverride w:ilvl="5"/>
    <w:lvlOverride w:ilvl="6"/>
    <w:lvlOverride w:ilvl="7"/>
    <w:lvlOverride w:ilvl="8"/>
  </w:num>
  <w:num w:numId="64" w16cid:durableId="15228132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37787649">
    <w:abstractNumId w:val="89"/>
    <w:lvlOverride w:ilvl="0"/>
    <w:lvlOverride w:ilvl="1"/>
    <w:lvlOverride w:ilvl="2"/>
    <w:lvlOverride w:ilvl="3"/>
    <w:lvlOverride w:ilvl="4"/>
    <w:lvlOverride w:ilvl="5"/>
    <w:lvlOverride w:ilvl="6"/>
    <w:lvlOverride w:ilvl="7"/>
    <w:lvlOverride w:ilvl="8"/>
  </w:num>
  <w:num w:numId="66" w16cid:durableId="6925388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289413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3141175">
    <w:abstractNumId w:val="120"/>
    <w:lvlOverride w:ilvl="0"/>
    <w:lvlOverride w:ilvl="1"/>
    <w:lvlOverride w:ilvl="2"/>
    <w:lvlOverride w:ilvl="3"/>
    <w:lvlOverride w:ilvl="4"/>
    <w:lvlOverride w:ilvl="5"/>
    <w:lvlOverride w:ilvl="6"/>
    <w:lvlOverride w:ilvl="7"/>
    <w:lvlOverride w:ilvl="8"/>
  </w:num>
  <w:num w:numId="69" w16cid:durableId="332804644">
    <w:abstractNumId w:val="19"/>
    <w:lvlOverride w:ilvl="0"/>
    <w:lvlOverride w:ilvl="1"/>
    <w:lvlOverride w:ilvl="2"/>
    <w:lvlOverride w:ilvl="3"/>
    <w:lvlOverride w:ilvl="4"/>
    <w:lvlOverride w:ilvl="5"/>
    <w:lvlOverride w:ilvl="6"/>
    <w:lvlOverride w:ilvl="7"/>
    <w:lvlOverride w:ilvl="8"/>
  </w:num>
  <w:num w:numId="70" w16cid:durableId="162807713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01698871">
    <w:abstractNumId w:val="1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13611181">
    <w:abstractNumId w:val="58"/>
    <w:lvlOverride w:ilvl="0"/>
    <w:lvlOverride w:ilvl="1"/>
    <w:lvlOverride w:ilvl="2"/>
    <w:lvlOverride w:ilvl="3"/>
    <w:lvlOverride w:ilvl="4"/>
    <w:lvlOverride w:ilvl="5"/>
    <w:lvlOverride w:ilvl="6"/>
    <w:lvlOverride w:ilvl="7"/>
    <w:lvlOverride w:ilvl="8"/>
  </w:num>
  <w:num w:numId="73" w16cid:durableId="566183413">
    <w:abstractNumId w:val="17"/>
    <w:lvlOverride w:ilvl="0"/>
    <w:lvlOverride w:ilvl="1"/>
    <w:lvlOverride w:ilvl="2"/>
    <w:lvlOverride w:ilvl="3"/>
    <w:lvlOverride w:ilvl="4"/>
    <w:lvlOverride w:ilvl="5"/>
    <w:lvlOverride w:ilvl="6"/>
    <w:lvlOverride w:ilvl="7"/>
    <w:lvlOverride w:ilvl="8"/>
  </w:num>
  <w:num w:numId="74" w16cid:durableId="2622263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2275057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26196517">
    <w:abstractNumId w:val="52"/>
    <w:lvlOverride w:ilvl="0"/>
    <w:lvlOverride w:ilvl="1"/>
    <w:lvlOverride w:ilvl="2"/>
    <w:lvlOverride w:ilvl="3"/>
    <w:lvlOverride w:ilvl="4"/>
    <w:lvlOverride w:ilvl="5"/>
    <w:lvlOverride w:ilvl="6"/>
    <w:lvlOverride w:ilvl="7"/>
    <w:lvlOverride w:ilvl="8"/>
  </w:num>
  <w:num w:numId="77" w16cid:durableId="2012753527">
    <w:abstractNumId w:val="12"/>
    <w:lvlOverride w:ilvl="0"/>
    <w:lvlOverride w:ilvl="1"/>
    <w:lvlOverride w:ilvl="2"/>
    <w:lvlOverride w:ilvl="3"/>
    <w:lvlOverride w:ilvl="4"/>
    <w:lvlOverride w:ilvl="5"/>
    <w:lvlOverride w:ilvl="6"/>
    <w:lvlOverride w:ilvl="7"/>
    <w:lvlOverride w:ilvl="8"/>
  </w:num>
  <w:num w:numId="78" w16cid:durableId="1774740589">
    <w:abstractNumId w:val="26"/>
    <w:lvlOverride w:ilvl="0"/>
    <w:lvlOverride w:ilvl="1"/>
    <w:lvlOverride w:ilvl="2"/>
    <w:lvlOverride w:ilvl="3"/>
    <w:lvlOverride w:ilvl="4"/>
    <w:lvlOverride w:ilvl="5"/>
    <w:lvlOverride w:ilvl="6"/>
    <w:lvlOverride w:ilvl="7"/>
    <w:lvlOverride w:ilvl="8"/>
  </w:num>
  <w:num w:numId="79" w16cid:durableId="3808328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92796503">
    <w:abstractNumId w:val="93"/>
    <w:lvlOverride w:ilvl="0"/>
    <w:lvlOverride w:ilvl="1"/>
    <w:lvlOverride w:ilvl="2"/>
    <w:lvlOverride w:ilvl="3"/>
    <w:lvlOverride w:ilvl="4"/>
    <w:lvlOverride w:ilvl="5"/>
    <w:lvlOverride w:ilvl="6"/>
    <w:lvlOverride w:ilvl="7"/>
    <w:lvlOverride w:ilvl="8"/>
  </w:num>
  <w:num w:numId="81" w16cid:durableId="18217737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13903875">
    <w:abstractNumId w:val="97"/>
  </w:num>
  <w:num w:numId="83" w16cid:durableId="1720939859">
    <w:abstractNumId w:val="20"/>
    <w:lvlOverride w:ilvl="0"/>
    <w:lvlOverride w:ilvl="1"/>
    <w:lvlOverride w:ilvl="2"/>
    <w:lvlOverride w:ilvl="3"/>
    <w:lvlOverride w:ilvl="4"/>
    <w:lvlOverride w:ilvl="5"/>
    <w:lvlOverride w:ilvl="6"/>
    <w:lvlOverride w:ilvl="7"/>
    <w:lvlOverride w:ilvl="8"/>
  </w:num>
  <w:num w:numId="84" w16cid:durableId="5459951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90210445">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3976274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99465547">
    <w:abstractNumId w:val="112"/>
    <w:lvlOverride w:ilvl="0"/>
    <w:lvlOverride w:ilvl="1"/>
    <w:lvlOverride w:ilvl="2"/>
    <w:lvlOverride w:ilvl="3"/>
    <w:lvlOverride w:ilvl="4"/>
    <w:lvlOverride w:ilvl="5"/>
    <w:lvlOverride w:ilvl="6"/>
    <w:lvlOverride w:ilvl="7"/>
    <w:lvlOverride w:ilvl="8"/>
  </w:num>
  <w:num w:numId="88" w16cid:durableId="4396158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73071043">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756985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62130848">
    <w:abstractNumId w:val="1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137604881">
    <w:abstractNumId w:val="28"/>
    <w:lvlOverride w:ilvl="0"/>
    <w:lvlOverride w:ilvl="1"/>
    <w:lvlOverride w:ilvl="2"/>
    <w:lvlOverride w:ilvl="3"/>
    <w:lvlOverride w:ilvl="4"/>
    <w:lvlOverride w:ilvl="5"/>
    <w:lvlOverride w:ilvl="6"/>
    <w:lvlOverride w:ilvl="7"/>
    <w:lvlOverride w:ilvl="8"/>
  </w:num>
  <w:num w:numId="93" w16cid:durableId="795559766">
    <w:abstractNumId w:val="72"/>
    <w:lvlOverride w:ilvl="0"/>
    <w:lvlOverride w:ilvl="1"/>
    <w:lvlOverride w:ilvl="2"/>
    <w:lvlOverride w:ilvl="3"/>
    <w:lvlOverride w:ilvl="4"/>
    <w:lvlOverride w:ilvl="5"/>
    <w:lvlOverride w:ilvl="6"/>
    <w:lvlOverride w:ilvl="7"/>
    <w:lvlOverride w:ilvl="8"/>
  </w:num>
  <w:num w:numId="94" w16cid:durableId="2112817085">
    <w:abstractNumId w:val="6"/>
    <w:lvlOverride w:ilvl="0"/>
    <w:lvlOverride w:ilvl="1"/>
    <w:lvlOverride w:ilvl="2"/>
    <w:lvlOverride w:ilvl="3"/>
    <w:lvlOverride w:ilvl="4"/>
    <w:lvlOverride w:ilvl="5"/>
    <w:lvlOverride w:ilvl="6"/>
    <w:lvlOverride w:ilvl="7"/>
    <w:lvlOverride w:ilvl="8"/>
  </w:num>
  <w:num w:numId="95" w16cid:durableId="105078654">
    <w:abstractNumId w:val="100"/>
    <w:lvlOverride w:ilvl="0"/>
    <w:lvlOverride w:ilvl="1"/>
    <w:lvlOverride w:ilvl="2"/>
    <w:lvlOverride w:ilvl="3"/>
    <w:lvlOverride w:ilvl="4"/>
    <w:lvlOverride w:ilvl="5"/>
    <w:lvlOverride w:ilvl="6"/>
    <w:lvlOverride w:ilvl="7"/>
    <w:lvlOverride w:ilvl="8"/>
  </w:num>
  <w:num w:numId="96" w16cid:durableId="134378492">
    <w:abstractNumId w:val="139"/>
    <w:lvlOverride w:ilvl="0"/>
    <w:lvlOverride w:ilvl="1"/>
    <w:lvlOverride w:ilvl="2"/>
    <w:lvlOverride w:ilvl="3"/>
    <w:lvlOverride w:ilvl="4"/>
    <w:lvlOverride w:ilvl="5"/>
    <w:lvlOverride w:ilvl="6"/>
    <w:lvlOverride w:ilvl="7"/>
    <w:lvlOverride w:ilvl="8"/>
  </w:num>
  <w:num w:numId="97" w16cid:durableId="588683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1980865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21604748">
    <w:abstractNumId w:val="4"/>
    <w:lvlOverride w:ilvl="0"/>
    <w:lvlOverride w:ilvl="1"/>
    <w:lvlOverride w:ilvl="2"/>
    <w:lvlOverride w:ilvl="3"/>
    <w:lvlOverride w:ilvl="4"/>
    <w:lvlOverride w:ilvl="5"/>
    <w:lvlOverride w:ilvl="6"/>
    <w:lvlOverride w:ilvl="7"/>
    <w:lvlOverride w:ilvl="8"/>
  </w:num>
  <w:num w:numId="100" w16cid:durableId="1228808558">
    <w:abstractNumId w:val="56"/>
    <w:lvlOverride w:ilvl="0"/>
    <w:lvlOverride w:ilvl="1"/>
    <w:lvlOverride w:ilvl="2"/>
    <w:lvlOverride w:ilvl="3"/>
    <w:lvlOverride w:ilvl="4"/>
    <w:lvlOverride w:ilvl="5"/>
    <w:lvlOverride w:ilvl="6"/>
    <w:lvlOverride w:ilvl="7"/>
    <w:lvlOverride w:ilvl="8"/>
  </w:num>
  <w:num w:numId="101" w16cid:durableId="1295257107">
    <w:abstractNumId w:val="147"/>
    <w:lvlOverride w:ilvl="0"/>
    <w:lvlOverride w:ilvl="1"/>
    <w:lvlOverride w:ilvl="2"/>
    <w:lvlOverride w:ilvl="3"/>
    <w:lvlOverride w:ilvl="4"/>
    <w:lvlOverride w:ilvl="5"/>
    <w:lvlOverride w:ilvl="6"/>
    <w:lvlOverride w:ilvl="7"/>
    <w:lvlOverride w:ilvl="8"/>
  </w:num>
  <w:num w:numId="102" w16cid:durableId="10038187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32267869">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932022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0789960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27695501">
    <w:abstractNumId w:val="43"/>
    <w:lvlOverride w:ilvl="0"/>
    <w:lvlOverride w:ilvl="1"/>
    <w:lvlOverride w:ilvl="2"/>
    <w:lvlOverride w:ilvl="3"/>
    <w:lvlOverride w:ilvl="4"/>
    <w:lvlOverride w:ilvl="5"/>
    <w:lvlOverride w:ilvl="6"/>
    <w:lvlOverride w:ilvl="7"/>
    <w:lvlOverride w:ilvl="8"/>
  </w:num>
  <w:num w:numId="107" w16cid:durableId="121849332">
    <w:abstractNumId w:val="125"/>
    <w:lvlOverride w:ilvl="0"/>
    <w:lvlOverride w:ilvl="1"/>
    <w:lvlOverride w:ilvl="2"/>
    <w:lvlOverride w:ilvl="3"/>
    <w:lvlOverride w:ilvl="4"/>
    <w:lvlOverride w:ilvl="5"/>
    <w:lvlOverride w:ilvl="6"/>
    <w:lvlOverride w:ilvl="7"/>
    <w:lvlOverride w:ilvl="8"/>
  </w:num>
  <w:num w:numId="108" w16cid:durableId="1623420692">
    <w:abstractNumId w:val="77"/>
    <w:lvlOverride w:ilvl="0"/>
    <w:lvlOverride w:ilvl="1"/>
    <w:lvlOverride w:ilvl="2"/>
    <w:lvlOverride w:ilvl="3"/>
    <w:lvlOverride w:ilvl="4"/>
    <w:lvlOverride w:ilvl="5"/>
    <w:lvlOverride w:ilvl="6"/>
    <w:lvlOverride w:ilvl="7"/>
    <w:lvlOverride w:ilvl="8"/>
  </w:num>
  <w:num w:numId="109" w16cid:durableId="1873492111">
    <w:abstractNumId w:val="54"/>
  </w:num>
  <w:num w:numId="110" w16cid:durableId="346369458">
    <w:abstractNumId w:val="142"/>
    <w:lvlOverride w:ilvl="0"/>
    <w:lvlOverride w:ilvl="1"/>
    <w:lvlOverride w:ilvl="2"/>
    <w:lvlOverride w:ilvl="3"/>
    <w:lvlOverride w:ilvl="4"/>
    <w:lvlOverride w:ilvl="5"/>
    <w:lvlOverride w:ilvl="6"/>
    <w:lvlOverride w:ilvl="7"/>
    <w:lvlOverride w:ilvl="8"/>
  </w:num>
  <w:num w:numId="111" w16cid:durableId="1353262113">
    <w:abstractNumId w:val="146"/>
    <w:lvlOverride w:ilvl="0">
      <w:startOverride w:val="1"/>
    </w:lvlOverride>
    <w:lvlOverride w:ilvl="1"/>
    <w:lvlOverride w:ilvl="2"/>
    <w:lvlOverride w:ilvl="3"/>
    <w:lvlOverride w:ilvl="4"/>
    <w:lvlOverride w:ilvl="5"/>
    <w:lvlOverride w:ilvl="6"/>
    <w:lvlOverride w:ilvl="7"/>
    <w:lvlOverride w:ilvl="8"/>
  </w:num>
  <w:num w:numId="112" w16cid:durableId="127086606">
    <w:abstractNumId w:val="86"/>
    <w:lvlOverride w:ilvl="0"/>
    <w:lvlOverride w:ilvl="1"/>
    <w:lvlOverride w:ilvl="2"/>
    <w:lvlOverride w:ilvl="3"/>
    <w:lvlOverride w:ilvl="4"/>
    <w:lvlOverride w:ilvl="5"/>
    <w:lvlOverride w:ilvl="6"/>
    <w:lvlOverride w:ilvl="7"/>
    <w:lvlOverride w:ilvl="8"/>
  </w:num>
  <w:num w:numId="113" w16cid:durableId="920203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16741943">
    <w:abstractNumId w:val="60"/>
    <w:lvlOverride w:ilvl="0"/>
    <w:lvlOverride w:ilvl="1"/>
    <w:lvlOverride w:ilvl="2"/>
    <w:lvlOverride w:ilvl="3"/>
    <w:lvlOverride w:ilvl="4"/>
    <w:lvlOverride w:ilvl="5"/>
    <w:lvlOverride w:ilvl="6"/>
    <w:lvlOverride w:ilvl="7"/>
    <w:lvlOverride w:ilvl="8"/>
  </w:num>
  <w:num w:numId="115" w16cid:durableId="8700733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575161400">
    <w:abstractNumId w:val="85"/>
    <w:lvlOverride w:ilvl="0"/>
    <w:lvlOverride w:ilvl="1"/>
    <w:lvlOverride w:ilvl="2"/>
    <w:lvlOverride w:ilvl="3"/>
    <w:lvlOverride w:ilvl="4"/>
    <w:lvlOverride w:ilvl="5"/>
    <w:lvlOverride w:ilvl="6"/>
    <w:lvlOverride w:ilvl="7"/>
    <w:lvlOverride w:ilvl="8"/>
  </w:num>
  <w:num w:numId="117" w16cid:durableId="2051417009">
    <w:abstractNumId w:val="51"/>
    <w:lvlOverride w:ilvl="0"/>
    <w:lvlOverride w:ilvl="1"/>
    <w:lvlOverride w:ilvl="2"/>
    <w:lvlOverride w:ilvl="3"/>
    <w:lvlOverride w:ilvl="4"/>
    <w:lvlOverride w:ilvl="5"/>
    <w:lvlOverride w:ilvl="6"/>
    <w:lvlOverride w:ilvl="7"/>
    <w:lvlOverride w:ilvl="8"/>
  </w:num>
  <w:num w:numId="118" w16cid:durableId="888227887">
    <w:abstractNumId w:val="98"/>
    <w:lvlOverride w:ilvl="0"/>
    <w:lvlOverride w:ilvl="1"/>
    <w:lvlOverride w:ilvl="2"/>
    <w:lvlOverride w:ilvl="3"/>
    <w:lvlOverride w:ilvl="4"/>
    <w:lvlOverride w:ilvl="5"/>
    <w:lvlOverride w:ilvl="6"/>
    <w:lvlOverride w:ilvl="7"/>
    <w:lvlOverride w:ilvl="8"/>
  </w:num>
  <w:num w:numId="119" w16cid:durableId="670908092">
    <w:abstractNumId w:val="105"/>
    <w:lvlOverride w:ilvl="0"/>
    <w:lvlOverride w:ilvl="1"/>
    <w:lvlOverride w:ilvl="2"/>
    <w:lvlOverride w:ilvl="3"/>
    <w:lvlOverride w:ilvl="4"/>
    <w:lvlOverride w:ilvl="5"/>
    <w:lvlOverride w:ilvl="6"/>
    <w:lvlOverride w:ilvl="7"/>
    <w:lvlOverride w:ilvl="8"/>
  </w:num>
  <w:num w:numId="120" w16cid:durableId="1569343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580558898">
    <w:abstractNumId w:val="10"/>
    <w:lvlOverride w:ilvl="0"/>
    <w:lvlOverride w:ilvl="1"/>
    <w:lvlOverride w:ilvl="2"/>
    <w:lvlOverride w:ilvl="3"/>
    <w:lvlOverride w:ilvl="4"/>
    <w:lvlOverride w:ilvl="5"/>
    <w:lvlOverride w:ilvl="6"/>
    <w:lvlOverride w:ilvl="7"/>
    <w:lvlOverride w:ilvl="8"/>
  </w:num>
  <w:num w:numId="122" w16cid:durableId="1222863246">
    <w:abstractNumId w:val="136"/>
    <w:lvlOverride w:ilvl="0"/>
    <w:lvlOverride w:ilvl="1">
      <w:startOverride w:val="1"/>
    </w:lvlOverride>
    <w:lvlOverride w:ilvl="2"/>
    <w:lvlOverride w:ilvl="3"/>
    <w:lvlOverride w:ilvl="4"/>
    <w:lvlOverride w:ilvl="5"/>
    <w:lvlOverride w:ilvl="6"/>
    <w:lvlOverride w:ilvl="7"/>
    <w:lvlOverride w:ilvl="8"/>
  </w:num>
  <w:num w:numId="123" w16cid:durableId="1574393795">
    <w:abstractNumId w:val="129"/>
    <w:lvlOverride w:ilvl="0"/>
    <w:lvlOverride w:ilvl="1"/>
    <w:lvlOverride w:ilvl="2"/>
    <w:lvlOverride w:ilvl="3"/>
    <w:lvlOverride w:ilvl="4"/>
    <w:lvlOverride w:ilvl="5"/>
    <w:lvlOverride w:ilvl="6"/>
    <w:lvlOverride w:ilvl="7"/>
    <w:lvlOverride w:ilvl="8"/>
  </w:num>
  <w:num w:numId="124" w16cid:durableId="2134132028">
    <w:abstractNumId w:val="106"/>
    <w:lvlOverride w:ilvl="0"/>
    <w:lvlOverride w:ilvl="1"/>
    <w:lvlOverride w:ilvl="2"/>
    <w:lvlOverride w:ilvl="3"/>
    <w:lvlOverride w:ilvl="4"/>
    <w:lvlOverride w:ilvl="5"/>
    <w:lvlOverride w:ilvl="6"/>
    <w:lvlOverride w:ilvl="7"/>
    <w:lvlOverride w:ilvl="8"/>
  </w:num>
  <w:num w:numId="125" w16cid:durableId="4468985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139306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53245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51187376">
    <w:abstractNumId w:val="104"/>
    <w:lvlOverride w:ilvl="0"/>
    <w:lvlOverride w:ilvl="1"/>
    <w:lvlOverride w:ilvl="2"/>
    <w:lvlOverride w:ilvl="3"/>
    <w:lvlOverride w:ilvl="4"/>
    <w:lvlOverride w:ilvl="5"/>
    <w:lvlOverride w:ilvl="6"/>
    <w:lvlOverride w:ilvl="7"/>
    <w:lvlOverride w:ilvl="8"/>
  </w:num>
  <w:num w:numId="129" w16cid:durableId="1933464428">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79766726">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00562329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12827175">
    <w:abstractNumId w:val="15"/>
    <w:lvlOverride w:ilvl="0"/>
    <w:lvlOverride w:ilvl="1">
      <w:startOverride w:val="1"/>
    </w:lvlOverride>
    <w:lvlOverride w:ilvl="2"/>
    <w:lvlOverride w:ilvl="3"/>
    <w:lvlOverride w:ilvl="4"/>
    <w:lvlOverride w:ilvl="5"/>
    <w:lvlOverride w:ilvl="6"/>
    <w:lvlOverride w:ilvl="7"/>
    <w:lvlOverride w:ilvl="8"/>
  </w:num>
  <w:num w:numId="133" w16cid:durableId="6970437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46359002">
    <w:abstractNumId w:val="122"/>
    <w:lvlOverride w:ilvl="0"/>
    <w:lvlOverride w:ilvl="1"/>
    <w:lvlOverride w:ilvl="2"/>
    <w:lvlOverride w:ilvl="3"/>
    <w:lvlOverride w:ilvl="4"/>
    <w:lvlOverride w:ilvl="5"/>
    <w:lvlOverride w:ilvl="6"/>
    <w:lvlOverride w:ilvl="7"/>
    <w:lvlOverride w:ilvl="8"/>
  </w:num>
  <w:num w:numId="135" w16cid:durableId="1261332197">
    <w:abstractNumId w:val="121"/>
    <w:lvlOverride w:ilvl="0"/>
    <w:lvlOverride w:ilvl="1"/>
    <w:lvlOverride w:ilvl="2"/>
    <w:lvlOverride w:ilvl="3"/>
    <w:lvlOverride w:ilvl="4"/>
    <w:lvlOverride w:ilvl="5"/>
    <w:lvlOverride w:ilvl="6"/>
    <w:lvlOverride w:ilvl="7"/>
    <w:lvlOverride w:ilvl="8"/>
  </w:num>
  <w:num w:numId="136" w16cid:durableId="635112274">
    <w:abstractNumId w:val="13"/>
  </w:num>
  <w:num w:numId="137" w16cid:durableId="1841770324">
    <w:abstractNumId w:val="6"/>
  </w:num>
  <w:num w:numId="138" w16cid:durableId="1769304379">
    <w:abstractNumId w:val="0"/>
  </w:num>
  <w:num w:numId="139" w16cid:durableId="784813163">
    <w:abstractNumId w:val="48"/>
  </w:num>
  <w:num w:numId="140" w16cid:durableId="1202673502">
    <w:abstractNumId w:val="65"/>
  </w:num>
  <w:num w:numId="141" w16cid:durableId="557017248">
    <w:abstractNumId w:val="36"/>
  </w:num>
  <w:num w:numId="142" w16cid:durableId="1913617140">
    <w:abstractNumId w:val="1"/>
  </w:num>
  <w:num w:numId="143" w16cid:durableId="385379082">
    <w:abstractNumId w:val="27"/>
  </w:num>
  <w:num w:numId="144" w16cid:durableId="2047294218">
    <w:abstractNumId w:val="127"/>
  </w:num>
  <w:num w:numId="145" w16cid:durableId="1249926076">
    <w:abstractNumId w:val="16"/>
  </w:num>
  <w:num w:numId="146" w16cid:durableId="401372508">
    <w:abstractNumId w:val="53"/>
  </w:num>
  <w:num w:numId="147" w16cid:durableId="2013490863">
    <w:abstractNumId w:val="7"/>
  </w:num>
  <w:num w:numId="148" w16cid:durableId="848105396">
    <w:abstractNumId w:val="21"/>
  </w:num>
  <w:num w:numId="149" w16cid:durableId="751975099">
    <w:abstractNumId w:val="76"/>
  </w:num>
  <w:num w:numId="150" w16cid:durableId="240797585">
    <w:abstractNumId w:val="145"/>
  </w:num>
  <w:num w:numId="151" w16cid:durableId="488449917">
    <w:abstractNumId w:val="69"/>
  </w:num>
  <w:num w:numId="152" w16cid:durableId="1895039235">
    <w:abstractNumId w:val="126"/>
  </w:num>
  <w:num w:numId="153" w16cid:durableId="96485235">
    <w:abstractNumId w:val="3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83"/>
    <w:rsid w:val="0001225F"/>
    <w:rsid w:val="00014737"/>
    <w:rsid w:val="0009289D"/>
    <w:rsid w:val="000E31B4"/>
    <w:rsid w:val="0011626F"/>
    <w:rsid w:val="0012269B"/>
    <w:rsid w:val="001779F6"/>
    <w:rsid w:val="00177F08"/>
    <w:rsid w:val="001C6518"/>
    <w:rsid w:val="00291EC1"/>
    <w:rsid w:val="003C6E19"/>
    <w:rsid w:val="003D0BB1"/>
    <w:rsid w:val="00434778"/>
    <w:rsid w:val="00444ACC"/>
    <w:rsid w:val="0046740E"/>
    <w:rsid w:val="004C5EA7"/>
    <w:rsid w:val="004D2E7C"/>
    <w:rsid w:val="00556284"/>
    <w:rsid w:val="006252C6"/>
    <w:rsid w:val="00664E58"/>
    <w:rsid w:val="006B5636"/>
    <w:rsid w:val="00710668"/>
    <w:rsid w:val="00727813"/>
    <w:rsid w:val="00732623"/>
    <w:rsid w:val="007E0594"/>
    <w:rsid w:val="00825F46"/>
    <w:rsid w:val="008524BA"/>
    <w:rsid w:val="008A2124"/>
    <w:rsid w:val="00981F8D"/>
    <w:rsid w:val="009B7209"/>
    <w:rsid w:val="009C46D0"/>
    <w:rsid w:val="00A571D3"/>
    <w:rsid w:val="00A61513"/>
    <w:rsid w:val="00A73399"/>
    <w:rsid w:val="00A853DF"/>
    <w:rsid w:val="00A85A8B"/>
    <w:rsid w:val="00AB0D9A"/>
    <w:rsid w:val="00B72220"/>
    <w:rsid w:val="00B85323"/>
    <w:rsid w:val="00B979D0"/>
    <w:rsid w:val="00BD5D8C"/>
    <w:rsid w:val="00BE5FDD"/>
    <w:rsid w:val="00C743E4"/>
    <w:rsid w:val="00CD2CCC"/>
    <w:rsid w:val="00D00D5D"/>
    <w:rsid w:val="00D07C83"/>
    <w:rsid w:val="00D425F7"/>
    <w:rsid w:val="00E00508"/>
    <w:rsid w:val="00E9176D"/>
    <w:rsid w:val="00ED1A22"/>
    <w:rsid w:val="00EE22A0"/>
    <w:rsid w:val="00F4006D"/>
    <w:rsid w:val="00FE4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89B178"/>
  <w15:chartTrackingRefBased/>
  <w15:docId w15:val="{70222B57-1670-4A1D-87A8-D779B7B3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mx-05">
    <w:name w:val="mx-0.5"/>
    <w:basedOn w:val="DefaultParagraphFont"/>
  </w:style>
  <w:style w:type="table" w:styleId="TableGrid">
    <w:name w:val="Table Grid"/>
    <w:basedOn w:val="TableNormal"/>
    <w:uiPriority w:val="39"/>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Pr>
      <w:kern w:val="2"/>
      <w14:ligatures w14:val="standardContextua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Pr>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Pr>
      <w:kern w:val="2"/>
      <w14:ligatures w14:val="standardContextual"/>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Grid"/>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Pr>
      <w:kern w:val="2"/>
      <w14:ligatures w14:val="standardContextual"/>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Pr>
      <w:kern w:val="2"/>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Pr>
      <w:kern w:val="2"/>
      <w14:ligatures w14:val="standardContextual"/>
    </w:rPr>
    <w:tblPr>
      <w:tblStyleRowBandSize w:val="1"/>
      <w:tblStyleColBandSize w:val="1"/>
      <w:tblInd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4C5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681204">
      <w:marLeft w:val="0"/>
      <w:marRight w:val="0"/>
      <w:marTop w:val="0"/>
      <w:marBottom w:val="0"/>
      <w:divBdr>
        <w:top w:val="none" w:sz="0" w:space="0" w:color="auto"/>
        <w:left w:val="none" w:sz="0" w:space="0" w:color="auto"/>
        <w:bottom w:val="none" w:sz="0" w:space="0" w:color="auto"/>
        <w:right w:val="none" w:sz="0" w:space="0" w:color="auto"/>
      </w:divBdr>
    </w:div>
    <w:div w:id="824278700">
      <w:marLeft w:val="0"/>
      <w:marRight w:val="0"/>
      <w:marTop w:val="0"/>
      <w:marBottom w:val="0"/>
      <w:divBdr>
        <w:top w:val="none" w:sz="0" w:space="0" w:color="auto"/>
        <w:left w:val="none" w:sz="0" w:space="0" w:color="auto"/>
        <w:bottom w:val="none" w:sz="0" w:space="0" w:color="auto"/>
        <w:right w:val="none" w:sz="0" w:space="0" w:color="auto"/>
      </w:divBdr>
      <w:divsChild>
        <w:div w:id="781342542">
          <w:marLeft w:val="0"/>
          <w:marRight w:val="0"/>
          <w:marTop w:val="0"/>
          <w:marBottom w:val="0"/>
          <w:divBdr>
            <w:top w:val="none" w:sz="0" w:space="0" w:color="auto"/>
            <w:left w:val="none" w:sz="0" w:space="0" w:color="auto"/>
            <w:bottom w:val="none" w:sz="0" w:space="0" w:color="auto"/>
            <w:right w:val="none" w:sz="0" w:space="0" w:color="auto"/>
          </w:divBdr>
          <w:divsChild>
            <w:div w:id="547840912">
              <w:marLeft w:val="0"/>
              <w:marRight w:val="0"/>
              <w:marTop w:val="0"/>
              <w:marBottom w:val="0"/>
              <w:divBdr>
                <w:top w:val="none" w:sz="0" w:space="0" w:color="auto"/>
                <w:left w:val="none" w:sz="0" w:space="0" w:color="auto"/>
                <w:bottom w:val="none" w:sz="0" w:space="0" w:color="auto"/>
                <w:right w:val="none" w:sz="0" w:space="0" w:color="auto"/>
              </w:divBdr>
            </w:div>
          </w:divsChild>
        </w:div>
        <w:div w:id="1310861900">
          <w:marLeft w:val="0"/>
          <w:marRight w:val="0"/>
          <w:marTop w:val="0"/>
          <w:marBottom w:val="0"/>
          <w:divBdr>
            <w:top w:val="none" w:sz="0" w:space="0" w:color="auto"/>
            <w:left w:val="none" w:sz="0" w:space="0" w:color="auto"/>
            <w:bottom w:val="none" w:sz="0" w:space="0" w:color="auto"/>
            <w:right w:val="none" w:sz="0" w:space="0" w:color="auto"/>
          </w:divBdr>
          <w:divsChild>
            <w:div w:id="58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7744">
      <w:marLeft w:val="0"/>
      <w:marRight w:val="0"/>
      <w:marTop w:val="0"/>
      <w:marBottom w:val="0"/>
      <w:divBdr>
        <w:top w:val="none" w:sz="0" w:space="0" w:color="auto"/>
        <w:left w:val="none" w:sz="0" w:space="0" w:color="auto"/>
        <w:bottom w:val="none" w:sz="0" w:space="0" w:color="auto"/>
        <w:right w:val="none" w:sz="0" w:space="0" w:color="auto"/>
      </w:divBdr>
    </w:div>
    <w:div w:id="1267228031">
      <w:marLeft w:val="0"/>
      <w:marRight w:val="0"/>
      <w:marTop w:val="0"/>
      <w:marBottom w:val="0"/>
      <w:divBdr>
        <w:top w:val="none" w:sz="0" w:space="0" w:color="auto"/>
        <w:left w:val="none" w:sz="0" w:space="0" w:color="auto"/>
        <w:bottom w:val="none" w:sz="0" w:space="0" w:color="auto"/>
        <w:right w:val="none" w:sz="0" w:space="0" w:color="auto"/>
      </w:divBdr>
      <w:divsChild>
        <w:div w:id="450634843">
          <w:marLeft w:val="0"/>
          <w:marRight w:val="0"/>
          <w:marTop w:val="0"/>
          <w:marBottom w:val="0"/>
          <w:divBdr>
            <w:top w:val="none" w:sz="0" w:space="0" w:color="auto"/>
            <w:left w:val="none" w:sz="0" w:space="0" w:color="auto"/>
            <w:bottom w:val="none" w:sz="0" w:space="0" w:color="auto"/>
            <w:right w:val="none" w:sz="0" w:space="0" w:color="auto"/>
          </w:divBdr>
          <w:divsChild>
            <w:div w:id="6447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2786">
      <w:marLeft w:val="0"/>
      <w:marRight w:val="0"/>
      <w:marTop w:val="0"/>
      <w:marBottom w:val="0"/>
      <w:divBdr>
        <w:top w:val="none" w:sz="0" w:space="0" w:color="auto"/>
        <w:left w:val="none" w:sz="0" w:space="0" w:color="auto"/>
        <w:bottom w:val="none" w:sz="0" w:space="0" w:color="auto"/>
        <w:right w:val="none" w:sz="0" w:space="0" w:color="auto"/>
      </w:divBdr>
    </w:div>
    <w:div w:id="1896700805">
      <w:marLeft w:val="0"/>
      <w:marRight w:val="0"/>
      <w:marTop w:val="0"/>
      <w:marBottom w:val="0"/>
      <w:divBdr>
        <w:top w:val="none" w:sz="0" w:space="0" w:color="auto"/>
        <w:left w:val="none" w:sz="0" w:space="0" w:color="auto"/>
        <w:bottom w:val="none" w:sz="0" w:space="0" w:color="auto"/>
        <w:right w:val="none" w:sz="0" w:space="0" w:color="auto"/>
      </w:divBdr>
    </w:div>
    <w:div w:id="19098002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society.org.uk/" TargetMode="External"/><Relationship Id="rId13" Type="http://schemas.openxmlformats.org/officeDocument/2006/relationships/hyperlink" Target="https://consultingmavericks.com/start/other/average-consulting-rates-by-industry/" TargetMode="External"/><Relationship Id="rId18" Type="http://schemas.openxmlformats.org/officeDocument/2006/relationships/image" Target="media/image5.jpg"/><Relationship Id="rId26" Type="http://schemas.openxmlformats.org/officeDocument/2006/relationships/hyperlink" Target="https://www.thameslinkrailway.com/journey/gatwick-airport-to-london-bridge" TargetMode="Externa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s://horrific-corruption-files.webhop.me/PNC66/1.%20PNC-Errors-and-Its-Other-Claims/05-01-25-till-25-01-25-File-Locked4Sharing/Teeth-14-01-25/" TargetMode="External"/><Relationship Id="rId12" Type="http://schemas.openxmlformats.org/officeDocument/2006/relationships/hyperlink" Target="https://www.consultingsuccess.com/consulting-fees" TargetMode="External"/><Relationship Id="rId17" Type="http://schemas.openxmlformats.org/officeDocument/2006/relationships/image" Target="media/image4.jpg"/><Relationship Id="rId25" Type="http://schemas.openxmlformats.org/officeDocument/2006/relationships/hyperlink" Target="https://www.realtimetrains.co.uk/service/gb-nr:X28328/2025-01-12/detailed"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yperlink" Target="mailto:Re_Wired@Ymail.com" TargetMode="External"/><Relationship Id="rId1" Type="http://schemas.openxmlformats.org/officeDocument/2006/relationships/numbering" Target="numbering.xml"/><Relationship Id="rId6"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1" Type="http://schemas.openxmlformats.org/officeDocument/2006/relationships/hyperlink" Target="https://www.claimscore.ai/solutions/real-time-claim-validation" TargetMode="External"/><Relationship Id="rId24" Type="http://schemas.openxmlformats.org/officeDocument/2006/relationships/image" Target="media/image11.jpg"/><Relationship Id="rId5" Type="http://schemas.openxmlformats.org/officeDocument/2006/relationships/hyperlink" Target="mailto:Re_wired@ymail.com" TargetMode="Externa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yperlink" Target="https://www.southernrailway.com/journey/east-grinstead-to-london-victoria" TargetMode="External"/><Relationship Id="rId10" Type="http://schemas.openxmlformats.org/officeDocument/2006/relationships/hyperlink" Target="https://www.printingcostcalculator.com/"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national-minimum-wage-rates"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hyperlink" Target="https://www.southernrailway.com/journey/gatwick-airport-to-london-bridge"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12834</Words>
  <Characters>73159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cp:lastPrinted>2025-03-12T23:05:00Z</cp:lastPrinted>
  <dcterms:created xsi:type="dcterms:W3CDTF">2025-03-12T23:22:00Z</dcterms:created>
  <dcterms:modified xsi:type="dcterms:W3CDTF">2025-03-12T23:22:00Z</dcterms:modified>
</cp:coreProperties>
</file>