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7DCBD"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21ADD360" w14:textId="77777777">
        <w:tc>
          <w:tcPr>
            <w:tcW w:w="10790" w:type="dxa"/>
            <w:tcBorders>
              <w:top w:val="single" w:sz="6" w:space="0" w:color="auto"/>
              <w:left w:val="single" w:sz="6" w:space="0" w:color="auto"/>
              <w:bottom w:val="single" w:sz="6" w:space="0" w:color="auto"/>
              <w:right w:val="single" w:sz="6" w:space="0" w:color="auto"/>
            </w:tcBorders>
            <w:hideMark/>
          </w:tcPr>
          <w:p w14:paraId="0B8C3AF8" w14:textId="77777777" w:rsidR="00000000" w:rsidRPr="00752C09" w:rsidRDefault="00000000">
            <w:pPr>
              <w:pStyle w:val="ListParagraph"/>
              <w:numPr>
                <w:ilvl w:val="0"/>
                <w:numId w:val="1"/>
              </w:num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01st Sent-Email</w:t>
            </w:r>
          </w:p>
          <w:p w14:paraId="1DBEFCAF" w14:textId="77777777" w:rsidR="00000000" w:rsidRPr="00752C09" w:rsidRDefault="00000000">
            <w:pPr>
              <w:pStyle w:val="ListParagraph"/>
              <w:numPr>
                <w:ilvl w:val="0"/>
                <w:numId w:val="1"/>
              </w:num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01st Sent Claim-Letter-4-Southern-Railway  (1)</w:t>
            </w:r>
          </w:p>
          <w:p w14:paraId="42F08F14" w14:textId="77777777" w:rsidR="00000000" w:rsidRPr="00752C09" w:rsidRDefault="00000000">
            <w:pPr>
              <w:pStyle w:val="ListParagraph"/>
              <w:numPr>
                <w:ilvl w:val="0"/>
                <w:numId w:val="1"/>
              </w:num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01. 01st Receipt</w:t>
            </w:r>
          </w:p>
        </w:tc>
      </w:tr>
      <w:tr w:rsidR="00000000" w:rsidRPr="00752C09" w14:paraId="15B5F51E" w14:textId="77777777">
        <w:tc>
          <w:tcPr>
            <w:tcW w:w="10790" w:type="dxa"/>
            <w:tcBorders>
              <w:top w:val="single" w:sz="6" w:space="0" w:color="auto"/>
              <w:left w:val="single" w:sz="6" w:space="0" w:color="auto"/>
              <w:bottom w:val="single" w:sz="6" w:space="0" w:color="auto"/>
              <w:right w:val="single" w:sz="6" w:space="0" w:color="auto"/>
            </w:tcBorders>
          </w:tcPr>
          <w:p w14:paraId="2492CCF0" w14:textId="77777777" w:rsidR="00000000" w:rsidRPr="00752C09" w:rsidRDefault="00000000">
            <w:pPr>
              <w:spacing w:after="0"/>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Subject: Compensation Claim Submission</w:t>
            </w:r>
          </w:p>
          <w:p w14:paraId="2ECCDC78" w14:textId="77777777" w:rsidR="00000000" w:rsidRPr="00752C09" w:rsidRDefault="00000000">
            <w:pPr>
              <w:spacing w:after="0"/>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From: Rewired (re_wired@ymail.com)</w:t>
            </w:r>
          </w:p>
          <w:p w14:paraId="0432B3CD" w14:textId="77777777" w:rsidR="00000000" w:rsidRPr="00752C09" w:rsidRDefault="00000000">
            <w:pPr>
              <w:spacing w:after="0"/>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To: customerservices@gtrailway.com</w:t>
            </w:r>
          </w:p>
          <w:p w14:paraId="28286889" w14:textId="77777777" w:rsidR="00000000" w:rsidRPr="00752C09" w:rsidRDefault="00000000">
            <w:pPr>
              <w:spacing w:after="212"/>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Date: Wednesday 12 February 2025 at 20:21 GMT</w:t>
            </w:r>
          </w:p>
          <w:p w14:paraId="313F17ED" w14:textId="77777777" w:rsidR="00000000" w:rsidRPr="00752C09" w:rsidRDefault="00000000">
            <w:pPr>
              <w:spacing w:after="212"/>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Dear Thameslink Customer Service,</w:t>
            </w:r>
          </w:p>
          <w:p w14:paraId="5C85B5DD" w14:textId="77777777" w:rsidR="00000000" w:rsidRPr="00752C09" w:rsidRDefault="00000000">
            <w:pPr>
              <w:spacing w:after="212"/>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I hope this message finds you well. I am writing to inform you that I have attached a document detailing my compensation claim. I experienced significant delays on January 12, 2025, and I have outlined all relevant details and supporting documentation within the attached file.</w:t>
            </w:r>
          </w:p>
          <w:p w14:paraId="109EC62A" w14:textId="77777777" w:rsidR="00000000" w:rsidRPr="00752C09" w:rsidRDefault="00000000">
            <w:pPr>
              <w:spacing w:after="212"/>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Unfortunately, I encountered difficulties using your website to submit this claim. As a result, I am submitting my claim via email for your review and prompt attention.</w:t>
            </w:r>
          </w:p>
          <w:p w14:paraId="3624FBCC" w14:textId="77777777" w:rsidR="00000000" w:rsidRPr="00752C09" w:rsidRDefault="00000000">
            <w:pPr>
              <w:spacing w:after="212"/>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Thank you for your understanding and assistance in this matter.</w:t>
            </w:r>
          </w:p>
          <w:p w14:paraId="43DC7FF9" w14:textId="77777777" w:rsidR="00000000" w:rsidRPr="00752C09" w:rsidRDefault="00000000">
            <w:pPr>
              <w:spacing w:after="212"/>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Kind regards,</w:t>
            </w:r>
          </w:p>
          <w:p w14:paraId="7D265C81" w14:textId="77777777" w:rsidR="00000000" w:rsidRPr="00752C09" w:rsidRDefault="00000000">
            <w:pPr>
              <w:spacing w:after="0"/>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Simon Paul Cordell</w:t>
            </w:r>
            <w:r w:rsidRPr="00752C09">
              <w:rPr>
                <w:rFonts w:ascii="Times New Roman" w:eastAsia="Times New Roman" w:hAnsi="Times New Roman" w:cs="Times New Roman"/>
                <w:color w:val="000000"/>
                <w14:ligatures w14:val="none"/>
              </w:rPr>
              <w:t xml:space="preserve"> 109 Burncroft Avenue, Enfield, London, EN3 7JQ </w:t>
            </w:r>
            <w:r w:rsidRPr="00752C09">
              <w:rPr>
                <w:rFonts w:ascii="Times New Roman" w:eastAsia="Times New Roman" w:hAnsi="Times New Roman" w:cs="Times New Roman"/>
                <w:b/>
                <w:color w:val="000000"/>
                <w14:ligatures w14:val="none"/>
              </w:rPr>
              <w:t>Email:</w:t>
            </w:r>
            <w:r w:rsidRPr="00752C09">
              <w:rPr>
                <w:rFonts w:ascii="Times New Roman" w:eastAsia="Times New Roman" w:hAnsi="Times New Roman" w:cs="Times New Roman"/>
                <w:color w:val="000000"/>
                <w14:ligatures w14:val="none"/>
              </w:rPr>
              <w:t xml:space="preserve"> Re_wired@ymail.com </w:t>
            </w:r>
            <w:r w:rsidRPr="00752C09">
              <w:rPr>
                <w:rFonts w:ascii="Times New Roman" w:eastAsia="Times New Roman" w:hAnsi="Times New Roman" w:cs="Times New Roman"/>
                <w:b/>
                <w:color w:val="000000"/>
                <w14:ligatures w14:val="none"/>
              </w:rPr>
              <w:t>Tel:</w:t>
            </w:r>
          </w:p>
          <w:p w14:paraId="43B7B407" w14:textId="77777777" w:rsidR="00000000" w:rsidRPr="00752C09" w:rsidRDefault="00000000">
            <w:pPr>
              <w:spacing w:after="0"/>
              <w:rPr>
                <w:rFonts w:ascii="Times New Roman" w:hAnsi="Times New Roman" w:cs="Times New Roman"/>
                <w:lang w:val="en-GB"/>
              </w:rPr>
            </w:pPr>
            <w:r w:rsidRPr="00752C09">
              <w:rPr>
                <w:rFonts w:ascii="Times New Roman" w:eastAsia="Times New Roman" w:hAnsi="Times New Roman" w:cs="Times New Roman"/>
                <w:color w:val="000000"/>
                <w14:ligatures w14:val="none"/>
              </w:rPr>
              <w:t>+447864217519</w:t>
            </w:r>
          </w:p>
          <w:p w14:paraId="7982516C" w14:textId="77777777" w:rsidR="00000000" w:rsidRPr="00752C09" w:rsidRDefault="00000000">
            <w:pPr>
              <w:spacing w:after="0"/>
              <w:rPr>
                <w:rFonts w:ascii="Times New Roman" w:hAnsi="Times New Roman" w:cs="Times New Roman"/>
                <w:lang w:val="en-GB"/>
              </w:rPr>
            </w:pPr>
            <w:r w:rsidRPr="00752C09">
              <w:rPr>
                <w:rFonts w:ascii="Times New Roman" w:hAnsi="Times New Roman" w:cs="Times New Roman"/>
                <w:noProof/>
                <w:lang w:val="en-GB"/>
                <w14:ligatures w14:val="none"/>
              </w:rPr>
              <w:drawing>
                <wp:inline distT="0" distB="0" distL="0" distR="0" wp14:anchorId="593BAB60" wp14:editId="612A7111">
                  <wp:extent cx="521335" cy="589915"/>
                  <wp:effectExtent l="0" t="0" r="0" b="635"/>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335" cy="589915"/>
                          </a:xfrm>
                          <a:prstGeom prst="rect">
                            <a:avLst/>
                          </a:prstGeom>
                          <a:noFill/>
                          <a:ln>
                            <a:noFill/>
                          </a:ln>
                        </pic:spPr>
                      </pic:pic>
                    </a:graphicData>
                  </a:graphic>
                </wp:inline>
              </w:drawing>
            </w:r>
          </w:p>
          <w:p w14:paraId="177A971F" w14:textId="77777777" w:rsidR="00000000" w:rsidRPr="00752C09" w:rsidRDefault="00000000">
            <w:pPr>
              <w:spacing w:after="0"/>
              <w:rPr>
                <w:rFonts w:ascii="Times New Roman" w:hAnsi="Times New Roman" w:cs="Times New Roman"/>
                <w:lang w:val="en-GB"/>
              </w:rPr>
            </w:pPr>
          </w:p>
          <w:p w14:paraId="55042F8A" w14:textId="77777777" w:rsidR="00000000" w:rsidRPr="00752C09" w:rsidRDefault="00000000">
            <w:pPr>
              <w:spacing w:after="0"/>
              <w:rPr>
                <w:rFonts w:ascii="Times New Roman" w:hAnsi="Times New Roman" w:cs="Times New Roman"/>
                <w:lang w:val="en-GB"/>
              </w:rPr>
            </w:pPr>
            <w:r w:rsidRPr="00752C09">
              <w:rPr>
                <w:rFonts w:ascii="Times New Roman" w:hAnsi="Times New Roman" w:cs="Times New Roman"/>
                <w:lang w:val="en-GB"/>
              </w:rPr>
              <w:t>Claim-Letter-4-Southern-Railway .pdf 603.1kB</w:t>
            </w:r>
          </w:p>
          <w:p w14:paraId="1CA0B294" w14:textId="77777777" w:rsidR="00000000" w:rsidRPr="00752C09" w:rsidRDefault="00000000">
            <w:pPr>
              <w:pBdr>
                <w:bottom w:val="single" w:sz="6" w:space="1" w:color="auto"/>
              </w:pBdr>
              <w:spacing w:after="0"/>
              <w:rPr>
                <w:rFonts w:ascii="Times New Roman" w:hAnsi="Times New Roman" w:cs="Times New Roman"/>
                <w:lang w:val="en-GB"/>
              </w:rPr>
            </w:pPr>
          </w:p>
          <w:p w14:paraId="5BEF8B64" w14:textId="77777777" w:rsidR="00000000" w:rsidRPr="00752C09" w:rsidRDefault="00000000">
            <w:pPr>
              <w:spacing w:after="0"/>
              <w:rPr>
                <w:rFonts w:ascii="Times New Roman" w:hAnsi="Times New Roman" w:cs="Times New Roman"/>
                <w:lang w:val="en-GB"/>
              </w:rPr>
            </w:pPr>
          </w:p>
          <w:p w14:paraId="0FC35AF1" w14:textId="77777777" w:rsidR="00000000" w:rsidRPr="00752C09" w:rsidRDefault="00000000">
            <w:pPr>
              <w:spacing w:after="261"/>
              <w:rPr>
                <w:rFonts w:ascii="Times New Roman" w:eastAsia="Times New Roman" w:hAnsi="Times New Roman" w:cs="Times New Roman"/>
                <w:color w:val="000000"/>
                <w14:ligatures w14:val="none"/>
              </w:rPr>
            </w:pPr>
            <w:r w:rsidRPr="00752C09">
              <w:rPr>
                <w:rFonts w:ascii="Times New Roman" w:eastAsia="Calibri" w:hAnsi="Times New Roman" w:cs="Times New Roman"/>
                <w:b/>
                <w:color w:val="000000"/>
                <w:u w:val="single" w:color="000000"/>
                <w14:ligatures w14:val="none"/>
              </w:rPr>
              <w:t>Detailed Compensation Claim for Simon Paul Cordell</w:t>
            </w:r>
            <w:r w:rsidRPr="00752C09">
              <w:rPr>
                <w:rFonts w:ascii="Times New Roman" w:eastAsia="Calibri" w:hAnsi="Times New Roman" w:cs="Times New Roman"/>
                <w:color w:val="000000"/>
                <w14:ligatures w14:val="none"/>
              </w:rPr>
              <w:t xml:space="preserve"> </w:t>
            </w:r>
          </w:p>
          <w:p w14:paraId="54847A55"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Name</w:t>
            </w:r>
            <w:r w:rsidRPr="00752C09">
              <w:rPr>
                <w:rFonts w:ascii="Times New Roman" w:eastAsia="Times New Roman" w:hAnsi="Times New Roman" w:cs="Times New Roman"/>
                <w:color w:val="000000"/>
                <w14:ligatures w14:val="none"/>
              </w:rPr>
              <w:t xml:space="preserve">: Simon Paul Cordell </w:t>
            </w:r>
            <w:r w:rsidRPr="00752C09">
              <w:rPr>
                <w:rFonts w:ascii="Times New Roman" w:eastAsia="Times New Roman" w:hAnsi="Times New Roman" w:cs="Times New Roman"/>
                <w:b/>
                <w:color w:val="000000"/>
                <w14:ligatures w14:val="none"/>
              </w:rPr>
              <w:t>Address</w:t>
            </w:r>
            <w:r w:rsidRPr="00752C09">
              <w:rPr>
                <w:rFonts w:ascii="Times New Roman" w:eastAsia="Times New Roman" w:hAnsi="Times New Roman" w:cs="Times New Roman"/>
                <w:color w:val="000000"/>
                <w14:ligatures w14:val="none"/>
              </w:rPr>
              <w:t xml:space="preserve">: 109 Burncroft Avenue, Enfield, London, EN3 7JQ </w:t>
            </w:r>
            <w:r w:rsidRPr="00752C09">
              <w:rPr>
                <w:rFonts w:ascii="Times New Roman" w:eastAsia="Times New Roman" w:hAnsi="Times New Roman" w:cs="Times New Roman"/>
                <w:b/>
                <w:color w:val="000000"/>
                <w14:ligatures w14:val="none"/>
              </w:rPr>
              <w:t>Email</w:t>
            </w:r>
            <w:r w:rsidRPr="00752C09">
              <w:rPr>
                <w:rFonts w:ascii="Times New Roman" w:eastAsia="Times New Roman" w:hAnsi="Times New Roman" w:cs="Times New Roman"/>
                <w:color w:val="000000"/>
                <w14:ligatures w14:val="none"/>
              </w:rPr>
              <w:t xml:space="preserve">: Re_wired@ymail.com </w:t>
            </w:r>
            <w:r w:rsidRPr="00752C09">
              <w:rPr>
                <w:rFonts w:ascii="Times New Roman" w:eastAsia="Times New Roman" w:hAnsi="Times New Roman" w:cs="Times New Roman"/>
                <w:b/>
                <w:color w:val="000000"/>
                <w14:ligatures w14:val="none"/>
              </w:rPr>
              <w:t>Tel</w:t>
            </w:r>
            <w:r w:rsidRPr="00752C09">
              <w:rPr>
                <w:rFonts w:ascii="Times New Roman" w:eastAsia="Times New Roman" w:hAnsi="Times New Roman" w:cs="Times New Roman"/>
                <w:color w:val="000000"/>
                <w14:ligatures w14:val="none"/>
              </w:rPr>
              <w:t xml:space="preserve">: +447864217519 </w:t>
            </w:r>
            <w:r w:rsidRPr="00752C09">
              <w:rPr>
                <w:rFonts w:ascii="Times New Roman" w:eastAsia="Times New Roman" w:hAnsi="Times New Roman" w:cs="Times New Roman"/>
                <w:b/>
                <w:color w:val="000000"/>
                <w14:ligatures w14:val="none"/>
              </w:rPr>
              <w:t>Date</w:t>
            </w:r>
            <w:r w:rsidRPr="00752C09">
              <w:rPr>
                <w:rFonts w:ascii="Times New Roman" w:eastAsia="Times New Roman" w:hAnsi="Times New Roman" w:cs="Times New Roman"/>
                <w:color w:val="000000"/>
                <w14:ligatures w14:val="none"/>
              </w:rPr>
              <w:t xml:space="preserve">: 09 February 2025. </w:t>
            </w:r>
          </w:p>
          <w:p w14:paraId="79560437" w14:textId="77777777" w:rsidR="00000000" w:rsidRPr="00752C09" w:rsidRDefault="00000000">
            <w:pPr>
              <w:spacing w:after="176"/>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Recipient's Name</w:t>
            </w:r>
            <w:r w:rsidRPr="00752C09">
              <w:rPr>
                <w:rFonts w:ascii="Times New Roman" w:eastAsia="Times New Roman" w:hAnsi="Times New Roman" w:cs="Times New Roman"/>
                <w:b/>
                <w:color w:val="000000"/>
                <w14:ligatures w14:val="none"/>
              </w:rPr>
              <w:t xml:space="preserve">: </w:t>
            </w:r>
            <w:r w:rsidRPr="00752C09">
              <w:rPr>
                <w:rFonts w:ascii="Times New Roman" w:eastAsia="Calibri" w:hAnsi="Times New Roman" w:cs="Times New Roman"/>
                <w:color w:val="000000"/>
                <w14:ligatures w14:val="none"/>
              </w:rPr>
              <w:t xml:space="preserve">Southern Railway Customer Service </w:t>
            </w:r>
          </w:p>
          <w:p w14:paraId="73EC9D0D" w14:textId="77777777" w:rsidR="00000000" w:rsidRPr="00752C09" w:rsidRDefault="00000000">
            <w:pPr>
              <w:widowControl w:val="0"/>
              <w:numPr>
                <w:ilvl w:val="0"/>
                <w:numId w:val="2"/>
              </w:numPr>
              <w:spacing w:after="115"/>
              <w:rPr>
                <w:rFonts w:ascii="Times New Roman" w:eastAsia="Times New Roman" w:hAnsi="Times New Roman" w:cs="Times New Roman"/>
                <w:color w:val="000000"/>
                <w14:ligatures w14:val="none"/>
              </w:rPr>
            </w:pPr>
            <w:hyperlink r:id="rId6" w:history="1">
              <w:r w:rsidRPr="00752C09">
                <w:rPr>
                  <w:rStyle w:val="Hyperlink"/>
                  <w:rFonts w:ascii="Times New Roman" w:eastAsia="Times New Roman" w:hAnsi="Times New Roman" w:cs="Times New Roman"/>
                  <w:color w:val="96607D"/>
                  <w14:ligatures w14:val="none"/>
                </w:rPr>
                <w:t>https://www.thetrainline.com/trains/great</w:t>
              </w:r>
            </w:hyperlink>
            <w:hyperlink r:id="rId7" w:history="1">
              <w:r w:rsidRPr="00752C09">
                <w:rPr>
                  <w:rStyle w:val="Hyperlink"/>
                  <w:rFonts w:ascii="Times New Roman" w:eastAsia="Times New Roman" w:hAnsi="Times New Roman" w:cs="Times New Roman"/>
                  <w:color w:val="96607D"/>
                  <w14:ligatures w14:val="none"/>
                </w:rPr>
                <w:t>-</w:t>
              </w:r>
            </w:hyperlink>
            <w:hyperlink r:id="rId8" w:history="1">
              <w:r w:rsidRPr="00752C09">
                <w:rPr>
                  <w:rStyle w:val="Hyperlink"/>
                  <w:rFonts w:ascii="Times New Roman" w:eastAsia="Times New Roman" w:hAnsi="Times New Roman" w:cs="Times New Roman"/>
                  <w:color w:val="96607D"/>
                  <w14:ligatures w14:val="none"/>
                </w:rPr>
                <w:t>britain/delay</w:t>
              </w:r>
            </w:hyperlink>
            <w:hyperlink r:id="rId9" w:history="1">
              <w:r w:rsidRPr="00752C09">
                <w:rPr>
                  <w:rStyle w:val="Hyperlink"/>
                  <w:rFonts w:ascii="Times New Roman" w:eastAsia="Times New Roman" w:hAnsi="Times New Roman" w:cs="Times New Roman"/>
                  <w:color w:val="96607D"/>
                  <w14:ligatures w14:val="none"/>
                </w:rPr>
                <w:t>-</w:t>
              </w:r>
            </w:hyperlink>
            <w:hyperlink r:id="rId10" w:history="1">
              <w:r w:rsidRPr="00752C09">
                <w:rPr>
                  <w:rStyle w:val="Hyperlink"/>
                  <w:rFonts w:ascii="Times New Roman" w:eastAsia="Times New Roman" w:hAnsi="Times New Roman" w:cs="Times New Roman"/>
                  <w:color w:val="96607D"/>
                  <w14:ligatures w14:val="none"/>
                </w:rPr>
                <w:t>repay</w:t>
              </w:r>
            </w:hyperlink>
            <w:hyperlink r:id="rId11" w:history="1">
              <w:r w:rsidRPr="00752C09">
                <w:rPr>
                  <w:rStyle w:val="Hyperlink"/>
                  <w:rFonts w:ascii="Times New Roman" w:eastAsia="Calibri" w:hAnsi="Times New Roman" w:cs="Times New Roman"/>
                  <w:color w:val="000000"/>
                  <w:u w:val="none"/>
                  <w14:ligatures w14:val="none"/>
                </w:rPr>
                <w:t xml:space="preserve"> </w:t>
              </w:r>
            </w:hyperlink>
          </w:p>
          <w:p w14:paraId="5751EB4A" w14:textId="77777777" w:rsidR="00000000" w:rsidRPr="00752C09" w:rsidRDefault="00000000">
            <w:pPr>
              <w:widowControl w:val="0"/>
              <w:numPr>
                <w:ilvl w:val="0"/>
                <w:numId w:val="2"/>
              </w:numPr>
              <w:spacing w:after="115"/>
              <w:rPr>
                <w:rFonts w:ascii="Times New Roman" w:eastAsia="Times New Roman" w:hAnsi="Times New Roman" w:cs="Times New Roman"/>
                <w:color w:val="000000"/>
                <w14:ligatures w14:val="none"/>
              </w:rPr>
            </w:pPr>
            <w:hyperlink r:id="rId12" w:history="1">
              <w:r w:rsidRPr="00752C09">
                <w:rPr>
                  <w:rStyle w:val="Hyperlink"/>
                  <w:rFonts w:ascii="Times New Roman" w:eastAsia="Times New Roman" w:hAnsi="Times New Roman" w:cs="Times New Roman"/>
                  <w:color w:val="96607D"/>
                  <w14:ligatures w14:val="none"/>
                </w:rPr>
                <w:t>https://www.thameslinkrailway.com/help</w:t>
              </w:r>
            </w:hyperlink>
            <w:hyperlink r:id="rId13" w:history="1">
              <w:r w:rsidRPr="00752C09">
                <w:rPr>
                  <w:rStyle w:val="Hyperlink"/>
                  <w:rFonts w:ascii="Times New Roman" w:eastAsia="Times New Roman" w:hAnsi="Times New Roman" w:cs="Times New Roman"/>
                  <w:color w:val="96607D"/>
                  <w14:ligatures w14:val="none"/>
                </w:rPr>
                <w:t>-</w:t>
              </w:r>
            </w:hyperlink>
            <w:hyperlink r:id="rId14" w:history="1">
              <w:r w:rsidRPr="00752C09">
                <w:rPr>
                  <w:rStyle w:val="Hyperlink"/>
                  <w:rFonts w:ascii="Times New Roman" w:eastAsia="Times New Roman" w:hAnsi="Times New Roman" w:cs="Times New Roman"/>
                  <w:color w:val="96607D"/>
                  <w14:ligatures w14:val="none"/>
                </w:rPr>
                <w:t>and</w:t>
              </w:r>
            </w:hyperlink>
            <w:hyperlink r:id="rId15" w:history="1">
              <w:r w:rsidRPr="00752C09">
                <w:rPr>
                  <w:rStyle w:val="Hyperlink"/>
                  <w:rFonts w:ascii="Times New Roman" w:eastAsia="Times New Roman" w:hAnsi="Times New Roman" w:cs="Times New Roman"/>
                  <w:color w:val="96607D"/>
                  <w14:ligatures w14:val="none"/>
                </w:rPr>
                <w:t>-</w:t>
              </w:r>
            </w:hyperlink>
            <w:hyperlink r:id="rId16" w:history="1">
              <w:r w:rsidRPr="00752C09">
                <w:rPr>
                  <w:rStyle w:val="Hyperlink"/>
                  <w:rFonts w:ascii="Times New Roman" w:eastAsia="Times New Roman" w:hAnsi="Times New Roman" w:cs="Times New Roman"/>
                  <w:color w:val="96607D"/>
                  <w14:ligatures w14:val="none"/>
                </w:rPr>
                <w:t>support/delay</w:t>
              </w:r>
            </w:hyperlink>
            <w:hyperlink r:id="rId17" w:history="1">
              <w:r w:rsidRPr="00752C09">
                <w:rPr>
                  <w:rStyle w:val="Hyperlink"/>
                  <w:rFonts w:ascii="Times New Roman" w:eastAsia="Times New Roman" w:hAnsi="Times New Roman" w:cs="Times New Roman"/>
                  <w:color w:val="96607D"/>
                  <w14:ligatures w14:val="none"/>
                </w:rPr>
                <w:t>-</w:t>
              </w:r>
            </w:hyperlink>
            <w:hyperlink r:id="rId18" w:history="1">
              <w:r w:rsidRPr="00752C09">
                <w:rPr>
                  <w:rStyle w:val="Hyperlink"/>
                  <w:rFonts w:ascii="Times New Roman" w:eastAsia="Times New Roman" w:hAnsi="Times New Roman" w:cs="Times New Roman"/>
                  <w:color w:val="96607D"/>
                  <w14:ligatures w14:val="none"/>
                </w:rPr>
                <w:t>repay</w:t>
              </w:r>
            </w:hyperlink>
            <w:hyperlink r:id="rId19" w:history="1">
              <w:r w:rsidRPr="00752C09">
                <w:rPr>
                  <w:rStyle w:val="Hyperlink"/>
                  <w:rFonts w:ascii="Times New Roman" w:eastAsia="Calibri" w:hAnsi="Times New Roman" w:cs="Times New Roman"/>
                  <w:color w:val="000000"/>
                  <w:u w:val="none"/>
                  <w14:ligatures w14:val="none"/>
                </w:rPr>
                <w:t xml:space="preserve"> </w:t>
              </w:r>
            </w:hyperlink>
          </w:p>
          <w:p w14:paraId="7CBC618D" w14:textId="77777777" w:rsidR="00000000" w:rsidRPr="00752C09" w:rsidRDefault="00000000">
            <w:pPr>
              <w:widowControl w:val="0"/>
              <w:numPr>
                <w:ilvl w:val="0"/>
                <w:numId w:val="2"/>
              </w:numPr>
              <w:spacing w:after="276"/>
              <w:rPr>
                <w:rFonts w:ascii="Times New Roman" w:eastAsia="Times New Roman" w:hAnsi="Times New Roman" w:cs="Times New Roman"/>
                <w:color w:val="000000"/>
                <w14:ligatures w14:val="none"/>
              </w:rPr>
            </w:pPr>
            <w:hyperlink r:id="rId20" w:history="1">
              <w:r w:rsidRPr="00752C09">
                <w:rPr>
                  <w:rStyle w:val="Hyperlink"/>
                  <w:rFonts w:ascii="Times New Roman" w:eastAsia="Times New Roman" w:hAnsi="Times New Roman" w:cs="Times New Roman"/>
                  <w:color w:val="0000FF"/>
                  <w14:ligatures w14:val="none"/>
                </w:rPr>
                <w:t>https://www.thameslinkrailway.com/</w:t>
              </w:r>
            </w:hyperlink>
            <w:hyperlink r:id="rId21" w:history="1">
              <w:r w:rsidRPr="00752C09">
                <w:rPr>
                  <w:rStyle w:val="Hyperlink"/>
                  <w:rFonts w:ascii="Times New Roman" w:eastAsia="Times New Roman" w:hAnsi="Times New Roman" w:cs="Times New Roman"/>
                  <w:color w:val="0000FF"/>
                  <w14:ligatures w14:val="none"/>
                </w:rPr>
                <w:t>-</w:t>
              </w:r>
            </w:hyperlink>
            <w:hyperlink r:id="rId22" w:history="1">
              <w:r w:rsidRPr="00752C09">
                <w:rPr>
                  <w:rStyle w:val="Hyperlink"/>
                  <w:rFonts w:ascii="Times New Roman" w:eastAsia="Times New Roman" w:hAnsi="Times New Roman" w:cs="Times New Roman"/>
                  <w:color w:val="0000FF"/>
                  <w14:ligatures w14:val="none"/>
                </w:rPr>
                <w:t>/media/goahead/gtr</w:t>
              </w:r>
            </w:hyperlink>
            <w:hyperlink r:id="rId23" w:history="1">
              <w:r w:rsidRPr="00752C09">
                <w:rPr>
                  <w:rStyle w:val="Hyperlink"/>
                  <w:rFonts w:ascii="Times New Roman" w:eastAsia="Times New Roman" w:hAnsi="Times New Roman" w:cs="Times New Roman"/>
                  <w:color w:val="0000FF"/>
                  <w14:ligatures w14:val="none"/>
                </w:rPr>
                <w:t>-</w:t>
              </w:r>
            </w:hyperlink>
            <w:hyperlink r:id="rId24" w:history="1">
              <w:r w:rsidRPr="00752C09">
                <w:rPr>
                  <w:rStyle w:val="Hyperlink"/>
                  <w:rFonts w:ascii="Times New Roman" w:eastAsia="Times New Roman" w:hAnsi="Times New Roman" w:cs="Times New Roman"/>
                  <w:color w:val="0000FF"/>
                  <w14:ligatures w14:val="none"/>
                </w:rPr>
                <w:t>all</w:t>
              </w:r>
            </w:hyperlink>
            <w:hyperlink r:id="rId25" w:history="1">
              <w:r w:rsidRPr="00752C09">
                <w:rPr>
                  <w:rStyle w:val="Hyperlink"/>
                  <w:rFonts w:ascii="Times New Roman" w:eastAsia="Times New Roman" w:hAnsi="Times New Roman" w:cs="Times New Roman"/>
                  <w:color w:val="0000FF"/>
                  <w14:ligatures w14:val="none"/>
                </w:rPr>
                <w:t>-</w:t>
              </w:r>
            </w:hyperlink>
            <w:hyperlink r:id="rId26" w:history="1">
              <w:r w:rsidRPr="00752C09">
                <w:rPr>
                  <w:rStyle w:val="Hyperlink"/>
                  <w:rFonts w:ascii="Times New Roman" w:eastAsia="Times New Roman" w:hAnsi="Times New Roman" w:cs="Times New Roman"/>
                  <w:color w:val="0000FF"/>
                  <w14:ligatures w14:val="none"/>
                </w:rPr>
                <w:t>shared</w:t>
              </w:r>
            </w:hyperlink>
            <w:hyperlink r:id="rId27" w:history="1">
              <w:r w:rsidRPr="00752C09">
                <w:rPr>
                  <w:rStyle w:val="Hyperlink"/>
                  <w:rFonts w:ascii="Times New Roman" w:eastAsia="Times New Roman" w:hAnsi="Times New Roman" w:cs="Times New Roman"/>
                  <w:color w:val="0000FF"/>
                  <w14:ligatures w14:val="none"/>
                </w:rPr>
                <w:t>-</w:t>
              </w:r>
            </w:hyperlink>
            <w:hyperlink r:id="rId28" w:history="1">
              <w:r w:rsidRPr="00752C09">
                <w:rPr>
                  <w:rStyle w:val="Hyperlink"/>
                  <w:rFonts w:ascii="Times New Roman" w:eastAsia="Times New Roman" w:hAnsi="Times New Roman" w:cs="Times New Roman"/>
                  <w:color w:val="0000FF"/>
                  <w14:ligatures w14:val="none"/>
                </w:rPr>
                <w:t>pdfs</w:t>
              </w:r>
            </w:hyperlink>
            <w:hyperlink r:id="rId29" w:history="1">
              <w:r w:rsidRPr="00752C09">
                <w:rPr>
                  <w:rStyle w:val="Hyperlink"/>
                  <w:rFonts w:ascii="Times New Roman" w:eastAsia="Times New Roman" w:hAnsi="Times New Roman" w:cs="Times New Roman"/>
                  <w:color w:val="0000FF"/>
                  <w14:ligatures w14:val="none"/>
                </w:rPr>
                <w:t>-</w:t>
              </w:r>
            </w:hyperlink>
            <w:hyperlink r:id="rId30" w:history="1">
              <w:r w:rsidRPr="00752C09">
                <w:rPr>
                  <w:rStyle w:val="Hyperlink"/>
                  <w:rFonts w:ascii="Times New Roman" w:eastAsia="Times New Roman" w:hAnsi="Times New Roman" w:cs="Times New Roman"/>
                  <w:color w:val="0000FF"/>
                  <w14:ligatures w14:val="none"/>
                </w:rPr>
                <w:t>and</w:t>
              </w:r>
            </w:hyperlink>
            <w:hyperlink r:id="rId31" w:history="1">
              <w:r w:rsidRPr="00752C09">
                <w:rPr>
                  <w:rStyle w:val="Hyperlink"/>
                  <w:rFonts w:ascii="Times New Roman" w:eastAsia="Times New Roman" w:hAnsi="Times New Roman" w:cs="Times New Roman"/>
                  <w:color w:val="0000FF"/>
                  <w14:ligatures w14:val="none"/>
                </w:rPr>
                <w:t>documents/delay_repay_post_form.pdf</w:t>
              </w:r>
            </w:hyperlink>
            <w:hyperlink r:id="rId32" w:history="1">
              <w:r w:rsidRPr="00752C09">
                <w:rPr>
                  <w:rStyle w:val="Hyperlink"/>
                  <w:rFonts w:ascii="Times New Roman" w:eastAsia="Calibri" w:hAnsi="Times New Roman" w:cs="Times New Roman"/>
                  <w:color w:val="000000"/>
                  <w:u w:val="none"/>
                  <w14:ligatures w14:val="none"/>
                </w:rPr>
                <w:t xml:space="preserve"> </w:t>
              </w:r>
            </w:hyperlink>
          </w:p>
          <w:p w14:paraId="61F75F19"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Subject</w:t>
            </w:r>
            <w:r w:rsidRPr="00752C09">
              <w:rPr>
                <w:rFonts w:ascii="Times New Roman" w:eastAsia="Times New Roman" w:hAnsi="Times New Roman" w:cs="Times New Roman"/>
                <w:color w:val="000000"/>
                <w14:ligatures w14:val="none"/>
              </w:rPr>
              <w:t xml:space="preserve">: Claim for Compensation Due to Train Delays and Associated Issues </w:t>
            </w:r>
          </w:p>
          <w:p w14:paraId="6A082C1A" w14:textId="77777777" w:rsidR="00000000" w:rsidRPr="00752C09" w:rsidRDefault="00000000">
            <w:pPr>
              <w:spacing w:after="25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Dear Southern Railway Customer Service,</w:t>
            </w:r>
            <w:r w:rsidRPr="00752C09">
              <w:rPr>
                <w:rFonts w:ascii="Times New Roman" w:eastAsia="Times New Roman" w:hAnsi="Times New Roman" w:cs="Times New Roman"/>
                <w:color w:val="000000"/>
                <w14:ligatures w14:val="none"/>
              </w:rPr>
              <w:t xml:space="preserve"> </w:t>
            </w:r>
          </w:p>
          <w:p w14:paraId="5690E279"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I am writing to formally file a claim for compensation due to significant disruptions to my travel on January 12, 2025. My planned journey from Gatwick to London Bridge was severely impacted by the cancellation of train services, which resulted in additional expenses and a loss of productivity. </w:t>
            </w:r>
          </w:p>
          <w:p w14:paraId="0F4D0D8F" w14:textId="77777777" w:rsidR="00000000" w:rsidRPr="00752C09" w:rsidRDefault="00000000">
            <w:pPr>
              <w:spacing w:after="25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Journey Details:</w:t>
            </w:r>
            <w:r w:rsidRPr="00752C09">
              <w:rPr>
                <w:rFonts w:ascii="Times New Roman" w:eastAsia="Times New Roman" w:hAnsi="Times New Roman" w:cs="Times New Roman"/>
                <w:color w:val="000000"/>
                <w14:ligatures w14:val="none"/>
              </w:rPr>
              <w:t xml:space="preserve"> </w:t>
            </w:r>
          </w:p>
          <w:p w14:paraId="1A0DD302" w14:textId="77777777" w:rsidR="00000000" w:rsidRPr="00752C09" w:rsidRDefault="00000000">
            <w:pPr>
              <w:widowControl w:val="0"/>
              <w:numPr>
                <w:ilvl w:val="0"/>
                <w:numId w:val="3"/>
              </w:numPr>
              <w:spacing w:after="97"/>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Date</w:t>
            </w:r>
            <w:r w:rsidRPr="00752C09">
              <w:rPr>
                <w:rFonts w:ascii="Times New Roman" w:eastAsia="Times New Roman" w:hAnsi="Times New Roman" w:cs="Times New Roman"/>
                <w:color w:val="000000"/>
                <w14:ligatures w14:val="none"/>
              </w:rPr>
              <w:t xml:space="preserve">: January 12, 2025 </w:t>
            </w:r>
          </w:p>
          <w:p w14:paraId="1F64C613" w14:textId="77777777" w:rsidR="00000000" w:rsidRPr="00752C09" w:rsidRDefault="00000000">
            <w:pPr>
              <w:widowControl w:val="0"/>
              <w:numPr>
                <w:ilvl w:val="0"/>
                <w:numId w:val="3"/>
              </w:numPr>
              <w:spacing w:after="102"/>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Route</w:t>
            </w:r>
            <w:r w:rsidRPr="00752C09">
              <w:rPr>
                <w:rFonts w:ascii="Times New Roman" w:eastAsia="Times New Roman" w:hAnsi="Times New Roman" w:cs="Times New Roman"/>
                <w:color w:val="000000"/>
                <w14:ligatures w14:val="none"/>
              </w:rPr>
              <w:t xml:space="preserve">: Train from Gatwick to London Bridge </w:t>
            </w:r>
          </w:p>
          <w:p w14:paraId="780F9247" w14:textId="77777777" w:rsidR="00000000" w:rsidRPr="00752C09" w:rsidRDefault="00000000">
            <w:pPr>
              <w:widowControl w:val="0"/>
              <w:numPr>
                <w:ilvl w:val="0"/>
                <w:numId w:val="3"/>
              </w:numPr>
              <w:spacing w:after="84"/>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Scheduled Trains</w:t>
            </w:r>
            <w:r w:rsidRPr="00752C09">
              <w:rPr>
                <w:rFonts w:ascii="Times New Roman" w:eastAsia="Times New Roman" w:hAnsi="Times New Roman" w:cs="Times New Roman"/>
                <w:color w:val="000000"/>
                <w14:ligatures w14:val="none"/>
              </w:rPr>
              <w:t xml:space="preserve">: </w:t>
            </w:r>
          </w:p>
          <w:p w14:paraId="086BA3A9" w14:textId="77777777" w:rsidR="00000000" w:rsidRPr="00752C09" w:rsidRDefault="00000000">
            <w:pPr>
              <w:widowControl w:val="0"/>
              <w:numPr>
                <w:ilvl w:val="0"/>
                <w:numId w:val="3"/>
              </w:numPr>
              <w:spacing w:after="84"/>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12:00 PM Southern train from Gatwick to East Grinstead </w:t>
            </w:r>
            <w:r w:rsidRPr="00752C09">
              <w:rPr>
                <w:rFonts w:ascii="Times New Roman" w:eastAsia="Courier New" w:hAnsi="Times New Roman" w:cs="Times New Roman"/>
                <w:color w:val="000000"/>
                <w14:ligatures w14:val="none"/>
              </w:rPr>
              <w:t>o</w:t>
            </w:r>
            <w:r w:rsidRPr="00752C09">
              <w:rPr>
                <w:rFonts w:ascii="Times New Roman" w:eastAsia="Times New Roman" w:hAnsi="Times New Roman" w:cs="Times New Roman"/>
                <w:color w:val="000000"/>
                <w14:ligatures w14:val="none"/>
              </w:rPr>
              <w:t xml:space="preserve">   </w:t>
            </w:r>
            <w:r w:rsidRPr="00752C09">
              <w:rPr>
                <w:rFonts w:ascii="Times New Roman" w:eastAsia="Times New Roman" w:hAnsi="Times New Roman" w:cs="Times New Roman"/>
                <w:color w:val="000000"/>
                <w:vertAlign w:val="subscript"/>
                <w14:ligatures w14:val="none"/>
              </w:rPr>
              <w:t xml:space="preserve"> </w:t>
            </w:r>
            <w:r w:rsidRPr="00752C09">
              <w:rPr>
                <w:rFonts w:ascii="Times New Roman" w:eastAsia="Times New Roman" w:hAnsi="Times New Roman" w:cs="Times New Roman"/>
                <w:color w:val="000000"/>
                <w14:ligatures w14:val="none"/>
              </w:rPr>
              <w:t xml:space="preserve">12:32 PM Southern train from East Grinstead to London Bridge </w:t>
            </w:r>
          </w:p>
          <w:p w14:paraId="2472333C" w14:textId="77777777" w:rsidR="00000000" w:rsidRPr="00752C09" w:rsidRDefault="00000000">
            <w:pPr>
              <w:widowControl w:val="0"/>
              <w:numPr>
                <w:ilvl w:val="0"/>
                <w:numId w:val="3"/>
              </w:numPr>
              <w:spacing w:after="92"/>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Ticket Price</w:t>
            </w:r>
            <w:r w:rsidRPr="00752C09">
              <w:rPr>
                <w:rFonts w:ascii="Times New Roman" w:eastAsia="Times New Roman" w:hAnsi="Times New Roman" w:cs="Times New Roman"/>
                <w:color w:val="000000"/>
                <w14:ligatures w14:val="none"/>
              </w:rPr>
              <w:t xml:space="preserve">: £11.90 each x 2 = £23.80 </w:t>
            </w:r>
          </w:p>
          <w:p w14:paraId="4C24380C" w14:textId="77777777" w:rsidR="00000000" w:rsidRPr="00752C09" w:rsidRDefault="00000000">
            <w:pPr>
              <w:spacing w:after="298"/>
              <w:ind w:left="10" w:hanging="10"/>
              <w:rPr>
                <w:rFonts w:ascii="Times New Roman" w:eastAsia="Times New Roman" w:hAnsi="Times New Roman" w:cs="Times New Roman"/>
                <w:color w:val="000000"/>
                <w14:ligatures w14:val="none"/>
              </w:rPr>
            </w:pPr>
            <w:r w:rsidRPr="00752C09">
              <w:rPr>
                <w:rFonts w:ascii="Times New Roman" w:eastAsia="Calibri" w:hAnsi="Times New Roman" w:cs="Times New Roman"/>
                <w:b/>
                <w:color w:val="000000"/>
                <w:u w:val="single" w:color="000000"/>
                <w14:ligatures w14:val="none"/>
              </w:rPr>
              <w:t>Caption for Receipt</w:t>
            </w:r>
            <w:r w:rsidRPr="00752C09">
              <w:rPr>
                <w:rFonts w:ascii="Times New Roman" w:eastAsia="Calibri" w:hAnsi="Times New Roman" w:cs="Times New Roman"/>
                <w:color w:val="000000"/>
                <w14:ligatures w14:val="none"/>
              </w:rPr>
              <w:t xml:space="preserve">: </w:t>
            </w:r>
            <w:r w:rsidRPr="00752C09">
              <w:rPr>
                <w:rFonts w:ascii="Times New Roman" w:eastAsia="Calibri" w:hAnsi="Times New Roman" w:cs="Times New Roman"/>
                <w:i/>
                <w:color w:val="000000"/>
                <w14:ligatures w14:val="none"/>
              </w:rPr>
              <w:t>Purchase of Train Travel Tickets.</w:t>
            </w:r>
            <w:r w:rsidRPr="00752C09">
              <w:rPr>
                <w:rFonts w:ascii="Times New Roman" w:eastAsia="Calibri" w:hAnsi="Times New Roman" w:cs="Times New Roman"/>
                <w:color w:val="000000"/>
                <w14:ligatures w14:val="none"/>
              </w:rPr>
              <w:t xml:space="preserve">  </w:t>
            </w:r>
          </w:p>
          <w:p w14:paraId="2487077E"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Upon arrival at Gatwick, I learned that the scheduled train services were cancelled, and a coach service was provided instead. The coach journey took approximately 45 minutes to reach an alternate train station before we could continue our journey, and I took a picture while on the train as below: </w:t>
            </w:r>
          </w:p>
          <w:p w14:paraId="6B372C29" w14:textId="77777777" w:rsidR="00000000" w:rsidRPr="00752C09" w:rsidRDefault="00000000">
            <w:pPr>
              <w:spacing w:after="298"/>
              <w:ind w:left="10" w:hanging="10"/>
              <w:rPr>
                <w:rFonts w:ascii="Times New Roman" w:eastAsia="Times New Roman" w:hAnsi="Times New Roman" w:cs="Times New Roman"/>
                <w:color w:val="000000"/>
                <w14:ligatures w14:val="none"/>
              </w:rPr>
            </w:pPr>
            <w:r w:rsidRPr="00752C09">
              <w:rPr>
                <w:rFonts w:ascii="Times New Roman" w:eastAsia="Calibri" w:hAnsi="Times New Roman" w:cs="Times New Roman"/>
                <w:b/>
                <w:color w:val="000000"/>
                <w:u w:val="single" w:color="000000"/>
                <w14:ligatures w14:val="none"/>
              </w:rPr>
              <w:t>Caption for Receipt</w:t>
            </w:r>
            <w:r w:rsidRPr="00752C09">
              <w:rPr>
                <w:rFonts w:ascii="Times New Roman" w:eastAsia="Calibri" w:hAnsi="Times New Roman" w:cs="Times New Roman"/>
                <w:color w:val="000000"/>
                <w14:ligatures w14:val="none"/>
              </w:rPr>
              <w:t xml:space="preserve">: </w:t>
            </w:r>
            <w:r w:rsidRPr="00752C09">
              <w:rPr>
                <w:rFonts w:ascii="Times New Roman" w:eastAsia="Calibri" w:hAnsi="Times New Roman" w:cs="Times New Roman"/>
                <w:i/>
                <w:color w:val="000000"/>
                <w14:ligatures w14:val="none"/>
              </w:rPr>
              <w:t>Late Train Service Provided as An Alternative to Travel.</w:t>
            </w:r>
            <w:r w:rsidRPr="00752C09">
              <w:rPr>
                <w:rFonts w:ascii="Times New Roman" w:eastAsia="Calibri" w:hAnsi="Times New Roman" w:cs="Times New Roman"/>
                <w:color w:val="000000"/>
                <w14:ligatures w14:val="none"/>
              </w:rPr>
              <w:t xml:space="preserve"> </w:t>
            </w:r>
          </w:p>
          <w:p w14:paraId="3EA6145C" w14:textId="77777777" w:rsidR="00000000" w:rsidRPr="00752C09" w:rsidRDefault="00000000">
            <w:pPr>
              <w:spacing w:after="25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Alternative Transport:</w:t>
            </w:r>
            <w:r w:rsidRPr="00752C09">
              <w:rPr>
                <w:rFonts w:ascii="Times New Roman" w:eastAsia="Times New Roman" w:hAnsi="Times New Roman" w:cs="Times New Roman"/>
                <w:color w:val="000000"/>
                <w14:ligatures w14:val="none"/>
              </w:rPr>
              <w:t xml:space="preserve"> </w:t>
            </w:r>
          </w:p>
          <w:p w14:paraId="0467E3D1" w14:textId="77777777" w:rsidR="00000000" w:rsidRPr="00752C09" w:rsidRDefault="00000000">
            <w:pPr>
              <w:widowControl w:val="0"/>
              <w:numPr>
                <w:ilvl w:val="0"/>
                <w:numId w:val="3"/>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Coach Service</w:t>
            </w:r>
            <w:r w:rsidRPr="00752C09">
              <w:rPr>
                <w:rFonts w:ascii="Times New Roman" w:eastAsia="Times New Roman" w:hAnsi="Times New Roman" w:cs="Times New Roman"/>
                <w:color w:val="000000"/>
                <w14:ligatures w14:val="none"/>
              </w:rPr>
              <w:t xml:space="preserve">: Provided as an alternative to train travel. </w:t>
            </w:r>
          </w:p>
          <w:p w14:paraId="209B8CF7" w14:textId="77777777" w:rsidR="00000000" w:rsidRPr="00752C09" w:rsidRDefault="00000000">
            <w:pPr>
              <w:widowControl w:val="0"/>
              <w:numPr>
                <w:ilvl w:val="0"/>
                <w:numId w:val="3"/>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Arrival Issues</w:t>
            </w:r>
            <w:r w:rsidRPr="00752C09">
              <w:rPr>
                <w:rFonts w:ascii="Times New Roman" w:eastAsia="Times New Roman" w:hAnsi="Times New Roman" w:cs="Times New Roman"/>
                <w:color w:val="000000"/>
                <w14:ligatures w14:val="none"/>
              </w:rPr>
              <w:t xml:space="preserve">: Once at London Bridge, my attempts to contact the cab driver were unsuccessful, as the timing of our arrival did not allow for proper communication. I enlisted the assistance of my uncle, who was able to attempt to reach the cab company on our behalf. Unfortunately, we were informed that we could not recover our booking or fees for the taxi we missed. </w:t>
            </w:r>
          </w:p>
          <w:p w14:paraId="0A7B9083" w14:textId="77777777" w:rsidR="00000000" w:rsidRPr="00752C09" w:rsidRDefault="00000000">
            <w:pPr>
              <w:widowControl w:val="0"/>
              <w:numPr>
                <w:ilvl w:val="0"/>
                <w:numId w:val="3"/>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Missed Cab Booking</w:t>
            </w:r>
            <w:r w:rsidRPr="00752C09">
              <w:rPr>
                <w:rFonts w:ascii="Times New Roman" w:eastAsia="Times New Roman" w:hAnsi="Times New Roman" w:cs="Times New Roman"/>
                <w:color w:val="000000"/>
                <w14:ligatures w14:val="none"/>
              </w:rPr>
              <w:t xml:space="preserve">: Cab price £51.50. </w:t>
            </w:r>
          </w:p>
          <w:p w14:paraId="4163AE95" w14:textId="77777777" w:rsidR="00000000" w:rsidRPr="00752C09" w:rsidRDefault="00000000">
            <w:pPr>
              <w:spacing w:after="298"/>
              <w:ind w:left="10" w:hanging="10"/>
              <w:rPr>
                <w:rFonts w:ascii="Times New Roman" w:eastAsia="Times New Roman" w:hAnsi="Times New Roman" w:cs="Times New Roman"/>
                <w:color w:val="000000"/>
                <w14:ligatures w14:val="none"/>
              </w:rPr>
            </w:pPr>
            <w:r w:rsidRPr="00752C09">
              <w:rPr>
                <w:rFonts w:ascii="Times New Roman" w:eastAsia="Calibri" w:hAnsi="Times New Roman" w:cs="Times New Roman"/>
                <w:b/>
                <w:color w:val="000000"/>
                <w:u w:val="single" w:color="000000"/>
                <w14:ligatures w14:val="none"/>
              </w:rPr>
              <w:t>Caption for Receipt</w:t>
            </w:r>
            <w:r w:rsidRPr="00752C09">
              <w:rPr>
                <w:rFonts w:ascii="Times New Roman" w:eastAsia="Calibri" w:hAnsi="Times New Roman" w:cs="Times New Roman"/>
                <w:color w:val="000000"/>
                <w14:ligatures w14:val="none"/>
              </w:rPr>
              <w:t xml:space="preserve">: </w:t>
            </w:r>
            <w:r w:rsidRPr="00752C09">
              <w:rPr>
                <w:rFonts w:ascii="Times New Roman" w:eastAsia="Calibri" w:hAnsi="Times New Roman" w:cs="Times New Roman"/>
                <w:i/>
                <w:color w:val="000000"/>
                <w14:ligatures w14:val="none"/>
              </w:rPr>
              <w:t>Cab Booking Booked at The Same Time with Train Tickets.</w:t>
            </w:r>
            <w:r w:rsidRPr="00752C09">
              <w:rPr>
                <w:rFonts w:ascii="Times New Roman" w:eastAsia="Calibri" w:hAnsi="Times New Roman" w:cs="Times New Roman"/>
                <w:color w:val="000000"/>
                <w14:ligatures w14:val="none"/>
              </w:rPr>
              <w:t xml:space="preserve"> </w:t>
            </w:r>
          </w:p>
          <w:p w14:paraId="282D5E6D"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Consequently, we took the Route 149 bus to Edmonton Green while managing multiple suitcases. </w:t>
            </w:r>
          </w:p>
          <w:p w14:paraId="6F8C3C55" w14:textId="77777777" w:rsidR="00000000" w:rsidRPr="00752C09" w:rsidRDefault="00000000">
            <w:pPr>
              <w:widowControl w:val="0"/>
              <w:numPr>
                <w:ilvl w:val="0"/>
                <w:numId w:val="3"/>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Bus Fees</w:t>
            </w:r>
            <w:r w:rsidRPr="00752C09">
              <w:rPr>
                <w:rFonts w:ascii="Times New Roman" w:eastAsia="Times New Roman" w:hAnsi="Times New Roman" w:cs="Times New Roman"/>
                <w:color w:val="000000"/>
                <w14:ligatures w14:val="none"/>
              </w:rPr>
              <w:t xml:space="preserve">: £1.75 x 2 = £3.50. </w:t>
            </w:r>
          </w:p>
          <w:p w14:paraId="71F386AE" w14:textId="77777777" w:rsidR="00000000" w:rsidRPr="00752C09" w:rsidRDefault="00000000">
            <w:pPr>
              <w:spacing w:after="298"/>
              <w:ind w:left="10" w:hanging="10"/>
              <w:rPr>
                <w:rFonts w:ascii="Times New Roman" w:eastAsia="Times New Roman" w:hAnsi="Times New Roman" w:cs="Times New Roman"/>
                <w:color w:val="000000"/>
                <w14:ligatures w14:val="none"/>
              </w:rPr>
            </w:pPr>
            <w:r w:rsidRPr="00752C09">
              <w:rPr>
                <w:rFonts w:ascii="Times New Roman" w:eastAsia="Calibri" w:hAnsi="Times New Roman" w:cs="Times New Roman"/>
                <w:b/>
                <w:color w:val="000000"/>
                <w:u w:val="single" w:color="000000"/>
                <w14:ligatures w14:val="none"/>
              </w:rPr>
              <w:t>Caption for Receipt</w:t>
            </w:r>
            <w:r w:rsidRPr="00752C09">
              <w:rPr>
                <w:rFonts w:ascii="Times New Roman" w:eastAsia="Calibri" w:hAnsi="Times New Roman" w:cs="Times New Roman"/>
                <w:color w:val="000000"/>
                <w14:ligatures w14:val="none"/>
              </w:rPr>
              <w:t xml:space="preserve">: </w:t>
            </w:r>
            <w:r w:rsidRPr="00752C09">
              <w:rPr>
                <w:rFonts w:ascii="Times New Roman" w:eastAsia="Calibri" w:hAnsi="Times New Roman" w:cs="Times New Roman"/>
                <w:i/>
                <w:color w:val="000000"/>
                <w14:ligatures w14:val="none"/>
              </w:rPr>
              <w:t>TFL travel charge for bus fare on January 13, 2025.</w:t>
            </w:r>
            <w:r w:rsidRPr="00752C09">
              <w:rPr>
                <w:rFonts w:ascii="Times New Roman" w:eastAsia="Calibri" w:hAnsi="Times New Roman" w:cs="Times New Roman"/>
                <w:color w:val="000000"/>
                <w14:ligatures w14:val="none"/>
              </w:rPr>
              <w:t xml:space="preserve"> </w:t>
            </w:r>
          </w:p>
          <w:p w14:paraId="2682C084"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Upon arriving in Edmonton Green, I opted for a cab as it was more affordable than attempting to recover the missed booking. </w:t>
            </w:r>
          </w:p>
          <w:p w14:paraId="012052D0" w14:textId="77777777" w:rsidR="00000000" w:rsidRPr="00752C09" w:rsidRDefault="00000000">
            <w:pPr>
              <w:widowControl w:val="0"/>
              <w:numPr>
                <w:ilvl w:val="0"/>
                <w:numId w:val="3"/>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Cab Fare</w:t>
            </w:r>
            <w:r w:rsidRPr="00752C09">
              <w:rPr>
                <w:rFonts w:ascii="Times New Roman" w:eastAsia="Times New Roman" w:hAnsi="Times New Roman" w:cs="Times New Roman"/>
                <w:color w:val="000000"/>
                <w14:ligatures w14:val="none"/>
              </w:rPr>
              <w:t xml:space="preserve">: £13.00. </w:t>
            </w:r>
          </w:p>
          <w:p w14:paraId="50159448" w14:textId="77777777" w:rsidR="00000000" w:rsidRPr="00752C09" w:rsidRDefault="00000000">
            <w:pPr>
              <w:spacing w:after="298"/>
              <w:ind w:left="10" w:hanging="10"/>
              <w:rPr>
                <w:rFonts w:ascii="Times New Roman" w:eastAsia="Times New Roman" w:hAnsi="Times New Roman" w:cs="Times New Roman"/>
                <w:color w:val="000000"/>
                <w14:ligatures w14:val="none"/>
              </w:rPr>
            </w:pPr>
            <w:r w:rsidRPr="00752C09">
              <w:rPr>
                <w:rFonts w:ascii="Times New Roman" w:eastAsia="Calibri" w:hAnsi="Times New Roman" w:cs="Times New Roman"/>
                <w:b/>
                <w:color w:val="000000"/>
                <w:u w:val="single" w:color="000000"/>
                <w14:ligatures w14:val="none"/>
              </w:rPr>
              <w:t>Caption for Receipt</w:t>
            </w:r>
            <w:r w:rsidRPr="00752C09">
              <w:rPr>
                <w:rFonts w:ascii="Times New Roman" w:eastAsia="Calibri" w:hAnsi="Times New Roman" w:cs="Times New Roman"/>
                <w:color w:val="000000"/>
                <w14:ligatures w14:val="none"/>
              </w:rPr>
              <w:t xml:space="preserve">: </w:t>
            </w:r>
            <w:r w:rsidRPr="00752C09">
              <w:rPr>
                <w:rFonts w:ascii="Times New Roman" w:eastAsia="Calibri" w:hAnsi="Times New Roman" w:cs="Times New Roman"/>
                <w:i/>
                <w:color w:val="000000"/>
                <w14:ligatures w14:val="none"/>
              </w:rPr>
              <w:t>Cab from Edmonton Green.</w:t>
            </w:r>
            <w:r w:rsidRPr="00752C09">
              <w:rPr>
                <w:rFonts w:ascii="Times New Roman" w:eastAsia="Calibri" w:hAnsi="Times New Roman" w:cs="Times New Roman"/>
                <w:color w:val="000000"/>
                <w14:ligatures w14:val="none"/>
              </w:rPr>
              <w:t xml:space="preserve"> </w:t>
            </w:r>
          </w:p>
          <w:p w14:paraId="66E67A21"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Impact:</w:t>
            </w:r>
            <w:r w:rsidRPr="00752C09">
              <w:rPr>
                <w:rFonts w:ascii="Times New Roman" w:eastAsia="Times New Roman" w:hAnsi="Times New Roman" w:cs="Times New Roman"/>
                <w:color w:val="000000"/>
                <w14:ligatures w14:val="none"/>
              </w:rPr>
              <w:t xml:space="preserve"> The delays not only caused distress but also led to fatigue, making it impossible for me to prepare dinner upon arriving home. As a result, I was forced to order food, an expense I wouldn't have incurred had I arrived on time. </w:t>
            </w:r>
          </w:p>
          <w:p w14:paraId="32E81F7A" w14:textId="77777777" w:rsidR="00000000" w:rsidRPr="00752C09" w:rsidRDefault="00000000">
            <w:pPr>
              <w:widowControl w:val="0"/>
              <w:numPr>
                <w:ilvl w:val="0"/>
                <w:numId w:val="3"/>
              </w:numPr>
              <w:spacing w:after="25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Dinner Bill</w:t>
            </w:r>
            <w:r w:rsidRPr="00752C09">
              <w:rPr>
                <w:rFonts w:ascii="Times New Roman" w:eastAsia="Times New Roman" w:hAnsi="Times New Roman" w:cs="Times New Roman"/>
                <w:color w:val="000000"/>
                <w14:ligatures w14:val="none"/>
              </w:rPr>
              <w:t xml:space="preserve">: £25.00. </w:t>
            </w:r>
          </w:p>
          <w:p w14:paraId="0E0C5CD8" w14:textId="77777777" w:rsidR="00000000" w:rsidRPr="00752C09" w:rsidRDefault="00000000">
            <w:pPr>
              <w:spacing w:after="298"/>
              <w:ind w:left="10" w:hanging="10"/>
              <w:rPr>
                <w:rFonts w:ascii="Times New Roman" w:eastAsia="Times New Roman" w:hAnsi="Times New Roman" w:cs="Times New Roman"/>
                <w:color w:val="000000"/>
                <w14:ligatures w14:val="none"/>
              </w:rPr>
            </w:pPr>
            <w:r w:rsidRPr="00752C09">
              <w:rPr>
                <w:rFonts w:ascii="Times New Roman" w:eastAsia="Calibri" w:hAnsi="Times New Roman" w:cs="Times New Roman"/>
                <w:b/>
                <w:color w:val="000000"/>
                <w:u w:val="single" w:color="000000"/>
                <w14:ligatures w14:val="none"/>
              </w:rPr>
              <w:t>Caption for Receipt</w:t>
            </w:r>
            <w:r w:rsidRPr="00752C09">
              <w:rPr>
                <w:rFonts w:ascii="Times New Roman" w:eastAsia="Calibri" w:hAnsi="Times New Roman" w:cs="Times New Roman"/>
                <w:color w:val="000000"/>
                <w14:ligatures w14:val="none"/>
              </w:rPr>
              <w:t xml:space="preserve">: </w:t>
            </w:r>
            <w:r w:rsidRPr="00752C09">
              <w:rPr>
                <w:rFonts w:ascii="Times New Roman" w:eastAsia="Calibri" w:hAnsi="Times New Roman" w:cs="Times New Roman"/>
                <w:i/>
                <w:color w:val="000000"/>
                <w14:ligatures w14:val="none"/>
              </w:rPr>
              <w:t>Dinner Receipt.</w:t>
            </w:r>
            <w:r w:rsidRPr="00752C09">
              <w:rPr>
                <w:rFonts w:ascii="Times New Roman" w:eastAsia="Calibri" w:hAnsi="Times New Roman" w:cs="Times New Roman"/>
                <w:color w:val="000000"/>
                <w14:ligatures w14:val="none"/>
              </w:rPr>
              <w:t xml:space="preserve"> </w:t>
            </w:r>
          </w:p>
          <w:p w14:paraId="0B5295ED"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More significantly, I lost an entire day of work that I had planned to dedicate to developing my business. This lack of productivity stems from unexpected delays caused by the train service's operational failures and were not a result of any fault on our part as customers. Based on my potential earnings from business development activities, I estimate the value of my lost time to be £80. </w:t>
            </w:r>
          </w:p>
          <w:p w14:paraId="7A4E5533" w14:textId="77777777" w:rsidR="00000000" w:rsidRPr="00752C09" w:rsidRDefault="00000000">
            <w:pPr>
              <w:spacing w:after="298"/>
              <w:ind w:left="10" w:hanging="10"/>
              <w:rPr>
                <w:rFonts w:ascii="Times New Roman" w:eastAsia="Times New Roman" w:hAnsi="Times New Roman" w:cs="Times New Roman"/>
                <w:color w:val="000000"/>
                <w14:ligatures w14:val="none"/>
              </w:rPr>
            </w:pPr>
            <w:r w:rsidRPr="00752C09">
              <w:rPr>
                <w:rFonts w:ascii="Times New Roman" w:eastAsia="Calibri" w:hAnsi="Times New Roman" w:cs="Times New Roman"/>
                <w:b/>
                <w:color w:val="000000"/>
                <w:u w:val="single" w:color="000000"/>
                <w14:ligatures w14:val="none"/>
              </w:rPr>
              <w:t>Caption for Receipt</w:t>
            </w:r>
            <w:r w:rsidRPr="00752C09">
              <w:rPr>
                <w:rFonts w:ascii="Times New Roman" w:eastAsia="Calibri" w:hAnsi="Times New Roman" w:cs="Times New Roman"/>
                <w:color w:val="000000"/>
                <w14:ligatures w14:val="none"/>
              </w:rPr>
              <w:t xml:space="preserve">: </w:t>
            </w:r>
            <w:r w:rsidRPr="00752C09">
              <w:rPr>
                <w:rFonts w:ascii="Times New Roman" w:eastAsia="Calibri" w:hAnsi="Times New Roman" w:cs="Times New Roman"/>
                <w:i/>
                <w:color w:val="000000"/>
                <w14:ligatures w14:val="none"/>
              </w:rPr>
              <w:t>Lost Downtime.</w:t>
            </w:r>
            <w:r w:rsidRPr="00752C09">
              <w:rPr>
                <w:rFonts w:ascii="Times New Roman" w:eastAsia="Calibri" w:hAnsi="Times New Roman" w:cs="Times New Roman"/>
                <w:color w:val="000000"/>
                <w14:ligatures w14:val="none"/>
              </w:rPr>
              <w:t xml:space="preserve"> </w:t>
            </w:r>
          </w:p>
          <w:p w14:paraId="2A2776E5"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Compensation Request:</w:t>
            </w:r>
            <w:r w:rsidRPr="00752C09">
              <w:rPr>
                <w:rFonts w:ascii="Times New Roman" w:eastAsia="Times New Roman" w:hAnsi="Times New Roman" w:cs="Times New Roman"/>
                <w:color w:val="000000"/>
                <w14:ligatures w14:val="none"/>
              </w:rPr>
              <w:t xml:space="preserve"> It is crucial to note that the failure to board was not due to our actions as passengers, but rather the result of train cancellations and delays. Therefore, I am requesting compensation under the delay repay scheme, which compensates passengers for inconvenience and financial losses incurred due to service disruptions. </w:t>
            </w:r>
          </w:p>
          <w:p w14:paraId="47090249" w14:textId="77777777" w:rsidR="00000000" w:rsidRPr="00752C09" w:rsidRDefault="00000000">
            <w:pPr>
              <w:spacing w:after="0"/>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Specific Amounts Claimed:</w:t>
            </w:r>
            <w:r w:rsidRPr="00752C09">
              <w:rPr>
                <w:rFonts w:ascii="Times New Roman" w:eastAsia="Times New Roman" w:hAnsi="Times New Roman" w:cs="Times New Roman"/>
                <w:color w:val="000000"/>
                <w14:ligatures w14:val="none"/>
              </w:rPr>
              <w:t xml:space="preserve"> </w:t>
            </w:r>
          </w:p>
          <w:p w14:paraId="3FA99538" w14:textId="77777777" w:rsidR="00000000" w:rsidRPr="00752C09" w:rsidRDefault="00000000">
            <w:pPr>
              <w:widowControl w:val="0"/>
              <w:numPr>
                <w:ilvl w:val="0"/>
                <w:numId w:val="4"/>
              </w:numPr>
              <w:spacing w:after="22"/>
              <w:rPr>
                <w:rFonts w:ascii="Times New Roman" w:eastAsia="Times New Roman" w:hAnsi="Times New Roman" w:cs="Times New Roman"/>
                <w:color w:val="000000"/>
                <w14:ligatures w14:val="none"/>
              </w:rPr>
            </w:pPr>
            <w:r w:rsidRPr="00752C09">
              <w:rPr>
                <w:rFonts w:ascii="Times New Roman" w:eastAsia="Calibri" w:hAnsi="Times New Roman" w:cs="Times New Roman"/>
                <w:color w:val="000000"/>
                <w14:ligatures w14:val="none"/>
              </w:rPr>
              <w:t xml:space="preserve">Train Tickets: £11.90 Each X2 £23.80 Each </w:t>
            </w:r>
          </w:p>
          <w:p w14:paraId="67CE51FE" w14:textId="77777777" w:rsidR="00000000" w:rsidRPr="00752C09" w:rsidRDefault="00000000">
            <w:pPr>
              <w:widowControl w:val="0"/>
              <w:numPr>
                <w:ilvl w:val="0"/>
                <w:numId w:val="4"/>
              </w:numPr>
              <w:spacing w:after="22"/>
              <w:rPr>
                <w:rFonts w:ascii="Times New Roman" w:eastAsia="Times New Roman" w:hAnsi="Times New Roman" w:cs="Times New Roman"/>
                <w:color w:val="000000"/>
                <w14:ligatures w14:val="none"/>
              </w:rPr>
            </w:pPr>
            <w:r w:rsidRPr="00752C09">
              <w:rPr>
                <w:rFonts w:ascii="Times New Roman" w:eastAsia="Calibri" w:hAnsi="Times New Roman" w:cs="Times New Roman"/>
                <w:color w:val="000000"/>
                <w14:ligatures w14:val="none"/>
              </w:rPr>
              <w:t xml:space="preserve">Missed Cab Booking: £51.50 </w:t>
            </w:r>
          </w:p>
          <w:p w14:paraId="712C7681" w14:textId="77777777" w:rsidR="00000000" w:rsidRPr="00752C09" w:rsidRDefault="00000000">
            <w:pPr>
              <w:widowControl w:val="0"/>
              <w:numPr>
                <w:ilvl w:val="0"/>
                <w:numId w:val="4"/>
              </w:numPr>
              <w:spacing w:after="22"/>
              <w:rPr>
                <w:rFonts w:ascii="Times New Roman" w:eastAsia="Times New Roman" w:hAnsi="Times New Roman" w:cs="Times New Roman"/>
                <w:color w:val="000000"/>
                <w14:ligatures w14:val="none"/>
              </w:rPr>
            </w:pPr>
            <w:r w:rsidRPr="00752C09">
              <w:rPr>
                <w:rFonts w:ascii="Times New Roman" w:eastAsia="Calibri" w:hAnsi="Times New Roman" w:cs="Times New Roman"/>
                <w:color w:val="000000"/>
                <w14:ligatures w14:val="none"/>
              </w:rPr>
              <w:t xml:space="preserve">Bus Fees X2: £3.50 </w:t>
            </w:r>
          </w:p>
          <w:p w14:paraId="51CB2F05" w14:textId="77777777" w:rsidR="00000000" w:rsidRPr="00752C09" w:rsidRDefault="00000000">
            <w:pPr>
              <w:widowControl w:val="0"/>
              <w:numPr>
                <w:ilvl w:val="0"/>
                <w:numId w:val="4"/>
              </w:numPr>
              <w:spacing w:after="22"/>
              <w:rPr>
                <w:rFonts w:ascii="Times New Roman" w:eastAsia="Times New Roman" w:hAnsi="Times New Roman" w:cs="Times New Roman"/>
                <w:color w:val="000000"/>
                <w14:ligatures w14:val="none"/>
              </w:rPr>
            </w:pPr>
            <w:r w:rsidRPr="00752C09">
              <w:rPr>
                <w:rFonts w:ascii="Times New Roman" w:eastAsia="Calibri" w:hAnsi="Times New Roman" w:cs="Times New Roman"/>
                <w:color w:val="000000"/>
                <w14:ligatures w14:val="none"/>
              </w:rPr>
              <w:t xml:space="preserve">Cab Fare: £13.00 </w:t>
            </w:r>
          </w:p>
          <w:p w14:paraId="7AD7ABE7" w14:textId="77777777" w:rsidR="00000000" w:rsidRPr="00752C09" w:rsidRDefault="00000000">
            <w:pPr>
              <w:widowControl w:val="0"/>
              <w:numPr>
                <w:ilvl w:val="0"/>
                <w:numId w:val="4"/>
              </w:numPr>
              <w:spacing w:after="22"/>
              <w:rPr>
                <w:rFonts w:ascii="Times New Roman" w:eastAsia="Times New Roman" w:hAnsi="Times New Roman" w:cs="Times New Roman"/>
                <w:color w:val="000000"/>
                <w14:ligatures w14:val="none"/>
              </w:rPr>
            </w:pPr>
            <w:r w:rsidRPr="00752C09">
              <w:rPr>
                <w:rFonts w:ascii="Times New Roman" w:eastAsia="Calibri" w:hAnsi="Times New Roman" w:cs="Times New Roman"/>
                <w:color w:val="000000"/>
                <w14:ligatures w14:val="none"/>
              </w:rPr>
              <w:t xml:space="preserve">Dinner Bill: £25.00 </w:t>
            </w:r>
          </w:p>
          <w:p w14:paraId="3EEABBFF" w14:textId="77777777" w:rsidR="00000000" w:rsidRPr="00752C09" w:rsidRDefault="00000000">
            <w:pPr>
              <w:widowControl w:val="0"/>
              <w:numPr>
                <w:ilvl w:val="0"/>
                <w:numId w:val="4"/>
              </w:numPr>
              <w:spacing w:after="303"/>
              <w:rPr>
                <w:rFonts w:ascii="Times New Roman" w:eastAsia="Times New Roman" w:hAnsi="Times New Roman" w:cs="Times New Roman"/>
                <w:color w:val="000000"/>
                <w14:ligatures w14:val="none"/>
              </w:rPr>
            </w:pPr>
            <w:r w:rsidRPr="00752C09">
              <w:rPr>
                <w:rFonts w:ascii="Times New Roman" w:eastAsia="Calibri" w:hAnsi="Times New Roman" w:cs="Times New Roman"/>
                <w:color w:val="000000"/>
                <w14:ligatures w14:val="none"/>
              </w:rPr>
              <w:t xml:space="preserve">Lost Downtime: £80.00 </w:t>
            </w:r>
          </w:p>
          <w:p w14:paraId="4E3B01DF" w14:textId="77777777" w:rsidR="00000000" w:rsidRPr="00752C09" w:rsidRDefault="00000000">
            <w:pPr>
              <w:spacing w:after="257"/>
              <w:ind w:left="355" w:hanging="10"/>
              <w:rPr>
                <w:rFonts w:ascii="Times New Roman" w:eastAsia="Times New Roman" w:hAnsi="Times New Roman" w:cs="Times New Roman"/>
                <w:color w:val="000000"/>
                <w14:ligatures w14:val="none"/>
              </w:rPr>
            </w:pPr>
            <w:r w:rsidRPr="00752C09">
              <w:rPr>
                <w:rFonts w:ascii="Times New Roman" w:eastAsia="Wingdings" w:hAnsi="Times New Roman" w:cs="Times New Roman"/>
                <w:color w:val="000000"/>
                <w14:ligatures w14:val="none"/>
              </w:rPr>
              <w:t>▪</w:t>
            </w:r>
            <w:r w:rsidRPr="00752C09">
              <w:rPr>
                <w:rFonts w:ascii="Times New Roman" w:eastAsia="Arial" w:hAnsi="Times New Roman" w:cs="Times New Roman"/>
                <w:color w:val="000000"/>
                <w14:ligatures w14:val="none"/>
              </w:rPr>
              <w:t xml:space="preserve"> </w:t>
            </w:r>
            <w:r w:rsidRPr="00752C09">
              <w:rPr>
                <w:rFonts w:ascii="Times New Roman" w:eastAsia="Times New Roman" w:hAnsi="Times New Roman" w:cs="Times New Roman"/>
                <w:b/>
                <w:color w:val="000000"/>
                <w:u w:val="single" w:color="000000"/>
                <w14:ligatures w14:val="none"/>
              </w:rPr>
              <w:t>Total Amount Claimed</w:t>
            </w:r>
            <w:r w:rsidRPr="00752C09">
              <w:rPr>
                <w:rFonts w:ascii="Times New Roman" w:eastAsia="Times New Roman" w:hAnsi="Times New Roman" w:cs="Times New Roman"/>
                <w:b/>
                <w:color w:val="000000"/>
                <w14:ligatures w14:val="none"/>
              </w:rPr>
              <w:t xml:space="preserve">: </w:t>
            </w:r>
            <w:r w:rsidRPr="00752C09">
              <w:rPr>
                <w:rFonts w:ascii="Times New Roman" w:eastAsia="Times New Roman" w:hAnsi="Times New Roman" w:cs="Times New Roman"/>
                <w:color w:val="000000"/>
                <w14:ligatures w14:val="none"/>
              </w:rPr>
              <w:t xml:space="preserve">£196.80P </w:t>
            </w:r>
          </w:p>
          <w:p w14:paraId="48C3B8DA" w14:textId="77777777" w:rsidR="00000000" w:rsidRPr="00752C09" w:rsidRDefault="00000000">
            <w:pPr>
              <w:keepNext/>
              <w:keepLines/>
              <w:spacing w:after="18"/>
              <w:ind w:left="10" w:hanging="10"/>
              <w:outlineLvl w:val="0"/>
              <w:rPr>
                <w:rFonts w:ascii="Times New Roman" w:eastAsia="Calibri" w:hAnsi="Times New Roman" w:cs="Times New Roman"/>
                <w:b/>
                <w:color w:val="000000"/>
                <w:u w:val="single" w:color="000000"/>
                <w14:ligatures w14:val="none"/>
              </w:rPr>
            </w:pPr>
            <w:r w:rsidRPr="00752C09">
              <w:rPr>
                <w:rFonts w:ascii="Times New Roman" w:eastAsia="Calibri" w:hAnsi="Times New Roman" w:cs="Times New Roman"/>
                <w:b/>
                <w:color w:val="000000"/>
                <w:u w:val="single" w:color="000000"/>
                <w14:ligatures w14:val="none"/>
              </w:rPr>
              <w:t>Justification for Full Recovery of Additional Costs and Tickets</w:t>
            </w:r>
            <w:r w:rsidRPr="00752C09">
              <w:rPr>
                <w:rFonts w:ascii="Times New Roman" w:eastAsia="Calibri" w:hAnsi="Times New Roman" w:cs="Times New Roman"/>
                <w:b/>
                <w:color w:val="000000"/>
                <w14:ligatures w14:val="none"/>
              </w:rPr>
              <w:t xml:space="preserve"> </w:t>
            </w:r>
          </w:p>
          <w:p w14:paraId="1797722B" w14:textId="77777777" w:rsidR="00000000" w:rsidRPr="00752C09" w:rsidRDefault="00000000">
            <w:pPr>
              <w:spacing w:after="0"/>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I am writing to request a review and reversal of the decision regarding my compensation claim for the delay experienced with my day ticket on January 12, 2025. Given the significant disruption and the associated financial and emotional impact, I firmly believe that my case warrants full recovery of my ticket costs and additional expenses incurred. </w:t>
            </w:r>
          </w:p>
          <w:p w14:paraId="28038F79" w14:textId="77777777" w:rsidR="00000000" w:rsidRPr="00752C09" w:rsidRDefault="00000000">
            <w:p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2BA3E31C" w14:textId="77777777" w:rsidR="00000000" w:rsidRPr="00752C09" w:rsidRDefault="00000000">
            <w:pPr>
              <w:keepNext/>
              <w:keepLines/>
              <w:spacing w:after="18"/>
              <w:ind w:left="10" w:hanging="10"/>
              <w:outlineLvl w:val="0"/>
              <w:rPr>
                <w:rFonts w:ascii="Times New Roman" w:eastAsia="Calibri" w:hAnsi="Times New Roman" w:cs="Times New Roman"/>
                <w:b/>
                <w:color w:val="000000"/>
                <w:u w:val="single" w:color="000000"/>
                <w14:ligatures w14:val="none"/>
              </w:rPr>
            </w:pPr>
            <w:r w:rsidRPr="00752C09">
              <w:rPr>
                <w:rFonts w:ascii="Times New Roman" w:eastAsia="Calibri" w:hAnsi="Times New Roman" w:cs="Times New Roman"/>
                <w:b/>
                <w:color w:val="000000"/>
                <w:u w:val="single" w:color="000000"/>
                <w14:ligatures w14:val="none"/>
              </w:rPr>
              <w:t>Relevant Regulations and Standards</w:t>
            </w:r>
            <w:r w:rsidRPr="00752C09">
              <w:rPr>
                <w:rFonts w:ascii="Times New Roman" w:eastAsia="Calibri" w:hAnsi="Times New Roman" w:cs="Times New Roman"/>
                <w:b/>
                <w:color w:val="000000"/>
                <w14:ligatures w14:val="none"/>
              </w:rPr>
              <w:t xml:space="preserve"> </w:t>
            </w:r>
          </w:p>
          <w:p w14:paraId="494C6DF5"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According to the Thameslink Delay Repay scheme and the National Rail Conditions of Travel, passengers holding day tickets are entitled to compensation if they experience delays. Specifically, the compensation guidelines for day ticket holders are as follows: </w:t>
            </w:r>
          </w:p>
          <w:p w14:paraId="1423201B" w14:textId="77777777" w:rsidR="00000000" w:rsidRPr="00752C09" w:rsidRDefault="00000000">
            <w:pPr>
              <w:widowControl w:val="0"/>
              <w:numPr>
                <w:ilvl w:val="0"/>
                <w:numId w:val="5"/>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15-29 minutes</w:t>
            </w:r>
            <w:r w:rsidRPr="00752C09">
              <w:rPr>
                <w:rFonts w:ascii="Times New Roman" w:eastAsia="Times New Roman" w:hAnsi="Times New Roman" w:cs="Times New Roman"/>
                <w:color w:val="000000"/>
                <w14:ligatures w14:val="none"/>
              </w:rPr>
              <w:t xml:space="preserve">: Entitled to at least 25% of the single fare paid, or if a return ticket was bought, at least 25% of the fare paid for the affected portion. </w:t>
            </w:r>
          </w:p>
          <w:p w14:paraId="229365F4" w14:textId="77777777" w:rsidR="00000000" w:rsidRPr="00752C09" w:rsidRDefault="00000000">
            <w:pPr>
              <w:widowControl w:val="0"/>
              <w:numPr>
                <w:ilvl w:val="0"/>
                <w:numId w:val="5"/>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30-59 minutes</w:t>
            </w:r>
            <w:r w:rsidRPr="00752C09">
              <w:rPr>
                <w:rFonts w:ascii="Times New Roman" w:eastAsia="Times New Roman" w:hAnsi="Times New Roman" w:cs="Times New Roman"/>
                <w:color w:val="000000"/>
                <w14:ligatures w14:val="none"/>
              </w:rPr>
              <w:t xml:space="preserve">: Entitled to at least 50% of the single fare paid, or if a return ticket was bought, at least 50% of the fare paid for the affected portion. </w:t>
            </w:r>
          </w:p>
          <w:p w14:paraId="0BBB19AF" w14:textId="77777777" w:rsidR="00000000" w:rsidRPr="00752C09" w:rsidRDefault="00000000">
            <w:pPr>
              <w:widowControl w:val="0"/>
              <w:numPr>
                <w:ilvl w:val="0"/>
                <w:numId w:val="5"/>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60-119 minutes</w:t>
            </w:r>
            <w:r w:rsidRPr="00752C09">
              <w:rPr>
                <w:rFonts w:ascii="Times New Roman" w:eastAsia="Times New Roman" w:hAnsi="Times New Roman" w:cs="Times New Roman"/>
                <w:color w:val="000000"/>
                <w14:ligatures w14:val="none"/>
              </w:rPr>
              <w:t xml:space="preserve">: Entitled to 100% of the single fare paid, or if a return ticket was bought, at least 50% of the fare paid. </w:t>
            </w:r>
          </w:p>
          <w:p w14:paraId="23D51276" w14:textId="77777777" w:rsidR="00000000" w:rsidRPr="00752C09" w:rsidRDefault="00000000">
            <w:pPr>
              <w:widowControl w:val="0"/>
              <w:numPr>
                <w:ilvl w:val="0"/>
                <w:numId w:val="5"/>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120+ minutes</w:t>
            </w:r>
            <w:r w:rsidRPr="00752C09">
              <w:rPr>
                <w:rFonts w:ascii="Times New Roman" w:eastAsia="Times New Roman" w:hAnsi="Times New Roman" w:cs="Times New Roman"/>
                <w:color w:val="000000"/>
                <w14:ligatures w14:val="none"/>
              </w:rPr>
              <w:t xml:space="preserve">: Entitled to 100% of the cost of the fare paid, whether it was for a single or return ticket. </w:t>
            </w:r>
          </w:p>
          <w:p w14:paraId="40320213"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Given the above guidelines and the details of my journey, I firmly believe that my claim falls within the parameters of the compensation scheme. However, my situation involves exceptional circumstances that necessitate a departure from the standard compensation policy. </w:t>
            </w:r>
          </w:p>
          <w:p w14:paraId="59865823" w14:textId="77777777" w:rsidR="00000000" w:rsidRPr="00752C09" w:rsidRDefault="00000000">
            <w:pPr>
              <w:widowControl w:val="0"/>
              <w:spacing w:after="0"/>
              <w:rPr>
                <w:rFonts w:ascii="Times New Roman" w:eastAsia="Microsoft Sans Serif" w:hAnsi="Times New Roman" w:cs="Times New Roman"/>
                <w:b/>
                <w:bCs/>
                <w:color w:val="000000"/>
                <w:kern w:val="0"/>
                <w:u w:val="single"/>
                <w14:ligatures w14:val="none"/>
              </w:rPr>
            </w:pPr>
            <w:r w:rsidRPr="00752C09">
              <w:rPr>
                <w:rFonts w:ascii="Times New Roman" w:eastAsia="Microsoft Sans Serif" w:hAnsi="Times New Roman" w:cs="Times New Roman"/>
                <w:b/>
                <w:bCs/>
                <w:color w:val="000000"/>
                <w:kern w:val="0"/>
                <w:u w:val="single"/>
                <w14:ligatures w14:val="none"/>
              </w:rPr>
              <w:t xml:space="preserve">Exceptional Circumstances and Financial Impact </w:t>
            </w:r>
          </w:p>
          <w:p w14:paraId="11F00A43" w14:textId="77777777" w:rsidR="00000000" w:rsidRPr="00752C09" w:rsidRDefault="00000000">
            <w:pPr>
              <w:widowControl w:val="0"/>
              <w:numPr>
                <w:ilvl w:val="0"/>
                <w:numId w:val="6"/>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Prolonged Delay and Missed Appointments</w:t>
            </w:r>
            <w:r w:rsidRPr="00752C09">
              <w:rPr>
                <w:rFonts w:ascii="Times New Roman" w:eastAsia="Times New Roman" w:hAnsi="Times New Roman" w:cs="Times New Roman"/>
                <w:color w:val="000000"/>
                <w14:ligatures w14:val="none"/>
              </w:rPr>
              <w:t xml:space="preserve">: </w:t>
            </w:r>
          </w:p>
          <w:p w14:paraId="40C6741F" w14:textId="77777777" w:rsidR="00000000" w:rsidRPr="00752C09" w:rsidRDefault="00000000">
            <w:pPr>
              <w:widowControl w:val="0"/>
              <w:numPr>
                <w:ilvl w:val="1"/>
                <w:numId w:val="6"/>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The </w:t>
            </w:r>
            <w:r w:rsidRPr="00752C09">
              <w:rPr>
                <w:rFonts w:ascii="Times New Roman" w:eastAsia="Times New Roman" w:hAnsi="Times New Roman" w:cs="Times New Roman"/>
                <w:b/>
                <w:color w:val="000000"/>
                <w14:ligatures w14:val="none"/>
              </w:rPr>
              <w:t>[E-Ticket Return]</w:t>
            </w:r>
            <w:r w:rsidRPr="00752C09">
              <w:rPr>
                <w:rFonts w:ascii="Times New Roman" w:eastAsia="Times New Roman" w:hAnsi="Times New Roman" w:cs="Times New Roman"/>
                <w:color w:val="000000"/>
                <w14:ligatures w14:val="none"/>
              </w:rPr>
              <w:t xml:space="preserve"> journey was purchased for [12:02 Gatwick Airport to London Bridge] and caused us a delay of time that was of over </w:t>
            </w:r>
            <w:r w:rsidRPr="00752C09">
              <w:rPr>
                <w:rFonts w:ascii="Times New Roman" w:eastAsia="Times New Roman" w:hAnsi="Times New Roman" w:cs="Times New Roman"/>
                <w:b/>
                <w:color w:val="000000"/>
                <w14:ligatures w14:val="none"/>
              </w:rPr>
              <w:t xml:space="preserve">[1 hour to 1 hour </w:t>
            </w:r>
          </w:p>
          <w:p w14:paraId="1861A38E" w14:textId="77777777" w:rsidR="00000000" w:rsidRPr="00752C09" w:rsidRDefault="00000000">
            <w:pPr>
              <w:spacing w:after="0"/>
              <w:ind w:left="145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 xml:space="preserve">59 minutes] </w:t>
            </w:r>
            <w:r w:rsidRPr="00752C09">
              <w:rPr>
                <w:rFonts w:ascii="Times New Roman" w:eastAsia="Times New Roman" w:hAnsi="Times New Roman" w:cs="Times New Roman"/>
                <w:color w:val="000000"/>
                <w14:ligatures w14:val="none"/>
              </w:rPr>
              <w:t xml:space="preserve">as the </w:t>
            </w:r>
            <w:r w:rsidRPr="00752C09">
              <w:rPr>
                <w:rFonts w:ascii="Times New Roman" w:eastAsia="Times New Roman" w:hAnsi="Times New Roman" w:cs="Times New Roman"/>
                <w:b/>
                <w:color w:val="000000"/>
                <w14:ligatures w14:val="none"/>
              </w:rPr>
              <w:t>[Train was Cancelled]</w:t>
            </w:r>
            <w:r w:rsidRPr="00752C09">
              <w:rPr>
                <w:rFonts w:ascii="Times New Roman" w:eastAsia="Times New Roman" w:hAnsi="Times New Roman" w:cs="Times New Roman"/>
                <w:color w:val="000000"/>
                <w14:ligatures w14:val="none"/>
              </w:rPr>
              <w:t xml:space="preserve"> and this resulted in missed appointments and disrupted plans. This necessitated rescheduling and incurred additional costs, which would have been avoided had the train services operated as scheduled. </w:t>
            </w:r>
          </w:p>
          <w:p w14:paraId="74CC2D57" w14:textId="77777777" w:rsidR="00000000" w:rsidRPr="00752C09" w:rsidRDefault="00000000">
            <w:pPr>
              <w:widowControl w:val="0"/>
              <w:numPr>
                <w:ilvl w:val="0"/>
                <w:numId w:val="6"/>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Incurred Additional Costs</w:t>
            </w:r>
            <w:r w:rsidRPr="00752C09">
              <w:rPr>
                <w:rFonts w:ascii="Times New Roman" w:eastAsia="Times New Roman" w:hAnsi="Times New Roman" w:cs="Times New Roman"/>
                <w:color w:val="000000"/>
                <w14:ligatures w14:val="none"/>
              </w:rPr>
              <w:t xml:space="preserve">: </w:t>
            </w:r>
          </w:p>
          <w:p w14:paraId="57F449A1" w14:textId="77777777" w:rsidR="00000000" w:rsidRPr="00752C09" w:rsidRDefault="00000000">
            <w:pPr>
              <w:widowControl w:val="0"/>
              <w:numPr>
                <w:ilvl w:val="1"/>
                <w:numId w:val="6"/>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I had to book alternative transport a Bus and Cab and manage additional transfers, leading to unexpected expenses. The extended travel time and inconvenience directly contributed to additional costs for food and alternative travel arrangements. </w:t>
            </w:r>
          </w:p>
          <w:p w14:paraId="51B99C66" w14:textId="77777777" w:rsidR="00000000" w:rsidRPr="00752C09" w:rsidRDefault="00000000">
            <w:pPr>
              <w:widowControl w:val="0"/>
              <w:numPr>
                <w:ilvl w:val="0"/>
                <w:numId w:val="6"/>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Impact on Work and Productivity</w:t>
            </w:r>
            <w:r w:rsidRPr="00752C09">
              <w:rPr>
                <w:rFonts w:ascii="Times New Roman" w:eastAsia="Times New Roman" w:hAnsi="Times New Roman" w:cs="Times New Roman"/>
                <w:color w:val="000000"/>
                <w14:ligatures w14:val="none"/>
              </w:rPr>
              <w:t xml:space="preserve">: </w:t>
            </w:r>
          </w:p>
          <w:p w14:paraId="58B1D902" w14:textId="77777777" w:rsidR="00000000" w:rsidRPr="00752C09" w:rsidRDefault="00000000">
            <w:pPr>
              <w:widowControl w:val="0"/>
              <w:numPr>
                <w:ilvl w:val="1"/>
                <w:numId w:val="6"/>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The delays caused me to lose an entire day of work that I had planned for business development. This lack of productivity has a significant financial impact, estimated at £80, which is crucial for my business operations. </w:t>
            </w:r>
          </w:p>
          <w:p w14:paraId="39DF0768" w14:textId="77777777" w:rsidR="00000000" w:rsidRPr="00752C09" w:rsidRDefault="00000000">
            <w:pPr>
              <w:widowControl w:val="0"/>
              <w:numPr>
                <w:ilvl w:val="0"/>
                <w:numId w:val="6"/>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Compensation for Emotional Distress and Inconvenience</w:t>
            </w:r>
            <w:r w:rsidRPr="00752C09">
              <w:rPr>
                <w:rFonts w:ascii="Times New Roman" w:eastAsia="Times New Roman" w:hAnsi="Times New Roman" w:cs="Times New Roman"/>
                <w:color w:val="000000"/>
                <w14:ligatures w14:val="none"/>
              </w:rPr>
              <w:t xml:space="preserve">: </w:t>
            </w:r>
          </w:p>
          <w:p w14:paraId="3C2BE6EA" w14:textId="77777777" w:rsidR="00000000" w:rsidRPr="00752C09" w:rsidRDefault="00000000">
            <w:pPr>
              <w:widowControl w:val="0"/>
              <w:numPr>
                <w:ilvl w:val="1"/>
                <w:numId w:val="6"/>
              </w:numPr>
              <w:spacing w:after="273"/>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The cumulative effect of the delays, missed appointments, and additional costs caused considerable distress and inconvenience. Compensation should reflect not only the financial losses but also the emotional impact of the disrupted journey. </w:t>
            </w:r>
          </w:p>
          <w:p w14:paraId="7B467971" w14:textId="77777777" w:rsidR="00000000" w:rsidRPr="00752C09" w:rsidRDefault="00000000">
            <w:pPr>
              <w:keepNext/>
              <w:keepLines/>
              <w:spacing w:after="18"/>
              <w:ind w:left="10" w:hanging="10"/>
              <w:outlineLvl w:val="0"/>
              <w:rPr>
                <w:rFonts w:ascii="Times New Roman" w:eastAsia="Calibri" w:hAnsi="Times New Roman" w:cs="Times New Roman"/>
                <w:b/>
                <w:color w:val="000000"/>
                <w:u w:val="single" w:color="000000"/>
                <w14:ligatures w14:val="none"/>
              </w:rPr>
            </w:pPr>
            <w:r w:rsidRPr="00752C09">
              <w:rPr>
                <w:rFonts w:ascii="Times New Roman" w:eastAsia="Calibri" w:hAnsi="Times New Roman" w:cs="Times New Roman"/>
                <w:b/>
                <w:color w:val="000000"/>
                <w:u w:val="single" w:color="000000"/>
                <w14:ligatures w14:val="none"/>
              </w:rPr>
              <w:t>Consumer Rights and Fair Treatment</w:t>
            </w:r>
            <w:r w:rsidRPr="00752C09">
              <w:rPr>
                <w:rFonts w:ascii="Times New Roman" w:eastAsia="Calibri" w:hAnsi="Times New Roman" w:cs="Times New Roman"/>
                <w:b/>
                <w:color w:val="000000"/>
                <w14:ligatures w14:val="none"/>
              </w:rPr>
              <w:t xml:space="preserve"> </w:t>
            </w:r>
          </w:p>
          <w:p w14:paraId="59ADED78"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According to the Consumer Rights Act 2015, services must be provided with reasonable care and skill. When service providers fail to meet this standard, consumers are entitled to remedies, including compensation for consequential losses. Furthermore, the Railways Act 1993 </w:t>
            </w:r>
            <w:proofErr w:type="gramStart"/>
            <w:r w:rsidRPr="00752C09">
              <w:rPr>
                <w:rFonts w:ascii="Times New Roman" w:eastAsia="Times New Roman" w:hAnsi="Times New Roman" w:cs="Times New Roman"/>
                <w:color w:val="000000"/>
                <w14:ligatures w14:val="none"/>
              </w:rPr>
              <w:t>mandate’s</w:t>
            </w:r>
            <w:proofErr w:type="gramEnd"/>
            <w:r w:rsidRPr="00752C09">
              <w:rPr>
                <w:rFonts w:ascii="Times New Roman" w:eastAsia="Times New Roman" w:hAnsi="Times New Roman" w:cs="Times New Roman"/>
                <w:color w:val="000000"/>
                <w14:ligatures w14:val="none"/>
              </w:rPr>
              <w:t xml:space="preserve"> that train operators must adhere to principles of fairness and transparency in their dealings with passengers. </w:t>
            </w:r>
          </w:p>
          <w:p w14:paraId="007BF388"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Given these points, I kindly request a full recovery of my tickets and reimbursement for the additional costs incurred. The compensation should reflect the totality of the financial impact and inconvenience experienced, beyond the standard delay repay guidelines. This consideration is crucial for a fair resolution to the significant disruptions caused by the train service cancellations. </w:t>
            </w:r>
          </w:p>
          <w:p w14:paraId="2E3A6134"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I have included all relevant documentation and imagery to support my claim. Thank you for your attention to this matter, and I look forward to your prompt response. </w:t>
            </w:r>
          </w:p>
          <w:p w14:paraId="10AFD598" w14:textId="77777777" w:rsidR="00000000" w:rsidRPr="00752C09" w:rsidRDefault="00000000">
            <w:pPr>
              <w:spacing w:after="273"/>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Sincerely,</w:t>
            </w:r>
            <w:r w:rsidRPr="00752C09">
              <w:rPr>
                <w:rFonts w:ascii="Times New Roman" w:eastAsia="Times New Roman" w:hAnsi="Times New Roman" w:cs="Times New Roman"/>
                <w:color w:val="000000"/>
                <w14:ligatures w14:val="none"/>
              </w:rPr>
              <w:t xml:space="preserve"> Simon Paul Cordell 109 Burncroft Avenue, Enfield, London, EN3 7JQ Re_wired@ymail.com +447864217519 </w:t>
            </w:r>
          </w:p>
          <w:p w14:paraId="44A1F50F" w14:textId="77777777" w:rsidR="00000000" w:rsidRPr="00752C09" w:rsidRDefault="00000000">
            <w:pPr>
              <w:spacing w:after="25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Enclosures:</w:t>
            </w:r>
            <w:r w:rsidRPr="00752C09">
              <w:rPr>
                <w:rFonts w:ascii="Times New Roman" w:eastAsia="Times New Roman" w:hAnsi="Times New Roman" w:cs="Times New Roman"/>
                <w:color w:val="000000"/>
                <w14:ligatures w14:val="none"/>
              </w:rPr>
              <w:t xml:space="preserve"> </w:t>
            </w:r>
          </w:p>
          <w:p w14:paraId="14431190" w14:textId="77777777" w:rsidR="00000000" w:rsidRPr="00752C09" w:rsidRDefault="00000000">
            <w:pPr>
              <w:widowControl w:val="0"/>
              <w:numPr>
                <w:ilvl w:val="0"/>
                <w:numId w:val="7"/>
              </w:num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Receipt</w:t>
            </w:r>
            <w:r w:rsidRPr="00752C09">
              <w:rPr>
                <w:rFonts w:ascii="Times New Roman" w:eastAsia="Times New Roman" w:hAnsi="Times New Roman" w:cs="Times New Roman"/>
                <w:color w:val="000000"/>
                <w14:ligatures w14:val="none"/>
              </w:rPr>
              <w:t xml:space="preserve">: Purchase of TFL Train Travel Tickets:  </w:t>
            </w:r>
          </w:p>
          <w:p w14:paraId="6C0579A8" w14:textId="77777777" w:rsidR="00000000" w:rsidRPr="00752C09" w:rsidRDefault="00000000">
            <w:pPr>
              <w:spacing w:after="0"/>
              <w:rPr>
                <w:rFonts w:ascii="Times New Roman" w:hAnsi="Times New Roman" w:cs="Times New Roman"/>
                <w:noProof/>
                <w:lang w:val="en-GB"/>
              </w:rPr>
            </w:pPr>
            <w:r w:rsidRPr="00752C09">
              <w:rPr>
                <w:rFonts w:ascii="Times New Roman" w:hAnsi="Times New Roman" w:cs="Times New Roman"/>
                <w:noProof/>
                <w:lang w:val="en-GB"/>
                <w14:ligatures w14:val="none"/>
              </w:rPr>
              <w:drawing>
                <wp:inline distT="0" distB="0" distL="0" distR="0" wp14:anchorId="3440884C" wp14:editId="2AB98D66">
                  <wp:extent cx="2723515" cy="9144000"/>
                  <wp:effectExtent l="0" t="0" r="635"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3515" cy="9144000"/>
                          </a:xfrm>
                          <a:prstGeom prst="rect">
                            <a:avLst/>
                          </a:prstGeom>
                          <a:noFill/>
                          <a:ln>
                            <a:noFill/>
                          </a:ln>
                        </pic:spPr>
                      </pic:pic>
                    </a:graphicData>
                  </a:graphic>
                </wp:inline>
              </w:drawing>
            </w:r>
          </w:p>
          <w:p w14:paraId="291912A6" w14:textId="77777777" w:rsidR="00000000" w:rsidRPr="00752C09" w:rsidRDefault="00000000">
            <w:pPr>
              <w:spacing w:after="0"/>
              <w:rPr>
                <w:rFonts w:ascii="Times New Roman" w:hAnsi="Times New Roman" w:cs="Times New Roman"/>
                <w:noProof/>
                <w:lang w:val="en-GB"/>
              </w:rPr>
            </w:pPr>
            <w:r w:rsidRPr="00752C09">
              <w:rPr>
                <w:rFonts w:ascii="Times New Roman" w:hAnsi="Times New Roman" w:cs="Times New Roman"/>
                <w:noProof/>
                <w:lang w:val="en-GB"/>
                <w14:ligatures w14:val="none"/>
              </w:rPr>
              <w:drawing>
                <wp:inline distT="0" distB="0" distL="0" distR="0" wp14:anchorId="2B7247F7" wp14:editId="5A3F9443">
                  <wp:extent cx="2743200" cy="8229600"/>
                  <wp:effectExtent l="0" t="0" r="0"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8229600"/>
                          </a:xfrm>
                          <a:prstGeom prst="rect">
                            <a:avLst/>
                          </a:prstGeom>
                          <a:noFill/>
                          <a:ln>
                            <a:noFill/>
                          </a:ln>
                        </pic:spPr>
                      </pic:pic>
                    </a:graphicData>
                  </a:graphic>
                </wp:inline>
              </w:drawing>
            </w:r>
          </w:p>
          <w:p w14:paraId="41ED4472" w14:textId="77777777" w:rsidR="00000000" w:rsidRPr="00752C09" w:rsidRDefault="00000000">
            <w:pPr>
              <w:spacing w:after="0"/>
              <w:rPr>
                <w:rFonts w:ascii="Times New Roman" w:hAnsi="Times New Roman" w:cs="Times New Roman"/>
                <w:noProof/>
                <w:lang w:val="en-GB"/>
              </w:rPr>
            </w:pPr>
          </w:p>
          <w:p w14:paraId="46679099" w14:textId="77777777" w:rsidR="00000000" w:rsidRPr="00752C09" w:rsidRDefault="00000000">
            <w:pPr>
              <w:spacing w:after="0"/>
              <w:rPr>
                <w:rFonts w:ascii="Times New Roman" w:hAnsi="Times New Roman" w:cs="Times New Roman"/>
                <w:noProof/>
                <w:lang w:val="en-GB"/>
              </w:rPr>
            </w:pPr>
          </w:p>
          <w:p w14:paraId="0E23067E" w14:textId="77777777" w:rsidR="00000000" w:rsidRPr="00752C09" w:rsidRDefault="00000000">
            <w:pPr>
              <w:widowControl w:val="0"/>
              <w:numPr>
                <w:ilvl w:val="0"/>
                <w:numId w:val="7"/>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Receipt</w:t>
            </w:r>
            <w:r w:rsidRPr="00752C09">
              <w:rPr>
                <w:rFonts w:ascii="Times New Roman" w:eastAsia="Times New Roman" w:hAnsi="Times New Roman" w:cs="Times New Roman"/>
                <w:color w:val="000000"/>
                <w14:ligatures w14:val="none"/>
              </w:rPr>
              <w:t xml:space="preserve">: Late Train service provided as an alternative to travel:  </w:t>
            </w:r>
          </w:p>
          <w:p w14:paraId="70BCB922" w14:textId="77777777" w:rsidR="00000000" w:rsidRPr="00752C09" w:rsidRDefault="00000000">
            <w:pPr>
              <w:spacing w:after="0"/>
              <w:rPr>
                <w:rFonts w:ascii="Times New Roman" w:hAnsi="Times New Roman" w:cs="Times New Roman"/>
                <w:noProof/>
                <w:lang w:val="en-GB"/>
              </w:rPr>
            </w:pPr>
            <w:r w:rsidRPr="00752C09">
              <w:rPr>
                <w:rFonts w:ascii="Times New Roman" w:hAnsi="Times New Roman" w:cs="Times New Roman"/>
                <w:noProof/>
                <w:lang w:val="en-GB"/>
                <w14:ligatures w14:val="none"/>
              </w:rPr>
              <w:drawing>
                <wp:inline distT="0" distB="0" distL="0" distR="0" wp14:anchorId="5427BDC2" wp14:editId="13A79924">
                  <wp:extent cx="4512945" cy="3392170"/>
                  <wp:effectExtent l="0" t="0" r="1905"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2945" cy="3392170"/>
                          </a:xfrm>
                          <a:prstGeom prst="rect">
                            <a:avLst/>
                          </a:prstGeom>
                          <a:noFill/>
                          <a:ln>
                            <a:noFill/>
                          </a:ln>
                        </pic:spPr>
                      </pic:pic>
                    </a:graphicData>
                  </a:graphic>
                </wp:inline>
              </w:drawing>
            </w:r>
          </w:p>
          <w:p w14:paraId="13173162" w14:textId="77777777" w:rsidR="00000000" w:rsidRPr="00752C09" w:rsidRDefault="00000000">
            <w:pPr>
              <w:spacing w:after="0"/>
              <w:rPr>
                <w:rFonts w:ascii="Times New Roman" w:hAnsi="Times New Roman" w:cs="Times New Roman"/>
                <w:noProof/>
                <w:lang w:val="en-GB"/>
              </w:rPr>
            </w:pPr>
          </w:p>
          <w:p w14:paraId="7BCE42F5" w14:textId="77777777" w:rsidR="00000000" w:rsidRPr="00752C09" w:rsidRDefault="00000000">
            <w:pPr>
              <w:spacing w:after="0"/>
              <w:rPr>
                <w:rFonts w:ascii="Times New Roman" w:hAnsi="Times New Roman" w:cs="Times New Roman"/>
                <w:noProof/>
                <w:lang w:val="en-GB"/>
              </w:rPr>
            </w:pPr>
          </w:p>
          <w:p w14:paraId="32EBA059" w14:textId="77777777" w:rsidR="00000000" w:rsidRPr="00752C09" w:rsidRDefault="00000000">
            <w:pPr>
              <w:widowControl w:val="0"/>
              <w:numPr>
                <w:ilvl w:val="0"/>
                <w:numId w:val="7"/>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Receipt</w:t>
            </w:r>
            <w:r w:rsidRPr="00752C09">
              <w:rPr>
                <w:rFonts w:ascii="Times New Roman" w:eastAsia="Times New Roman" w:hAnsi="Times New Roman" w:cs="Times New Roman"/>
                <w:color w:val="000000"/>
                <w14:ligatures w14:val="none"/>
              </w:rPr>
              <w:t xml:space="preserve">: Cab Booking Booked at The Same Time with Train Tickets:  </w:t>
            </w:r>
          </w:p>
          <w:p w14:paraId="14734D2D" w14:textId="77777777" w:rsidR="00000000" w:rsidRPr="00752C09" w:rsidRDefault="00000000">
            <w:pPr>
              <w:spacing w:after="0"/>
              <w:rPr>
                <w:rFonts w:ascii="Times New Roman" w:hAnsi="Times New Roman" w:cs="Times New Roman"/>
                <w:noProof/>
                <w:lang w:val="en-GB"/>
              </w:rPr>
            </w:pPr>
            <w:r w:rsidRPr="00752C09">
              <w:rPr>
                <w:rFonts w:ascii="Times New Roman" w:hAnsi="Times New Roman" w:cs="Times New Roman"/>
                <w:noProof/>
                <w:lang w:val="en-GB"/>
                <w14:ligatures w14:val="none"/>
              </w:rPr>
              <w:drawing>
                <wp:inline distT="0" distB="0" distL="0" distR="0" wp14:anchorId="1FAAAF81" wp14:editId="721BAEE4">
                  <wp:extent cx="4168775" cy="5407660"/>
                  <wp:effectExtent l="0" t="0" r="3175" b="254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8775" cy="5407660"/>
                          </a:xfrm>
                          <a:prstGeom prst="rect">
                            <a:avLst/>
                          </a:prstGeom>
                          <a:noFill/>
                          <a:ln>
                            <a:noFill/>
                          </a:ln>
                        </pic:spPr>
                      </pic:pic>
                    </a:graphicData>
                  </a:graphic>
                </wp:inline>
              </w:drawing>
            </w:r>
          </w:p>
          <w:p w14:paraId="26647ED5" w14:textId="77777777" w:rsidR="00000000" w:rsidRPr="00752C09" w:rsidRDefault="00000000">
            <w:pPr>
              <w:spacing w:after="0"/>
              <w:rPr>
                <w:rFonts w:ascii="Times New Roman" w:hAnsi="Times New Roman" w:cs="Times New Roman"/>
                <w:noProof/>
                <w:lang w:val="en-GB"/>
              </w:rPr>
            </w:pPr>
            <w:r w:rsidRPr="00752C09">
              <w:rPr>
                <w:rFonts w:ascii="Times New Roman" w:hAnsi="Times New Roman" w:cs="Times New Roman"/>
                <w:noProof/>
                <w:lang w:val="en-GB"/>
                <w14:ligatures w14:val="none"/>
              </w:rPr>
              <w:drawing>
                <wp:inline distT="0" distB="0" distL="0" distR="0" wp14:anchorId="2B116886" wp14:editId="55E3B4B8">
                  <wp:extent cx="4139565" cy="5358765"/>
                  <wp:effectExtent l="0" t="0" r="0" b="0"/>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9565" cy="5358765"/>
                          </a:xfrm>
                          <a:prstGeom prst="rect">
                            <a:avLst/>
                          </a:prstGeom>
                          <a:noFill/>
                          <a:ln>
                            <a:noFill/>
                          </a:ln>
                        </pic:spPr>
                      </pic:pic>
                    </a:graphicData>
                  </a:graphic>
                </wp:inline>
              </w:drawing>
            </w:r>
          </w:p>
          <w:p w14:paraId="78626FCB" w14:textId="77777777" w:rsidR="00000000" w:rsidRPr="00752C09" w:rsidRDefault="00000000">
            <w:pPr>
              <w:spacing w:after="0"/>
              <w:rPr>
                <w:rFonts w:ascii="Times New Roman" w:hAnsi="Times New Roman" w:cs="Times New Roman"/>
                <w:noProof/>
                <w:lang w:val="en-GB"/>
              </w:rPr>
            </w:pPr>
          </w:p>
          <w:p w14:paraId="7367A459" w14:textId="77777777" w:rsidR="00000000" w:rsidRPr="00752C09" w:rsidRDefault="00000000">
            <w:pPr>
              <w:widowControl w:val="0"/>
              <w:numPr>
                <w:ilvl w:val="0"/>
                <w:numId w:val="7"/>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Receipt</w:t>
            </w:r>
            <w:r w:rsidRPr="00752C09">
              <w:rPr>
                <w:rFonts w:ascii="Times New Roman" w:eastAsia="Times New Roman" w:hAnsi="Times New Roman" w:cs="Times New Roman"/>
                <w:color w:val="000000"/>
                <w14:ligatures w14:val="none"/>
              </w:rPr>
              <w:t xml:space="preserve">: TFL travel charge for bus fare on January 13, 2025:  </w:t>
            </w:r>
          </w:p>
          <w:p w14:paraId="6A18CFDC" w14:textId="77777777" w:rsidR="00000000" w:rsidRPr="00752C09" w:rsidRDefault="00000000">
            <w:pPr>
              <w:spacing w:after="0"/>
              <w:rPr>
                <w:rFonts w:ascii="Times New Roman" w:hAnsi="Times New Roman" w:cs="Times New Roman"/>
                <w:noProof/>
                <w:lang w:val="en-GB"/>
              </w:rPr>
            </w:pPr>
            <w:r w:rsidRPr="00752C09">
              <w:rPr>
                <w:rFonts w:ascii="Times New Roman" w:hAnsi="Times New Roman" w:cs="Times New Roman"/>
                <w:noProof/>
                <w:lang w:val="en-GB"/>
                <w14:ligatures w14:val="none"/>
              </w:rPr>
              <w:drawing>
                <wp:inline distT="0" distB="0" distL="0" distR="0" wp14:anchorId="1B98E118" wp14:editId="53001EEC">
                  <wp:extent cx="4591685" cy="2684145"/>
                  <wp:effectExtent l="0" t="0" r="0" b="1905"/>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685" cy="2684145"/>
                          </a:xfrm>
                          <a:prstGeom prst="rect">
                            <a:avLst/>
                          </a:prstGeom>
                          <a:noFill/>
                          <a:ln>
                            <a:noFill/>
                          </a:ln>
                        </pic:spPr>
                      </pic:pic>
                    </a:graphicData>
                  </a:graphic>
                </wp:inline>
              </w:drawing>
            </w:r>
          </w:p>
          <w:p w14:paraId="54EB098E" w14:textId="77777777" w:rsidR="00000000" w:rsidRPr="00752C09" w:rsidRDefault="00000000">
            <w:pPr>
              <w:spacing w:after="0"/>
              <w:rPr>
                <w:rFonts w:ascii="Times New Roman" w:hAnsi="Times New Roman" w:cs="Times New Roman"/>
                <w:noProof/>
                <w:lang w:val="en-GB"/>
              </w:rPr>
            </w:pPr>
          </w:p>
          <w:p w14:paraId="57DA763C" w14:textId="77777777" w:rsidR="00000000" w:rsidRPr="00752C09" w:rsidRDefault="00000000">
            <w:pPr>
              <w:widowControl w:val="0"/>
              <w:numPr>
                <w:ilvl w:val="0"/>
                <w:numId w:val="7"/>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Receipt</w:t>
            </w:r>
            <w:r w:rsidRPr="00752C09">
              <w:rPr>
                <w:rFonts w:ascii="Times New Roman" w:eastAsia="Times New Roman" w:hAnsi="Times New Roman" w:cs="Times New Roman"/>
                <w:color w:val="000000"/>
                <w14:ligatures w14:val="none"/>
              </w:rPr>
              <w:t xml:space="preserve">: Cab from Edmonton Green:  </w:t>
            </w:r>
          </w:p>
          <w:p w14:paraId="72F6B9FB" w14:textId="77777777" w:rsidR="00000000" w:rsidRPr="00752C09" w:rsidRDefault="00000000">
            <w:pPr>
              <w:spacing w:after="0"/>
              <w:rPr>
                <w:rFonts w:ascii="Times New Roman" w:hAnsi="Times New Roman" w:cs="Times New Roman"/>
                <w:noProof/>
                <w:lang w:val="en-GB"/>
              </w:rPr>
            </w:pPr>
            <w:r w:rsidRPr="00752C09">
              <w:rPr>
                <w:rFonts w:ascii="Times New Roman" w:hAnsi="Times New Roman" w:cs="Times New Roman"/>
                <w:noProof/>
                <w:lang w:val="en-GB"/>
                <w14:ligatures w14:val="none"/>
              </w:rPr>
              <w:drawing>
                <wp:inline distT="0" distB="0" distL="0" distR="0" wp14:anchorId="46AF2F55" wp14:editId="49B7A36C">
                  <wp:extent cx="4591685" cy="2585720"/>
                  <wp:effectExtent l="0" t="0" r="0" b="5080"/>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1685" cy="2585720"/>
                          </a:xfrm>
                          <a:prstGeom prst="rect">
                            <a:avLst/>
                          </a:prstGeom>
                          <a:noFill/>
                          <a:ln>
                            <a:noFill/>
                          </a:ln>
                        </pic:spPr>
                      </pic:pic>
                    </a:graphicData>
                  </a:graphic>
                </wp:inline>
              </w:drawing>
            </w:r>
          </w:p>
          <w:p w14:paraId="7E49B862" w14:textId="77777777" w:rsidR="00000000" w:rsidRPr="00752C09" w:rsidRDefault="00000000">
            <w:pPr>
              <w:spacing w:after="0"/>
              <w:rPr>
                <w:rFonts w:ascii="Times New Roman" w:hAnsi="Times New Roman" w:cs="Times New Roman"/>
                <w:noProof/>
                <w:lang w:val="en-GB"/>
              </w:rPr>
            </w:pPr>
          </w:p>
          <w:p w14:paraId="6D337E83" w14:textId="77777777" w:rsidR="00000000" w:rsidRPr="00752C09" w:rsidRDefault="00000000">
            <w:pPr>
              <w:widowControl w:val="0"/>
              <w:numPr>
                <w:ilvl w:val="0"/>
                <w:numId w:val="7"/>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Receipt</w:t>
            </w:r>
            <w:r w:rsidRPr="00752C09">
              <w:rPr>
                <w:rFonts w:ascii="Times New Roman" w:eastAsia="Times New Roman" w:hAnsi="Times New Roman" w:cs="Times New Roman"/>
                <w:color w:val="000000"/>
                <w14:ligatures w14:val="none"/>
              </w:rPr>
              <w:t xml:space="preserve">: Dinner Receipt:  </w:t>
            </w:r>
          </w:p>
          <w:p w14:paraId="6B894B9E" w14:textId="77777777" w:rsidR="00000000" w:rsidRPr="00752C09" w:rsidRDefault="00000000">
            <w:pPr>
              <w:spacing w:after="27"/>
              <w:ind w:left="73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To be obtained! </w:t>
            </w:r>
          </w:p>
          <w:p w14:paraId="0D26D91F" w14:textId="77777777" w:rsidR="00000000" w:rsidRPr="00752C09" w:rsidRDefault="00000000">
            <w:pPr>
              <w:spacing w:after="38"/>
              <w:ind w:left="72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26644352" w14:textId="77777777" w:rsidR="00000000" w:rsidRPr="00752C09" w:rsidRDefault="00000000">
            <w:pPr>
              <w:widowControl w:val="0"/>
              <w:numPr>
                <w:ilvl w:val="0"/>
                <w:numId w:val="7"/>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Receipt</w:t>
            </w:r>
            <w:r w:rsidRPr="00752C09">
              <w:rPr>
                <w:rFonts w:ascii="Times New Roman" w:eastAsia="Times New Roman" w:hAnsi="Times New Roman" w:cs="Times New Roman"/>
                <w:color w:val="000000"/>
                <w14:ligatures w14:val="none"/>
              </w:rPr>
              <w:t xml:space="preserve">: Lost Downtime:  </w:t>
            </w:r>
          </w:p>
          <w:p w14:paraId="6F775815" w14:textId="77777777" w:rsidR="00000000" w:rsidRPr="00752C09" w:rsidRDefault="00000000">
            <w:pPr>
              <w:spacing w:after="0"/>
              <w:ind w:left="705"/>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 xml:space="preserve">Web linked as: </w:t>
            </w:r>
            <w:hyperlink r:id="rId40" w:history="1">
              <w:r w:rsidRPr="00752C09">
                <w:rPr>
                  <w:rStyle w:val="Hyperlink"/>
                  <w:rFonts w:ascii="Times New Roman" w:eastAsia="Times New Roman" w:hAnsi="Times New Roman" w:cs="Times New Roman"/>
                  <w:color w:val="0000FF"/>
                  <w14:ligatures w14:val="none"/>
                </w:rPr>
                <w:t>Horrific Corruption: Uncovering the Dark Truth's</w:t>
              </w:r>
            </w:hyperlink>
            <w:hyperlink r:id="rId41" w:history="1">
              <w:r w:rsidRPr="00752C09">
                <w:rPr>
                  <w:rStyle w:val="Hyperlink"/>
                  <w:rFonts w:ascii="Times New Roman" w:eastAsia="Times New Roman" w:hAnsi="Times New Roman" w:cs="Times New Roman"/>
                  <w:color w:val="0000FF"/>
                  <w:u w:val="none"/>
                  <w14:ligatures w14:val="none"/>
                </w:rPr>
                <w:t>.</w:t>
              </w:r>
            </w:hyperlink>
            <w:r w:rsidRPr="00752C09">
              <w:rPr>
                <w:rFonts w:ascii="Times New Roman" w:eastAsia="Times New Roman" w:hAnsi="Times New Roman" w:cs="Times New Roman"/>
                <w:color w:val="0000FF"/>
                <w14:ligatures w14:val="none"/>
              </w:rPr>
              <w:t xml:space="preserve"> </w:t>
            </w:r>
          </w:p>
          <w:p w14:paraId="507B1FC7" w14:textId="77777777" w:rsidR="00000000" w:rsidRPr="00752C09" w:rsidRDefault="00000000">
            <w:p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1E7F02C4" w14:textId="77777777" w:rsidR="00000000" w:rsidRPr="00752C09" w:rsidRDefault="00000000">
            <w:pPr>
              <w:widowControl w:val="0"/>
              <w:numPr>
                <w:ilvl w:val="0"/>
                <w:numId w:val="7"/>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Receipt</w:t>
            </w:r>
            <w:r w:rsidRPr="00752C09">
              <w:rPr>
                <w:rFonts w:ascii="Times New Roman" w:eastAsia="Times New Roman" w:hAnsi="Times New Roman" w:cs="Times New Roman"/>
                <w:color w:val="000000"/>
                <w14:ligatures w14:val="none"/>
              </w:rPr>
              <w:t xml:space="preserve">: All Additional Relevant Documents:  </w:t>
            </w:r>
          </w:p>
          <w:p w14:paraId="0999DB25" w14:textId="77777777" w:rsidR="00000000" w:rsidRPr="00752C09" w:rsidRDefault="00000000">
            <w:pPr>
              <w:spacing w:after="147"/>
              <w:ind w:left="73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None to be added! </w:t>
            </w:r>
          </w:p>
          <w:p w14:paraId="6E78C7EC" w14:textId="77777777" w:rsidR="00000000" w:rsidRPr="00752C09" w:rsidRDefault="00000000">
            <w:pPr>
              <w:pBdr>
                <w:bottom w:val="single" w:sz="6" w:space="1" w:color="auto"/>
              </w:pBdr>
              <w:spacing w:after="0"/>
              <w:rPr>
                <w:rFonts w:ascii="Times New Roman" w:eastAsia="Times New Roman" w:hAnsi="Times New Roman" w:cs="Times New Roman"/>
                <w:color w:val="000000"/>
              </w:rPr>
            </w:pPr>
          </w:p>
          <w:p w14:paraId="2A9A8C64" w14:textId="77777777" w:rsidR="00000000" w:rsidRPr="00752C09" w:rsidRDefault="00000000">
            <w:pPr>
              <w:spacing w:after="0"/>
              <w:rPr>
                <w:rFonts w:ascii="Times New Roman" w:eastAsia="Times New Roman" w:hAnsi="Times New Roman" w:cs="Times New Roman"/>
                <w:color w:val="000000"/>
              </w:rPr>
            </w:pPr>
          </w:p>
          <w:p w14:paraId="0608A249"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Times New Roman" w:hAnsi="Times New Roman" w:cs="Times New Roman"/>
                <w:color w:val="000000"/>
              </w:rPr>
              <w:t>Acknowledgement Email</w:t>
            </w:r>
          </w:p>
          <w:p w14:paraId="144688B7"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From: No Reply - Customer Relations (noreply.customerrelations@gtrailway.com)</w:t>
            </w:r>
          </w:p>
          <w:p w14:paraId="70F77ED0"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To:re_wired@ymail.com</w:t>
            </w:r>
          </w:p>
          <w:p w14:paraId="61C8E374"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Date: Wednesday 12 February 2025 at 20:25 GMT</w:t>
            </w:r>
          </w:p>
          <w:p w14:paraId="72CAB693" w14:textId="77777777" w:rsidR="00000000" w:rsidRPr="00752C09" w:rsidRDefault="00000000">
            <w:pPr>
              <w:spacing w:after="256"/>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Dear Customer</w:t>
            </w:r>
          </w:p>
          <w:p w14:paraId="65CB12A5" w14:textId="77777777" w:rsidR="00000000" w:rsidRPr="00752C09" w:rsidRDefault="00000000">
            <w:pPr>
              <w:spacing w:after="256"/>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We appreciate you taking the time to contact us. Please accept this acknowledgement as confirmation that we've received your query.</w:t>
            </w:r>
          </w:p>
          <w:p w14:paraId="3A973DDA" w14:textId="77777777" w:rsidR="00000000" w:rsidRPr="00752C09" w:rsidRDefault="00000000">
            <w:pPr>
              <w:spacing w:after="256"/>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We're receiving a high volume of contact at the moment. Our aim is to provide a full response within 10</w:t>
            </w:r>
            <w:r w:rsidRPr="00752C09">
              <w:rPr>
                <w:rFonts w:ascii="Times New Roman" w:eastAsia="Calibri" w:hAnsi="Times New Roman" w:cs="Times New Roman"/>
                <w:color w:val="FF0000"/>
              </w:rPr>
              <w:t xml:space="preserve"> </w:t>
            </w:r>
            <w:r w:rsidRPr="00752C09">
              <w:rPr>
                <w:rFonts w:ascii="Times New Roman" w:eastAsia="Calibri" w:hAnsi="Times New Roman" w:cs="Times New Roman"/>
                <w:color w:val="000000"/>
              </w:rPr>
              <w:t>working days and for more complex complaints it may take up to 20 working days. Please be assured we have your email and there is no need to chase us for a reply as we will get back to you as soon as we can. Please do not reply to this email.</w:t>
            </w:r>
          </w:p>
          <w:p w14:paraId="572C9BFA" w14:textId="77777777" w:rsidR="00000000" w:rsidRPr="00752C09" w:rsidRDefault="00000000">
            <w:pPr>
              <w:spacing w:after="149"/>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You may find more information including our complaints handling procedure via the following links:</w:t>
            </w:r>
          </w:p>
          <w:p w14:paraId="6568A01B" w14:textId="77777777" w:rsidR="00000000" w:rsidRPr="00752C09" w:rsidRDefault="00000000">
            <w:pPr>
              <w:spacing w:after="0"/>
              <w:ind w:left="600"/>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anchor distT="0" distB="0" distL="114300" distR="114300" simplePos="0" relativeHeight="251682816" behindDoc="0" locked="0" layoutInCell="1" allowOverlap="1" wp14:anchorId="25055462" wp14:editId="5882E787">
                      <wp:simplePos x="0" y="0"/>
                      <wp:positionH relativeFrom="column">
                        <wp:posOffset>381000</wp:posOffset>
                      </wp:positionH>
                      <wp:positionV relativeFrom="paragraph">
                        <wp:posOffset>57150</wp:posOffset>
                      </wp:positionV>
                      <wp:extent cx="38100" cy="581025"/>
                      <wp:effectExtent l="0" t="0" r="0" b="0"/>
                      <wp:wrapSquare wrapText="bothSides"/>
                      <wp:docPr id="18483870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581025"/>
                                <a:chOff x="0" y="0"/>
                                <a:chExt cx="381" cy="5810"/>
                              </a:xfrm>
                            </wpg:grpSpPr>
                            <wps:wsp>
                              <wps:cNvPr id="538614293" name="Shape 42"/>
                              <wps:cNvSpPr>
                                <a:spLocks/>
                              </wps:cNvSpPr>
                              <wps:spPr bwMode="auto">
                                <a:xfrm>
                                  <a:off x="0" y="0"/>
                                  <a:ext cx="381" cy="381"/>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9952650" name="Shape 49"/>
                              <wps:cNvSpPr>
                                <a:spLocks/>
                              </wps:cNvSpPr>
                              <wps:spPr bwMode="auto">
                                <a:xfrm>
                                  <a:off x="0" y="1809"/>
                                  <a:ext cx="381" cy="381"/>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9359405" name="Shape 55"/>
                              <wps:cNvSpPr>
                                <a:spLocks/>
                              </wps:cNvSpPr>
                              <wps:spPr bwMode="auto">
                                <a:xfrm>
                                  <a:off x="0" y="3619"/>
                                  <a:ext cx="381" cy="381"/>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7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60 h 38100"/>
                                    <a:gd name="T20" fmla="*/ 37617 w 38100"/>
                                    <a:gd name="T21" fmla="*/ 14093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3 h 38100"/>
                                    <a:gd name="T78" fmla="*/ 1450 w 38100"/>
                                    <a:gd name="T79" fmla="*/ 11760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7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7"/>
                                        <a:pt x="30734" y="3793"/>
                                        <a:pt x="32520" y="5580"/>
                                      </a:cubicBezTo>
                                      <a:cubicBezTo>
                                        <a:pt x="34307" y="7365"/>
                                        <a:pt x="35683" y="9425"/>
                                        <a:pt x="36650" y="11760"/>
                                      </a:cubicBezTo>
                                      <a:cubicBezTo>
                                        <a:pt x="37617" y="14093"/>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3"/>
                                        <a:pt x="1450" y="11760"/>
                                      </a:cubicBezTo>
                                      <a:cubicBezTo>
                                        <a:pt x="2417" y="9425"/>
                                        <a:pt x="3793" y="7365"/>
                                        <a:pt x="5580" y="5580"/>
                                      </a:cubicBezTo>
                                      <a:cubicBezTo>
                                        <a:pt x="7366" y="3793"/>
                                        <a:pt x="9426" y="2417"/>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4528422" name="Shape 64"/>
                              <wps:cNvSpPr>
                                <a:spLocks/>
                              </wps:cNvSpPr>
                              <wps:spPr bwMode="auto">
                                <a:xfrm>
                                  <a:off x="0" y="5429"/>
                                  <a:ext cx="381" cy="381"/>
                                </a:xfrm>
                                <a:custGeom>
                                  <a:avLst/>
                                  <a:gdLst>
                                    <a:gd name="T0" fmla="*/ 19050 w 38100"/>
                                    <a:gd name="T1" fmla="*/ 0 h 38100"/>
                                    <a:gd name="T2" fmla="*/ 21576 w 38100"/>
                                    <a:gd name="T3" fmla="*/ 0 h 38100"/>
                                    <a:gd name="T4" fmla="*/ 24006 w 38100"/>
                                    <a:gd name="T5" fmla="*/ 484 h 38100"/>
                                    <a:gd name="T6" fmla="*/ 26340 w 38100"/>
                                    <a:gd name="T7" fmla="*/ 1450 h 38100"/>
                                    <a:gd name="T8" fmla="*/ 28674 w 38100"/>
                                    <a:gd name="T9" fmla="*/ 2417 h 38100"/>
                                    <a:gd name="T10" fmla="*/ 30734 w 38100"/>
                                    <a:gd name="T11" fmla="*/ 3794 h 38100"/>
                                    <a:gd name="T12" fmla="*/ 32520 w 38100"/>
                                    <a:gd name="T13" fmla="*/ 5580 h 38100"/>
                                    <a:gd name="T14" fmla="*/ 34307 w 38100"/>
                                    <a:gd name="T15" fmla="*/ 7366 h 38100"/>
                                    <a:gd name="T16" fmla="*/ 35683 w 38100"/>
                                    <a:gd name="T17" fmla="*/ 9426 h 38100"/>
                                    <a:gd name="T18" fmla="*/ 36650 w 38100"/>
                                    <a:gd name="T19" fmla="*/ 11760 h 38100"/>
                                    <a:gd name="T20" fmla="*/ 37617 w 38100"/>
                                    <a:gd name="T21" fmla="*/ 14094 h 38100"/>
                                    <a:gd name="T22" fmla="*/ 38100 w 38100"/>
                                    <a:gd name="T23" fmla="*/ 16524 h 38100"/>
                                    <a:gd name="T24" fmla="*/ 38100 w 38100"/>
                                    <a:gd name="T25" fmla="*/ 19050 h 38100"/>
                                    <a:gd name="T26" fmla="*/ 38100 w 38100"/>
                                    <a:gd name="T27" fmla="*/ 21576 h 38100"/>
                                    <a:gd name="T28" fmla="*/ 37617 w 38100"/>
                                    <a:gd name="T29" fmla="*/ 24006 h 38100"/>
                                    <a:gd name="T30" fmla="*/ 36650 w 38100"/>
                                    <a:gd name="T31" fmla="*/ 26340 h 38100"/>
                                    <a:gd name="T32" fmla="*/ 35683 w 38100"/>
                                    <a:gd name="T33" fmla="*/ 28674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40 h 38100"/>
                                    <a:gd name="T68" fmla="*/ 483 w 38100"/>
                                    <a:gd name="T69" fmla="*/ 24006 h 38100"/>
                                    <a:gd name="T70" fmla="*/ 0 w 38100"/>
                                    <a:gd name="T71" fmla="*/ 21576 h 38100"/>
                                    <a:gd name="T72" fmla="*/ 0 w 38100"/>
                                    <a:gd name="T73" fmla="*/ 19050 h 38100"/>
                                    <a:gd name="T74" fmla="*/ 0 w 38100"/>
                                    <a:gd name="T75" fmla="*/ 16524 h 38100"/>
                                    <a:gd name="T76" fmla="*/ 483 w 38100"/>
                                    <a:gd name="T77" fmla="*/ 14094 h 38100"/>
                                    <a:gd name="T78" fmla="*/ 1450 w 38100"/>
                                    <a:gd name="T79" fmla="*/ 11760 h 38100"/>
                                    <a:gd name="T80" fmla="*/ 2417 w 38100"/>
                                    <a:gd name="T81" fmla="*/ 9426 h 38100"/>
                                    <a:gd name="T82" fmla="*/ 3793 w 38100"/>
                                    <a:gd name="T83" fmla="*/ 7366 h 38100"/>
                                    <a:gd name="T84" fmla="*/ 5580 w 38100"/>
                                    <a:gd name="T85" fmla="*/ 5580 h 38100"/>
                                    <a:gd name="T86" fmla="*/ 7366 w 38100"/>
                                    <a:gd name="T87" fmla="*/ 3794 h 38100"/>
                                    <a:gd name="T88" fmla="*/ 9426 w 38100"/>
                                    <a:gd name="T89" fmla="*/ 2417 h 38100"/>
                                    <a:gd name="T90" fmla="*/ 11760 w 38100"/>
                                    <a:gd name="T91" fmla="*/ 1450 h 38100"/>
                                    <a:gd name="T92" fmla="*/ 14094 w 38100"/>
                                    <a:gd name="T93" fmla="*/ 484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4"/>
                                        <a:pt x="26340" y="1450"/>
                                      </a:cubicBezTo>
                                      <a:cubicBezTo>
                                        <a:pt x="28674" y="2417"/>
                                        <a:pt x="30734" y="3794"/>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4"/>
                                        <a:pt x="9426" y="2417"/>
                                        <a:pt x="11760" y="1450"/>
                                      </a:cubicBezTo>
                                      <a:cubicBezTo>
                                        <a:pt x="14094" y="484"/>
                                        <a:pt x="1652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404BC" id="Group 1" o:spid="_x0000_s1026" style="position:absolute;margin-left:30pt;margin-top:4.5pt;width:3pt;height:45.75pt;z-index:251682816" coordsize="3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">
                      <v:shape id="Shape 4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" path="m19050,v2526,,4956,483,7290,1450c28674,2417,30734,3793,32520,5579v1787,1786,3163,3846,4130,6180c37617,14093,38100,16523,38100,19050v,2526,-483,4956,-1450,7289c35683,28673,34307,30734,32520,32520v-1786,1786,-3846,3162,-6180,4129c24006,37616,21576,38099,19050,38100v-2526,-1,-4956,-484,-7290,-1451c9426,35682,7366,34306,5580,32520,3793,30734,2417,28673,1450,26339,483,24006,,21576,,19050,,16523,483,14093,1450,11759,2417,9425,3793,7365,5580,5579,7366,3793,9426,2417,11760,1450,14094,483,16524,,19050,xe" fillcolor="black" stroked="f" strokeweight="0">
                        <v:stroke miterlimit="83231f" joinstyle="miter"/>
                        <v:path arrowok="t" o:connecttype="custom" o:connectlocs="191,0;216,0;240,5;263,15;287,24;307,38;325,56;343,74;357,94;367,118;376,141;381,165;381,191;381,216;376,240;367,263;357,287;343,307;325,325;307,343;287,357;263,366;240,376;216,381;191,381;165,381;141,376;118,366;94,357;74,343;56,325;38,307;24,287;15,263;5,240;0,216;0,191;0,165;5,141;15,118;24,94;38,74;56,56;74,38;94,24;118,15;141,5;165,0;191,0" o:connectangles="0,0,0,0,0,0,0,0,0,0,0,0,0,0,0,0,0,0,0,0,0,0,0,0,0,0,0,0,0,0,0,0,0,0,0,0,0,0,0,0,0,0,0,0,0,0,0,0,0" textboxrect="0,0,38100,38100"/>
                      </v:shape>
                      <v:shape id="Shape 49" o:spid="_x0000_s1028" style="position:absolute;top:180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" path="m19050,v2526,,4956,483,7290,1450c28674,2417,30734,3793,32520,5579v1787,1786,3163,3846,4130,6180c37617,14093,38100,16523,38100,19050v,2526,-483,4956,-1450,7289c35683,28673,34307,30734,32520,32520v-1786,1786,-3846,3163,-6180,4130c24006,37616,21576,38100,19050,38100v-2526,,-4956,-484,-7290,-1450c9426,35683,7366,34306,5580,32520,3793,30734,2417,28673,1450,26339,483,24006,,21576,,19050,,16523,483,14093,1450,11759,2417,9425,3793,7365,5580,5579,7366,3793,9426,2417,11760,1450,14094,483,16524,,19050,xe" fillcolor="black" stroked="f" strokeweight="0">
                        <v:stroke miterlimit="83231f" joinstyle="miter"/>
                        <v:path arrowok="t" o:connecttype="custom" o:connectlocs="191,0;216,0;240,5;263,15;287,24;307,38;325,56;343,74;357,94;367,118;376,141;381,165;381,191;381,216;376,240;367,263;357,287;343,307;325,325;307,343;287,357;263,367;240,376;216,381;191,381;165,381;141,376;118,367;94,357;74,343;56,325;38,307;24,287;15,263;5,240;0,216;0,191;0,165;5,141;15,118;24,94;38,74;56,56;74,38;94,24;118,15;141,5;165,0;191,0" o:connectangles="0,0,0,0,0,0,0,0,0,0,0,0,0,0,0,0,0,0,0,0,0,0,0,0,0,0,0,0,0,0,0,0,0,0,0,0,0,0,0,0,0,0,0,0,0,0,0,0,0" textboxrect="0,0,38100,38100"/>
                      </v:shape>
                      <v:shape id="Shape 55" o:spid="_x0000_s1029" style="position:absolute;top:3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" path="m19050,v2526,,4956,484,7290,1450c28674,2417,30734,3793,32520,5580v1787,1785,3163,3845,4130,6180c37617,14093,38100,16524,38100,19050v,2526,-483,4956,-1450,7290c35683,28674,34307,30734,32520,32520v-1786,1786,-3846,3163,-6180,4130c24006,37616,21576,38100,19050,38100v-2526,,-4956,-484,-7290,-1450c9426,35683,7366,34306,5580,32520,3793,30734,2417,28674,1450,26340,483,24006,,21576,,19050,,16524,483,14093,1450,11760,2417,9425,3793,7365,5580,5580,7366,3793,9426,2417,11760,1450,14094,484,16524,,19050,xe" fillcolor="black" stroked="f" strokeweight="0">
                        <v:stroke miterlimit="83231f" joinstyle="miter"/>
                        <v:path arrowok="t" o:connecttype="custom" o:connectlocs="191,0;216,0;240,5;263,15;287,24;307,38;325,56;343,74;357,94;367,118;376,141;381,165;381,191;381,216;376,240;367,263;357,287;343,307;325,325;307,343;287,357;263,367;240,376;216,381;191,381;165,381;141,376;118,367;94,357;74,343;56,325;38,307;24,287;15,263;5,240;0,216;0,191;0,165;5,141;15,118;24,94;38,74;56,56;74,38;94,24;118,15;141,5;165,0;191,0" o:connectangles="0,0,0,0,0,0,0,0,0,0,0,0,0,0,0,0,0,0,0,0,0,0,0,0,0,0,0,0,0,0,0,0,0,0,0,0,0,0,0,0,0,0,0,0,0,0,0,0,0" textboxrect="0,0,38100,38100"/>
                      </v:shape>
                      <v:shape id="Shape 64" o:spid="_x0000_s1030" style="position:absolute;top:542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" path="m19050,v2526,,4956,484,7290,1450c28674,2417,30734,3794,32520,5580v1787,1786,3163,3846,4130,6180c37617,14094,38100,16524,38100,19050v,2526,-483,4956,-1450,7290c35683,28674,34307,30734,32520,32520v-1786,1786,-3846,3163,-6180,4130c24006,37616,21576,38100,19050,38100v-2526,,-4956,-484,-7290,-1450c9426,35683,7366,34306,5580,32520,3793,30734,2417,28674,1450,26340,483,24006,,21576,,19050,,16524,483,14094,1450,11760,2417,9426,3793,7366,5580,5580,7366,3794,9426,2417,11760,1450,14094,484,16524,,19050,xe" fillcolor="black" stroked="f" strokeweight="0">
                        <v:stroke miterlimit="83231f" joinstyle="miter"/>
                        <v:path arrowok="t" o:connecttype="custom" o:connectlocs="191,0;216,0;240,5;263,15;287,24;307,38;325,56;343,74;357,94;367,118;376,141;381,165;381,191;381,216;376,240;367,263;357,287;343,307;325,325;307,343;287,357;263,367;240,376;216,381;191,381;165,381;141,376;118,367;94,357;74,343;56,325;38,307;24,287;15,263;5,240;0,216;0,191;0,165;5,141;15,118;24,94;38,74;56,56;74,38;94,24;118,15;141,5;165,0;191,0" o:connectangles="0,0,0,0,0,0,0,0,0,0,0,0,0,0,0,0,0,0,0,0,0,0,0,0,0,0,0,0,0,0,0,0,0,0,0,0,0,0,0,0,0,0,0,0,0,0,0,0,0" textboxrect="0,0,38100,38100"/>
                      </v:shape>
                      <w10:wrap type="square"/>
                    </v:group>
                  </w:pict>
                </mc:Fallback>
              </mc:AlternateContent>
            </w:r>
            <w:r w:rsidRPr="00752C09">
              <w:rPr>
                <w:rFonts w:ascii="Times New Roman" w:eastAsia="Calibri" w:hAnsi="Times New Roman" w:cs="Times New Roman"/>
                <w:color w:val="000000"/>
              </w:rPr>
              <w:t xml:space="preserve">Great Northern: </w:t>
            </w:r>
            <w:hyperlink r:id="rId42" w:history="1">
              <w:r w:rsidRPr="00752C09">
                <w:rPr>
                  <w:rStyle w:val="Hyperlink"/>
                  <w:rFonts w:ascii="Times New Roman" w:eastAsia="Calibri" w:hAnsi="Times New Roman" w:cs="Times New Roman"/>
                  <w:color w:val="0000EE"/>
                </w:rPr>
                <w:t>Great Northern Railway</w:t>
              </w:r>
            </w:hyperlink>
          </w:p>
          <w:p w14:paraId="79D3274A" w14:textId="77777777" w:rsidR="00000000" w:rsidRPr="00752C09" w:rsidRDefault="00000000">
            <w:pPr>
              <w:spacing w:after="0"/>
              <w:ind w:left="610"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Thameslink: </w:t>
            </w:r>
            <w:hyperlink r:id="rId43" w:history="1">
              <w:r w:rsidRPr="00752C09">
                <w:rPr>
                  <w:rStyle w:val="Hyperlink"/>
                  <w:rFonts w:ascii="Times New Roman" w:eastAsia="Calibri" w:hAnsi="Times New Roman" w:cs="Times New Roman"/>
                  <w:color w:val="0000EE"/>
                </w:rPr>
                <w:t>Thameslink</w:t>
              </w:r>
            </w:hyperlink>
          </w:p>
          <w:p w14:paraId="349728E9" w14:textId="77777777" w:rsidR="00000000" w:rsidRPr="00752C09" w:rsidRDefault="00000000">
            <w:pPr>
              <w:spacing w:after="0"/>
              <w:ind w:left="610"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Gatwick Express: </w:t>
            </w:r>
            <w:hyperlink r:id="rId44" w:history="1">
              <w:r w:rsidRPr="00752C09">
                <w:rPr>
                  <w:rStyle w:val="Hyperlink"/>
                  <w:rFonts w:ascii="Times New Roman" w:eastAsia="Calibri" w:hAnsi="Times New Roman" w:cs="Times New Roman"/>
                  <w:color w:val="0000EE"/>
                </w:rPr>
                <w:t>Gatwick Express</w:t>
              </w:r>
            </w:hyperlink>
          </w:p>
          <w:p w14:paraId="26094332" w14:textId="77777777" w:rsidR="00000000" w:rsidRPr="00752C09" w:rsidRDefault="00000000">
            <w:pPr>
              <w:spacing w:after="119"/>
              <w:ind w:left="610"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Southern Railway: </w:t>
            </w:r>
            <w:hyperlink r:id="rId45" w:history="1">
              <w:r w:rsidRPr="00752C09">
                <w:rPr>
                  <w:rStyle w:val="Hyperlink"/>
                  <w:rFonts w:ascii="Times New Roman" w:eastAsia="Calibri" w:hAnsi="Times New Roman" w:cs="Times New Roman"/>
                  <w:color w:val="0000EE"/>
                </w:rPr>
                <w:t>Southern Railway</w:t>
              </w:r>
            </w:hyperlink>
          </w:p>
          <w:p w14:paraId="4C6392C1" w14:textId="77777777" w:rsidR="00000000" w:rsidRPr="00752C09" w:rsidRDefault="00000000">
            <w:pPr>
              <w:spacing w:after="10"/>
              <w:rPr>
                <w:rFonts w:ascii="Times New Roman" w:eastAsia="Calibri" w:hAnsi="Times New Roman" w:cs="Times New Roman"/>
                <w:color w:val="000000"/>
              </w:rPr>
            </w:pPr>
            <w:r w:rsidRPr="00752C09">
              <w:rPr>
                <w:rFonts w:ascii="Times New Roman" w:eastAsia="Segoe UI" w:hAnsi="Times New Roman" w:cs="Times New Roman"/>
                <w:color w:val="000000"/>
              </w:rPr>
              <w:t xml:space="preserve"> </w:t>
            </w:r>
          </w:p>
          <w:p w14:paraId="2301DBCB" w14:textId="77777777" w:rsidR="00000000" w:rsidRPr="00752C09" w:rsidRDefault="00000000">
            <w:pPr>
              <w:spacing w:after="256"/>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Kind regards</w:t>
            </w:r>
          </w:p>
          <w:p w14:paraId="1959C0E2"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Customer Relations</w:t>
            </w:r>
          </w:p>
          <w:p w14:paraId="2349522E"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Segoe UI" w:hAnsi="Times New Roman" w:cs="Times New Roman"/>
                <w:color w:val="000000"/>
              </w:rPr>
              <w:t xml:space="preserve"> </w:t>
            </w:r>
          </w:p>
          <w:p w14:paraId="4EE26B67"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Calibri" w:hAnsi="Times New Roman" w:cs="Times New Roman"/>
                <w:i/>
                <w:color w:val="000000"/>
              </w:rPr>
              <w:t xml:space="preserve">We are a member of the ADR scheme, an impartial service who can assist when complaints remain unresolved. You can find out more information here: </w:t>
            </w:r>
            <w:hyperlink r:id="rId46" w:history="1">
              <w:r w:rsidRPr="00752C09">
                <w:rPr>
                  <w:rStyle w:val="Hyperlink"/>
                  <w:rFonts w:ascii="Times New Roman" w:eastAsia="Calibri" w:hAnsi="Times New Roman" w:cs="Times New Roman"/>
                  <w:color w:val="0000FF"/>
                </w:rPr>
                <w:t>Home - Rail Ombudsman</w:t>
              </w:r>
            </w:hyperlink>
          </w:p>
          <w:p w14:paraId="5F3F2D33" w14:textId="77777777" w:rsidR="00000000" w:rsidRPr="00752C09" w:rsidRDefault="00000000">
            <w:pPr>
              <w:spacing w:after="0"/>
              <w:rPr>
                <w:rFonts w:ascii="Times New Roman" w:eastAsia="Calibri" w:hAnsi="Times New Roman" w:cs="Times New Roman"/>
                <w:color w:val="000000"/>
              </w:rPr>
            </w:pPr>
          </w:p>
        </w:tc>
      </w:tr>
    </w:tbl>
    <w:p w14:paraId="00892F7B"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359DFD6F" w14:textId="77777777">
        <w:tc>
          <w:tcPr>
            <w:tcW w:w="10790" w:type="dxa"/>
            <w:tcBorders>
              <w:top w:val="single" w:sz="6" w:space="0" w:color="auto"/>
              <w:left w:val="single" w:sz="6" w:space="0" w:color="auto"/>
              <w:bottom w:val="single" w:sz="6" w:space="0" w:color="auto"/>
              <w:right w:val="single" w:sz="6" w:space="0" w:color="auto"/>
            </w:tcBorders>
          </w:tcPr>
          <w:p w14:paraId="29EF4246" w14:textId="77777777" w:rsidR="00000000" w:rsidRPr="00752C09" w:rsidRDefault="00000000">
            <w:pPr>
              <w:spacing w:after="0"/>
              <w:ind w:left="10" w:hanging="10"/>
              <w:rPr>
                <w:rFonts w:ascii="Times New Roman" w:eastAsia="Times New Roman" w:hAnsi="Times New Roman" w:cs="Times New Roman"/>
                <w:b/>
                <w:bCs/>
                <w:color w:val="000000"/>
                <w:u w:val="single"/>
                <w14:ligatures w14:val="none"/>
              </w:rPr>
            </w:pPr>
            <w:r w:rsidRPr="00752C09">
              <w:rPr>
                <w:rFonts w:ascii="Times New Roman" w:eastAsia="Times New Roman" w:hAnsi="Times New Roman" w:cs="Times New Roman"/>
                <w:b/>
                <w:bCs/>
                <w:color w:val="000000"/>
                <w:u w:val="single"/>
                <w14:ligatures w14:val="none"/>
              </w:rPr>
              <w:t>02. 02nd Received-Mail</w:t>
            </w:r>
          </w:p>
          <w:p w14:paraId="5ACE40EF" w14:textId="77777777" w:rsidR="00000000" w:rsidRPr="00752C09" w:rsidRDefault="00000000">
            <w:pPr>
              <w:spacing w:after="0"/>
              <w:ind w:left="10" w:hanging="10"/>
              <w:rPr>
                <w:rFonts w:ascii="Times New Roman" w:eastAsia="Times New Roman" w:hAnsi="Times New Roman" w:cs="Times New Roman"/>
                <w:color w:val="000000"/>
                <w14:ligatures w14:val="none"/>
              </w:rPr>
            </w:pPr>
          </w:p>
        </w:tc>
      </w:tr>
      <w:tr w:rsidR="00000000" w:rsidRPr="00752C09" w14:paraId="5FD55766" w14:textId="77777777">
        <w:tc>
          <w:tcPr>
            <w:tcW w:w="10790" w:type="dxa"/>
            <w:tcBorders>
              <w:top w:val="single" w:sz="6" w:space="0" w:color="auto"/>
              <w:left w:val="single" w:sz="6" w:space="0" w:color="auto"/>
              <w:bottom w:val="single" w:sz="6" w:space="0" w:color="auto"/>
              <w:right w:val="single" w:sz="6" w:space="0" w:color="auto"/>
            </w:tcBorders>
          </w:tcPr>
          <w:p w14:paraId="09105D00" w14:textId="77777777" w:rsidR="00000000" w:rsidRPr="00752C09" w:rsidRDefault="00000000">
            <w:pPr>
              <w:spacing w:after="0"/>
              <w:ind w:left="10" w:hanging="10"/>
              <w:rPr>
                <w:rFonts w:ascii="Times New Roman" w:eastAsia="Arial" w:hAnsi="Times New Roman" w:cs="Times New Roman"/>
                <w:color w:val="000000"/>
                <w14:ligatures w14:val="none"/>
              </w:rPr>
            </w:pPr>
            <w:r w:rsidRPr="00752C09">
              <w:rPr>
                <w:rFonts w:ascii="Times New Roman" w:eastAsia="Times New Roman" w:hAnsi="Times New Roman" w:cs="Times New Roman"/>
                <w:color w:val="000000"/>
                <w14:ligatures w14:val="none"/>
              </w:rPr>
              <w:t>20250213-725262</w:t>
            </w:r>
          </w:p>
          <w:p w14:paraId="53CC7C06" w14:textId="77777777" w:rsidR="00000000" w:rsidRPr="00752C09" w:rsidRDefault="00000000">
            <w:pPr>
              <w:spacing w:after="0"/>
              <w:ind w:left="10" w:hanging="10"/>
              <w:rPr>
                <w:rFonts w:ascii="Times New Roman" w:eastAsia="Arial" w:hAnsi="Times New Roman" w:cs="Times New Roman"/>
                <w:color w:val="000000"/>
                <w14:ligatures w14:val="none"/>
              </w:rPr>
            </w:pPr>
            <w:r w:rsidRPr="00752C09">
              <w:rPr>
                <w:rFonts w:ascii="Times New Roman" w:eastAsia="Times New Roman" w:hAnsi="Times New Roman" w:cs="Times New Roman"/>
                <w:b/>
                <w:bCs/>
                <w:color w:val="000000"/>
                <w:u w:val="single"/>
                <w14:ligatures w14:val="none"/>
              </w:rPr>
              <w:t>From</w:t>
            </w:r>
            <w:r w:rsidRPr="00752C09">
              <w:rPr>
                <w:rFonts w:ascii="Times New Roman" w:eastAsia="Times New Roman" w:hAnsi="Times New Roman" w:cs="Times New Roman"/>
                <w:color w:val="000000"/>
                <w14:ligatures w14:val="none"/>
              </w:rPr>
              <w:t>: Thameslink Customer Relations (customerservices@thameslinkrailway.com)</w:t>
            </w:r>
          </w:p>
          <w:p w14:paraId="66BEE6C4" w14:textId="77777777" w:rsidR="00000000" w:rsidRPr="00752C09" w:rsidRDefault="00000000">
            <w:pPr>
              <w:spacing w:after="0"/>
              <w:ind w:left="10" w:hanging="10"/>
              <w:rPr>
                <w:rFonts w:ascii="Times New Roman" w:eastAsia="Arial" w:hAnsi="Times New Roman" w:cs="Times New Roman"/>
                <w:color w:val="000000"/>
                <w14:ligatures w14:val="none"/>
              </w:rPr>
            </w:pPr>
            <w:r w:rsidRPr="00752C09">
              <w:rPr>
                <w:rFonts w:ascii="Times New Roman" w:eastAsia="Times New Roman" w:hAnsi="Times New Roman" w:cs="Times New Roman"/>
                <w:b/>
                <w:bCs/>
                <w:color w:val="000000"/>
                <w:u w:val="single"/>
                <w14:ligatures w14:val="none"/>
              </w:rPr>
              <w:t>To</w:t>
            </w:r>
            <w:r w:rsidRPr="00752C09">
              <w:rPr>
                <w:rFonts w:ascii="Times New Roman" w:eastAsia="Times New Roman" w:hAnsi="Times New Roman" w:cs="Times New Roman"/>
                <w:color w:val="000000"/>
                <w14:ligatures w14:val="none"/>
              </w:rPr>
              <w:t>: re_wired@ymail.com</w:t>
            </w:r>
          </w:p>
          <w:p w14:paraId="44A7DF52" w14:textId="77777777" w:rsidR="00000000" w:rsidRPr="00752C09" w:rsidRDefault="00000000">
            <w:pPr>
              <w:spacing w:after="0"/>
              <w:ind w:left="10" w:hanging="10"/>
              <w:rPr>
                <w:rFonts w:ascii="Times New Roman" w:eastAsia="Arial" w:hAnsi="Times New Roman" w:cs="Times New Roman"/>
                <w:color w:val="000000"/>
                <w14:ligatures w14:val="none"/>
              </w:rPr>
            </w:pPr>
            <w:r w:rsidRPr="00752C09">
              <w:rPr>
                <w:rFonts w:ascii="Times New Roman" w:eastAsia="Times New Roman" w:hAnsi="Times New Roman" w:cs="Times New Roman"/>
                <w:b/>
                <w:bCs/>
                <w:color w:val="000000"/>
                <w:u w:val="single"/>
                <w14:ligatures w14:val="none"/>
              </w:rPr>
              <w:t>Date</w:t>
            </w:r>
            <w:r w:rsidRPr="00752C09">
              <w:rPr>
                <w:rFonts w:ascii="Times New Roman" w:eastAsia="Times New Roman" w:hAnsi="Times New Roman" w:cs="Times New Roman"/>
                <w:color w:val="000000"/>
                <w14:ligatures w14:val="none"/>
              </w:rPr>
              <w:t>: Tuesday 18 February 2025 at 11:58 GMT</w:t>
            </w:r>
          </w:p>
          <w:p w14:paraId="772F18C3" w14:textId="77777777" w:rsidR="00000000" w:rsidRPr="00752C09" w:rsidRDefault="00000000">
            <w:pPr>
              <w:spacing w:after="4"/>
              <w:ind w:left="10" w:hanging="10"/>
              <w:rPr>
                <w:rFonts w:ascii="Times New Roman" w:eastAsia="Arial" w:hAnsi="Times New Roman" w:cs="Times New Roman"/>
                <w:color w:val="000000"/>
                <w14:ligatures w14:val="none"/>
              </w:rPr>
            </w:pPr>
            <w:r w:rsidRPr="00752C09">
              <w:rPr>
                <w:rFonts w:ascii="Times New Roman" w:eastAsia="Segoe UI" w:hAnsi="Times New Roman" w:cs="Times New Roman"/>
                <w:color w:val="000000"/>
                <w14:ligatures w14:val="none"/>
              </w:rPr>
              <w:t xml:space="preserve">Dear Simon </w:t>
            </w:r>
          </w:p>
          <w:p w14:paraId="64D5F815" w14:textId="77777777" w:rsidR="00000000" w:rsidRPr="00752C09" w:rsidRDefault="00000000">
            <w:pPr>
              <w:spacing w:after="4"/>
              <w:ind w:left="10" w:hanging="10"/>
              <w:rPr>
                <w:rFonts w:ascii="Times New Roman" w:eastAsia="Arial" w:hAnsi="Times New Roman" w:cs="Times New Roman"/>
                <w:color w:val="000000"/>
                <w14:ligatures w14:val="none"/>
              </w:rPr>
            </w:pPr>
            <w:r w:rsidRPr="00752C09">
              <w:rPr>
                <w:rFonts w:ascii="Times New Roman" w:eastAsia="Segoe UI" w:hAnsi="Times New Roman" w:cs="Times New Roman"/>
                <w:color w:val="000000"/>
                <w14:ligatures w14:val="none"/>
              </w:rPr>
              <w:t xml:space="preserve">Thank you for getting in touch regarding our journey on the 12th of January. </w:t>
            </w:r>
          </w:p>
          <w:p w14:paraId="7F9B3895" w14:textId="77777777" w:rsidR="00000000" w:rsidRPr="00752C09" w:rsidRDefault="00000000">
            <w:pPr>
              <w:spacing w:after="4"/>
              <w:ind w:left="10" w:hanging="10"/>
              <w:rPr>
                <w:rFonts w:ascii="Times New Roman" w:eastAsia="Arial" w:hAnsi="Times New Roman" w:cs="Times New Roman"/>
                <w:color w:val="000000"/>
                <w14:ligatures w14:val="none"/>
              </w:rPr>
            </w:pPr>
            <w:r w:rsidRPr="00752C09">
              <w:rPr>
                <w:rFonts w:ascii="Times New Roman" w:eastAsia="Segoe UI" w:hAnsi="Times New Roman" w:cs="Times New Roman"/>
                <w:color w:val="000000"/>
                <w14:ligatures w14:val="none"/>
              </w:rPr>
              <w:t>I have looked into your claim and since it is outside the 28 days we require customers to make a claim we are unable to offer delay repay compensation for this.</w:t>
            </w:r>
          </w:p>
          <w:p w14:paraId="00D6AF1C" w14:textId="77777777" w:rsidR="00000000" w:rsidRPr="00752C09" w:rsidRDefault="00000000">
            <w:pPr>
              <w:spacing w:after="3"/>
              <w:ind w:left="10" w:hanging="10"/>
              <w:rPr>
                <w:rFonts w:ascii="Times New Roman" w:eastAsia="Arial" w:hAnsi="Times New Roman" w:cs="Times New Roman"/>
                <w:color w:val="000000"/>
                <w14:ligatures w14:val="none"/>
              </w:rPr>
            </w:pPr>
            <w:r w:rsidRPr="00752C09">
              <w:rPr>
                <w:rFonts w:ascii="Times New Roman" w:eastAsia="Arial" w:hAnsi="Times New Roman" w:cs="Times New Roman"/>
                <w:color w:val="000000"/>
                <w14:ligatures w14:val="none"/>
              </w:rPr>
              <w:t>In regard to your additional costs that were incurred due to the 12:02 Gatwick service to London Bridge not running, compensation is not available if a service has been removed or changed as a result of planned engineering work. I’m sorry. This is because the journey claimed for is not valid if it is not scheduled. The valid journey would be the one involving the rail replacement, and as that ran as scheduled and was published in advance for customers to see, hence why we cannot offer you anything at this time. I know this isn’t what you wanted to hear.</w:t>
            </w:r>
          </w:p>
          <w:p w14:paraId="470865C4" w14:textId="77777777" w:rsidR="00000000" w:rsidRPr="00752C09" w:rsidRDefault="00000000">
            <w:pPr>
              <w:spacing w:after="3"/>
              <w:ind w:left="10" w:hanging="10"/>
              <w:rPr>
                <w:rFonts w:ascii="Times New Roman" w:eastAsia="Arial" w:hAnsi="Times New Roman" w:cs="Times New Roman"/>
                <w:color w:val="000000"/>
                <w14:ligatures w14:val="none"/>
              </w:rPr>
            </w:pPr>
            <w:r w:rsidRPr="00752C09">
              <w:rPr>
                <w:rFonts w:ascii="Times New Roman" w:eastAsia="Arial" w:hAnsi="Times New Roman" w:cs="Times New Roman"/>
                <w:color w:val="000000"/>
                <w14:ligatures w14:val="none"/>
              </w:rPr>
              <w:t xml:space="preserve">To keep our services running as smoothly as possible, maintenance work is required regularly. </w:t>
            </w:r>
            <w:proofErr w:type="gramStart"/>
            <w:r w:rsidRPr="00752C09">
              <w:rPr>
                <w:rFonts w:ascii="Times New Roman" w:eastAsia="Arial" w:hAnsi="Times New Roman" w:cs="Times New Roman"/>
                <w:color w:val="000000"/>
                <w14:ligatures w14:val="none"/>
              </w:rPr>
              <w:t>So</w:t>
            </w:r>
            <w:proofErr w:type="gramEnd"/>
            <w:r w:rsidRPr="00752C09">
              <w:rPr>
                <w:rFonts w:ascii="Times New Roman" w:eastAsia="Arial" w:hAnsi="Times New Roman" w:cs="Times New Roman"/>
                <w:color w:val="000000"/>
                <w14:ligatures w14:val="none"/>
              </w:rPr>
              <w:t xml:space="preserve"> we can reduce the impact on passengers, works are usually scheduled during times </w:t>
            </w:r>
            <w:proofErr w:type="gramStart"/>
            <w:r w:rsidRPr="00752C09">
              <w:rPr>
                <w:rFonts w:ascii="Times New Roman" w:eastAsia="Arial" w:hAnsi="Times New Roman" w:cs="Times New Roman"/>
                <w:color w:val="000000"/>
                <w14:ligatures w14:val="none"/>
              </w:rPr>
              <w:t>where</w:t>
            </w:r>
            <w:proofErr w:type="gramEnd"/>
            <w:r w:rsidRPr="00752C09">
              <w:rPr>
                <w:rFonts w:ascii="Times New Roman" w:eastAsia="Arial" w:hAnsi="Times New Roman" w:cs="Times New Roman"/>
                <w:color w:val="000000"/>
                <w14:ligatures w14:val="none"/>
              </w:rPr>
              <w:t xml:space="preserve"> rail services are quieter, like weekends or overnight. </w:t>
            </w:r>
          </w:p>
          <w:p w14:paraId="2834EA92" w14:textId="77777777" w:rsidR="00000000" w:rsidRPr="00752C09" w:rsidRDefault="00000000">
            <w:pPr>
              <w:spacing w:after="3"/>
              <w:ind w:left="10" w:hanging="10"/>
              <w:rPr>
                <w:rFonts w:ascii="Times New Roman" w:eastAsia="Arial" w:hAnsi="Times New Roman" w:cs="Times New Roman"/>
                <w:color w:val="000000"/>
                <w14:ligatures w14:val="none"/>
              </w:rPr>
            </w:pPr>
            <w:r w:rsidRPr="00752C09">
              <w:rPr>
                <w:rFonts w:ascii="Times New Roman" w:eastAsia="Arial" w:hAnsi="Times New Roman" w:cs="Times New Roman"/>
                <w:color w:val="000000"/>
                <w14:ligatures w14:val="none"/>
              </w:rPr>
              <w:t>We make sure online journey planners are updated to show any changes as soon as possible. And we advise passengers to check in advance, before they travel. This includes information on buses replacing trains. In future, you can check using a journey planner like the one at National Rail Enquiries – www.nationalrail.co.uk. We also list any changes on our website at www.thameslinkrailway.com/travel-information/plan-your-journey/planned-engineering-work.</w:t>
            </w:r>
          </w:p>
          <w:p w14:paraId="1117A43B" w14:textId="77777777" w:rsidR="00000000" w:rsidRPr="00752C09" w:rsidRDefault="00000000">
            <w:pPr>
              <w:spacing w:after="3"/>
              <w:ind w:left="10" w:hanging="10"/>
              <w:rPr>
                <w:rFonts w:ascii="Times New Roman" w:eastAsia="Arial" w:hAnsi="Times New Roman" w:cs="Times New Roman"/>
                <w:color w:val="000000"/>
                <w14:ligatures w14:val="none"/>
              </w:rPr>
            </w:pPr>
            <w:r w:rsidRPr="00752C09">
              <w:rPr>
                <w:rFonts w:ascii="Times New Roman" w:eastAsia="Arial" w:hAnsi="Times New Roman" w:cs="Times New Roman"/>
                <w:color w:val="000000"/>
                <w14:ligatures w14:val="none"/>
              </w:rPr>
              <w:t>For all future travel, I recommend checking for planned works as they may affect your travel.</w:t>
            </w:r>
          </w:p>
          <w:p w14:paraId="53041FF5" w14:textId="77777777" w:rsidR="00000000" w:rsidRPr="00752C09" w:rsidRDefault="00000000">
            <w:pPr>
              <w:spacing w:after="3"/>
              <w:ind w:left="10" w:hanging="10"/>
              <w:rPr>
                <w:rFonts w:ascii="Times New Roman" w:eastAsia="Arial" w:hAnsi="Times New Roman" w:cs="Times New Roman"/>
                <w:color w:val="000000"/>
                <w14:ligatures w14:val="none"/>
              </w:rPr>
            </w:pPr>
            <w:r w:rsidRPr="00752C09">
              <w:rPr>
                <w:rFonts w:ascii="Times New Roman" w:eastAsia="Arial" w:hAnsi="Times New Roman" w:cs="Times New Roman"/>
                <w:color w:val="000000"/>
                <w14:ligatures w14:val="none"/>
              </w:rPr>
              <w:t>Thank you again for getting in touch, and I hope you have a wonderful day.</w:t>
            </w:r>
          </w:p>
          <w:p w14:paraId="604AE081" w14:textId="77777777" w:rsidR="00000000" w:rsidRPr="00752C09" w:rsidRDefault="00000000">
            <w:pPr>
              <w:spacing w:after="4"/>
              <w:ind w:left="10" w:hanging="10"/>
              <w:rPr>
                <w:rFonts w:ascii="Times New Roman" w:eastAsia="Arial" w:hAnsi="Times New Roman" w:cs="Times New Roman"/>
                <w:color w:val="000000"/>
                <w14:ligatures w14:val="none"/>
              </w:rPr>
            </w:pPr>
            <w:r w:rsidRPr="00752C09">
              <w:rPr>
                <w:rFonts w:ascii="Times New Roman" w:eastAsia="Segoe UI" w:hAnsi="Times New Roman" w:cs="Times New Roman"/>
                <w:color w:val="000000"/>
                <w14:ligatures w14:val="none"/>
              </w:rPr>
              <w:t>Kind regards</w:t>
            </w:r>
          </w:p>
          <w:p w14:paraId="3393A149" w14:textId="77777777" w:rsidR="00000000" w:rsidRPr="00752C09" w:rsidRDefault="00000000">
            <w:pPr>
              <w:spacing w:after="4"/>
              <w:ind w:left="10" w:hanging="10"/>
              <w:rPr>
                <w:rFonts w:ascii="Times New Roman" w:eastAsia="Arial" w:hAnsi="Times New Roman" w:cs="Times New Roman"/>
                <w:color w:val="000000"/>
                <w14:ligatures w14:val="none"/>
              </w:rPr>
            </w:pPr>
            <w:r w:rsidRPr="00752C09">
              <w:rPr>
                <w:rFonts w:ascii="Times New Roman" w:eastAsia="Segoe UI" w:hAnsi="Times New Roman" w:cs="Times New Roman"/>
                <w:color w:val="000000"/>
                <w14:ligatures w14:val="none"/>
              </w:rPr>
              <w:t>Izaak</w:t>
            </w:r>
          </w:p>
          <w:p w14:paraId="419F40FD" w14:textId="77777777" w:rsidR="00000000" w:rsidRPr="00752C09" w:rsidRDefault="00000000">
            <w:pPr>
              <w:spacing w:after="4"/>
              <w:ind w:left="10" w:hanging="10"/>
              <w:rPr>
                <w:rFonts w:ascii="Times New Roman" w:eastAsia="Arial" w:hAnsi="Times New Roman" w:cs="Times New Roman"/>
                <w:color w:val="000000"/>
                <w14:ligatures w14:val="none"/>
              </w:rPr>
            </w:pPr>
            <w:r w:rsidRPr="00752C09">
              <w:rPr>
                <w:rFonts w:ascii="Times New Roman" w:eastAsia="Segoe UI" w:hAnsi="Times New Roman" w:cs="Times New Roman"/>
                <w:color w:val="000000"/>
                <w14:ligatures w14:val="none"/>
              </w:rPr>
              <w:t>Customer Relations Advisor</w:t>
            </w:r>
          </w:p>
          <w:p w14:paraId="158D1117" w14:textId="77777777" w:rsidR="00000000" w:rsidRPr="00752C09" w:rsidRDefault="00000000">
            <w:pPr>
              <w:spacing w:after="0"/>
              <w:rPr>
                <w:rFonts w:ascii="Times New Roman" w:hAnsi="Times New Roman" w:cs="Times New Roman"/>
                <w:lang w:val="en-GB"/>
              </w:rPr>
            </w:pPr>
          </w:p>
        </w:tc>
      </w:tr>
    </w:tbl>
    <w:p w14:paraId="1686DF2A"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68CC5E20" w14:textId="77777777">
        <w:tc>
          <w:tcPr>
            <w:tcW w:w="10790" w:type="dxa"/>
            <w:tcBorders>
              <w:top w:val="single" w:sz="6" w:space="0" w:color="auto"/>
              <w:left w:val="single" w:sz="6" w:space="0" w:color="auto"/>
              <w:bottom w:val="single" w:sz="6" w:space="0" w:color="auto"/>
              <w:right w:val="single" w:sz="6" w:space="0" w:color="auto"/>
            </w:tcBorders>
            <w:hideMark/>
          </w:tcPr>
          <w:p w14:paraId="4F2C1271" w14:textId="77777777" w:rsidR="00000000" w:rsidRPr="00752C09" w:rsidRDefault="00000000">
            <w:pPr>
              <w:spacing w:after="254"/>
              <w:ind w:left="10" w:hanging="10"/>
              <w:rPr>
                <w:rFonts w:ascii="Times New Roman" w:hAnsi="Times New Roman" w:cs="Times New Roman"/>
                <w:b/>
                <w:bCs/>
                <w:u w:val="single"/>
                <w:lang w:val="en-GB"/>
              </w:rPr>
            </w:pPr>
            <w:r w:rsidRPr="00752C09">
              <w:rPr>
                <w:rFonts w:ascii="Times New Roman" w:hAnsi="Times New Roman" w:cs="Times New Roman"/>
                <w:b/>
                <w:bCs/>
                <w:u w:val="single"/>
                <w:lang w:val="en-GB"/>
              </w:rPr>
              <w:t>03. 03rd Received-Mail</w:t>
            </w:r>
          </w:p>
        </w:tc>
      </w:tr>
      <w:tr w:rsidR="00000000" w:rsidRPr="00752C09" w14:paraId="5F49FB30" w14:textId="77777777">
        <w:tc>
          <w:tcPr>
            <w:tcW w:w="10790" w:type="dxa"/>
            <w:tcBorders>
              <w:top w:val="single" w:sz="6" w:space="0" w:color="auto"/>
              <w:left w:val="single" w:sz="6" w:space="0" w:color="auto"/>
              <w:bottom w:val="single" w:sz="6" w:space="0" w:color="auto"/>
              <w:right w:val="single" w:sz="6" w:space="0" w:color="auto"/>
            </w:tcBorders>
            <w:hideMark/>
          </w:tcPr>
          <w:p w14:paraId="0343F31B"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Request for Assistance</w:t>
            </w:r>
          </w:p>
          <w:p w14:paraId="60D2017D"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From: Thameslink (customerexperience@send.concentrix.com)</w:t>
            </w:r>
          </w:p>
          <w:p w14:paraId="738FF878"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To:re_wired@ymail.com</w:t>
            </w:r>
          </w:p>
          <w:p w14:paraId="753BFF30"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Date: Wednesday 19 February 2025 at 15:40 GMT</w:t>
            </w:r>
          </w:p>
          <w:p w14:paraId="19B9CE59" w14:textId="77777777" w:rsidR="00000000" w:rsidRPr="00752C09" w:rsidRDefault="00000000">
            <w:pPr>
              <w:spacing w:after="162"/>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30F8FB2A" wp14:editId="6632B8EC">
                      <wp:extent cx="4281170" cy="404495"/>
                      <wp:effectExtent l="9525" t="0" r="5080" b="5080"/>
                      <wp:docPr id="594204348"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70" cy="404495"/>
                                <a:chOff x="0" y="0"/>
                                <a:chExt cx="42814" cy="4048"/>
                              </a:xfrm>
                            </wpg:grpSpPr>
                            <wps:wsp>
                              <wps:cNvPr id="813313520" name="Shape 7"/>
                              <wps:cNvSpPr>
                                <a:spLocks/>
                              </wps:cNvSpPr>
                              <wps:spPr bwMode="auto">
                                <a:xfrm>
                                  <a:off x="47" y="3952"/>
                                  <a:ext cx="42767" cy="96"/>
                                </a:xfrm>
                                <a:custGeom>
                                  <a:avLst/>
                                  <a:gdLst>
                                    <a:gd name="T0" fmla="*/ 0 w 4276725"/>
                                    <a:gd name="T1" fmla="*/ 0 h 9525"/>
                                    <a:gd name="T2" fmla="*/ 42767 w 4276725"/>
                                    <a:gd name="T3" fmla="*/ 0 h 9525"/>
                                    <a:gd name="T4" fmla="*/ 42767 w 4276725"/>
                                    <a:gd name="T5" fmla="*/ 96 h 9525"/>
                                    <a:gd name="T6" fmla="*/ 0 w 4276725"/>
                                    <a:gd name="T7" fmla="*/ 96 h 9525"/>
                                    <a:gd name="T8" fmla="*/ 0 w 4276725"/>
                                    <a:gd name="T9" fmla="*/ 0 h 9525"/>
                                    <a:gd name="T10" fmla="*/ 0 60000 65536"/>
                                    <a:gd name="T11" fmla="*/ 0 60000 65536"/>
                                    <a:gd name="T12" fmla="*/ 0 60000 65536"/>
                                    <a:gd name="T13" fmla="*/ 0 60000 65536"/>
                                    <a:gd name="T14" fmla="*/ 0 60000 65536"/>
                                    <a:gd name="T15" fmla="*/ 0 w 4276725"/>
                                    <a:gd name="T16" fmla="*/ 0 h 9525"/>
                                    <a:gd name="T17" fmla="*/ 4276725 w 4276725"/>
                                    <a:gd name="T18" fmla="*/ 9525 h 9525"/>
                                  </a:gdLst>
                                  <a:ahLst/>
                                  <a:cxnLst>
                                    <a:cxn ang="T10">
                                      <a:pos x="T0" y="T1"/>
                                    </a:cxn>
                                    <a:cxn ang="T11">
                                      <a:pos x="T2" y="T3"/>
                                    </a:cxn>
                                    <a:cxn ang="T12">
                                      <a:pos x="T4" y="T5"/>
                                    </a:cxn>
                                    <a:cxn ang="T13">
                                      <a:pos x="T6" y="T7"/>
                                    </a:cxn>
                                    <a:cxn ang="T14">
                                      <a:pos x="T8" y="T9"/>
                                    </a:cxn>
                                  </a:cxnLst>
                                  <a:rect l="T15" t="T16" r="T17" b="T18"/>
                                  <a:pathLst>
                                    <a:path w="4276725" h="9525">
                                      <a:moveTo>
                                        <a:pt x="0" y="0"/>
                                      </a:moveTo>
                                      <a:lnTo>
                                        <a:pt x="4276725" y="0"/>
                                      </a:lnTo>
                                      <a:lnTo>
                                        <a:pt x="4276725" y="9525"/>
                                      </a:lnTo>
                                      <a:lnTo>
                                        <a:pt x="0" y="9525"/>
                                      </a:lnTo>
                                      <a:lnTo>
                                        <a:pt x="0" y="0"/>
                                      </a:lnTo>
                                      <a:close/>
                                    </a:path>
                                  </a:pathLst>
                                </a:custGeom>
                                <a:noFill/>
                                <a:ln w="9525">
                                  <a:solidFill>
                                    <a:srgbClr val="E9418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286171"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 cy="3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35D2A9" id="Group 1300" o:spid="_x0000_s1026" style="width:337.1pt;height:31.85pt;mso-position-horizontal-relative:char;mso-position-vertical-relative:line" coordsize="42814,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">
                      <v:shape id="Shape 7" o:spid="_x0000_s1027" style="position:absolute;left:47;top:3952;width:42767;height:96;visibility:visible;mso-wrap-style:square;v-text-anchor:top" coordsize="42767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" path="m,l4276725,r,9525l,9525,,xe" filled="f" strokecolor="#e9418b">
                        <v:stroke miterlimit="1" joinstyle="miter"/>
                        <v:path arrowok="t" o:connecttype="custom" o:connectlocs="0,0;428,0;428,1;0,1;0,0" o:connectangles="0,0,0,0,0" textboxrect="0,0,4276725,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width:2095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">
                        <v:imagedata r:id="rId48" o:title=""/>
                      </v:shape>
                      <w10:anchorlock/>
                    </v:group>
                  </w:pict>
                </mc:Fallback>
              </mc:AlternateContent>
            </w:r>
          </w:p>
          <w:p w14:paraId="082DF431" w14:textId="77777777" w:rsidR="00000000" w:rsidRPr="00752C09" w:rsidRDefault="00000000">
            <w:pPr>
              <w:spacing w:after="85"/>
              <w:ind w:left="75" w:right="2907"/>
              <w:rPr>
                <w:rFonts w:ascii="Times New Roman" w:eastAsia="Calibri" w:hAnsi="Times New Roman" w:cs="Times New Roman"/>
                <w:color w:val="000000"/>
              </w:rPr>
            </w:pPr>
            <w:r w:rsidRPr="00752C09">
              <w:rPr>
                <w:rFonts w:ascii="Times New Roman" w:eastAsia="Arial" w:hAnsi="Times New Roman" w:cs="Times New Roman"/>
                <w:color w:val="333E48"/>
              </w:rPr>
              <w:t>Please take a moment to answer a few questions about your recent experience with Thameslink. We'll use your feedback to improve the quality of service we offer and may contact you to learn more about your experience.</w:t>
            </w:r>
          </w:p>
          <w:p w14:paraId="65FDB6B1" w14:textId="77777777" w:rsidR="00000000" w:rsidRPr="00752C09" w:rsidRDefault="00000000">
            <w:pPr>
              <w:spacing w:after="117"/>
              <w:ind w:left="960"/>
              <w:rPr>
                <w:rFonts w:ascii="Times New Roman" w:eastAsia="Calibri" w:hAnsi="Times New Roman" w:cs="Times New Roman"/>
                <w:color w:val="000000"/>
              </w:rPr>
            </w:pPr>
            <w:r w:rsidRPr="00752C09">
              <w:rPr>
                <w:rFonts w:ascii="Times New Roman" w:eastAsia="Calibri" w:hAnsi="Times New Roman" w:cs="Times New Roman"/>
                <w:noProof/>
                <w:color w:val="000000"/>
                <w14:ligatures w14:val="none"/>
              </w:rPr>
              <w:drawing>
                <wp:inline distT="0" distB="0" distL="0" distR="0" wp14:anchorId="4E894035" wp14:editId="02710E3E">
                  <wp:extent cx="226060" cy="196850"/>
                  <wp:effectExtent l="0" t="0" r="2540" b="0"/>
                  <wp:docPr id="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6060" cy="196850"/>
                          </a:xfrm>
                          <a:prstGeom prst="rect">
                            <a:avLst/>
                          </a:prstGeom>
                          <a:noFill/>
                          <a:ln>
                            <a:noFill/>
                          </a:ln>
                        </pic:spPr>
                      </pic:pic>
                    </a:graphicData>
                  </a:graphic>
                </wp:inline>
              </w:drawing>
            </w:r>
            <w:r w:rsidRPr="00752C09">
              <w:rPr>
                <w:rFonts w:ascii="Times New Roman" w:eastAsia="Arial" w:hAnsi="Times New Roman" w:cs="Times New Roman"/>
                <w:color w:val="0070C0"/>
              </w:rPr>
              <w:t xml:space="preserve"> </w:t>
            </w:r>
            <w:r w:rsidRPr="00752C09">
              <w:rPr>
                <w:rFonts w:ascii="Times New Roman" w:eastAsia="Arial" w:hAnsi="Times New Roman" w:cs="Times New Roman"/>
                <w:b/>
                <w:color w:val="ABABAB"/>
              </w:rPr>
              <w:t>Please share your feedback by 26/02/2025.</w:t>
            </w:r>
            <w:r w:rsidRPr="00752C09">
              <w:rPr>
                <w:rFonts w:ascii="Times New Roman" w:eastAsia="Arial" w:hAnsi="Times New Roman" w:cs="Times New Roman"/>
                <w:color w:val="0070C0"/>
              </w:rPr>
              <w:t xml:space="preserve"> </w:t>
            </w:r>
            <w:r w:rsidRPr="00752C09">
              <w:rPr>
                <w:rFonts w:ascii="Times New Roman" w:eastAsia="Arial" w:hAnsi="Times New Roman" w:cs="Times New Roman"/>
                <w:color w:val="000000"/>
              </w:rPr>
              <w:t xml:space="preserve"> </w:t>
            </w:r>
          </w:p>
          <w:p w14:paraId="51569BA9" w14:textId="77777777" w:rsidR="00000000" w:rsidRPr="00752C09" w:rsidRDefault="00000000">
            <w:pPr>
              <w:spacing w:after="0"/>
              <w:ind w:right="2615"/>
              <w:jc w:val="center"/>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anchor distT="0" distB="0" distL="114300" distR="114300" simplePos="0" relativeHeight="251684864" behindDoc="0" locked="0" layoutInCell="1" allowOverlap="1" wp14:anchorId="463C23F5" wp14:editId="0C3C5A22">
                      <wp:simplePos x="0" y="0"/>
                      <wp:positionH relativeFrom="page">
                        <wp:posOffset>442595</wp:posOffset>
                      </wp:positionH>
                      <wp:positionV relativeFrom="page">
                        <wp:posOffset>442595</wp:posOffset>
                      </wp:positionV>
                      <wp:extent cx="295275" cy="47625"/>
                      <wp:effectExtent l="13970" t="13970" r="5080" b="5080"/>
                      <wp:wrapTopAndBottom/>
                      <wp:docPr id="20409920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7625"/>
                                <a:chOff x="0" y="0"/>
                                <a:chExt cx="295275" cy="47625"/>
                              </a:xfrm>
                            </wpg:grpSpPr>
                            <wps:wsp>
                              <wps:cNvPr id="289400949" name="Shape 40"/>
                              <wps:cNvSpPr>
                                <a:spLocks/>
                              </wps:cNvSpPr>
                              <wps:spPr bwMode="auto">
                                <a:xfrm>
                                  <a:off x="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9215530" name="Shape 41"/>
                              <wps:cNvSpPr>
                                <a:spLocks/>
                              </wps:cNvSpPr>
                              <wps:spPr bwMode="auto">
                                <a:xfrm>
                                  <a:off x="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518110" name="Shape 42"/>
                              <wps:cNvSpPr>
                                <a:spLocks/>
                              </wps:cNvSpPr>
                              <wps:spPr bwMode="auto">
                                <a:xfrm>
                                  <a:off x="15240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4905864" name="Shape 43"/>
                              <wps:cNvSpPr>
                                <a:spLocks/>
                              </wps:cNvSpPr>
                              <wps:spPr bwMode="auto">
                                <a:xfrm>
                                  <a:off x="15240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CF9E7" id="Group 1301" o:spid="_x0000_s1026" style="position:absolute;margin-left:34.85pt;margin-top:34.85pt;width:23.25pt;height:3.75pt;z-index:25168486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">
                      <v:shape id="Shape 40"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&#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41"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v:shape id="Shape 42"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43"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w10:wrap type="topAndBottom" anchorx="page" anchory="page"/>
                    </v:group>
                  </w:pict>
                </mc:Fallback>
              </mc:AlternateContent>
            </w:r>
            <w:r w:rsidRPr="00752C09">
              <w:rPr>
                <w:rFonts w:ascii="Times New Roman" w:eastAsia="Arial" w:hAnsi="Times New Roman" w:cs="Times New Roman"/>
                <w:b/>
                <w:color w:val="333E48"/>
              </w:rPr>
              <w:t>How likely is it that you would recommend Thameslink to a family member, colleague or friend?</w:t>
            </w:r>
          </w:p>
          <w:tbl>
            <w:tblPr>
              <w:tblW w:w="6750" w:type="dxa"/>
              <w:tblInd w:w="75" w:type="dxa"/>
              <w:tblCellMar>
                <w:top w:w="64" w:type="dxa"/>
                <w:left w:w="20" w:type="dxa"/>
                <w:right w:w="60" w:type="dxa"/>
              </w:tblCellMar>
              <w:tblLook w:val="04A0" w:firstRow="1" w:lastRow="0" w:firstColumn="1" w:lastColumn="0" w:noHBand="0" w:noVBand="1"/>
            </w:tblPr>
            <w:tblGrid>
              <w:gridCol w:w="527"/>
              <w:gridCol w:w="508"/>
              <w:gridCol w:w="501"/>
              <w:gridCol w:w="501"/>
              <w:gridCol w:w="500"/>
              <w:gridCol w:w="500"/>
              <w:gridCol w:w="500"/>
              <w:gridCol w:w="500"/>
              <w:gridCol w:w="500"/>
              <w:gridCol w:w="500"/>
              <w:gridCol w:w="496"/>
              <w:gridCol w:w="681"/>
              <w:gridCol w:w="536"/>
            </w:tblGrid>
            <w:tr w:rsidR="00000000" w:rsidRPr="00752C09" w14:paraId="11E7771C" w14:textId="77777777">
              <w:trPr>
                <w:trHeight w:val="300"/>
              </w:trPr>
              <w:tc>
                <w:tcPr>
                  <w:tcW w:w="540" w:type="dxa"/>
                  <w:tcBorders>
                    <w:top w:val="single" w:sz="6" w:space="0" w:color="auto"/>
                    <w:left w:val="single" w:sz="6" w:space="0" w:color="auto"/>
                    <w:bottom w:val="single" w:sz="6" w:space="0" w:color="auto"/>
                    <w:right w:val="single" w:sz="6" w:space="0" w:color="auto"/>
                  </w:tcBorders>
                  <w:hideMark/>
                </w:tcPr>
                <w:p w14:paraId="029E89CD" w14:textId="77777777" w:rsidR="00000000" w:rsidRPr="00752C09" w:rsidRDefault="00000000">
                  <w:pPr>
                    <w:spacing w:after="0"/>
                    <w:ind w:left="28"/>
                    <w:jc w:val="center"/>
                    <w:rPr>
                      <w:rFonts w:ascii="Times New Roman" w:eastAsia="Calibri" w:hAnsi="Times New Roman" w:cs="Times New Roman"/>
                      <w:color w:val="000000"/>
                    </w:rPr>
                  </w:pPr>
                  <w:r w:rsidRPr="00752C09">
                    <w:rPr>
                      <w:rFonts w:ascii="Times New Roman" w:eastAsia="Arial" w:hAnsi="Times New Roman" w:cs="Times New Roman"/>
                      <w:b/>
                      <w:color w:val="000000"/>
                    </w:rPr>
                    <w:t xml:space="preserve">  </w:t>
                  </w:r>
                </w:p>
              </w:tc>
              <w:tc>
                <w:tcPr>
                  <w:tcW w:w="510" w:type="dxa"/>
                  <w:tcBorders>
                    <w:top w:val="nil"/>
                    <w:left w:val="single" w:sz="12" w:space="0" w:color="EEEEEE"/>
                    <w:bottom w:val="nil"/>
                    <w:right w:val="single" w:sz="12" w:space="0" w:color="EEEEEE"/>
                  </w:tcBorders>
                  <w:hideMark/>
                </w:tcPr>
                <w:p w14:paraId="17192410" w14:textId="77777777" w:rsidR="00000000" w:rsidRPr="00752C09" w:rsidRDefault="00000000">
                  <w:pPr>
                    <w:spacing w:after="0"/>
                    <w:ind w:left="127"/>
                    <w:rPr>
                      <w:rFonts w:ascii="Times New Roman" w:eastAsia="Calibri" w:hAnsi="Times New Roman" w:cs="Times New Roman"/>
                      <w:color w:val="000000"/>
                    </w:rPr>
                  </w:pPr>
                  <w:hyperlink r:id="rId50" w:history="1">
                    <w:r w:rsidRPr="00752C09">
                      <w:rPr>
                        <w:rStyle w:val="Hyperlink"/>
                        <w:rFonts w:ascii="Times New Roman" w:eastAsia="Arial" w:hAnsi="Times New Roman" w:cs="Times New Roman"/>
                        <w:b/>
                        <w:color w:val="0000EE"/>
                      </w:rPr>
                      <w:t xml:space="preserve"> 0 </w:t>
                    </w:r>
                  </w:hyperlink>
                </w:p>
              </w:tc>
              <w:tc>
                <w:tcPr>
                  <w:tcW w:w="510" w:type="dxa"/>
                  <w:tcBorders>
                    <w:top w:val="nil"/>
                    <w:left w:val="single" w:sz="12" w:space="0" w:color="EEEEEE"/>
                    <w:bottom w:val="nil"/>
                    <w:right w:val="single" w:sz="12" w:space="0" w:color="EEEEEE"/>
                  </w:tcBorders>
                  <w:hideMark/>
                </w:tcPr>
                <w:p w14:paraId="3A894232" w14:textId="77777777" w:rsidR="00000000" w:rsidRPr="00752C09" w:rsidRDefault="00000000">
                  <w:pPr>
                    <w:spacing w:after="0"/>
                    <w:ind w:left="127"/>
                    <w:rPr>
                      <w:rFonts w:ascii="Times New Roman" w:eastAsia="Calibri" w:hAnsi="Times New Roman" w:cs="Times New Roman"/>
                      <w:color w:val="000000"/>
                    </w:rPr>
                  </w:pPr>
                  <w:hyperlink r:id="rId51" w:history="1">
                    <w:r w:rsidRPr="00752C09">
                      <w:rPr>
                        <w:rStyle w:val="Hyperlink"/>
                        <w:rFonts w:ascii="Times New Roman" w:eastAsia="Arial" w:hAnsi="Times New Roman" w:cs="Times New Roman"/>
                        <w:b/>
                        <w:color w:val="0000EE"/>
                      </w:rPr>
                      <w:t xml:space="preserve"> 1 </w:t>
                    </w:r>
                  </w:hyperlink>
                </w:p>
              </w:tc>
              <w:tc>
                <w:tcPr>
                  <w:tcW w:w="510" w:type="dxa"/>
                  <w:tcBorders>
                    <w:top w:val="nil"/>
                    <w:left w:val="single" w:sz="12" w:space="0" w:color="EEEEEE"/>
                    <w:bottom w:val="nil"/>
                    <w:right w:val="single" w:sz="12" w:space="0" w:color="EEEEEE"/>
                  </w:tcBorders>
                  <w:hideMark/>
                </w:tcPr>
                <w:p w14:paraId="3EBD547A" w14:textId="77777777" w:rsidR="00000000" w:rsidRPr="00752C09" w:rsidRDefault="00000000">
                  <w:pPr>
                    <w:spacing w:after="0"/>
                    <w:ind w:left="127"/>
                    <w:rPr>
                      <w:rFonts w:ascii="Times New Roman" w:eastAsia="Calibri" w:hAnsi="Times New Roman" w:cs="Times New Roman"/>
                      <w:color w:val="000000"/>
                    </w:rPr>
                  </w:pPr>
                  <w:hyperlink r:id="rId52" w:history="1">
                    <w:r w:rsidRPr="00752C09">
                      <w:rPr>
                        <w:rStyle w:val="Hyperlink"/>
                        <w:rFonts w:ascii="Times New Roman" w:eastAsia="Arial" w:hAnsi="Times New Roman" w:cs="Times New Roman"/>
                        <w:b/>
                        <w:color w:val="0000EE"/>
                      </w:rPr>
                      <w:t xml:space="preserve"> 2 </w:t>
                    </w:r>
                  </w:hyperlink>
                </w:p>
              </w:tc>
              <w:tc>
                <w:tcPr>
                  <w:tcW w:w="510" w:type="dxa"/>
                  <w:tcBorders>
                    <w:top w:val="nil"/>
                    <w:left w:val="single" w:sz="12" w:space="0" w:color="EEEEEE"/>
                    <w:bottom w:val="nil"/>
                    <w:right w:val="single" w:sz="12" w:space="0" w:color="EEEEEE"/>
                  </w:tcBorders>
                  <w:hideMark/>
                </w:tcPr>
                <w:p w14:paraId="005E9DC6" w14:textId="77777777" w:rsidR="00000000" w:rsidRPr="00752C09" w:rsidRDefault="00000000">
                  <w:pPr>
                    <w:spacing w:after="0"/>
                    <w:ind w:left="127"/>
                    <w:rPr>
                      <w:rFonts w:ascii="Times New Roman" w:eastAsia="Calibri" w:hAnsi="Times New Roman" w:cs="Times New Roman"/>
                      <w:color w:val="000000"/>
                    </w:rPr>
                  </w:pPr>
                  <w:hyperlink r:id="rId53" w:history="1">
                    <w:r w:rsidRPr="00752C09">
                      <w:rPr>
                        <w:rStyle w:val="Hyperlink"/>
                        <w:rFonts w:ascii="Times New Roman" w:eastAsia="Arial" w:hAnsi="Times New Roman" w:cs="Times New Roman"/>
                        <w:b/>
                        <w:color w:val="0000EE"/>
                      </w:rPr>
                      <w:t xml:space="preserve"> 3 </w:t>
                    </w:r>
                  </w:hyperlink>
                </w:p>
              </w:tc>
              <w:tc>
                <w:tcPr>
                  <w:tcW w:w="510" w:type="dxa"/>
                  <w:tcBorders>
                    <w:top w:val="nil"/>
                    <w:left w:val="single" w:sz="12" w:space="0" w:color="EEEEEE"/>
                    <w:bottom w:val="nil"/>
                    <w:right w:val="single" w:sz="12" w:space="0" w:color="EEEEEE"/>
                  </w:tcBorders>
                  <w:hideMark/>
                </w:tcPr>
                <w:p w14:paraId="48D7530D" w14:textId="77777777" w:rsidR="00000000" w:rsidRPr="00752C09" w:rsidRDefault="00000000">
                  <w:pPr>
                    <w:spacing w:after="0"/>
                    <w:ind w:left="127"/>
                    <w:rPr>
                      <w:rFonts w:ascii="Times New Roman" w:eastAsia="Calibri" w:hAnsi="Times New Roman" w:cs="Times New Roman"/>
                      <w:color w:val="000000"/>
                    </w:rPr>
                  </w:pPr>
                  <w:hyperlink r:id="rId54" w:history="1">
                    <w:r w:rsidRPr="00752C09">
                      <w:rPr>
                        <w:rStyle w:val="Hyperlink"/>
                        <w:rFonts w:ascii="Times New Roman" w:eastAsia="Arial" w:hAnsi="Times New Roman" w:cs="Times New Roman"/>
                        <w:b/>
                        <w:color w:val="0000EE"/>
                      </w:rPr>
                      <w:t xml:space="preserve"> 4 </w:t>
                    </w:r>
                  </w:hyperlink>
                </w:p>
              </w:tc>
              <w:tc>
                <w:tcPr>
                  <w:tcW w:w="510" w:type="dxa"/>
                  <w:tcBorders>
                    <w:top w:val="nil"/>
                    <w:left w:val="single" w:sz="12" w:space="0" w:color="EEEEEE"/>
                    <w:bottom w:val="nil"/>
                    <w:right w:val="single" w:sz="12" w:space="0" w:color="EEEEEE"/>
                  </w:tcBorders>
                  <w:hideMark/>
                </w:tcPr>
                <w:p w14:paraId="0799F451" w14:textId="77777777" w:rsidR="00000000" w:rsidRPr="00752C09" w:rsidRDefault="00000000">
                  <w:pPr>
                    <w:spacing w:after="0"/>
                    <w:ind w:left="127"/>
                    <w:rPr>
                      <w:rFonts w:ascii="Times New Roman" w:eastAsia="Calibri" w:hAnsi="Times New Roman" w:cs="Times New Roman"/>
                      <w:color w:val="000000"/>
                    </w:rPr>
                  </w:pPr>
                  <w:hyperlink r:id="rId55" w:history="1">
                    <w:r w:rsidRPr="00752C09">
                      <w:rPr>
                        <w:rStyle w:val="Hyperlink"/>
                        <w:rFonts w:ascii="Times New Roman" w:eastAsia="Arial" w:hAnsi="Times New Roman" w:cs="Times New Roman"/>
                        <w:b/>
                        <w:color w:val="0000EE"/>
                      </w:rPr>
                      <w:t xml:space="preserve"> 5 </w:t>
                    </w:r>
                  </w:hyperlink>
                </w:p>
              </w:tc>
              <w:tc>
                <w:tcPr>
                  <w:tcW w:w="510" w:type="dxa"/>
                  <w:tcBorders>
                    <w:top w:val="nil"/>
                    <w:left w:val="single" w:sz="12" w:space="0" w:color="EEEEEE"/>
                    <w:bottom w:val="nil"/>
                    <w:right w:val="single" w:sz="12" w:space="0" w:color="EEEEEE"/>
                  </w:tcBorders>
                  <w:hideMark/>
                </w:tcPr>
                <w:p w14:paraId="383E7A14" w14:textId="77777777" w:rsidR="00000000" w:rsidRPr="00752C09" w:rsidRDefault="00000000">
                  <w:pPr>
                    <w:spacing w:after="0"/>
                    <w:ind w:left="127"/>
                    <w:rPr>
                      <w:rFonts w:ascii="Times New Roman" w:eastAsia="Calibri" w:hAnsi="Times New Roman" w:cs="Times New Roman"/>
                      <w:color w:val="000000"/>
                    </w:rPr>
                  </w:pPr>
                  <w:hyperlink r:id="rId56" w:history="1">
                    <w:r w:rsidRPr="00752C09">
                      <w:rPr>
                        <w:rStyle w:val="Hyperlink"/>
                        <w:rFonts w:ascii="Times New Roman" w:eastAsia="Arial" w:hAnsi="Times New Roman" w:cs="Times New Roman"/>
                        <w:b/>
                        <w:color w:val="0000EE"/>
                      </w:rPr>
                      <w:t xml:space="preserve"> 6 </w:t>
                    </w:r>
                  </w:hyperlink>
                </w:p>
              </w:tc>
              <w:tc>
                <w:tcPr>
                  <w:tcW w:w="510" w:type="dxa"/>
                  <w:tcBorders>
                    <w:top w:val="nil"/>
                    <w:left w:val="single" w:sz="12" w:space="0" w:color="EEEEEE"/>
                    <w:bottom w:val="nil"/>
                    <w:right w:val="single" w:sz="12" w:space="0" w:color="EEEEEE"/>
                  </w:tcBorders>
                  <w:hideMark/>
                </w:tcPr>
                <w:p w14:paraId="4FDE2303" w14:textId="77777777" w:rsidR="00000000" w:rsidRPr="00752C09" w:rsidRDefault="00000000">
                  <w:pPr>
                    <w:spacing w:after="0"/>
                    <w:ind w:left="127"/>
                    <w:rPr>
                      <w:rFonts w:ascii="Times New Roman" w:eastAsia="Calibri" w:hAnsi="Times New Roman" w:cs="Times New Roman"/>
                      <w:color w:val="000000"/>
                    </w:rPr>
                  </w:pPr>
                  <w:hyperlink r:id="rId57" w:history="1">
                    <w:r w:rsidRPr="00752C09">
                      <w:rPr>
                        <w:rStyle w:val="Hyperlink"/>
                        <w:rFonts w:ascii="Times New Roman" w:eastAsia="Arial" w:hAnsi="Times New Roman" w:cs="Times New Roman"/>
                        <w:b/>
                        <w:color w:val="0000EE"/>
                      </w:rPr>
                      <w:t xml:space="preserve"> 7 </w:t>
                    </w:r>
                  </w:hyperlink>
                </w:p>
              </w:tc>
              <w:tc>
                <w:tcPr>
                  <w:tcW w:w="510" w:type="dxa"/>
                  <w:tcBorders>
                    <w:top w:val="nil"/>
                    <w:left w:val="single" w:sz="12" w:space="0" w:color="EEEEEE"/>
                    <w:bottom w:val="nil"/>
                    <w:right w:val="single" w:sz="12" w:space="0" w:color="EEEEEE"/>
                  </w:tcBorders>
                  <w:hideMark/>
                </w:tcPr>
                <w:p w14:paraId="17F20A73" w14:textId="77777777" w:rsidR="00000000" w:rsidRPr="00752C09" w:rsidRDefault="00000000">
                  <w:pPr>
                    <w:spacing w:after="0"/>
                    <w:ind w:left="127"/>
                    <w:rPr>
                      <w:rFonts w:ascii="Times New Roman" w:eastAsia="Calibri" w:hAnsi="Times New Roman" w:cs="Times New Roman"/>
                      <w:color w:val="000000"/>
                    </w:rPr>
                  </w:pPr>
                  <w:hyperlink r:id="rId58" w:history="1">
                    <w:r w:rsidRPr="00752C09">
                      <w:rPr>
                        <w:rStyle w:val="Hyperlink"/>
                        <w:rFonts w:ascii="Times New Roman" w:eastAsia="Arial" w:hAnsi="Times New Roman" w:cs="Times New Roman"/>
                        <w:b/>
                        <w:color w:val="0000EE"/>
                      </w:rPr>
                      <w:t xml:space="preserve"> 8 </w:t>
                    </w:r>
                  </w:hyperlink>
                </w:p>
              </w:tc>
              <w:tc>
                <w:tcPr>
                  <w:tcW w:w="510" w:type="dxa"/>
                  <w:tcBorders>
                    <w:top w:val="nil"/>
                    <w:left w:val="single" w:sz="12" w:space="0" w:color="EEEEEE"/>
                    <w:bottom w:val="nil"/>
                    <w:right w:val="single" w:sz="12" w:space="0" w:color="EEEEEE"/>
                  </w:tcBorders>
                  <w:hideMark/>
                </w:tcPr>
                <w:p w14:paraId="3B87A7E2" w14:textId="77777777" w:rsidR="00000000" w:rsidRPr="00752C09" w:rsidRDefault="00000000">
                  <w:pPr>
                    <w:spacing w:after="0"/>
                    <w:ind w:left="45"/>
                    <w:jc w:val="center"/>
                    <w:rPr>
                      <w:rFonts w:ascii="Times New Roman" w:eastAsia="Calibri" w:hAnsi="Times New Roman" w:cs="Times New Roman"/>
                      <w:color w:val="000000"/>
                    </w:rPr>
                  </w:pPr>
                  <w:hyperlink r:id="rId59" w:history="1">
                    <w:r w:rsidRPr="00752C09">
                      <w:rPr>
                        <w:rStyle w:val="Hyperlink"/>
                        <w:rFonts w:ascii="Times New Roman" w:eastAsia="Arial" w:hAnsi="Times New Roman" w:cs="Times New Roman"/>
                        <w:b/>
                        <w:color w:val="0000EE"/>
                      </w:rPr>
                      <w:t xml:space="preserve"> 9</w:t>
                    </w:r>
                  </w:hyperlink>
                </w:p>
              </w:tc>
              <w:tc>
                <w:tcPr>
                  <w:tcW w:w="570" w:type="dxa"/>
                  <w:tcBorders>
                    <w:top w:val="nil"/>
                    <w:left w:val="single" w:sz="12" w:space="0" w:color="EEEEEE"/>
                    <w:bottom w:val="nil"/>
                    <w:right w:val="single" w:sz="12" w:space="0" w:color="EEEEEE"/>
                  </w:tcBorders>
                  <w:hideMark/>
                </w:tcPr>
                <w:p w14:paraId="5E40553A" w14:textId="77777777" w:rsidR="00000000" w:rsidRPr="00752C09" w:rsidRDefault="00000000">
                  <w:pPr>
                    <w:spacing w:after="0"/>
                    <w:ind w:left="96"/>
                    <w:rPr>
                      <w:rFonts w:ascii="Times New Roman" w:eastAsia="Calibri" w:hAnsi="Times New Roman" w:cs="Times New Roman"/>
                      <w:color w:val="000000"/>
                    </w:rPr>
                  </w:pPr>
                  <w:hyperlink r:id="rId60" w:history="1">
                    <w:r w:rsidRPr="00752C09">
                      <w:rPr>
                        <w:rStyle w:val="Hyperlink"/>
                        <w:rFonts w:ascii="Times New Roman" w:eastAsia="Arial" w:hAnsi="Times New Roman" w:cs="Times New Roman"/>
                        <w:b/>
                        <w:color w:val="0000EE"/>
                      </w:rPr>
                      <w:t xml:space="preserve"> 10 </w:t>
                    </w:r>
                  </w:hyperlink>
                </w:p>
              </w:tc>
              <w:tc>
                <w:tcPr>
                  <w:tcW w:w="540" w:type="dxa"/>
                  <w:tcBorders>
                    <w:top w:val="nil"/>
                    <w:left w:val="single" w:sz="12" w:space="0" w:color="EEEEEE"/>
                    <w:bottom w:val="nil"/>
                    <w:right w:val="nil"/>
                  </w:tcBorders>
                  <w:hideMark/>
                </w:tcPr>
                <w:p w14:paraId="651280E3" w14:textId="77777777" w:rsidR="00000000" w:rsidRPr="00752C09" w:rsidRDefault="00000000">
                  <w:pPr>
                    <w:spacing w:after="0"/>
                    <w:ind w:left="49"/>
                    <w:jc w:val="center"/>
                    <w:rPr>
                      <w:rFonts w:ascii="Times New Roman" w:eastAsia="Calibri" w:hAnsi="Times New Roman" w:cs="Times New Roman"/>
                      <w:color w:val="000000"/>
                    </w:rPr>
                  </w:pPr>
                  <w:r w:rsidRPr="00752C09">
                    <w:rPr>
                      <w:rFonts w:ascii="Times New Roman" w:eastAsia="Arial" w:hAnsi="Times New Roman" w:cs="Times New Roman"/>
                      <w:b/>
                      <w:color w:val="000000"/>
                    </w:rPr>
                    <w:t xml:space="preserve">  </w:t>
                  </w:r>
                </w:p>
              </w:tc>
            </w:tr>
            <w:tr w:rsidR="00000000" w:rsidRPr="00752C09" w14:paraId="6BB260BF" w14:textId="77777777">
              <w:trPr>
                <w:trHeight w:val="555"/>
              </w:trPr>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7D11D33"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b/>
                      <w:color w:val="333E48"/>
                    </w:rPr>
                    <w:t>Not at all Likely</w:t>
                  </w:r>
                </w:p>
              </w:tc>
              <w:tc>
                <w:tcPr>
                  <w:tcW w:w="510" w:type="dxa"/>
                  <w:shd w:val="clear" w:color="auto" w:fill="FFFFFF"/>
                </w:tcPr>
                <w:p w14:paraId="2C5A17ED" w14:textId="77777777" w:rsidR="00000000" w:rsidRPr="00752C09" w:rsidRDefault="00000000">
                  <w:pPr>
                    <w:spacing w:after="0"/>
                    <w:rPr>
                      <w:rFonts w:ascii="Times New Roman" w:eastAsia="Calibri" w:hAnsi="Times New Roman" w:cs="Times New Roman"/>
                      <w:color w:val="000000"/>
                    </w:rPr>
                  </w:pPr>
                </w:p>
              </w:tc>
              <w:tc>
                <w:tcPr>
                  <w:tcW w:w="510" w:type="dxa"/>
                  <w:shd w:val="clear" w:color="auto" w:fill="FFFFFF"/>
                </w:tcPr>
                <w:p w14:paraId="1754B63E" w14:textId="77777777" w:rsidR="00000000" w:rsidRPr="00752C09" w:rsidRDefault="00000000">
                  <w:pPr>
                    <w:spacing w:after="0"/>
                    <w:rPr>
                      <w:rFonts w:ascii="Times New Roman" w:eastAsia="Calibri" w:hAnsi="Times New Roman" w:cs="Times New Roman"/>
                      <w:color w:val="000000"/>
                    </w:rPr>
                  </w:pPr>
                </w:p>
              </w:tc>
              <w:tc>
                <w:tcPr>
                  <w:tcW w:w="510" w:type="dxa"/>
                  <w:shd w:val="clear" w:color="auto" w:fill="FFFFFF"/>
                </w:tcPr>
                <w:p w14:paraId="27E02584" w14:textId="77777777" w:rsidR="00000000" w:rsidRPr="00752C09" w:rsidRDefault="00000000">
                  <w:pPr>
                    <w:spacing w:after="0"/>
                    <w:rPr>
                      <w:rFonts w:ascii="Times New Roman" w:eastAsia="Calibri" w:hAnsi="Times New Roman" w:cs="Times New Roman"/>
                      <w:color w:val="000000"/>
                    </w:rPr>
                  </w:pPr>
                </w:p>
              </w:tc>
              <w:tc>
                <w:tcPr>
                  <w:tcW w:w="510" w:type="dxa"/>
                  <w:shd w:val="clear" w:color="auto" w:fill="FFFFFF"/>
                </w:tcPr>
                <w:p w14:paraId="5D0C0D3F" w14:textId="77777777" w:rsidR="00000000" w:rsidRPr="00752C09" w:rsidRDefault="00000000">
                  <w:pPr>
                    <w:spacing w:after="0"/>
                    <w:rPr>
                      <w:rFonts w:ascii="Times New Roman" w:eastAsia="Calibri" w:hAnsi="Times New Roman" w:cs="Times New Roman"/>
                      <w:color w:val="000000"/>
                    </w:rPr>
                  </w:pPr>
                </w:p>
              </w:tc>
              <w:tc>
                <w:tcPr>
                  <w:tcW w:w="510" w:type="dxa"/>
                  <w:shd w:val="clear" w:color="auto" w:fill="FFFFFF"/>
                  <w:vAlign w:val="center"/>
                  <w:hideMark/>
                </w:tcPr>
                <w:p w14:paraId="326510FD" w14:textId="77777777" w:rsidR="00000000" w:rsidRPr="00752C09" w:rsidRDefault="00000000">
                  <w:pPr>
                    <w:spacing w:after="0"/>
                    <w:ind w:left="200"/>
                    <w:jc w:val="center"/>
                    <w:rPr>
                      <w:rFonts w:ascii="Times New Roman" w:eastAsia="Calibri" w:hAnsi="Times New Roman" w:cs="Times New Roman"/>
                      <w:color w:val="000000"/>
                    </w:rPr>
                  </w:pPr>
                  <w:r w:rsidRPr="00752C09">
                    <w:rPr>
                      <w:rFonts w:ascii="Times New Roman" w:eastAsia="Arial" w:hAnsi="Times New Roman" w:cs="Times New Roman"/>
                      <w:color w:val="000000"/>
                    </w:rPr>
                    <w:t xml:space="preserve"> </w:t>
                  </w:r>
                </w:p>
              </w:tc>
              <w:tc>
                <w:tcPr>
                  <w:tcW w:w="510" w:type="dxa"/>
                  <w:shd w:val="clear" w:color="auto" w:fill="FFFFFF"/>
                </w:tcPr>
                <w:p w14:paraId="6A499159" w14:textId="77777777" w:rsidR="00000000" w:rsidRPr="00752C09" w:rsidRDefault="00000000">
                  <w:pPr>
                    <w:spacing w:after="0"/>
                    <w:rPr>
                      <w:rFonts w:ascii="Times New Roman" w:eastAsia="Calibri" w:hAnsi="Times New Roman" w:cs="Times New Roman"/>
                      <w:color w:val="000000"/>
                    </w:rPr>
                  </w:pPr>
                </w:p>
              </w:tc>
              <w:tc>
                <w:tcPr>
                  <w:tcW w:w="510" w:type="dxa"/>
                  <w:shd w:val="clear" w:color="auto" w:fill="FFFFFF"/>
                </w:tcPr>
                <w:p w14:paraId="235A0290" w14:textId="77777777" w:rsidR="00000000" w:rsidRPr="00752C09" w:rsidRDefault="00000000">
                  <w:pPr>
                    <w:spacing w:after="0"/>
                    <w:rPr>
                      <w:rFonts w:ascii="Times New Roman" w:eastAsia="Calibri" w:hAnsi="Times New Roman" w:cs="Times New Roman"/>
                      <w:color w:val="000000"/>
                    </w:rPr>
                  </w:pPr>
                </w:p>
              </w:tc>
              <w:tc>
                <w:tcPr>
                  <w:tcW w:w="510" w:type="dxa"/>
                  <w:shd w:val="clear" w:color="auto" w:fill="FFFFFF"/>
                </w:tcPr>
                <w:p w14:paraId="4F21121F" w14:textId="77777777" w:rsidR="00000000" w:rsidRPr="00752C09" w:rsidRDefault="00000000">
                  <w:pPr>
                    <w:spacing w:after="0"/>
                    <w:rPr>
                      <w:rFonts w:ascii="Times New Roman" w:eastAsia="Calibri" w:hAnsi="Times New Roman" w:cs="Times New Roman"/>
                      <w:color w:val="000000"/>
                    </w:rPr>
                  </w:pPr>
                </w:p>
              </w:tc>
              <w:tc>
                <w:tcPr>
                  <w:tcW w:w="510" w:type="dxa"/>
                  <w:shd w:val="clear" w:color="auto" w:fill="FFFFFF"/>
                </w:tcPr>
                <w:p w14:paraId="42C117DD" w14:textId="77777777" w:rsidR="00000000" w:rsidRPr="00752C09" w:rsidRDefault="00000000">
                  <w:pPr>
                    <w:spacing w:after="0"/>
                    <w:rPr>
                      <w:rFonts w:ascii="Times New Roman" w:eastAsia="Calibri" w:hAnsi="Times New Roman" w:cs="Times New Roman"/>
                      <w:color w:val="000000"/>
                    </w:rPr>
                  </w:pPr>
                </w:p>
              </w:tc>
              <w:tc>
                <w:tcPr>
                  <w:tcW w:w="1110" w:type="dxa"/>
                  <w:gridSpan w:val="2"/>
                  <w:shd w:val="clear" w:color="auto" w:fill="FFFFFF"/>
                  <w:hideMark/>
                </w:tcPr>
                <w:p w14:paraId="04BD42A5" w14:textId="77777777" w:rsidR="00000000" w:rsidRPr="00752C09" w:rsidRDefault="00000000">
                  <w:pPr>
                    <w:spacing w:after="0"/>
                    <w:jc w:val="right"/>
                    <w:rPr>
                      <w:rFonts w:ascii="Times New Roman" w:eastAsia="Calibri" w:hAnsi="Times New Roman" w:cs="Times New Roman"/>
                      <w:color w:val="000000"/>
                    </w:rPr>
                  </w:pPr>
                  <w:r w:rsidRPr="00752C09">
                    <w:rPr>
                      <w:rFonts w:ascii="Times New Roman" w:eastAsia="Arial" w:hAnsi="Times New Roman" w:cs="Times New Roman"/>
                      <w:b/>
                      <w:color w:val="333E48"/>
                    </w:rPr>
                    <w:t>Extremely Likely</w:t>
                  </w:r>
                </w:p>
              </w:tc>
            </w:tr>
          </w:tbl>
          <w:p w14:paraId="3536710E" w14:textId="77777777" w:rsidR="00000000" w:rsidRPr="00752C09" w:rsidRDefault="00000000">
            <w:pPr>
              <w:spacing w:after="195"/>
              <w:ind w:left="70" w:right="2949" w:hanging="10"/>
              <w:rPr>
                <w:rFonts w:ascii="Times New Roman" w:eastAsia="Calibri" w:hAnsi="Times New Roman" w:cs="Times New Roman"/>
                <w:color w:val="000000"/>
              </w:rPr>
            </w:pPr>
            <w:r w:rsidRPr="00752C09">
              <w:rPr>
                <w:rFonts w:ascii="Times New Roman" w:eastAsia="Arial" w:hAnsi="Times New Roman" w:cs="Times New Roman"/>
                <w:b/>
                <w:color w:val="333E48"/>
              </w:rPr>
              <w:t>Questions?</w:t>
            </w:r>
            <w:r w:rsidRPr="00752C09">
              <w:rPr>
                <w:rFonts w:ascii="Times New Roman" w:eastAsia="Arial" w:hAnsi="Times New Roman" w:cs="Times New Roman"/>
                <w:color w:val="333E48"/>
              </w:rPr>
              <w:t xml:space="preserve"> For troubleshooting, please check the FAQs </w:t>
            </w:r>
            <w:hyperlink r:id="rId61" w:history="1">
              <w:r w:rsidRPr="00752C09">
                <w:rPr>
                  <w:rStyle w:val="Hyperlink"/>
                  <w:rFonts w:ascii="Times New Roman" w:eastAsia="Arial" w:hAnsi="Times New Roman" w:cs="Times New Roman"/>
                  <w:color w:val="0000EE"/>
                </w:rPr>
                <w:t>here</w:t>
              </w:r>
            </w:hyperlink>
            <w:r w:rsidRPr="00752C09">
              <w:rPr>
                <w:rFonts w:ascii="Times New Roman" w:eastAsia="Arial" w:hAnsi="Times New Roman" w:cs="Times New Roman"/>
                <w:color w:val="333E48"/>
              </w:rPr>
              <w:t>. To opt-out, click</w:t>
            </w:r>
            <w:hyperlink r:id="rId62" w:history="1">
              <w:r w:rsidRPr="00752C09">
                <w:rPr>
                  <w:rStyle w:val="Hyperlink"/>
                  <w:rFonts w:ascii="Times New Roman" w:eastAsia="Arial" w:hAnsi="Times New Roman" w:cs="Times New Roman"/>
                  <w:color w:val="333E48"/>
                </w:rPr>
                <w:t xml:space="preserve"> </w:t>
              </w:r>
            </w:hyperlink>
            <w:hyperlink r:id="rId63" w:history="1">
              <w:r w:rsidRPr="00752C09">
                <w:rPr>
                  <w:rStyle w:val="Hyperlink"/>
                  <w:rFonts w:ascii="Times New Roman" w:eastAsia="Arial" w:hAnsi="Times New Roman" w:cs="Times New Roman"/>
                  <w:color w:val="0000EE"/>
                </w:rPr>
                <w:t>here</w:t>
              </w:r>
            </w:hyperlink>
            <w:r w:rsidRPr="00752C09">
              <w:rPr>
                <w:rFonts w:ascii="Times New Roman" w:eastAsia="Arial" w:hAnsi="Times New Roman" w:cs="Times New Roman"/>
                <w:color w:val="333E48"/>
              </w:rPr>
              <w:t xml:space="preserve">. To read our privacy policy, click </w:t>
            </w:r>
            <w:hyperlink r:id="rId64" w:history="1">
              <w:r w:rsidRPr="00752C09">
                <w:rPr>
                  <w:rStyle w:val="Hyperlink"/>
                  <w:rFonts w:ascii="Times New Roman" w:eastAsia="Arial" w:hAnsi="Times New Roman" w:cs="Times New Roman"/>
                  <w:color w:val="0000EE"/>
                </w:rPr>
                <w:t>here</w:t>
              </w:r>
            </w:hyperlink>
            <w:hyperlink r:id="rId65" w:history="1">
              <w:r w:rsidRPr="00752C09">
                <w:rPr>
                  <w:rStyle w:val="Hyperlink"/>
                  <w:rFonts w:ascii="Times New Roman" w:eastAsia="Arial" w:hAnsi="Times New Roman" w:cs="Times New Roman"/>
                  <w:color w:val="333E48"/>
                </w:rPr>
                <w:t>.</w:t>
              </w:r>
            </w:hyperlink>
          </w:p>
          <w:p w14:paraId="049BEEB2" w14:textId="77777777" w:rsidR="00000000" w:rsidRPr="00752C09" w:rsidRDefault="00000000">
            <w:pPr>
              <w:spacing w:after="0"/>
              <w:ind w:left="75" w:right="2561"/>
              <w:rPr>
                <w:rFonts w:ascii="Times New Roman" w:eastAsia="Calibri" w:hAnsi="Times New Roman" w:cs="Times New Roman"/>
                <w:color w:val="000000"/>
              </w:rPr>
            </w:pPr>
            <w:r w:rsidRPr="00752C09">
              <w:rPr>
                <w:rFonts w:ascii="Times New Roman" w:eastAsia="Arial" w:hAnsi="Times New Roman" w:cs="Times New Roman"/>
                <w:b/>
                <w:color w:val="952959"/>
              </w:rPr>
              <w:t>Please do not reply to this message, this email is sent from an unmonitored account.</w:t>
            </w:r>
          </w:p>
          <w:p w14:paraId="6D20D683" w14:textId="77777777" w:rsidR="00000000" w:rsidRPr="00752C09" w:rsidRDefault="00000000">
            <w:pPr>
              <w:spacing w:after="0"/>
              <w:ind w:left="75"/>
              <w:rPr>
                <w:rFonts w:ascii="Times New Roman" w:eastAsia="Calibri" w:hAnsi="Times New Roman" w:cs="Times New Roman"/>
                <w:color w:val="000000"/>
              </w:rPr>
            </w:pPr>
            <w:r w:rsidRPr="00752C09">
              <w:rPr>
                <w:rFonts w:ascii="Times New Roman" w:eastAsia="Arial" w:hAnsi="Times New Roman" w:cs="Times New Roman"/>
                <w:color w:val="952959"/>
              </w:rPr>
              <w:t xml:space="preserve"> </w:t>
            </w:r>
          </w:p>
          <w:p w14:paraId="1FD2541B" w14:textId="77777777" w:rsidR="00000000" w:rsidRPr="00752C09" w:rsidRDefault="00000000">
            <w:pPr>
              <w:spacing w:after="0"/>
              <w:ind w:left="75"/>
              <w:rPr>
                <w:rFonts w:ascii="Times New Roman" w:eastAsia="Calibri" w:hAnsi="Times New Roman" w:cs="Times New Roman"/>
                <w:color w:val="000000"/>
              </w:rPr>
            </w:pPr>
            <w:r w:rsidRPr="00752C09">
              <w:rPr>
                <w:rFonts w:ascii="Times New Roman" w:eastAsia="Arial" w:hAnsi="Times New Roman" w:cs="Times New Roman"/>
                <w:color w:val="952959"/>
              </w:rPr>
              <w:t xml:space="preserve"> </w:t>
            </w:r>
          </w:p>
          <w:p w14:paraId="62F154AA" w14:textId="77777777" w:rsidR="00000000" w:rsidRPr="00752C09" w:rsidRDefault="00000000">
            <w:pPr>
              <w:spacing w:after="480"/>
              <w:ind w:left="70" w:right="2949" w:hanging="10"/>
              <w:rPr>
                <w:rFonts w:ascii="Times New Roman" w:eastAsia="Calibri" w:hAnsi="Times New Roman" w:cs="Times New Roman"/>
                <w:color w:val="000000"/>
              </w:rPr>
            </w:pPr>
            <w:r w:rsidRPr="00752C09">
              <w:rPr>
                <w:rFonts w:ascii="Times New Roman" w:eastAsia="Arial" w:hAnsi="Times New Roman" w:cs="Times New Roman"/>
                <w:color w:val="333E48"/>
              </w:rPr>
              <w:t>Copyright © Govia. All rights reserved worldwide. Thameslink Railway is a trading name of Govia Thameslink Railway Ltd. Registered in England under number: 07934306. Registered office: 3rd Floor, 41-51 Grey Street, Newcastle upon Tyne, NE1 6EE. Govia Thameslink Railway Ltd is a wholly owned subsidiary of Govia Ltd.</w:t>
            </w:r>
          </w:p>
        </w:tc>
      </w:tr>
    </w:tbl>
    <w:p w14:paraId="34363CD3"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4732EF8E" w14:textId="77777777">
        <w:tc>
          <w:tcPr>
            <w:tcW w:w="10790" w:type="dxa"/>
            <w:tcBorders>
              <w:top w:val="single" w:sz="6" w:space="0" w:color="auto"/>
              <w:left w:val="single" w:sz="6" w:space="0" w:color="auto"/>
              <w:bottom w:val="single" w:sz="6" w:space="0" w:color="auto"/>
              <w:right w:val="single" w:sz="6" w:space="0" w:color="auto"/>
            </w:tcBorders>
          </w:tcPr>
          <w:p w14:paraId="1FC84312" w14:textId="77777777" w:rsidR="00000000" w:rsidRPr="00752C09" w:rsidRDefault="00000000">
            <w:pPr>
              <w:pStyle w:val="ListParagraph"/>
              <w:numPr>
                <w:ilvl w:val="0"/>
                <w:numId w:val="8"/>
              </w:num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04. 04th Receipt</w:t>
            </w:r>
          </w:p>
          <w:p w14:paraId="60C1C9E7" w14:textId="77777777" w:rsidR="00000000" w:rsidRPr="00752C09" w:rsidRDefault="00000000">
            <w:pPr>
              <w:pStyle w:val="ListParagraph"/>
              <w:numPr>
                <w:ilvl w:val="0"/>
                <w:numId w:val="8"/>
              </w:num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04. 04</w:t>
            </w:r>
            <w:r w:rsidRPr="00752C09">
              <w:rPr>
                <w:rFonts w:ascii="Times New Roman" w:eastAsia="Times New Roman" w:hAnsi="Times New Roman" w:cs="Times New Roman"/>
                <w:color w:val="000000"/>
                <w:vertAlign w:val="superscript"/>
                <w14:ligatures w14:val="none"/>
              </w:rPr>
              <w:t>th</w:t>
            </w:r>
            <w:r w:rsidRPr="00752C09">
              <w:rPr>
                <w:rFonts w:ascii="Times New Roman" w:eastAsia="Times New Roman" w:hAnsi="Times New Roman" w:cs="Times New Roman"/>
                <w:color w:val="000000"/>
                <w14:ligatures w14:val="none"/>
              </w:rPr>
              <w:t>-Sent</w:t>
            </w:r>
          </w:p>
          <w:p w14:paraId="056B7DE3" w14:textId="77777777" w:rsidR="00000000" w:rsidRPr="00752C09" w:rsidRDefault="00000000">
            <w:pPr>
              <w:pStyle w:val="ListParagraph"/>
              <w:numPr>
                <w:ilvl w:val="0"/>
                <w:numId w:val="8"/>
              </w:num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04. 04th Urgent-Request-for-Reconsideration-of-Compensation-Claim</w:t>
            </w:r>
          </w:p>
          <w:p w14:paraId="07C90E36" w14:textId="77777777" w:rsidR="00000000" w:rsidRPr="00752C09" w:rsidRDefault="00000000">
            <w:pPr>
              <w:pStyle w:val="ListParagraph"/>
              <w:spacing w:after="0"/>
              <w:rPr>
                <w:rFonts w:ascii="Times New Roman" w:eastAsia="Times New Roman" w:hAnsi="Times New Roman" w:cs="Times New Roman"/>
                <w:color w:val="000000"/>
                <w14:ligatures w14:val="none"/>
              </w:rPr>
            </w:pPr>
          </w:p>
        </w:tc>
      </w:tr>
      <w:tr w:rsidR="00000000" w:rsidRPr="00752C09" w14:paraId="22E426A9" w14:textId="77777777">
        <w:tc>
          <w:tcPr>
            <w:tcW w:w="10790" w:type="dxa"/>
            <w:tcBorders>
              <w:top w:val="single" w:sz="6" w:space="0" w:color="auto"/>
              <w:left w:val="single" w:sz="6" w:space="0" w:color="auto"/>
              <w:bottom w:val="single" w:sz="6" w:space="0" w:color="auto"/>
              <w:right w:val="single" w:sz="6" w:space="0" w:color="auto"/>
            </w:tcBorders>
          </w:tcPr>
          <w:p w14:paraId="081CEE6F"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Times New Roman" w:hAnsi="Times New Roman" w:cs="Times New Roman"/>
                <w:color w:val="000000"/>
                <w14:ligatures w14:val="none"/>
              </w:rPr>
              <w:t>Acknowledgement - Thameslink</w:t>
            </w:r>
          </w:p>
          <w:p w14:paraId="58F3D59D"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Times New Roman" w:hAnsi="Times New Roman" w:cs="Times New Roman"/>
                <w:color w:val="000000"/>
                <w14:ligatures w14:val="none"/>
              </w:rPr>
              <w:t>From: No Reply - Customer Relations (noreply.customerrelations@gtrailway.com)</w:t>
            </w:r>
          </w:p>
          <w:p w14:paraId="1D56D835"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Times New Roman" w:hAnsi="Times New Roman" w:cs="Times New Roman"/>
                <w:color w:val="000000"/>
                <w14:ligatures w14:val="none"/>
              </w:rPr>
              <w:t>To:re_wired@ymail.com</w:t>
            </w:r>
          </w:p>
          <w:p w14:paraId="27B11982"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Times New Roman" w:hAnsi="Times New Roman" w:cs="Times New Roman"/>
                <w:color w:val="000000"/>
                <w14:ligatures w14:val="none"/>
              </w:rPr>
              <w:t>Date: Saturday 22 February 2025 at 12:53 GMT</w:t>
            </w:r>
          </w:p>
          <w:p w14:paraId="502C692A"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Calibri" w:hAnsi="Times New Roman" w:cs="Times New Roman"/>
                <w:color w:val="000000"/>
                <w14:ligatures w14:val="none"/>
              </w:rPr>
              <w:t>Dear Customer</w:t>
            </w:r>
          </w:p>
          <w:p w14:paraId="52CB6166"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Calibri" w:hAnsi="Times New Roman" w:cs="Times New Roman"/>
                <w:color w:val="000000"/>
                <w14:ligatures w14:val="none"/>
              </w:rPr>
              <w:t>We appreciate you taking the time to contact us. Please accept this acknowledgement as confirmation that we've received your query.</w:t>
            </w:r>
          </w:p>
          <w:p w14:paraId="5F646A88"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Calibri" w:hAnsi="Times New Roman" w:cs="Times New Roman"/>
                <w:color w:val="000000"/>
                <w14:ligatures w14:val="none"/>
              </w:rPr>
              <w:t>We're receiving a high volume of contact at the moment. Our aim is to provide a full response within 10</w:t>
            </w:r>
            <w:r w:rsidRPr="00752C09">
              <w:rPr>
                <w:rFonts w:ascii="Times New Roman" w:eastAsia="Calibri" w:hAnsi="Times New Roman" w:cs="Times New Roman"/>
                <w:color w:val="FF0000"/>
                <w14:ligatures w14:val="none"/>
              </w:rPr>
              <w:t xml:space="preserve"> </w:t>
            </w:r>
            <w:r w:rsidRPr="00752C09">
              <w:rPr>
                <w:rFonts w:ascii="Times New Roman" w:eastAsia="Calibri" w:hAnsi="Times New Roman" w:cs="Times New Roman"/>
                <w:color w:val="000000"/>
                <w14:ligatures w14:val="none"/>
              </w:rPr>
              <w:t>working days and for more complex complaints it may take up to 20 working days. Please be assured we have your email and there is no need to chase us for a reply as we will get back to you as soon as we can. Please do not reply to this email.</w:t>
            </w:r>
          </w:p>
          <w:p w14:paraId="2A57D380"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Calibri" w:hAnsi="Times New Roman" w:cs="Times New Roman"/>
                <w:color w:val="000000"/>
                <w14:ligatures w14:val="none"/>
              </w:rPr>
              <w:t xml:space="preserve">You may also find useful information at </w:t>
            </w:r>
            <w:hyperlink r:id="rId66" w:history="1">
              <w:r w:rsidRPr="00752C09">
                <w:rPr>
                  <w:rStyle w:val="Hyperlink"/>
                  <w:rFonts w:ascii="Times New Roman" w:eastAsia="Calibri" w:hAnsi="Times New Roman" w:cs="Times New Roman"/>
                  <w:color w:val="0000EE"/>
                  <w14:ligatures w14:val="none"/>
                </w:rPr>
                <w:t>www.thameslinkrailwa</w:t>
              </w:r>
            </w:hyperlink>
            <w:hyperlink r:id="rId67" w:history="1">
              <w:r w:rsidRPr="00752C09">
                <w:rPr>
                  <w:rStyle w:val="Hyperlink"/>
                  <w:rFonts w:ascii="Times New Roman" w:eastAsia="Calibri" w:hAnsi="Times New Roman" w:cs="Times New Roman"/>
                  <w:color w:val="0000EE"/>
                  <w14:ligatures w14:val="none"/>
                </w:rPr>
                <w:t>y</w:t>
              </w:r>
            </w:hyperlink>
            <w:hyperlink r:id="rId68" w:history="1">
              <w:r w:rsidRPr="00752C09">
                <w:rPr>
                  <w:rStyle w:val="Hyperlink"/>
                  <w:rFonts w:ascii="Times New Roman" w:eastAsia="Calibri" w:hAnsi="Times New Roman" w:cs="Times New Roman"/>
                  <w:color w:val="0000EE"/>
                  <w14:ligatures w14:val="none"/>
                </w:rPr>
                <w:t>.com</w:t>
              </w:r>
            </w:hyperlink>
          </w:p>
          <w:p w14:paraId="0659A527"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Calibri" w:hAnsi="Times New Roman" w:cs="Times New Roman"/>
                <w:color w:val="000000"/>
                <w14:ligatures w14:val="none"/>
              </w:rPr>
              <w:t xml:space="preserve">If you have raised a complaint you can view our Complaints handling procedure here: </w:t>
            </w:r>
            <w:hyperlink r:id="rId69" w:history="1">
              <w:r w:rsidRPr="00752C09">
                <w:rPr>
                  <w:rStyle w:val="Hyperlink"/>
                  <w:rFonts w:ascii="Times New Roman" w:eastAsia="Calibri" w:hAnsi="Times New Roman" w:cs="Times New Roman"/>
                  <w:color w:val="0000EE"/>
                  <w14:ligatures w14:val="none"/>
                </w:rPr>
                <w:t>Complaints handlin</w:t>
              </w:r>
            </w:hyperlink>
            <w:hyperlink r:id="rId70" w:history="1">
              <w:r w:rsidRPr="00752C09">
                <w:rPr>
                  <w:rStyle w:val="Hyperlink"/>
                  <w:rFonts w:ascii="Times New Roman" w:eastAsia="Calibri" w:hAnsi="Times New Roman" w:cs="Times New Roman"/>
                  <w:color w:val="0000EE"/>
                  <w14:ligatures w14:val="none"/>
                </w:rPr>
                <w:t xml:space="preserve">g </w:t>
              </w:r>
            </w:hyperlink>
            <w:hyperlink r:id="rId71" w:history="1">
              <w:r w:rsidRPr="00752C09">
                <w:rPr>
                  <w:rStyle w:val="Hyperlink"/>
                  <w:rFonts w:ascii="Times New Roman" w:eastAsia="Calibri" w:hAnsi="Times New Roman" w:cs="Times New Roman"/>
                  <w:color w:val="0000EE"/>
                  <w14:ligatures w14:val="none"/>
                </w:rPr>
                <w:t xml:space="preserve">procedure </w:t>
              </w:r>
            </w:hyperlink>
            <w:hyperlink r:id="rId72" w:history="1">
              <w:r w:rsidRPr="00752C09">
                <w:rPr>
                  <w:rStyle w:val="Hyperlink"/>
                  <w:rFonts w:ascii="Times New Roman" w:eastAsia="Calibri" w:hAnsi="Times New Roman" w:cs="Times New Roman"/>
                  <w:color w:val="0000EE"/>
                  <w14:ligatures w14:val="none"/>
                </w:rPr>
                <w:t>|</w:t>
              </w:r>
            </w:hyperlink>
            <w:hyperlink r:id="rId73" w:history="1">
              <w:r w:rsidRPr="00752C09">
                <w:rPr>
                  <w:rStyle w:val="Hyperlink"/>
                  <w:rFonts w:ascii="Times New Roman" w:eastAsia="Calibri" w:hAnsi="Times New Roman" w:cs="Times New Roman"/>
                  <w:color w:val="0000EE"/>
                  <w14:ligatures w14:val="none"/>
                </w:rPr>
                <w:t xml:space="preserve"> Thameslink </w:t>
              </w:r>
            </w:hyperlink>
            <w:hyperlink r:id="rId74" w:history="1">
              <w:r w:rsidRPr="00752C09">
                <w:rPr>
                  <w:rStyle w:val="Hyperlink"/>
                  <w:rFonts w:ascii="Times New Roman" w:eastAsia="Calibri" w:hAnsi="Times New Roman" w:cs="Times New Roman"/>
                  <w:color w:val="0000EE"/>
                  <w14:ligatures w14:val="none"/>
                </w:rPr>
                <w:t>(</w:t>
              </w:r>
            </w:hyperlink>
            <w:hyperlink r:id="rId75" w:history="1">
              <w:r w:rsidRPr="00752C09">
                <w:rPr>
                  <w:rStyle w:val="Hyperlink"/>
                  <w:rFonts w:ascii="Times New Roman" w:eastAsia="Calibri" w:hAnsi="Times New Roman" w:cs="Times New Roman"/>
                  <w:color w:val="0000EE"/>
                  <w14:ligatures w14:val="none"/>
                </w:rPr>
                <w:t>thameslinkrailwa</w:t>
              </w:r>
            </w:hyperlink>
            <w:hyperlink r:id="rId76" w:history="1">
              <w:r w:rsidRPr="00752C09">
                <w:rPr>
                  <w:rStyle w:val="Hyperlink"/>
                  <w:rFonts w:ascii="Times New Roman" w:eastAsia="Calibri" w:hAnsi="Times New Roman" w:cs="Times New Roman"/>
                  <w:color w:val="0000EE"/>
                  <w14:ligatures w14:val="none"/>
                </w:rPr>
                <w:t>y</w:t>
              </w:r>
            </w:hyperlink>
            <w:hyperlink r:id="rId77" w:history="1">
              <w:r w:rsidRPr="00752C09">
                <w:rPr>
                  <w:rStyle w:val="Hyperlink"/>
                  <w:rFonts w:ascii="Times New Roman" w:eastAsia="Calibri" w:hAnsi="Times New Roman" w:cs="Times New Roman"/>
                  <w:color w:val="0000EE"/>
                  <w14:ligatures w14:val="none"/>
                </w:rPr>
                <w:t>.com)</w:t>
              </w:r>
            </w:hyperlink>
          </w:p>
          <w:p w14:paraId="38217FDE" w14:textId="77777777" w:rsidR="00000000" w:rsidRPr="00752C09" w:rsidRDefault="00000000">
            <w:pPr>
              <w:spacing w:after="254"/>
              <w:ind w:left="10" w:hanging="10"/>
              <w:rPr>
                <w:rFonts w:ascii="Times New Roman" w:eastAsia="Calibri" w:hAnsi="Times New Roman" w:cs="Times New Roman"/>
                <w:color w:val="000000"/>
                <w14:ligatures w14:val="none"/>
              </w:rPr>
            </w:pPr>
            <w:r w:rsidRPr="00752C09">
              <w:rPr>
                <w:rFonts w:ascii="Times New Roman" w:eastAsia="Calibri" w:hAnsi="Times New Roman" w:cs="Times New Roman"/>
                <w:color w:val="000000"/>
                <w14:ligatures w14:val="none"/>
              </w:rPr>
              <w:t>Kind regards</w:t>
            </w:r>
          </w:p>
          <w:p w14:paraId="7833320D" w14:textId="77777777" w:rsidR="00000000" w:rsidRPr="00752C09" w:rsidRDefault="00000000">
            <w:pPr>
              <w:spacing w:after="0"/>
              <w:ind w:left="10" w:hanging="10"/>
              <w:rPr>
                <w:rFonts w:ascii="Times New Roman" w:eastAsia="Calibri" w:hAnsi="Times New Roman" w:cs="Times New Roman"/>
                <w:color w:val="000000"/>
                <w14:ligatures w14:val="none"/>
              </w:rPr>
            </w:pPr>
            <w:r w:rsidRPr="00752C09">
              <w:rPr>
                <w:rFonts w:ascii="Times New Roman" w:eastAsia="Calibri" w:hAnsi="Times New Roman" w:cs="Times New Roman"/>
                <w:color w:val="000000"/>
                <w14:ligatures w14:val="none"/>
              </w:rPr>
              <w:t>Thameslink Customer Relations</w:t>
            </w:r>
          </w:p>
          <w:p w14:paraId="5F1404B9" w14:textId="77777777" w:rsidR="00000000" w:rsidRPr="00752C09" w:rsidRDefault="00000000">
            <w:pPr>
              <w:spacing w:after="0"/>
              <w:rPr>
                <w:rFonts w:ascii="Times New Roman" w:hAnsi="Times New Roman" w:cs="Times New Roman"/>
              </w:rPr>
            </w:pPr>
            <w:r w:rsidRPr="00752C09">
              <w:rPr>
                <w:rFonts w:ascii="Times New Roman" w:eastAsia="Calibri" w:hAnsi="Times New Roman" w:cs="Times New Roman"/>
                <w:i/>
                <w:color w:val="000000"/>
                <w14:ligatures w14:val="none"/>
              </w:rPr>
              <w:t xml:space="preserve">We are a member of the ADR scheme, an impartial service who can assist when complaints remain unresolved. You can find out more information here: </w:t>
            </w:r>
            <w:hyperlink r:id="rId78" w:history="1">
              <w:r w:rsidRPr="00752C09">
                <w:rPr>
                  <w:rStyle w:val="Hyperlink"/>
                  <w:rFonts w:ascii="Times New Roman" w:eastAsia="Calibri" w:hAnsi="Times New Roman" w:cs="Times New Roman"/>
                  <w:color w:val="0000FF"/>
                  <w14:ligatures w14:val="none"/>
                </w:rPr>
                <w:t>Home - Rail Ombudsman</w:t>
              </w:r>
            </w:hyperlink>
          </w:p>
          <w:p w14:paraId="1E060B8B" w14:textId="77777777" w:rsidR="00000000" w:rsidRPr="00752C09" w:rsidRDefault="00000000">
            <w:pPr>
              <w:pBdr>
                <w:bottom w:val="single" w:sz="6" w:space="1" w:color="auto"/>
              </w:pBdr>
              <w:spacing w:after="0"/>
              <w:rPr>
                <w:rFonts w:ascii="Times New Roman" w:eastAsia="Calibri" w:hAnsi="Times New Roman" w:cs="Times New Roman"/>
                <w:color w:val="000000"/>
              </w:rPr>
            </w:pPr>
          </w:p>
          <w:p w14:paraId="68F5A145" w14:textId="77777777" w:rsidR="00000000" w:rsidRPr="00752C09" w:rsidRDefault="00000000">
            <w:pPr>
              <w:spacing w:after="3"/>
              <w:ind w:right="2781"/>
              <w:rPr>
                <w:rFonts w:ascii="Times New Roman" w:eastAsia="Times New Roman" w:hAnsi="Times New Roman" w:cs="Times New Roman"/>
                <w:color w:val="000000"/>
              </w:rPr>
            </w:pPr>
          </w:p>
          <w:p w14:paraId="3238C2BD" w14:textId="77777777" w:rsidR="00000000" w:rsidRPr="00752C09" w:rsidRDefault="00000000">
            <w:pPr>
              <w:spacing w:after="3"/>
              <w:ind w:right="2781"/>
              <w:rPr>
                <w:rFonts w:ascii="Times New Roman" w:eastAsia="Arial" w:hAnsi="Times New Roman" w:cs="Times New Roman"/>
                <w:color w:val="000000"/>
              </w:rPr>
            </w:pPr>
            <w:r w:rsidRPr="00752C09">
              <w:rPr>
                <w:rFonts w:ascii="Times New Roman" w:eastAsia="Times New Roman" w:hAnsi="Times New Roman" w:cs="Times New Roman"/>
                <w:color w:val="000000"/>
              </w:rPr>
              <w:t>Subject: Urgent: Request for Reconsideration of Compensation Claim</w:t>
            </w:r>
          </w:p>
          <w:p w14:paraId="46938B00" w14:textId="77777777" w:rsidR="00000000" w:rsidRPr="00752C09" w:rsidRDefault="00000000">
            <w:pPr>
              <w:spacing w:after="3"/>
              <w:ind w:left="10" w:right="2781" w:hanging="10"/>
              <w:rPr>
                <w:rFonts w:ascii="Times New Roman" w:eastAsia="Arial" w:hAnsi="Times New Roman" w:cs="Times New Roman"/>
                <w:color w:val="000000"/>
              </w:rPr>
            </w:pPr>
            <w:r w:rsidRPr="00752C09">
              <w:rPr>
                <w:rFonts w:ascii="Times New Roman" w:eastAsia="Times New Roman" w:hAnsi="Times New Roman" w:cs="Times New Roman"/>
                <w:color w:val="000000"/>
              </w:rPr>
              <w:t>From: Rewired (re_wired@ymail.com)</w:t>
            </w:r>
          </w:p>
          <w:p w14:paraId="25485DA3" w14:textId="77777777" w:rsidR="00000000" w:rsidRPr="00752C09" w:rsidRDefault="00000000">
            <w:pPr>
              <w:spacing w:after="3"/>
              <w:ind w:left="10" w:right="2781" w:hanging="10"/>
              <w:rPr>
                <w:rFonts w:ascii="Times New Roman" w:eastAsia="Arial" w:hAnsi="Times New Roman" w:cs="Times New Roman"/>
                <w:color w:val="000000"/>
              </w:rPr>
            </w:pPr>
            <w:r w:rsidRPr="00752C09">
              <w:rPr>
                <w:rFonts w:ascii="Times New Roman" w:eastAsia="Times New Roman" w:hAnsi="Times New Roman" w:cs="Times New Roman"/>
                <w:color w:val="000000"/>
              </w:rPr>
              <w:t>To:customerservices@thameslinkrailway.com</w:t>
            </w:r>
          </w:p>
          <w:p w14:paraId="643CF980" w14:textId="77777777" w:rsidR="00000000" w:rsidRPr="00752C09" w:rsidRDefault="00000000">
            <w:pPr>
              <w:spacing w:after="135"/>
              <w:ind w:left="10" w:right="2781" w:hanging="10"/>
              <w:rPr>
                <w:rFonts w:ascii="Times New Roman" w:eastAsia="Arial" w:hAnsi="Times New Roman" w:cs="Times New Roman"/>
                <w:color w:val="000000"/>
              </w:rPr>
            </w:pPr>
            <w:r w:rsidRPr="00752C09">
              <w:rPr>
                <w:rFonts w:ascii="Times New Roman" w:eastAsia="Times New Roman" w:hAnsi="Times New Roman" w:cs="Times New Roman"/>
                <w:color w:val="000000"/>
              </w:rPr>
              <w:t>Date: Saturday 22 February 2025 at 12:49 GMT</w:t>
            </w:r>
          </w:p>
          <w:p w14:paraId="123C81B0" w14:textId="77777777" w:rsidR="00000000" w:rsidRPr="00752C09" w:rsidRDefault="00000000">
            <w:pPr>
              <w:spacing w:after="0"/>
              <w:ind w:left="10" w:right="6631" w:hanging="10"/>
              <w:rPr>
                <w:rFonts w:ascii="Times New Roman" w:eastAsia="Arial" w:hAnsi="Times New Roman" w:cs="Times New Roman"/>
                <w:color w:val="000000"/>
              </w:rPr>
            </w:pPr>
            <w:r w:rsidRPr="00752C09">
              <w:rPr>
                <w:rFonts w:ascii="Times New Roman" w:eastAsia="Arial" w:hAnsi="Times New Roman" w:cs="Times New Roman"/>
                <w:color w:val="000000"/>
              </w:rPr>
              <w:t>Dear Thameslink Customer Relations Team, I hope this email finds you well.</w:t>
            </w:r>
          </w:p>
          <w:p w14:paraId="3647FCC7" w14:textId="77777777" w:rsidR="00000000" w:rsidRPr="00752C09" w:rsidRDefault="00000000">
            <w:pPr>
              <w:spacing w:after="186"/>
              <w:ind w:left="10" w:hanging="10"/>
              <w:rPr>
                <w:rFonts w:ascii="Times New Roman" w:eastAsia="Arial" w:hAnsi="Times New Roman" w:cs="Times New Roman"/>
                <w:color w:val="000000"/>
              </w:rPr>
            </w:pPr>
            <w:r w:rsidRPr="00752C09">
              <w:rPr>
                <w:rFonts w:ascii="Times New Roman" w:eastAsia="Arial" w:hAnsi="Times New Roman" w:cs="Times New Roman"/>
                <w:color w:val="000000"/>
              </w:rPr>
              <w:t xml:space="preserve">I am writing to request a reconsideration of my compensation claim, which was submitted on </w:t>
            </w:r>
            <w:r w:rsidRPr="00752C09">
              <w:rPr>
                <w:rFonts w:ascii="Times New Roman" w:eastAsia="Arial" w:hAnsi="Times New Roman" w:cs="Times New Roman"/>
                <w:b/>
                <w:color w:val="000000"/>
              </w:rPr>
              <w:t>February 12, 2025</w:t>
            </w:r>
            <w:r w:rsidRPr="00752C09">
              <w:rPr>
                <w:rFonts w:ascii="Times New Roman" w:eastAsia="Arial" w:hAnsi="Times New Roman" w:cs="Times New Roman"/>
                <w:color w:val="000000"/>
              </w:rPr>
              <w:t>. As explained in the attached PDF document, my initial claim was rejected due to being submitted outside the 28-day window and because the service was affected by planned engineering work. However, I would like to highlight exceptional circumstances and relevant UK laws and regulations that merit a review of my case.</w:t>
            </w:r>
          </w:p>
          <w:p w14:paraId="02B92ED8" w14:textId="77777777" w:rsidR="00000000" w:rsidRPr="00752C09" w:rsidRDefault="00000000">
            <w:pPr>
              <w:spacing w:after="186"/>
              <w:ind w:left="10" w:hanging="10"/>
              <w:rPr>
                <w:rFonts w:ascii="Times New Roman" w:eastAsia="Arial" w:hAnsi="Times New Roman" w:cs="Times New Roman"/>
                <w:color w:val="000000"/>
              </w:rPr>
            </w:pPr>
            <w:r w:rsidRPr="00752C09">
              <w:rPr>
                <w:rFonts w:ascii="Times New Roman" w:eastAsia="Arial" w:hAnsi="Times New Roman" w:cs="Times New Roman"/>
                <w:color w:val="000000"/>
              </w:rPr>
              <w:t>Please find the attached document detailing the reasons for my request and supporting evidence. I kindly request that you review this information and consider my exceptional circumstances.</w:t>
            </w:r>
          </w:p>
          <w:p w14:paraId="1546D210" w14:textId="77777777" w:rsidR="00000000" w:rsidRPr="00752C09" w:rsidRDefault="00000000">
            <w:pPr>
              <w:spacing w:after="186"/>
              <w:ind w:left="10" w:hanging="10"/>
              <w:rPr>
                <w:rFonts w:ascii="Times New Roman" w:eastAsia="Arial" w:hAnsi="Times New Roman" w:cs="Times New Roman"/>
                <w:color w:val="000000"/>
              </w:rPr>
            </w:pPr>
            <w:r w:rsidRPr="00752C09">
              <w:rPr>
                <w:rFonts w:ascii="Times New Roman" w:eastAsia="Arial" w:hAnsi="Times New Roman" w:cs="Times New Roman"/>
                <w:color w:val="000000"/>
              </w:rPr>
              <w:t>I would appreciate your prompt attention to this matter. Should you require any further information or clarification, please do not hesitate to contact me.</w:t>
            </w:r>
          </w:p>
          <w:p w14:paraId="58F56F21" w14:textId="77777777" w:rsidR="00000000" w:rsidRPr="00752C09" w:rsidRDefault="00000000">
            <w:pPr>
              <w:spacing w:after="186"/>
              <w:ind w:left="10" w:hanging="10"/>
              <w:rPr>
                <w:rFonts w:ascii="Times New Roman" w:eastAsia="Arial" w:hAnsi="Times New Roman" w:cs="Times New Roman"/>
                <w:color w:val="000000"/>
              </w:rPr>
            </w:pPr>
            <w:r w:rsidRPr="00752C09">
              <w:rPr>
                <w:rFonts w:ascii="Times New Roman" w:eastAsia="Arial" w:hAnsi="Times New Roman" w:cs="Times New Roman"/>
                <w:color w:val="000000"/>
              </w:rPr>
              <w:t>Thank you for your time and assistance.</w:t>
            </w:r>
          </w:p>
          <w:p w14:paraId="5AB5221F" w14:textId="77777777" w:rsidR="00000000" w:rsidRPr="00752C09" w:rsidRDefault="00000000">
            <w:pPr>
              <w:spacing w:after="215"/>
              <w:ind w:left="10" w:hanging="10"/>
              <w:rPr>
                <w:rFonts w:ascii="Times New Roman" w:eastAsia="Arial" w:hAnsi="Times New Roman" w:cs="Times New Roman"/>
                <w:color w:val="000000"/>
              </w:rPr>
            </w:pPr>
            <w:r w:rsidRPr="00752C09">
              <w:rPr>
                <w:rFonts w:ascii="Times New Roman" w:eastAsia="Arial" w:hAnsi="Times New Roman" w:cs="Times New Roman"/>
                <w:color w:val="000000"/>
              </w:rPr>
              <w:t xml:space="preserve">Kind regards, Simon Paul Cordell </w:t>
            </w:r>
          </w:p>
          <w:p w14:paraId="71EAF6FF" w14:textId="77777777" w:rsidR="00000000" w:rsidRPr="00752C09" w:rsidRDefault="00000000">
            <w:pPr>
              <w:spacing w:after="7"/>
              <w:ind w:left="10" w:hanging="10"/>
              <w:rPr>
                <w:rFonts w:ascii="Times New Roman" w:eastAsia="Arial" w:hAnsi="Times New Roman" w:cs="Times New Roman"/>
                <w:color w:val="000000"/>
              </w:rPr>
            </w:pPr>
            <w:r w:rsidRPr="00752C09">
              <w:rPr>
                <w:rFonts w:ascii="Times New Roman" w:eastAsia="Arial" w:hAnsi="Times New Roman" w:cs="Times New Roman"/>
                <w:b/>
                <w:color w:val="000000"/>
              </w:rPr>
              <w:t>Address:</w:t>
            </w:r>
            <w:r w:rsidRPr="00752C09">
              <w:rPr>
                <w:rFonts w:ascii="Times New Roman" w:eastAsia="Arial" w:hAnsi="Times New Roman" w:cs="Times New Roman"/>
                <w:color w:val="000000"/>
              </w:rPr>
              <w:t xml:space="preserve"> 109 Burncroft Avenue, Enfield, London, EN3 7JQ</w:t>
            </w:r>
          </w:p>
          <w:p w14:paraId="5E127884" w14:textId="77777777" w:rsidR="00000000" w:rsidRPr="00752C09" w:rsidRDefault="00000000">
            <w:pPr>
              <w:spacing w:after="7"/>
              <w:ind w:left="10" w:hanging="10"/>
              <w:rPr>
                <w:rFonts w:ascii="Times New Roman" w:eastAsia="Arial" w:hAnsi="Times New Roman" w:cs="Times New Roman"/>
                <w:color w:val="000000"/>
              </w:rPr>
            </w:pPr>
            <w:r w:rsidRPr="00752C09">
              <w:rPr>
                <w:rFonts w:ascii="Times New Roman" w:eastAsia="Arial" w:hAnsi="Times New Roman" w:cs="Times New Roman"/>
                <w:b/>
                <w:color w:val="000000"/>
              </w:rPr>
              <w:t>Email:</w:t>
            </w:r>
            <w:r w:rsidRPr="00752C09">
              <w:rPr>
                <w:rFonts w:ascii="Times New Roman" w:eastAsia="Arial" w:hAnsi="Times New Roman" w:cs="Times New Roman"/>
                <w:color w:val="000000"/>
              </w:rPr>
              <w:t xml:space="preserve"> Re_Wired@Ymail.com </w:t>
            </w:r>
          </w:p>
          <w:p w14:paraId="05A63EBE" w14:textId="77777777" w:rsidR="00000000" w:rsidRPr="00752C09" w:rsidRDefault="00000000">
            <w:pPr>
              <w:spacing w:after="186"/>
              <w:ind w:left="10" w:hanging="10"/>
              <w:rPr>
                <w:rFonts w:ascii="Times New Roman" w:eastAsia="Arial" w:hAnsi="Times New Roman" w:cs="Times New Roman"/>
                <w:color w:val="000000"/>
              </w:rPr>
            </w:pPr>
            <w:r w:rsidRPr="00752C09">
              <w:rPr>
                <w:rFonts w:ascii="Times New Roman" w:eastAsia="Arial" w:hAnsi="Times New Roman" w:cs="Times New Roman"/>
                <w:b/>
                <w:color w:val="000000"/>
              </w:rPr>
              <w:t>Tel:</w:t>
            </w:r>
            <w:r w:rsidRPr="00752C09">
              <w:rPr>
                <w:rFonts w:ascii="Times New Roman" w:eastAsia="Arial" w:hAnsi="Times New Roman" w:cs="Times New Roman"/>
                <w:color w:val="000000"/>
              </w:rPr>
              <w:t xml:space="preserve"> +44786421751</w:t>
            </w:r>
            <w:r w:rsidRPr="00752C09">
              <w:rPr>
                <w:rFonts w:ascii="Times New Roman" w:eastAsia="Arial" w:hAnsi="Times New Roman" w:cs="Times New Roman"/>
                <w:color w:val="000000"/>
              </w:rPr>
              <w:br w:type="page"/>
            </w:r>
          </w:p>
          <w:p w14:paraId="55C1A9E2" w14:textId="77777777" w:rsidR="00000000" w:rsidRPr="00752C09" w:rsidRDefault="00000000">
            <w:pPr>
              <w:spacing w:after="44"/>
              <w:ind w:left="360"/>
              <w:rPr>
                <w:rFonts w:ascii="Times New Roman" w:eastAsia="Arial" w:hAnsi="Times New Roman" w:cs="Times New Roman"/>
                <w:color w:val="000000"/>
              </w:rPr>
            </w:pPr>
            <w:r w:rsidRPr="00752C09">
              <w:rPr>
                <w:rFonts w:ascii="Times New Roman" w:hAnsi="Times New Roman" w:cs="Times New Roman"/>
                <w:noProof/>
              </w:rPr>
              <mc:AlternateContent>
                <mc:Choice Requires="wpg">
                  <w:drawing>
                    <wp:inline distT="0" distB="0" distL="0" distR="0" wp14:anchorId="025A7298" wp14:editId="62EAD316">
                      <wp:extent cx="609600" cy="628650"/>
                      <wp:effectExtent l="0" t="0" r="0" b="0"/>
                      <wp:docPr id="87545998"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28650"/>
                                <a:chOff x="0" y="0"/>
                                <a:chExt cx="56111" cy="63193"/>
                              </a:xfrm>
                            </wpg:grpSpPr>
                            <wps:wsp>
                              <wps:cNvPr id="264721131" name="Shape 39"/>
                              <wps:cNvSpPr>
                                <a:spLocks/>
                              </wps:cNvSpPr>
                              <wps:spPr bwMode="auto">
                                <a:xfrm>
                                  <a:off x="0" y="62527"/>
                                  <a:ext cx="476" cy="476"/>
                                </a:xfrm>
                                <a:custGeom>
                                  <a:avLst/>
                                  <a:gdLst>
                                    <a:gd name="T0" fmla="*/ 238 w 47625"/>
                                    <a:gd name="T1" fmla="*/ 0 h 47625"/>
                                    <a:gd name="T2" fmla="*/ 270 w 47625"/>
                                    <a:gd name="T3" fmla="*/ 0 h 47625"/>
                                    <a:gd name="T4" fmla="*/ 300 w 47625"/>
                                    <a:gd name="T5" fmla="*/ 6 h 47625"/>
                                    <a:gd name="T6" fmla="*/ 329 w 47625"/>
                                    <a:gd name="T7" fmla="*/ 18 h 47625"/>
                                    <a:gd name="T8" fmla="*/ 358 w 47625"/>
                                    <a:gd name="T9" fmla="*/ 30 h 47625"/>
                                    <a:gd name="T10" fmla="*/ 384 w 47625"/>
                                    <a:gd name="T11" fmla="*/ 47 h 47625"/>
                                    <a:gd name="T12" fmla="*/ 406 w 47625"/>
                                    <a:gd name="T13" fmla="*/ 70 h 47625"/>
                                    <a:gd name="T14" fmla="*/ 429 w 47625"/>
                                    <a:gd name="T15" fmla="*/ 92 h 47625"/>
                                    <a:gd name="T16" fmla="*/ 446 w 47625"/>
                                    <a:gd name="T17" fmla="*/ 118 h 47625"/>
                                    <a:gd name="T18" fmla="*/ 458 w 47625"/>
                                    <a:gd name="T19" fmla="*/ 147 h 47625"/>
                                    <a:gd name="T20" fmla="*/ 470 w 47625"/>
                                    <a:gd name="T21" fmla="*/ 176 h 47625"/>
                                    <a:gd name="T22" fmla="*/ 476 w 47625"/>
                                    <a:gd name="T23" fmla="*/ 206 h 47625"/>
                                    <a:gd name="T24" fmla="*/ 476 w 47625"/>
                                    <a:gd name="T25" fmla="*/ 238 h 47625"/>
                                    <a:gd name="T26" fmla="*/ 476 w 47625"/>
                                    <a:gd name="T27" fmla="*/ 270 h 47625"/>
                                    <a:gd name="T28" fmla="*/ 470 w 47625"/>
                                    <a:gd name="T29" fmla="*/ 300 h 47625"/>
                                    <a:gd name="T30" fmla="*/ 458 w 47625"/>
                                    <a:gd name="T31" fmla="*/ 329 h 47625"/>
                                    <a:gd name="T32" fmla="*/ 446 w 47625"/>
                                    <a:gd name="T33" fmla="*/ 358 h 47625"/>
                                    <a:gd name="T34" fmla="*/ 429 w 47625"/>
                                    <a:gd name="T35" fmla="*/ 384 h 47625"/>
                                    <a:gd name="T36" fmla="*/ 406 w 47625"/>
                                    <a:gd name="T37" fmla="*/ 406 h 47625"/>
                                    <a:gd name="T38" fmla="*/ 384 w 47625"/>
                                    <a:gd name="T39" fmla="*/ 429 h 47625"/>
                                    <a:gd name="T40" fmla="*/ 358 w 47625"/>
                                    <a:gd name="T41" fmla="*/ 446 h 47625"/>
                                    <a:gd name="T42" fmla="*/ 329 w 47625"/>
                                    <a:gd name="T43" fmla="*/ 458 h 47625"/>
                                    <a:gd name="T44" fmla="*/ 300 w 47625"/>
                                    <a:gd name="T45" fmla="*/ 470 h 47625"/>
                                    <a:gd name="T46" fmla="*/ 270 w 47625"/>
                                    <a:gd name="T47" fmla="*/ 476 h 47625"/>
                                    <a:gd name="T48" fmla="*/ 238 w 47625"/>
                                    <a:gd name="T49" fmla="*/ 476 h 47625"/>
                                    <a:gd name="T50" fmla="*/ 206 w 47625"/>
                                    <a:gd name="T51" fmla="*/ 476 h 47625"/>
                                    <a:gd name="T52" fmla="*/ 176 w 47625"/>
                                    <a:gd name="T53" fmla="*/ 470 h 47625"/>
                                    <a:gd name="T54" fmla="*/ 147 w 47625"/>
                                    <a:gd name="T55" fmla="*/ 458 h 47625"/>
                                    <a:gd name="T56" fmla="*/ 118 w 47625"/>
                                    <a:gd name="T57" fmla="*/ 446 h 47625"/>
                                    <a:gd name="T58" fmla="*/ 92 w 47625"/>
                                    <a:gd name="T59" fmla="*/ 429 h 47625"/>
                                    <a:gd name="T60" fmla="*/ 70 w 47625"/>
                                    <a:gd name="T61" fmla="*/ 406 h 47625"/>
                                    <a:gd name="T62" fmla="*/ 47 w 47625"/>
                                    <a:gd name="T63" fmla="*/ 384 h 47625"/>
                                    <a:gd name="T64" fmla="*/ 30 w 47625"/>
                                    <a:gd name="T65" fmla="*/ 358 h 47625"/>
                                    <a:gd name="T66" fmla="*/ 18 w 47625"/>
                                    <a:gd name="T67" fmla="*/ 329 h 47625"/>
                                    <a:gd name="T68" fmla="*/ 6 w 47625"/>
                                    <a:gd name="T69" fmla="*/ 300 h 47625"/>
                                    <a:gd name="T70" fmla="*/ 0 w 47625"/>
                                    <a:gd name="T71" fmla="*/ 270 h 47625"/>
                                    <a:gd name="T72" fmla="*/ 0 w 47625"/>
                                    <a:gd name="T73" fmla="*/ 238 h 47625"/>
                                    <a:gd name="T74" fmla="*/ 0 w 47625"/>
                                    <a:gd name="T75" fmla="*/ 206 h 47625"/>
                                    <a:gd name="T76" fmla="*/ 6 w 47625"/>
                                    <a:gd name="T77" fmla="*/ 176 h 47625"/>
                                    <a:gd name="T78" fmla="*/ 18 w 47625"/>
                                    <a:gd name="T79" fmla="*/ 147 h 47625"/>
                                    <a:gd name="T80" fmla="*/ 30 w 47625"/>
                                    <a:gd name="T81" fmla="*/ 118 h 47625"/>
                                    <a:gd name="T82" fmla="*/ 47 w 47625"/>
                                    <a:gd name="T83" fmla="*/ 92 h 47625"/>
                                    <a:gd name="T84" fmla="*/ 70 w 47625"/>
                                    <a:gd name="T85" fmla="*/ 70 h 47625"/>
                                    <a:gd name="T86" fmla="*/ 92 w 47625"/>
                                    <a:gd name="T87" fmla="*/ 47 h 47625"/>
                                    <a:gd name="T88" fmla="*/ 118 w 47625"/>
                                    <a:gd name="T89" fmla="*/ 30 h 47625"/>
                                    <a:gd name="T90" fmla="*/ 147 w 47625"/>
                                    <a:gd name="T91" fmla="*/ 18 h 47625"/>
                                    <a:gd name="T92" fmla="*/ 176 w 47625"/>
                                    <a:gd name="T93" fmla="*/ 6 h 47625"/>
                                    <a:gd name="T94" fmla="*/ 206 w 47625"/>
                                    <a:gd name="T95" fmla="*/ 0 h 47625"/>
                                    <a:gd name="T96" fmla="*/ 238 w 47625"/>
                                    <a:gd name="T97" fmla="*/ 0 h 476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47625"/>
                                    <a:gd name="T148" fmla="*/ 0 h 47625"/>
                                    <a:gd name="T149" fmla="*/ 47625 w 47625"/>
                                    <a:gd name="T150" fmla="*/ 47625 h 47625"/>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47625" h="47625">
                                      <a:moveTo>
                                        <a:pt x="23813" y="0"/>
                                      </a:moveTo>
                                      <a:cubicBezTo>
                                        <a:pt x="26970" y="0"/>
                                        <a:pt x="30008" y="603"/>
                                        <a:pt x="32925" y="1811"/>
                                      </a:cubicBezTo>
                                      <a:cubicBezTo>
                                        <a:pt x="35842" y="3020"/>
                                        <a:pt x="38418" y="4741"/>
                                        <a:pt x="40651" y="6973"/>
                                      </a:cubicBezTo>
                                      <a:cubicBezTo>
                                        <a:pt x="42883" y="9206"/>
                                        <a:pt x="44604" y="11781"/>
                                        <a:pt x="45812" y="14698"/>
                                      </a:cubicBezTo>
                                      <a:cubicBezTo>
                                        <a:pt x="47021" y="17616"/>
                                        <a:pt x="47625" y="20653"/>
                                        <a:pt x="47625" y="23813"/>
                                      </a:cubicBezTo>
                                      <a:cubicBezTo>
                                        <a:pt x="47625" y="26969"/>
                                        <a:pt x="47021" y="30006"/>
                                        <a:pt x="45812" y="32924"/>
                                      </a:cubicBezTo>
                                      <a:cubicBezTo>
                                        <a:pt x="44604" y="35841"/>
                                        <a:pt x="42883" y="38415"/>
                                        <a:pt x="40651" y="40649"/>
                                      </a:cubicBezTo>
                                      <a:cubicBezTo>
                                        <a:pt x="38418" y="42880"/>
                                        <a:pt x="35842" y="44600"/>
                                        <a:pt x="32925" y="45810"/>
                                      </a:cubicBezTo>
                                      <a:cubicBezTo>
                                        <a:pt x="30008" y="47019"/>
                                        <a:pt x="26970" y="47623"/>
                                        <a:pt x="23813" y="47625"/>
                                      </a:cubicBezTo>
                                      <a:cubicBezTo>
                                        <a:pt x="20655" y="47623"/>
                                        <a:pt x="17617" y="47019"/>
                                        <a:pt x="14700" y="45810"/>
                                      </a:cubicBezTo>
                                      <a:cubicBezTo>
                                        <a:pt x="11783" y="44600"/>
                                        <a:pt x="9207" y="42880"/>
                                        <a:pt x="6975" y="40649"/>
                                      </a:cubicBezTo>
                                      <a:cubicBezTo>
                                        <a:pt x="4742" y="38415"/>
                                        <a:pt x="3021" y="35841"/>
                                        <a:pt x="1813" y="32924"/>
                                      </a:cubicBezTo>
                                      <a:cubicBezTo>
                                        <a:pt x="604" y="30006"/>
                                        <a:pt x="0" y="26969"/>
                                        <a:pt x="0" y="23813"/>
                                      </a:cubicBezTo>
                                      <a:cubicBezTo>
                                        <a:pt x="0" y="20653"/>
                                        <a:pt x="604" y="17614"/>
                                        <a:pt x="1813" y="14697"/>
                                      </a:cubicBezTo>
                                      <a:cubicBezTo>
                                        <a:pt x="3021" y="11779"/>
                                        <a:pt x="4742" y="9206"/>
                                        <a:pt x="6975" y="6973"/>
                                      </a:cubicBezTo>
                                      <a:cubicBezTo>
                                        <a:pt x="9207" y="4741"/>
                                        <a:pt x="11783" y="3020"/>
                                        <a:pt x="14700" y="1811"/>
                                      </a:cubicBezTo>
                                      <a:cubicBezTo>
                                        <a:pt x="17617" y="603"/>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832609422" name="Picture 6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778499" name="Picture 6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789862" name="Picture 6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578694" name="Picture 6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400556" name="Picture 6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744036" name="Picture 6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084071" name="Picture 6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C5CF2E" id="Group 622" o:spid="_x0000_s1026" style="width:48pt;height:49.5pt;mso-position-horizontal-relative:char;mso-position-vertical-relative:line" coordsize="56111,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">
                      <v:shape id="Shape 39"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" path="m23813,v3157,,6195,603,9112,1811c35842,3020,38418,4741,40651,6973v2232,2233,3953,4808,5161,7725c47021,17616,47625,20653,47625,23813v,3156,-604,6193,-1813,9111c44604,35841,42883,38415,40651,40649v-2233,2231,-4809,3951,-7726,5161c30008,47019,26970,47623,23813,47625v-3158,-2,-6196,-606,-9113,-1815c11783,44600,9207,42880,6975,40649,4742,38415,3021,35841,1813,32924,604,30006,,26969,,23813,,20653,604,17614,1813,14697,3021,11779,4742,9206,6975,6973,9207,4741,11783,3020,14700,1811,17617,603,20655,,23813,xe" fillcolor="black" stroked="f" strokeweight="0">
                        <v:stroke miterlimit="83231f" joinstyle="miter"/>
                        <v:path arrowok="t" o:connecttype="custom" o:connectlocs="2,0;3,0;3,0;3,0;4,0;4,0;4,1;4,1;4,1;5,1;5,2;5,2;5,2;5,3;5,3;5,3;4,4;4,4;4,4;4,4;4,4;3,5;3,5;3,5;2,5;2,5;2,5;1,5;1,4;1,4;1,4;0,4;0,4;0,3;0,3;0,3;0,2;0,2;0,2;0,1;0,1;0,1;1,1;1,0;1,0;1,0;2,0;2,0;2,0" o:connectangles="0,0,0,0,0,0,0,0,0,0,0,0,0,0,0,0,0,0,0,0,0,0,0,0,0,0,0,0,0,0,0,0,0,0,0,0,0,0,0,0,0,0,0,0,0,0,0,0,0" textboxrect="0,0,47625,47625"/>
                      </v:shape>
                      <v:shape id="Picture 614" o:spid="_x0000_s1028"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">
                        <v:imagedata r:id="rId82" o:title=""/>
                      </v:shape>
                      <v:shape id="Picture 615" o:spid="_x0000_s1029"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">
                        <v:imagedata r:id="rId83" o:title=""/>
                      </v:shape>
                      <v:shape id="Picture 616"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">
                        <v:imagedata r:id="rId84" o:title=""/>
                      </v:shape>
                      <v:shape id="Picture 617"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">
                        <v:imagedata r:id="rId84" o:title=""/>
                      </v:shape>
                      <v:shape id="Picture 618"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">
                        <v:imagedata r:id="rId84" o:title=""/>
                      </v:shape>
                      <v:shape id="Picture 619"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">
                        <v:imagedata r:id="rId84" o:title=""/>
                      </v:shape>
                      <v:shape id="Picture 620"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">
                        <v:imagedata r:id="rId84" o:title=""/>
                      </v:shape>
                      <w10:anchorlock/>
                    </v:group>
                  </w:pict>
                </mc:Fallback>
              </mc:AlternateContent>
            </w:r>
          </w:p>
          <w:p w14:paraId="019F190C" w14:textId="77777777" w:rsidR="00000000" w:rsidRPr="00752C09" w:rsidRDefault="00000000">
            <w:pPr>
              <w:spacing w:after="3"/>
              <w:ind w:left="610" w:right="2781" w:hanging="10"/>
              <w:rPr>
                <w:rFonts w:ascii="Times New Roman" w:eastAsia="Arial" w:hAnsi="Times New Roman" w:cs="Times New Roman"/>
                <w:color w:val="000000"/>
              </w:rPr>
            </w:pPr>
            <w:r w:rsidRPr="00752C09">
              <w:rPr>
                <w:rFonts w:ascii="Times New Roman" w:eastAsia="Times New Roman" w:hAnsi="Times New Roman" w:cs="Times New Roman"/>
                <w:color w:val="000000"/>
              </w:rPr>
              <w:t>Urgent-Request-for-Reconsideration-of-Compensation-Claim.pdf 161.9kB</w:t>
            </w:r>
          </w:p>
          <w:p w14:paraId="4F90A1F2" w14:textId="77777777" w:rsidR="00000000" w:rsidRPr="00752C09" w:rsidRDefault="00000000">
            <w:pPr>
              <w:pBdr>
                <w:bottom w:val="single" w:sz="6" w:space="1" w:color="auto"/>
              </w:pBdr>
              <w:spacing w:after="0"/>
              <w:rPr>
                <w:rFonts w:ascii="Times New Roman" w:eastAsia="Calibri" w:hAnsi="Times New Roman" w:cs="Times New Roman"/>
                <w:color w:val="000000"/>
              </w:rPr>
            </w:pPr>
          </w:p>
          <w:p w14:paraId="7AA1B0C8" w14:textId="77777777" w:rsidR="00000000" w:rsidRPr="00752C09" w:rsidRDefault="00000000">
            <w:pPr>
              <w:spacing w:after="267"/>
              <w:rPr>
                <w:rFonts w:ascii="Times New Roman" w:eastAsia="Times New Roman" w:hAnsi="Times New Roman" w:cs="Times New Roman"/>
                <w:b/>
                <w:color w:val="000000"/>
                <w:u w:val="single" w:color="000000"/>
              </w:rPr>
            </w:pPr>
          </w:p>
          <w:p w14:paraId="2807D53B" w14:textId="77777777" w:rsidR="00000000" w:rsidRPr="00752C09" w:rsidRDefault="00000000">
            <w:pPr>
              <w:spacing w:after="267"/>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Subject 1</w:t>
            </w:r>
            <w:r w:rsidRPr="00752C09">
              <w:rPr>
                <w:rFonts w:ascii="Times New Roman" w:eastAsia="Times New Roman" w:hAnsi="Times New Roman" w:cs="Times New Roman"/>
                <w:color w:val="000000"/>
                <w14:ligatures w14:val="none"/>
              </w:rPr>
              <w:t xml:space="preserve">: Urgent: </w:t>
            </w:r>
            <w:r w:rsidRPr="00752C09">
              <w:rPr>
                <w:rFonts w:ascii="Times New Roman" w:eastAsia="Times New Roman" w:hAnsi="Times New Roman" w:cs="Times New Roman"/>
                <w:color w:val="000000"/>
                <w:u w:val="single" w:color="000000"/>
                <w14:ligatures w14:val="none"/>
              </w:rPr>
              <w:t>Request for Reconsideration of Compensation Claim.</w:t>
            </w:r>
            <w:r w:rsidRPr="00752C09">
              <w:rPr>
                <w:rFonts w:ascii="Times New Roman" w:eastAsia="Times New Roman" w:hAnsi="Times New Roman" w:cs="Times New Roman"/>
                <w:color w:val="000000"/>
                <w14:ligatures w14:val="none"/>
              </w:rPr>
              <w:t xml:space="preserve"> </w:t>
            </w:r>
          </w:p>
          <w:p w14:paraId="4F8BF38D" w14:textId="77777777" w:rsidR="00000000" w:rsidRPr="00752C09" w:rsidRDefault="00000000">
            <w:pPr>
              <w:spacing w:after="267"/>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Subject 2</w:t>
            </w:r>
            <w:r w:rsidRPr="00752C09">
              <w:rPr>
                <w:rFonts w:ascii="Times New Roman" w:eastAsia="Times New Roman" w:hAnsi="Times New Roman" w:cs="Times New Roman"/>
                <w:color w:val="000000"/>
                <w14:ligatures w14:val="none"/>
              </w:rPr>
              <w:t xml:space="preserve">: Subject Access Request: </w:t>
            </w:r>
            <w:r w:rsidRPr="00752C09">
              <w:rPr>
                <w:rFonts w:ascii="Times New Roman" w:eastAsia="Times New Roman" w:hAnsi="Times New Roman" w:cs="Times New Roman"/>
                <w:color w:val="000000"/>
                <w:u w:val="single" w:color="000000"/>
                <w14:ligatures w14:val="none"/>
              </w:rPr>
              <w:t>For Complete Copies Of Company Specific Insurance</w:t>
            </w:r>
            <w:r w:rsidRPr="00752C09">
              <w:rPr>
                <w:rFonts w:ascii="Times New Roman" w:eastAsia="Times New Roman" w:hAnsi="Times New Roman" w:cs="Times New Roman"/>
                <w:color w:val="000000"/>
                <w14:ligatures w14:val="none"/>
              </w:rPr>
              <w:t xml:space="preserve"> </w:t>
            </w:r>
            <w:r w:rsidRPr="00752C09">
              <w:rPr>
                <w:rFonts w:ascii="Times New Roman" w:eastAsia="Times New Roman" w:hAnsi="Times New Roman" w:cs="Times New Roman"/>
                <w:color w:val="000000"/>
                <w:u w:val="single" w:color="000000"/>
                <w14:ligatures w14:val="none"/>
              </w:rPr>
              <w:t>Policies.</w:t>
            </w:r>
            <w:r w:rsidRPr="00752C09">
              <w:rPr>
                <w:rFonts w:ascii="Times New Roman" w:eastAsia="Times New Roman" w:hAnsi="Times New Roman" w:cs="Times New Roman"/>
                <w:color w:val="000000"/>
                <w14:ligatures w14:val="none"/>
              </w:rPr>
              <w:t xml:space="preserve">  </w:t>
            </w:r>
          </w:p>
          <w:p w14:paraId="470B4E20"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From</w:t>
            </w:r>
            <w:r w:rsidRPr="00752C09">
              <w:rPr>
                <w:rFonts w:ascii="Times New Roman" w:eastAsia="Times New Roman" w:hAnsi="Times New Roman" w:cs="Times New Roman"/>
                <w:color w:val="000000"/>
                <w14:ligatures w14:val="none"/>
              </w:rPr>
              <w:t>: Simon Paul Cordell (</w:t>
            </w:r>
            <w:r w:rsidRPr="00752C09">
              <w:rPr>
                <w:rFonts w:ascii="Times New Roman" w:eastAsia="Times New Roman" w:hAnsi="Times New Roman" w:cs="Times New Roman"/>
                <w:color w:val="0000FF"/>
                <w:u w:val="single"/>
                <w14:ligatures w14:val="none"/>
              </w:rPr>
              <w:t>re_wired@ymail.com</w:t>
            </w:r>
            <w:r w:rsidRPr="00752C09">
              <w:rPr>
                <w:rFonts w:ascii="Times New Roman" w:eastAsia="Times New Roman" w:hAnsi="Times New Roman" w:cs="Times New Roman"/>
                <w:color w:val="000000"/>
                <w14:ligatures w14:val="none"/>
              </w:rPr>
              <w:t xml:space="preserve">)  </w:t>
            </w:r>
          </w:p>
          <w:p w14:paraId="17C0FCAA" w14:textId="77777777" w:rsidR="00000000" w:rsidRPr="00752C09" w:rsidRDefault="00000000">
            <w:pPr>
              <w:spacing w:after="254"/>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To</w:t>
            </w:r>
            <w:r w:rsidRPr="00752C09">
              <w:rPr>
                <w:rFonts w:ascii="Times New Roman" w:eastAsia="Times New Roman" w:hAnsi="Times New Roman" w:cs="Times New Roman"/>
                <w:color w:val="000000"/>
                <w14:ligatures w14:val="none"/>
              </w:rPr>
              <w:t>: Thameslink Customer Relations (</w:t>
            </w:r>
            <w:r w:rsidRPr="00752C09">
              <w:rPr>
                <w:rFonts w:ascii="Times New Roman" w:eastAsia="Times New Roman" w:hAnsi="Times New Roman" w:cs="Times New Roman"/>
                <w:color w:val="0000FF"/>
                <w:u w:val="single"/>
                <w14:ligatures w14:val="none"/>
              </w:rPr>
              <w:t>customerservices@thameslinkrailway.com</w:t>
            </w:r>
            <w:r w:rsidRPr="00752C09">
              <w:rPr>
                <w:rFonts w:ascii="Times New Roman" w:eastAsia="Times New Roman" w:hAnsi="Times New Roman" w:cs="Times New Roman"/>
                <w:color w:val="000000"/>
                <w14:ligatures w14:val="none"/>
              </w:rPr>
              <w:t xml:space="preserve">)  </w:t>
            </w:r>
          </w:p>
          <w:p w14:paraId="61A9D3D5"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Date</w:t>
            </w:r>
            <w:r w:rsidRPr="00752C09">
              <w:rPr>
                <w:rFonts w:ascii="Times New Roman" w:eastAsia="Times New Roman" w:hAnsi="Times New Roman" w:cs="Times New Roman"/>
                <w:color w:val="000000"/>
                <w14:ligatures w14:val="none"/>
              </w:rPr>
              <w:t xml:space="preserve">: 22 of February 2025. </w:t>
            </w:r>
          </w:p>
          <w:p w14:paraId="4B30768F" w14:textId="77777777" w:rsidR="00000000" w:rsidRPr="00752C09" w:rsidRDefault="00000000">
            <w:pPr>
              <w:spacing w:after="256"/>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Dear Thameslink Customer Relations Team</w:t>
            </w:r>
            <w:r w:rsidRPr="00752C09">
              <w:rPr>
                <w:rFonts w:ascii="Times New Roman" w:eastAsia="Times New Roman" w:hAnsi="Times New Roman" w:cs="Times New Roman"/>
                <w:color w:val="000000"/>
                <w14:ligatures w14:val="none"/>
              </w:rPr>
              <w:t xml:space="preserve">, </w:t>
            </w:r>
          </w:p>
          <w:p w14:paraId="1D41202C"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I am writing to request a reconsideration of my compensation claim submitted on </w:t>
            </w:r>
            <w:r w:rsidRPr="00752C09">
              <w:rPr>
                <w:rFonts w:ascii="Times New Roman" w:eastAsia="Times New Roman" w:hAnsi="Times New Roman" w:cs="Times New Roman"/>
                <w:b/>
                <w:color w:val="000000"/>
                <w:u w:val="single" w:color="000000"/>
                <w14:ligatures w14:val="none"/>
              </w:rPr>
              <w:t>February 12,</w:t>
            </w:r>
            <w:r w:rsidRPr="00752C09">
              <w:rPr>
                <w:rFonts w:ascii="Times New Roman" w:eastAsia="Times New Roman" w:hAnsi="Times New Roman" w:cs="Times New Roman"/>
                <w:b/>
                <w:color w:val="000000"/>
                <w14:ligatures w14:val="none"/>
              </w:rPr>
              <w:t xml:space="preserve"> </w:t>
            </w:r>
            <w:r w:rsidRPr="00752C09">
              <w:rPr>
                <w:rFonts w:ascii="Times New Roman" w:eastAsia="Times New Roman" w:hAnsi="Times New Roman" w:cs="Times New Roman"/>
                <w:b/>
                <w:color w:val="000000"/>
                <w:u w:val="single" w:color="000000"/>
                <w14:ligatures w14:val="none"/>
              </w:rPr>
              <w:t xml:space="preserve">2025. </w:t>
            </w:r>
            <w:r w:rsidRPr="00752C09">
              <w:rPr>
                <w:rFonts w:ascii="Times New Roman" w:eastAsia="Times New Roman" w:hAnsi="Times New Roman" w:cs="Times New Roman"/>
                <w:color w:val="000000"/>
                <w14:ligatures w14:val="none"/>
              </w:rPr>
              <w:t xml:space="preserve">I understand that my claim was initially rejected due to being submitted outside the 28-day window and because the service was affected by planned engineering work. However, I would like to highlight exceptional circumstances and relevant UK laws and regulations that merit a review of my case. </w:t>
            </w:r>
          </w:p>
          <w:p w14:paraId="667BF1C1"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On </w:t>
            </w:r>
            <w:r w:rsidRPr="00752C09">
              <w:rPr>
                <w:rFonts w:ascii="Times New Roman" w:eastAsia="Times New Roman" w:hAnsi="Times New Roman" w:cs="Times New Roman"/>
                <w:b/>
                <w:color w:val="000000"/>
                <w:u w:val="single" w:color="000000"/>
                <w14:ligatures w14:val="none"/>
              </w:rPr>
              <w:t>January 12, 2025,</w:t>
            </w:r>
            <w:r w:rsidRPr="00752C09">
              <w:rPr>
                <w:rFonts w:ascii="Times New Roman" w:eastAsia="Times New Roman" w:hAnsi="Times New Roman" w:cs="Times New Roman"/>
                <w:color w:val="000000"/>
                <w14:ligatures w14:val="none"/>
              </w:rPr>
              <w:t xml:space="preserve"> I experienced significant delays due to the cancellation of the 12:02 Gatwick service to London Bridge. This resulted in considerable additional expenses and inconvenience. </w:t>
            </w:r>
          </w:p>
          <w:p w14:paraId="3BF654AD" w14:textId="77777777" w:rsidR="00000000" w:rsidRPr="00752C09" w:rsidRDefault="00000000">
            <w:pPr>
              <w:spacing w:after="25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Exceptional Circumstances</w:t>
            </w:r>
            <w:r w:rsidRPr="00752C09">
              <w:rPr>
                <w:rFonts w:ascii="Times New Roman" w:eastAsia="Times New Roman" w:hAnsi="Times New Roman" w:cs="Times New Roman"/>
                <w:color w:val="000000"/>
                <w:u w:val="single" w:color="000000"/>
                <w14:ligatures w14:val="none"/>
              </w:rPr>
              <w:t>:</w:t>
            </w:r>
            <w:r w:rsidRPr="00752C09">
              <w:rPr>
                <w:rFonts w:ascii="Times New Roman" w:eastAsia="Times New Roman" w:hAnsi="Times New Roman" w:cs="Times New Roman"/>
                <w:color w:val="000000"/>
                <w14:ligatures w14:val="none"/>
              </w:rPr>
              <w:t xml:space="preserve"> </w:t>
            </w:r>
          </w:p>
          <w:p w14:paraId="741B4956" w14:textId="77777777" w:rsidR="00000000" w:rsidRPr="00752C09" w:rsidRDefault="00000000">
            <w:pPr>
              <w:widowControl w:val="0"/>
              <w:numPr>
                <w:ilvl w:val="0"/>
                <w:numId w:val="9"/>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Family Medical Emergency</w:t>
            </w:r>
            <w:r w:rsidRPr="00752C09">
              <w:rPr>
                <w:rFonts w:ascii="Times New Roman" w:eastAsia="Times New Roman" w:hAnsi="Times New Roman" w:cs="Times New Roman"/>
                <w:color w:val="000000"/>
                <w:u w:val="single" w:color="000000"/>
                <w14:ligatures w14:val="none"/>
              </w:rPr>
              <w:t>:</w:t>
            </w:r>
            <w:r w:rsidRPr="00752C09">
              <w:rPr>
                <w:rFonts w:ascii="Times New Roman" w:eastAsia="Times New Roman" w:hAnsi="Times New Roman" w:cs="Times New Roman"/>
                <w:color w:val="000000"/>
                <w14:ligatures w14:val="none"/>
              </w:rPr>
              <w:t xml:space="preserve"> During the period of the delays, my mother was in the hospital due to severe kidney failure, with her kidney function falling below 2%. This critical situation necessitated our presence at the hospital to provide emotional support and assist with her medical needs. Given the life-threatening nature of her condition, submitting the compensation claim within the 28-day window was not a priority. </w:t>
            </w:r>
            <w:r w:rsidRPr="00752C09">
              <w:rPr>
                <w:rFonts w:ascii="Times New Roman" w:eastAsia="Arial" w:hAnsi="Times New Roman" w:cs="Times New Roman"/>
                <w:color w:val="000000"/>
                <w14:ligatures w14:val="none"/>
              </w:rPr>
              <w:tab/>
            </w:r>
          </w:p>
          <w:p w14:paraId="55D955F0" w14:textId="77777777" w:rsidR="00000000" w:rsidRPr="00752C09" w:rsidRDefault="00000000">
            <w:pPr>
              <w:widowControl w:val="0"/>
              <w:spacing w:after="269"/>
              <w:ind w:left="72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Proof</w:t>
            </w:r>
            <w:r w:rsidRPr="00752C09">
              <w:rPr>
                <w:rFonts w:ascii="Times New Roman" w:eastAsia="Times New Roman" w:hAnsi="Times New Roman" w:cs="Times New Roman"/>
                <w:color w:val="000000"/>
                <w14:ligatures w14:val="none"/>
              </w:rPr>
              <w:t xml:space="preserve">: Documentation and medical records are available at link to relevant documentation (part 2 covers this aspect). </w:t>
            </w:r>
            <w:hyperlink r:id="rId85" w:history="1">
              <w:r w:rsidRPr="00752C09">
                <w:rPr>
                  <w:rStyle w:val="Hyperlink"/>
                  <w:rFonts w:ascii="Times New Roman" w:eastAsia="Times New Roman" w:hAnsi="Times New Roman" w:cs="Times New Roman"/>
                  <w:color w:val="000000"/>
                  <w:u w:val="none"/>
                  <w14:ligatures w14:val="none"/>
                </w:rPr>
                <w:t>“</w:t>
              </w:r>
            </w:hyperlink>
            <w:hyperlink r:id="rId86" w:history="1">
              <w:r w:rsidRPr="00752C09">
                <w:rPr>
                  <w:rStyle w:val="Hyperlink"/>
                  <w:rFonts w:ascii="Times New Roman" w:eastAsia="Times New Roman" w:hAnsi="Times New Roman" w:cs="Times New Roman"/>
                  <w:color w:val="0000FF"/>
                  <w14:ligatures w14:val="none"/>
                </w:rPr>
                <w:t>https://horrific</w:t>
              </w:r>
            </w:hyperlink>
            <w:hyperlink r:id="rId87" w:history="1">
              <w:r w:rsidRPr="00752C09">
                <w:rPr>
                  <w:rStyle w:val="Hyperlink"/>
                  <w:rFonts w:ascii="Times New Roman" w:eastAsia="Times New Roman" w:hAnsi="Times New Roman" w:cs="Times New Roman"/>
                  <w:color w:val="0000FF"/>
                  <w14:ligatures w14:val="none"/>
                </w:rPr>
                <w:t>-</w:t>
              </w:r>
            </w:hyperlink>
            <w:hyperlink r:id="rId88" w:history="1">
              <w:r w:rsidRPr="00752C09">
                <w:rPr>
                  <w:rStyle w:val="Hyperlink"/>
                  <w:rFonts w:ascii="Times New Roman" w:eastAsia="Times New Roman" w:hAnsi="Times New Roman" w:cs="Times New Roman"/>
                  <w:color w:val="0000FF"/>
                  <w14:ligatures w14:val="none"/>
                </w:rPr>
                <w:t>corruption</w:t>
              </w:r>
            </w:hyperlink>
            <w:hyperlink r:id="rId89" w:history="1">
              <w:r w:rsidRPr="00752C09">
                <w:rPr>
                  <w:rStyle w:val="Hyperlink"/>
                  <w:rFonts w:ascii="Times New Roman" w:eastAsia="Times New Roman" w:hAnsi="Times New Roman" w:cs="Times New Roman"/>
                  <w:color w:val="0000FF"/>
                  <w14:ligatures w14:val="none"/>
                </w:rPr>
                <w:t>files.webhop.me/PNC66/1.%20PNC</w:t>
              </w:r>
            </w:hyperlink>
            <w:hyperlink r:id="rId90" w:history="1">
              <w:r w:rsidRPr="00752C09">
                <w:rPr>
                  <w:rStyle w:val="Hyperlink"/>
                  <w:rFonts w:ascii="Times New Roman" w:eastAsia="Times New Roman" w:hAnsi="Times New Roman" w:cs="Times New Roman"/>
                  <w:color w:val="0000FF"/>
                  <w14:ligatures w14:val="none"/>
                </w:rPr>
                <w:t>-</w:t>
              </w:r>
            </w:hyperlink>
            <w:hyperlink r:id="rId91" w:history="1">
              <w:r w:rsidRPr="00752C09">
                <w:rPr>
                  <w:rStyle w:val="Hyperlink"/>
                  <w:rFonts w:ascii="Times New Roman" w:eastAsia="Times New Roman" w:hAnsi="Times New Roman" w:cs="Times New Roman"/>
                  <w:color w:val="0000FF"/>
                  <w14:ligatures w14:val="none"/>
                </w:rPr>
                <w:t>Errors</w:t>
              </w:r>
            </w:hyperlink>
            <w:hyperlink r:id="rId92" w:history="1">
              <w:r w:rsidRPr="00752C09">
                <w:rPr>
                  <w:rStyle w:val="Hyperlink"/>
                  <w:rFonts w:ascii="Times New Roman" w:eastAsia="Times New Roman" w:hAnsi="Times New Roman" w:cs="Times New Roman"/>
                  <w:color w:val="0000FF"/>
                  <w14:ligatures w14:val="none"/>
                </w:rPr>
                <w:t>-</w:t>
              </w:r>
            </w:hyperlink>
            <w:hyperlink r:id="rId93" w:history="1">
              <w:r w:rsidRPr="00752C09">
                <w:rPr>
                  <w:rStyle w:val="Hyperlink"/>
                  <w:rFonts w:ascii="Times New Roman" w:eastAsia="Times New Roman" w:hAnsi="Times New Roman" w:cs="Times New Roman"/>
                  <w:color w:val="0000FF"/>
                  <w14:ligatures w14:val="none"/>
                </w:rPr>
                <w:t>and</w:t>
              </w:r>
            </w:hyperlink>
            <w:hyperlink r:id="rId94" w:history="1">
              <w:r w:rsidRPr="00752C09">
                <w:rPr>
                  <w:rStyle w:val="Hyperlink"/>
                  <w:rFonts w:ascii="Times New Roman" w:eastAsia="Times New Roman" w:hAnsi="Times New Roman" w:cs="Times New Roman"/>
                  <w:color w:val="0000FF"/>
                  <w14:ligatures w14:val="none"/>
                </w:rPr>
                <w:t>-</w:t>
              </w:r>
            </w:hyperlink>
            <w:hyperlink r:id="rId95" w:history="1">
              <w:r w:rsidRPr="00752C09">
                <w:rPr>
                  <w:rStyle w:val="Hyperlink"/>
                  <w:rFonts w:ascii="Times New Roman" w:eastAsia="Times New Roman" w:hAnsi="Times New Roman" w:cs="Times New Roman"/>
                  <w:color w:val="0000FF"/>
                  <w14:ligatures w14:val="none"/>
                </w:rPr>
                <w:t>Its</w:t>
              </w:r>
            </w:hyperlink>
            <w:hyperlink r:id="rId96" w:history="1">
              <w:r w:rsidRPr="00752C09">
                <w:rPr>
                  <w:rStyle w:val="Hyperlink"/>
                  <w:rFonts w:ascii="Times New Roman" w:eastAsia="Times New Roman" w:hAnsi="Times New Roman" w:cs="Times New Roman"/>
                  <w:color w:val="0000FF"/>
                  <w14:ligatures w14:val="none"/>
                </w:rPr>
                <w:t>-</w:t>
              </w:r>
            </w:hyperlink>
            <w:hyperlink r:id="rId97" w:history="1">
              <w:r w:rsidRPr="00752C09">
                <w:rPr>
                  <w:rStyle w:val="Hyperlink"/>
                  <w:rFonts w:ascii="Times New Roman" w:eastAsia="Times New Roman" w:hAnsi="Times New Roman" w:cs="Times New Roman"/>
                  <w:color w:val="0000FF"/>
                  <w14:ligatures w14:val="none"/>
                </w:rPr>
                <w:t>Other</w:t>
              </w:r>
            </w:hyperlink>
            <w:hyperlink r:id="rId98" w:history="1">
              <w:r w:rsidRPr="00752C09">
                <w:rPr>
                  <w:rStyle w:val="Hyperlink"/>
                  <w:rFonts w:ascii="Times New Roman" w:eastAsia="Times New Roman" w:hAnsi="Times New Roman" w:cs="Times New Roman"/>
                  <w:color w:val="0000FF"/>
                  <w14:ligatures w14:val="none"/>
                </w:rPr>
                <w:t>-</w:t>
              </w:r>
            </w:hyperlink>
            <w:hyperlink r:id="rId99" w:history="1">
              <w:r w:rsidRPr="00752C09">
                <w:rPr>
                  <w:rStyle w:val="Hyperlink"/>
                  <w:rFonts w:ascii="Times New Roman" w:eastAsia="Times New Roman" w:hAnsi="Times New Roman" w:cs="Times New Roman"/>
                  <w:color w:val="0000FF"/>
                  <w14:ligatures w14:val="none"/>
                </w:rPr>
                <w:t>Claims/Letter</w:t>
              </w:r>
            </w:hyperlink>
            <w:hyperlink r:id="rId100" w:history="1">
              <w:r w:rsidRPr="00752C09">
                <w:rPr>
                  <w:rStyle w:val="Hyperlink"/>
                  <w:rFonts w:ascii="Times New Roman" w:eastAsia="Times New Roman" w:hAnsi="Times New Roman" w:cs="Times New Roman"/>
                  <w:color w:val="0000FF"/>
                  <w14:ligatures w14:val="none"/>
                </w:rPr>
                <w:t>-</w:t>
              </w:r>
            </w:hyperlink>
            <w:hyperlink r:id="rId101" w:history="1">
              <w:r w:rsidRPr="00752C09">
                <w:rPr>
                  <w:rStyle w:val="Hyperlink"/>
                  <w:rFonts w:ascii="Times New Roman" w:eastAsia="Times New Roman" w:hAnsi="Times New Roman" w:cs="Times New Roman"/>
                  <w:color w:val="0000FF"/>
                  <w14:ligatures w14:val="none"/>
                </w:rPr>
                <w:t>24</w:t>
              </w:r>
            </w:hyperlink>
            <w:hyperlink r:id="rId102" w:history="1">
              <w:r w:rsidRPr="00752C09">
                <w:rPr>
                  <w:rStyle w:val="Hyperlink"/>
                  <w:rFonts w:ascii="Times New Roman" w:eastAsia="Times New Roman" w:hAnsi="Times New Roman" w:cs="Times New Roman"/>
                  <w:color w:val="0000FF"/>
                  <w14:ligatures w14:val="none"/>
                </w:rPr>
                <w:t>-</w:t>
              </w:r>
            </w:hyperlink>
            <w:hyperlink r:id="rId103" w:history="1">
              <w:r w:rsidRPr="00752C09">
                <w:rPr>
                  <w:rStyle w:val="Hyperlink"/>
                  <w:rFonts w:ascii="Times New Roman" w:eastAsia="Times New Roman" w:hAnsi="Times New Roman" w:cs="Times New Roman"/>
                  <w:color w:val="0000FF"/>
                  <w14:ligatures w14:val="none"/>
                </w:rPr>
                <w:t>11</w:t>
              </w:r>
            </w:hyperlink>
            <w:hyperlink r:id="rId104" w:history="1">
              <w:r w:rsidRPr="00752C09">
                <w:rPr>
                  <w:rStyle w:val="Hyperlink"/>
                  <w:rFonts w:ascii="Times New Roman" w:eastAsia="Times New Roman" w:hAnsi="Times New Roman" w:cs="Times New Roman"/>
                  <w:color w:val="0000FF"/>
                  <w14:ligatures w14:val="none"/>
                </w:rPr>
                <w:t>24</w:t>
              </w:r>
            </w:hyperlink>
            <w:hyperlink r:id="rId105" w:history="1">
              <w:r w:rsidRPr="00752C09">
                <w:rPr>
                  <w:rStyle w:val="Hyperlink"/>
                  <w:rFonts w:ascii="Times New Roman" w:eastAsia="Times New Roman" w:hAnsi="Times New Roman" w:cs="Times New Roman"/>
                  <w:color w:val="0000FF"/>
                  <w14:ligatures w14:val="none"/>
                </w:rPr>
                <w:t>-</w:t>
              </w:r>
            </w:hyperlink>
            <w:hyperlink r:id="rId106" w:history="1">
              <w:r w:rsidRPr="00752C09">
                <w:rPr>
                  <w:rStyle w:val="Hyperlink"/>
                  <w:rFonts w:ascii="Times New Roman" w:eastAsia="Times New Roman" w:hAnsi="Times New Roman" w:cs="Times New Roman"/>
                  <w:color w:val="0000FF"/>
                  <w14:ligatures w14:val="none"/>
                </w:rPr>
                <w:t>Updated30</w:t>
              </w:r>
            </w:hyperlink>
            <w:hyperlink r:id="rId107" w:history="1">
              <w:r w:rsidRPr="00752C09">
                <w:rPr>
                  <w:rStyle w:val="Hyperlink"/>
                  <w:rFonts w:ascii="Times New Roman" w:eastAsia="Times New Roman" w:hAnsi="Times New Roman" w:cs="Times New Roman"/>
                  <w:color w:val="0000FF"/>
                  <w14:ligatures w14:val="none"/>
                </w:rPr>
                <w:t>-</w:t>
              </w:r>
            </w:hyperlink>
            <w:hyperlink r:id="rId108" w:history="1">
              <w:r w:rsidRPr="00752C09">
                <w:rPr>
                  <w:rStyle w:val="Hyperlink"/>
                  <w:rFonts w:ascii="Times New Roman" w:eastAsia="Times New Roman" w:hAnsi="Times New Roman" w:cs="Times New Roman"/>
                  <w:color w:val="0000FF"/>
                  <w14:ligatures w14:val="none"/>
                </w:rPr>
                <w:t>12</w:t>
              </w:r>
            </w:hyperlink>
            <w:hyperlink r:id="rId109" w:history="1">
              <w:r w:rsidRPr="00752C09">
                <w:rPr>
                  <w:rStyle w:val="Hyperlink"/>
                  <w:rFonts w:ascii="Times New Roman" w:eastAsia="Times New Roman" w:hAnsi="Times New Roman" w:cs="Times New Roman"/>
                  <w:color w:val="0000FF"/>
                  <w14:ligatures w14:val="none"/>
                </w:rPr>
                <w:t>-</w:t>
              </w:r>
            </w:hyperlink>
            <w:hyperlink r:id="rId110" w:history="1">
              <w:r w:rsidRPr="00752C09">
                <w:rPr>
                  <w:rStyle w:val="Hyperlink"/>
                  <w:rFonts w:ascii="Times New Roman" w:eastAsia="Times New Roman" w:hAnsi="Times New Roman" w:cs="Times New Roman"/>
                  <w:color w:val="0000FF"/>
                  <w14:ligatures w14:val="none"/>
                </w:rPr>
                <w:t>24/</w:t>
              </w:r>
            </w:hyperlink>
            <w:hyperlink r:id="rId111" w:history="1">
              <w:r w:rsidRPr="00752C09">
                <w:rPr>
                  <w:rStyle w:val="Hyperlink"/>
                  <w:rFonts w:ascii="Times New Roman" w:eastAsia="Times New Roman" w:hAnsi="Times New Roman" w:cs="Times New Roman"/>
                  <w:color w:val="0000FF"/>
                  <w:u w:val="none"/>
                  <w14:ligatures w14:val="none"/>
                </w:rPr>
                <w:t>”</w:t>
              </w:r>
            </w:hyperlink>
            <w:r w:rsidRPr="00752C09">
              <w:rPr>
                <w:rFonts w:ascii="Times New Roman" w:eastAsia="Times New Roman" w:hAnsi="Times New Roman" w:cs="Times New Roman"/>
                <w:color w:val="000000"/>
                <w14:ligatures w14:val="none"/>
              </w:rPr>
              <w:t xml:space="preserve"> </w:t>
            </w:r>
          </w:p>
          <w:p w14:paraId="0DC2AF08" w14:textId="77777777" w:rsidR="00000000" w:rsidRPr="00752C09" w:rsidRDefault="00000000">
            <w:pPr>
              <w:spacing w:after="0"/>
              <w:ind w:left="144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00C18D64" w14:textId="77777777" w:rsidR="00000000" w:rsidRPr="00752C09" w:rsidRDefault="00000000">
            <w:pPr>
              <w:widowControl w:val="0"/>
              <w:numPr>
                <w:ilvl w:val="0"/>
                <w:numId w:val="9"/>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Multiple Simultaneous Claims</w:t>
            </w:r>
            <w:r w:rsidRPr="00752C09">
              <w:rPr>
                <w:rFonts w:ascii="Times New Roman" w:eastAsia="Times New Roman" w:hAnsi="Times New Roman" w:cs="Times New Roman"/>
                <w:color w:val="000000"/>
                <w14:ligatures w14:val="none"/>
              </w:rPr>
              <w:t xml:space="preserve">: While away on holiday, three significant negative events beyond my control occurred, including this compensation claim. Addressing all three complaints simultaneously has been extremely challenging and unfair. The mental and emotional toll of managing multiple claims has further delayed my ability to submit the claim within the required timeframe. </w:t>
            </w:r>
            <w:r w:rsidRPr="00752C09">
              <w:rPr>
                <w:rFonts w:ascii="Times New Roman" w:eastAsia="Arial" w:hAnsi="Times New Roman" w:cs="Times New Roman"/>
                <w:color w:val="000000"/>
                <w14:ligatures w14:val="none"/>
              </w:rPr>
              <w:tab/>
            </w:r>
          </w:p>
          <w:p w14:paraId="1C59F3BF" w14:textId="77777777" w:rsidR="00000000" w:rsidRPr="00752C09" w:rsidRDefault="00000000">
            <w:pPr>
              <w:widowControl w:val="0"/>
              <w:spacing w:after="269"/>
              <w:ind w:left="72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P</w:t>
            </w:r>
            <w:r w:rsidRPr="00752C09">
              <w:rPr>
                <w:rFonts w:ascii="Times New Roman" w:eastAsia="Times New Roman" w:hAnsi="Times New Roman" w:cs="Times New Roman"/>
                <w:b/>
                <w:color w:val="000000"/>
                <w:u w:val="single" w:color="000000"/>
                <w14:ligatures w14:val="none"/>
              </w:rPr>
              <w:t>roof</w:t>
            </w:r>
            <w:r w:rsidRPr="00752C09">
              <w:rPr>
                <w:rFonts w:ascii="Times New Roman" w:eastAsia="Times New Roman" w:hAnsi="Times New Roman" w:cs="Times New Roman"/>
                <w:color w:val="000000"/>
                <w14:ligatures w14:val="none"/>
              </w:rPr>
              <w:t>: Documentation titled "</w:t>
            </w:r>
            <w:hyperlink r:id="rId112" w:history="1">
              <w:r w:rsidRPr="00752C09">
                <w:rPr>
                  <w:rStyle w:val="Hyperlink"/>
                  <w:rFonts w:ascii="Times New Roman" w:eastAsia="Times New Roman" w:hAnsi="Times New Roman" w:cs="Times New Roman"/>
                  <w:color w:val="0000FF"/>
                  <w14:ligatures w14:val="none"/>
                </w:rPr>
                <w:t>01. Trip to Turkey to get My Teeth Fixed.docx</w:t>
              </w:r>
            </w:hyperlink>
            <w:hyperlink r:id="rId113" w:history="1">
              <w:r w:rsidRPr="00752C09">
                <w:rPr>
                  <w:rStyle w:val="Hyperlink"/>
                  <w:rFonts w:ascii="Times New Roman" w:eastAsia="Times New Roman" w:hAnsi="Times New Roman" w:cs="Times New Roman"/>
                  <w:color w:val="0000FF"/>
                  <w14:ligatures w14:val="none"/>
                </w:rPr>
                <w:t>,</w:t>
              </w:r>
            </w:hyperlink>
            <w:hyperlink r:id="rId114" w:history="1">
              <w:r w:rsidRPr="00752C09">
                <w:rPr>
                  <w:rStyle w:val="Hyperlink"/>
                  <w:rFonts w:ascii="Times New Roman" w:eastAsia="Times New Roman" w:hAnsi="Times New Roman" w:cs="Times New Roman"/>
                  <w:color w:val="467886"/>
                  <w14:ligatures w14:val="none"/>
                </w:rPr>
                <w:t>”</w:t>
              </w:r>
            </w:hyperlink>
            <w:hyperlink r:id="rId115" w:history="1">
              <w:r w:rsidRPr="00752C09">
                <w:rPr>
                  <w:rStyle w:val="Hyperlink"/>
                  <w:rFonts w:ascii="Times New Roman" w:eastAsia="Times New Roman" w:hAnsi="Times New Roman" w:cs="Times New Roman"/>
                  <w:color w:val="000000"/>
                  <w:u w:val="none"/>
                  <w14:ligatures w14:val="none"/>
                </w:rPr>
                <w:t xml:space="preserve"> </w:t>
              </w:r>
            </w:hyperlink>
            <w:r w:rsidRPr="00752C09">
              <w:rPr>
                <w:rFonts w:ascii="Times New Roman" w:eastAsia="Times New Roman" w:hAnsi="Times New Roman" w:cs="Times New Roman"/>
                <w:color w:val="000000"/>
                <w14:ligatures w14:val="none"/>
              </w:rPr>
              <w:t xml:space="preserve">provides evidence of the other concurrent issues and their impact on my ability to promptly file the compensation claim.  </w:t>
            </w:r>
          </w:p>
          <w:p w14:paraId="41E8A5A1" w14:textId="77777777" w:rsidR="00000000" w:rsidRPr="00752C09" w:rsidRDefault="00000000">
            <w:pPr>
              <w:spacing w:after="0"/>
              <w:ind w:left="144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1526DC28" w14:textId="77777777" w:rsidR="00000000" w:rsidRPr="00752C09" w:rsidRDefault="00000000">
            <w:pPr>
              <w:widowControl w:val="0"/>
              <w:numPr>
                <w:ilvl w:val="0"/>
                <w:numId w:val="9"/>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Technical Issues with Claim Submission</w:t>
            </w:r>
            <w:r w:rsidRPr="00752C09">
              <w:rPr>
                <w:rFonts w:ascii="Times New Roman" w:eastAsia="Times New Roman" w:hAnsi="Times New Roman" w:cs="Times New Roman"/>
                <w:color w:val="000000"/>
                <w14:ligatures w14:val="none"/>
              </w:rPr>
              <w:t xml:space="preserve">: The incident on </w:t>
            </w:r>
            <w:r w:rsidRPr="00752C09">
              <w:rPr>
                <w:rFonts w:ascii="Times New Roman" w:eastAsia="Times New Roman" w:hAnsi="Times New Roman" w:cs="Times New Roman"/>
                <w:b/>
                <w:color w:val="000000"/>
                <w:u w:val="single" w:color="000000"/>
                <w14:ligatures w14:val="none"/>
              </w:rPr>
              <w:t>January 12, 2025</w:t>
            </w:r>
            <w:r w:rsidRPr="00752C09">
              <w:rPr>
                <w:rFonts w:ascii="Times New Roman" w:eastAsia="Times New Roman" w:hAnsi="Times New Roman" w:cs="Times New Roman"/>
                <w:color w:val="000000"/>
                <w14:ligatures w14:val="none"/>
              </w:rPr>
              <w:t xml:space="preserve">, led to an attempted claim submission on </w:t>
            </w:r>
            <w:r w:rsidRPr="00752C09">
              <w:rPr>
                <w:rFonts w:ascii="Times New Roman" w:eastAsia="Times New Roman" w:hAnsi="Times New Roman" w:cs="Times New Roman"/>
                <w:b/>
                <w:color w:val="000000"/>
                <w:u w:val="single" w:color="000000"/>
                <w14:ligatures w14:val="none"/>
              </w:rPr>
              <w:t>February 9, 2025</w:t>
            </w:r>
            <w:r w:rsidRPr="00752C09">
              <w:rPr>
                <w:rFonts w:ascii="Times New Roman" w:eastAsia="Times New Roman" w:hAnsi="Times New Roman" w:cs="Times New Roman"/>
                <w:color w:val="000000"/>
                <w14:ligatures w14:val="none"/>
              </w:rPr>
              <w:t xml:space="preserve">. However, the website did not allow for the complete upload of the necessary files to support the claim. This technical issue, partly due to the website's outdated design, hindered the submission process and forced us to resort to email instead. </w:t>
            </w:r>
          </w:p>
          <w:p w14:paraId="0ED8B16B" w14:textId="77777777" w:rsidR="00000000" w:rsidRPr="00752C09" w:rsidRDefault="00000000">
            <w:pPr>
              <w:widowControl w:val="0"/>
              <w:spacing w:after="269"/>
              <w:ind w:left="72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Proof</w:t>
            </w:r>
            <w:r w:rsidRPr="00752C09">
              <w:rPr>
                <w:rFonts w:ascii="Times New Roman" w:eastAsia="Times New Roman" w:hAnsi="Times New Roman" w:cs="Times New Roman"/>
                <w:color w:val="000000"/>
                <w14:ligatures w14:val="none"/>
              </w:rPr>
              <w:t>: Email correspondence indicating our attempts to submit the claim via the website and the subsequent email submission to Thameslink Customer Relations [</w:t>
            </w:r>
            <w:r w:rsidRPr="00752C09">
              <w:rPr>
                <w:rFonts w:ascii="Times New Roman" w:eastAsia="Times New Roman" w:hAnsi="Times New Roman" w:cs="Times New Roman"/>
                <w:b/>
                <w:color w:val="000000"/>
                <w:u w:val="single" w:color="000000"/>
                <w14:ligatures w14:val="none"/>
              </w:rPr>
              <w:t>The Email We Had To Use</w:t>
            </w:r>
            <w:r w:rsidRPr="00752C09">
              <w:rPr>
                <w:rFonts w:ascii="Times New Roman" w:eastAsia="Times New Roman" w:hAnsi="Times New Roman" w:cs="Times New Roman"/>
                <w:color w:val="000000"/>
                <w14:ligatures w14:val="none"/>
              </w:rPr>
              <w:t>] “</w:t>
            </w:r>
            <w:r w:rsidRPr="00752C09">
              <w:rPr>
                <w:rFonts w:ascii="Times New Roman" w:eastAsia="Times New Roman" w:hAnsi="Times New Roman" w:cs="Times New Roman"/>
                <w:color w:val="0000FF"/>
                <w:u w:val="single"/>
                <w14:ligatures w14:val="none"/>
              </w:rPr>
              <w:t>Customerservices@Thameslinkrailway.Com</w:t>
            </w:r>
            <w:r w:rsidRPr="00752C09">
              <w:rPr>
                <w:rFonts w:ascii="Times New Roman" w:eastAsia="Times New Roman" w:hAnsi="Times New Roman" w:cs="Times New Roman"/>
                <w:color w:val="0000FF"/>
                <w14:ligatures w14:val="none"/>
              </w:rPr>
              <w:t xml:space="preserve">.” </w:t>
            </w:r>
            <w:r w:rsidRPr="00752C09">
              <w:rPr>
                <w:rFonts w:ascii="Times New Roman" w:eastAsia="Times New Roman" w:hAnsi="Times New Roman" w:cs="Times New Roman"/>
                <w:color w:val="000000"/>
                <w14:ligatures w14:val="none"/>
              </w:rPr>
              <w:t xml:space="preserve"> </w:t>
            </w:r>
          </w:p>
          <w:p w14:paraId="2A1B02E8" w14:textId="77777777" w:rsidR="00000000" w:rsidRPr="00752C09" w:rsidRDefault="00000000">
            <w:pPr>
              <w:spacing w:after="0"/>
              <w:ind w:left="144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694B3820" w14:textId="77777777" w:rsidR="00000000" w:rsidRPr="00752C09" w:rsidRDefault="00000000">
            <w:pPr>
              <w:widowControl w:val="0"/>
              <w:numPr>
                <w:ilvl w:val="0"/>
                <w:numId w:val="9"/>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Unforeseen Personal Circumstances</w:t>
            </w:r>
            <w:r w:rsidRPr="00752C09">
              <w:rPr>
                <w:rFonts w:ascii="Times New Roman" w:eastAsia="Times New Roman" w:hAnsi="Times New Roman" w:cs="Times New Roman"/>
                <w:color w:val="000000"/>
                <w14:ligatures w14:val="none"/>
              </w:rPr>
              <w:t xml:space="preserve">: At the time, I was not expecting to engage in extensive litigation work concerning this matter. Additionally, I was involved in redecorating my flat, which rendered my computer console unusable and prevented me from submitting the claim promptly. The unexpected downtime and additional work further contributed to the delay in claim submission. </w:t>
            </w:r>
            <w:r w:rsidRPr="00752C09">
              <w:rPr>
                <w:rFonts w:ascii="Times New Roman" w:eastAsia="Courier New" w:hAnsi="Times New Roman" w:cs="Times New Roman"/>
                <w:color w:val="000000"/>
                <w14:ligatures w14:val="none"/>
              </w:rPr>
              <w:t>o</w:t>
            </w:r>
            <w:r w:rsidRPr="00752C09">
              <w:rPr>
                <w:rFonts w:ascii="Times New Roman" w:eastAsia="Arial" w:hAnsi="Times New Roman" w:cs="Times New Roman"/>
                <w:color w:val="000000"/>
                <w14:ligatures w14:val="none"/>
              </w:rPr>
              <w:t xml:space="preserve"> </w:t>
            </w:r>
            <w:r w:rsidRPr="00752C09">
              <w:rPr>
                <w:rFonts w:ascii="Times New Roman" w:eastAsia="Arial" w:hAnsi="Times New Roman" w:cs="Times New Roman"/>
                <w:color w:val="000000"/>
                <w14:ligatures w14:val="none"/>
              </w:rPr>
              <w:tab/>
            </w:r>
            <w:r w:rsidRPr="00752C09">
              <w:rPr>
                <w:rFonts w:ascii="Times New Roman" w:eastAsia="Times New Roman" w:hAnsi="Times New Roman" w:cs="Times New Roman"/>
                <w:b/>
                <w:color w:val="000000"/>
                <w:u w:val="single" w:color="000000"/>
                <w14:ligatures w14:val="none"/>
              </w:rPr>
              <w:t>Proof</w:t>
            </w:r>
            <w:r w:rsidRPr="00752C09">
              <w:rPr>
                <w:rFonts w:ascii="Times New Roman" w:eastAsia="Times New Roman" w:hAnsi="Times New Roman" w:cs="Times New Roman"/>
                <w:color w:val="000000"/>
                <w14:ligatures w14:val="none"/>
              </w:rPr>
              <w:t xml:space="preserve">: Documentation titled </w:t>
            </w:r>
            <w:hyperlink r:id="rId116" w:history="1">
              <w:r w:rsidRPr="00752C09">
                <w:rPr>
                  <w:rStyle w:val="Hyperlink"/>
                  <w:rFonts w:ascii="Times New Roman" w:eastAsia="Times New Roman" w:hAnsi="Times New Roman" w:cs="Times New Roman"/>
                  <w:color w:val="000000"/>
                  <w:u w:val="none"/>
                  <w14:ligatures w14:val="none"/>
                </w:rPr>
                <w:t>"</w:t>
              </w:r>
            </w:hyperlink>
            <w:hyperlink r:id="rId117" w:history="1">
              <w:r w:rsidRPr="00752C09">
                <w:rPr>
                  <w:rStyle w:val="Hyperlink"/>
                  <w:rFonts w:ascii="Times New Roman" w:eastAsia="Times New Roman" w:hAnsi="Times New Roman" w:cs="Times New Roman"/>
                  <w:color w:val="96607D"/>
                  <w14:ligatures w14:val="none"/>
                </w:rPr>
                <w:t>17. Decorating</w:t>
              </w:r>
            </w:hyperlink>
            <w:hyperlink r:id="rId118" w:history="1">
              <w:r w:rsidRPr="00752C09">
                <w:rPr>
                  <w:rStyle w:val="Hyperlink"/>
                  <w:rFonts w:ascii="Times New Roman" w:eastAsia="Times New Roman" w:hAnsi="Times New Roman" w:cs="Times New Roman"/>
                  <w:color w:val="96607D"/>
                  <w14:ligatures w14:val="none"/>
                </w:rPr>
                <w:t>-</w:t>
              </w:r>
            </w:hyperlink>
            <w:hyperlink r:id="rId119" w:history="1">
              <w:r w:rsidRPr="00752C09">
                <w:rPr>
                  <w:rStyle w:val="Hyperlink"/>
                  <w:rFonts w:ascii="Times New Roman" w:eastAsia="Times New Roman" w:hAnsi="Times New Roman" w:cs="Times New Roman"/>
                  <w:color w:val="96607D"/>
                  <w14:ligatures w14:val="none"/>
                </w:rPr>
                <w:t>Updates</w:t>
              </w:r>
            </w:hyperlink>
            <w:hyperlink r:id="rId120" w:history="1">
              <w:r w:rsidRPr="00752C09">
                <w:rPr>
                  <w:rStyle w:val="Hyperlink"/>
                  <w:rFonts w:ascii="Times New Roman" w:eastAsia="Times New Roman" w:hAnsi="Times New Roman" w:cs="Times New Roman"/>
                  <w:color w:val="96607D"/>
                  <w14:ligatures w14:val="none"/>
                </w:rPr>
                <w:t>-</w:t>
              </w:r>
            </w:hyperlink>
            <w:hyperlink r:id="rId121" w:history="1">
              <w:r w:rsidRPr="00752C09">
                <w:rPr>
                  <w:rStyle w:val="Hyperlink"/>
                  <w:rFonts w:ascii="Times New Roman" w:eastAsia="Times New Roman" w:hAnsi="Times New Roman" w:cs="Times New Roman"/>
                  <w:color w:val="96607D"/>
                  <w14:ligatures w14:val="none"/>
                </w:rPr>
                <w:t>29</w:t>
              </w:r>
            </w:hyperlink>
            <w:hyperlink r:id="rId122" w:history="1">
              <w:r w:rsidRPr="00752C09">
                <w:rPr>
                  <w:rStyle w:val="Hyperlink"/>
                  <w:rFonts w:ascii="Times New Roman" w:eastAsia="Times New Roman" w:hAnsi="Times New Roman" w:cs="Times New Roman"/>
                  <w:color w:val="96607D"/>
                  <w14:ligatures w14:val="none"/>
                </w:rPr>
                <w:t>-</w:t>
              </w:r>
            </w:hyperlink>
            <w:hyperlink r:id="rId123" w:history="1">
              <w:r w:rsidRPr="00752C09">
                <w:rPr>
                  <w:rStyle w:val="Hyperlink"/>
                  <w:rFonts w:ascii="Times New Roman" w:eastAsia="Times New Roman" w:hAnsi="Times New Roman" w:cs="Times New Roman"/>
                  <w:color w:val="96607D"/>
                  <w14:ligatures w14:val="none"/>
                </w:rPr>
                <w:t>10</w:t>
              </w:r>
            </w:hyperlink>
            <w:hyperlink r:id="rId124" w:history="1">
              <w:r w:rsidRPr="00752C09">
                <w:rPr>
                  <w:rStyle w:val="Hyperlink"/>
                  <w:rFonts w:ascii="Times New Roman" w:eastAsia="Times New Roman" w:hAnsi="Times New Roman" w:cs="Times New Roman"/>
                  <w:color w:val="96607D"/>
                  <w14:ligatures w14:val="none"/>
                </w:rPr>
                <w:t>-</w:t>
              </w:r>
            </w:hyperlink>
            <w:hyperlink r:id="rId125" w:history="1">
              <w:r w:rsidRPr="00752C09">
                <w:rPr>
                  <w:rStyle w:val="Hyperlink"/>
                  <w:rFonts w:ascii="Times New Roman" w:eastAsia="Times New Roman" w:hAnsi="Times New Roman" w:cs="Times New Roman"/>
                  <w:color w:val="96607D"/>
                  <w14:ligatures w14:val="none"/>
                </w:rPr>
                <w:t>24</w:t>
              </w:r>
            </w:hyperlink>
            <w:hyperlink r:id="rId126" w:history="1">
              <w:r w:rsidRPr="00752C09">
                <w:rPr>
                  <w:rStyle w:val="Hyperlink"/>
                  <w:rFonts w:ascii="Times New Roman" w:eastAsia="Times New Roman" w:hAnsi="Times New Roman" w:cs="Times New Roman"/>
                  <w:color w:val="96607D"/>
                  <w14:ligatures w14:val="none"/>
                </w:rPr>
                <w:t>-</w:t>
              </w:r>
            </w:hyperlink>
            <w:hyperlink r:id="rId127" w:history="1">
              <w:r w:rsidRPr="00752C09">
                <w:rPr>
                  <w:rStyle w:val="Hyperlink"/>
                  <w:rFonts w:ascii="Times New Roman" w:eastAsia="Times New Roman" w:hAnsi="Times New Roman" w:cs="Times New Roman"/>
                  <w:color w:val="96607D"/>
                  <w14:ligatures w14:val="none"/>
                </w:rPr>
                <w:t>till</w:t>
              </w:r>
            </w:hyperlink>
            <w:hyperlink r:id="rId128" w:history="1">
              <w:r w:rsidRPr="00752C09">
                <w:rPr>
                  <w:rStyle w:val="Hyperlink"/>
                  <w:rFonts w:ascii="Times New Roman" w:eastAsia="Times New Roman" w:hAnsi="Times New Roman" w:cs="Times New Roman"/>
                  <w:color w:val="96607D"/>
                  <w14:ligatures w14:val="none"/>
                </w:rPr>
                <w:t>-</w:t>
              </w:r>
            </w:hyperlink>
            <w:hyperlink r:id="rId129" w:history="1">
              <w:r w:rsidRPr="00752C09">
                <w:rPr>
                  <w:rStyle w:val="Hyperlink"/>
                  <w:rFonts w:ascii="Times New Roman" w:eastAsia="Times New Roman" w:hAnsi="Times New Roman" w:cs="Times New Roman"/>
                  <w:color w:val="96607D"/>
                  <w14:ligatures w14:val="none"/>
                </w:rPr>
                <w:t>27</w:t>
              </w:r>
            </w:hyperlink>
            <w:hyperlink r:id="rId130" w:history="1">
              <w:r w:rsidRPr="00752C09">
                <w:rPr>
                  <w:rStyle w:val="Hyperlink"/>
                  <w:rFonts w:ascii="Times New Roman" w:eastAsia="Times New Roman" w:hAnsi="Times New Roman" w:cs="Times New Roman"/>
                  <w:color w:val="96607D"/>
                  <w14:ligatures w14:val="none"/>
                </w:rPr>
                <w:t>-</w:t>
              </w:r>
            </w:hyperlink>
            <w:hyperlink r:id="rId131" w:history="1">
              <w:r w:rsidRPr="00752C09">
                <w:rPr>
                  <w:rStyle w:val="Hyperlink"/>
                  <w:rFonts w:ascii="Times New Roman" w:eastAsia="Times New Roman" w:hAnsi="Times New Roman" w:cs="Times New Roman"/>
                  <w:color w:val="96607D"/>
                  <w14:ligatures w14:val="none"/>
                </w:rPr>
                <w:t>11</w:t>
              </w:r>
            </w:hyperlink>
            <w:hyperlink r:id="rId132" w:history="1">
              <w:r w:rsidRPr="00752C09">
                <w:rPr>
                  <w:rStyle w:val="Hyperlink"/>
                  <w:rFonts w:ascii="Times New Roman" w:eastAsia="Times New Roman" w:hAnsi="Times New Roman" w:cs="Times New Roman"/>
                  <w:color w:val="96607D"/>
                  <w14:ligatures w14:val="none"/>
                </w:rPr>
                <w:t>-</w:t>
              </w:r>
            </w:hyperlink>
            <w:hyperlink r:id="rId133" w:history="1">
              <w:r w:rsidRPr="00752C09">
                <w:rPr>
                  <w:rStyle w:val="Hyperlink"/>
                  <w:rFonts w:ascii="Times New Roman" w:eastAsia="Times New Roman" w:hAnsi="Times New Roman" w:cs="Times New Roman"/>
                  <w:color w:val="96607D"/>
                  <w14:ligatures w14:val="none"/>
                </w:rPr>
                <w:t>24</w:t>
              </w:r>
            </w:hyperlink>
            <w:hyperlink r:id="rId134" w:history="1">
              <w:r w:rsidRPr="00752C09">
                <w:rPr>
                  <w:rStyle w:val="Hyperlink"/>
                  <w:rFonts w:ascii="Times New Roman" w:eastAsia="Times New Roman" w:hAnsi="Times New Roman" w:cs="Times New Roman"/>
                  <w:color w:val="000000"/>
                  <w:u w:val="none"/>
                  <w14:ligatures w14:val="none"/>
                </w:rPr>
                <w:t>"</w:t>
              </w:r>
            </w:hyperlink>
            <w:r w:rsidRPr="00752C09">
              <w:rPr>
                <w:rFonts w:ascii="Times New Roman" w:eastAsia="Times New Roman" w:hAnsi="Times New Roman" w:cs="Times New Roman"/>
                <w:color w:val="000000"/>
                <w14:ligatures w14:val="none"/>
              </w:rPr>
              <w:t xml:space="preserve"> provides evidence of the ongoing redecoration work and the impact on my ability to access and use my computer for claim submission.  </w:t>
            </w:r>
          </w:p>
          <w:p w14:paraId="05B50629" w14:textId="77777777" w:rsidR="00000000" w:rsidRPr="00752C09" w:rsidRDefault="00000000">
            <w:pPr>
              <w:spacing w:after="25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Relevant UK Laws and Regulations</w:t>
            </w:r>
            <w:r w:rsidRPr="00752C09">
              <w:rPr>
                <w:rFonts w:ascii="Times New Roman" w:eastAsia="Times New Roman" w:hAnsi="Times New Roman" w:cs="Times New Roman"/>
                <w:color w:val="000000"/>
                <w:u w:val="single" w:color="000000"/>
                <w14:ligatures w14:val="none"/>
              </w:rPr>
              <w:t>:</w:t>
            </w:r>
            <w:r w:rsidRPr="00752C09">
              <w:rPr>
                <w:rFonts w:ascii="Times New Roman" w:eastAsia="Times New Roman" w:hAnsi="Times New Roman" w:cs="Times New Roman"/>
                <w:color w:val="000000"/>
                <w14:ligatures w14:val="none"/>
              </w:rPr>
              <w:t xml:space="preserve"> </w:t>
            </w:r>
          </w:p>
          <w:p w14:paraId="0CBA00E7" w14:textId="77777777" w:rsidR="00000000" w:rsidRPr="00752C09" w:rsidRDefault="00000000">
            <w:pPr>
              <w:widowControl w:val="0"/>
              <w:numPr>
                <w:ilvl w:val="0"/>
                <w:numId w:val="10"/>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Rail Passengers' Rights and Obligations Regulation (EC) No 1371/2007</w:t>
            </w:r>
            <w:r w:rsidRPr="00752C09">
              <w:rPr>
                <w:rFonts w:ascii="Times New Roman" w:eastAsia="Times New Roman" w:hAnsi="Times New Roman" w:cs="Times New Roman"/>
                <w:color w:val="000000"/>
                <w14:ligatures w14:val="none"/>
              </w:rPr>
              <w:t xml:space="preserve">: This regulation enhances and strengthens the rights of rail passengers, particularly in the areas of information provision, compensation, and assistance. It applies to both international and domestic services in the UK. According to this regulation, passengers are entitled to compensation for delays, cancellations, and disruptions, regardless of the cause. </w:t>
            </w:r>
          </w:p>
          <w:p w14:paraId="56C165A0" w14:textId="77777777" w:rsidR="00000000" w:rsidRPr="00752C09" w:rsidRDefault="00000000">
            <w:pPr>
              <w:spacing w:after="0"/>
              <w:ind w:left="72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54647E72" w14:textId="77777777" w:rsidR="00000000" w:rsidRPr="00752C09" w:rsidRDefault="00000000">
            <w:pPr>
              <w:widowControl w:val="0"/>
              <w:numPr>
                <w:ilvl w:val="0"/>
                <w:numId w:val="10"/>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Consumer Rights Act 2015</w:t>
            </w:r>
            <w:r w:rsidRPr="00752C09">
              <w:rPr>
                <w:rFonts w:ascii="Times New Roman" w:eastAsia="Times New Roman" w:hAnsi="Times New Roman" w:cs="Times New Roman"/>
                <w:color w:val="000000"/>
                <w14:ligatures w14:val="none"/>
              </w:rPr>
              <w:t xml:space="preserve">: This act provides protection for consumers against unfair treatment and ensures that services are provided with reasonable care and skill. Under this act, passengers have the right to expect that train services will be provided as advertised and that any disruptions will be handled fairly and transparently. </w:t>
            </w:r>
          </w:p>
          <w:p w14:paraId="2E53B4A8" w14:textId="77777777" w:rsidR="00000000" w:rsidRPr="00752C09" w:rsidRDefault="00000000">
            <w:pPr>
              <w:spacing w:after="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5C465151" w14:textId="77777777" w:rsidR="00000000" w:rsidRPr="00752C09" w:rsidRDefault="00000000">
            <w:pPr>
              <w:widowControl w:val="0"/>
              <w:numPr>
                <w:ilvl w:val="0"/>
                <w:numId w:val="10"/>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National Rail - Conditions of Travel</w:t>
            </w:r>
            <w:r w:rsidRPr="00752C09">
              <w:rPr>
                <w:rFonts w:ascii="Times New Roman" w:eastAsia="Times New Roman" w:hAnsi="Times New Roman" w:cs="Times New Roman"/>
                <w:color w:val="000000"/>
                <w14:ligatures w14:val="none"/>
              </w:rPr>
              <w:t xml:space="preserve">: These conditions outline the rights and responsibilities of passengers and train operators. They include provisions for compensation in the event of delays, cancellations, and disruptions. Passengers are entitled to compensation if their journey is delayed by more than a certain amount of time, regardless of the cause. </w:t>
            </w:r>
          </w:p>
          <w:p w14:paraId="10AA8AC9" w14:textId="77777777" w:rsidR="00000000" w:rsidRPr="00752C09" w:rsidRDefault="00000000">
            <w:pPr>
              <w:spacing w:after="25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Addressing Rejection Reasons</w:t>
            </w:r>
            <w:r w:rsidRPr="00752C09">
              <w:rPr>
                <w:rFonts w:ascii="Times New Roman" w:eastAsia="Times New Roman" w:hAnsi="Times New Roman" w:cs="Times New Roman"/>
                <w:color w:val="000000"/>
                <w14:ligatures w14:val="none"/>
              </w:rPr>
              <w:t xml:space="preserve">: </w:t>
            </w:r>
          </w:p>
          <w:p w14:paraId="799B0C3F" w14:textId="77777777" w:rsidR="00000000" w:rsidRPr="00752C09" w:rsidRDefault="00000000">
            <w:pPr>
              <w:spacing w:after="0"/>
              <w:ind w:left="37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1.</w:t>
            </w:r>
            <w:r w:rsidRPr="00752C09">
              <w:rPr>
                <w:rFonts w:ascii="Times New Roman" w:eastAsia="Arial" w:hAnsi="Times New Roman" w:cs="Times New Roman"/>
                <w:color w:val="000000"/>
                <w14:ligatures w14:val="none"/>
              </w:rPr>
              <w:t xml:space="preserve"> </w:t>
            </w:r>
            <w:r w:rsidRPr="00752C09">
              <w:rPr>
                <w:rFonts w:ascii="Times New Roman" w:eastAsia="Times New Roman" w:hAnsi="Times New Roman" w:cs="Times New Roman"/>
                <w:b/>
                <w:color w:val="000000"/>
                <w:u w:val="single" w:color="000000"/>
                <w14:ligatures w14:val="none"/>
              </w:rPr>
              <w:t>Scheduled Service Changes Due to Planned Engineering Work</w:t>
            </w:r>
            <w:r w:rsidRPr="00752C09">
              <w:rPr>
                <w:rFonts w:ascii="Times New Roman" w:eastAsia="Times New Roman" w:hAnsi="Times New Roman" w:cs="Times New Roman"/>
                <w:color w:val="000000"/>
                <w14:ligatures w14:val="none"/>
              </w:rPr>
              <w:t xml:space="preserve">: </w:t>
            </w:r>
          </w:p>
          <w:p w14:paraId="4C31B4D0" w14:textId="77777777" w:rsidR="00000000" w:rsidRPr="00752C09" w:rsidRDefault="00000000">
            <w:pPr>
              <w:widowControl w:val="0"/>
              <w:numPr>
                <w:ilvl w:val="1"/>
                <w:numId w:val="9"/>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Response</w:t>
            </w:r>
            <w:r w:rsidRPr="00752C09">
              <w:rPr>
                <w:rFonts w:ascii="Times New Roman" w:eastAsia="Times New Roman" w:hAnsi="Times New Roman" w:cs="Times New Roman"/>
                <w:color w:val="000000"/>
                <w14:ligatures w14:val="none"/>
              </w:rPr>
              <w:t xml:space="preserve">: While it is understood that planned engineering work is necessary, the </w:t>
            </w:r>
          </w:p>
          <w:p w14:paraId="29F26701" w14:textId="77777777" w:rsidR="00000000" w:rsidRPr="00752C09" w:rsidRDefault="00000000">
            <w:pPr>
              <w:spacing w:after="0"/>
              <w:ind w:left="145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Rail Passengers' Rights and Obligations Regulation (EC) No 1371/2007, Consumer Rights Act 2015, and National Rail Conditions of Travel stipulate that passengers are entitled to compensation for delays, cancellations, and disruptions, </w:t>
            </w:r>
            <w:r w:rsidRPr="00752C09">
              <w:rPr>
                <w:rFonts w:ascii="Times New Roman" w:eastAsia="Times New Roman" w:hAnsi="Times New Roman" w:cs="Times New Roman"/>
                <w:b/>
                <w:color w:val="000000"/>
                <w:u w:val="single" w:color="000000"/>
                <w14:ligatures w14:val="none"/>
              </w:rPr>
              <w:t>regardless of the cause.</w:t>
            </w:r>
            <w:r w:rsidRPr="00752C09">
              <w:rPr>
                <w:rFonts w:ascii="Times New Roman" w:eastAsia="Times New Roman" w:hAnsi="Times New Roman" w:cs="Times New Roman"/>
                <w:color w:val="000000"/>
                <w14:ligatures w14:val="none"/>
              </w:rPr>
              <w:t xml:space="preserve"> The regulation aims </w:t>
            </w:r>
            <w:r w:rsidRPr="00752C09">
              <w:rPr>
                <w:rFonts w:ascii="Times New Roman" w:eastAsia="Times New Roman" w:hAnsi="Times New Roman" w:cs="Times New Roman"/>
                <w:b/>
                <w:color w:val="000000"/>
                <w:u w:val="single" w:color="000000"/>
                <w14:ligatures w14:val="none"/>
              </w:rPr>
              <w:t>to protect passengers from undue</w:t>
            </w:r>
            <w:r w:rsidRPr="00752C09">
              <w:rPr>
                <w:rFonts w:ascii="Times New Roman" w:eastAsia="Times New Roman" w:hAnsi="Times New Roman" w:cs="Times New Roman"/>
                <w:b/>
                <w:color w:val="000000"/>
                <w14:ligatures w14:val="none"/>
              </w:rPr>
              <w:t xml:space="preserve"> </w:t>
            </w:r>
            <w:r w:rsidRPr="00752C09">
              <w:rPr>
                <w:rFonts w:ascii="Times New Roman" w:eastAsia="Times New Roman" w:hAnsi="Times New Roman" w:cs="Times New Roman"/>
                <w:b/>
                <w:color w:val="000000"/>
                <w:u w:val="single" w:color="000000"/>
                <w14:ligatures w14:val="none"/>
              </w:rPr>
              <w:t>financial burdens</w:t>
            </w:r>
            <w:r w:rsidRPr="00752C09">
              <w:rPr>
                <w:rFonts w:ascii="Times New Roman" w:eastAsia="Times New Roman" w:hAnsi="Times New Roman" w:cs="Times New Roman"/>
                <w:color w:val="000000"/>
                <w14:ligatures w14:val="none"/>
              </w:rPr>
              <w:t xml:space="preserve"> and </w:t>
            </w:r>
            <w:r w:rsidRPr="00752C09">
              <w:rPr>
                <w:rFonts w:ascii="Times New Roman" w:eastAsia="Times New Roman" w:hAnsi="Times New Roman" w:cs="Times New Roman"/>
                <w:b/>
                <w:color w:val="000000"/>
                <w:u w:val="single" w:color="000000"/>
                <w14:ligatures w14:val="none"/>
              </w:rPr>
              <w:t>ensure fair treatment</w:t>
            </w:r>
            <w:r w:rsidRPr="00752C09">
              <w:rPr>
                <w:rFonts w:ascii="Times New Roman" w:eastAsia="Times New Roman" w:hAnsi="Times New Roman" w:cs="Times New Roman"/>
                <w:color w:val="000000"/>
                <w14:ligatures w14:val="none"/>
              </w:rPr>
              <w:t xml:space="preserve">, </w:t>
            </w:r>
            <w:r w:rsidRPr="00752C09">
              <w:rPr>
                <w:rFonts w:ascii="Times New Roman" w:eastAsia="Times New Roman" w:hAnsi="Times New Roman" w:cs="Times New Roman"/>
                <w:b/>
                <w:color w:val="000000"/>
                <w:u w:val="single" w:color="000000"/>
                <w14:ligatures w14:val="none"/>
              </w:rPr>
              <w:t>even during planned</w:t>
            </w:r>
            <w:r w:rsidRPr="00752C09">
              <w:rPr>
                <w:rFonts w:ascii="Times New Roman" w:eastAsia="Times New Roman" w:hAnsi="Times New Roman" w:cs="Times New Roman"/>
                <w:b/>
                <w:color w:val="000000"/>
                <w14:ligatures w14:val="none"/>
              </w:rPr>
              <w:t xml:space="preserve"> </w:t>
            </w:r>
            <w:r w:rsidRPr="00752C09">
              <w:rPr>
                <w:rFonts w:ascii="Times New Roman" w:eastAsia="Times New Roman" w:hAnsi="Times New Roman" w:cs="Times New Roman"/>
                <w:b/>
                <w:color w:val="000000"/>
                <w:u w:val="single" w:color="000000"/>
                <w14:ligatures w14:val="none"/>
              </w:rPr>
              <w:t>engineering works.</w:t>
            </w:r>
            <w:r w:rsidRPr="00752C09">
              <w:rPr>
                <w:rFonts w:ascii="Times New Roman" w:eastAsia="Times New Roman" w:hAnsi="Times New Roman" w:cs="Times New Roman"/>
                <w:color w:val="000000"/>
                <w14:ligatures w14:val="none"/>
              </w:rPr>
              <w:t xml:space="preserve"> </w:t>
            </w:r>
          </w:p>
          <w:p w14:paraId="53666A3A" w14:textId="77777777" w:rsidR="00000000" w:rsidRPr="00752C09" w:rsidRDefault="00000000">
            <w:pPr>
              <w:spacing w:after="0"/>
              <w:ind w:left="144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 </w:t>
            </w:r>
          </w:p>
          <w:p w14:paraId="1B061D3F" w14:textId="77777777" w:rsidR="00000000" w:rsidRPr="00752C09" w:rsidRDefault="00000000">
            <w:pPr>
              <w:spacing w:after="0"/>
              <w:ind w:left="37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2.</w:t>
            </w:r>
            <w:r w:rsidRPr="00752C09">
              <w:rPr>
                <w:rFonts w:ascii="Times New Roman" w:eastAsia="Arial" w:hAnsi="Times New Roman" w:cs="Times New Roman"/>
                <w:color w:val="000000"/>
                <w14:ligatures w14:val="none"/>
              </w:rPr>
              <w:t xml:space="preserve"> </w:t>
            </w:r>
            <w:r w:rsidRPr="00752C09">
              <w:rPr>
                <w:rFonts w:ascii="Times New Roman" w:eastAsia="Times New Roman" w:hAnsi="Times New Roman" w:cs="Times New Roman"/>
                <w:b/>
                <w:color w:val="000000"/>
                <w:u w:val="single" w:color="000000"/>
                <w14:ligatures w14:val="none"/>
              </w:rPr>
              <w:t>Advance Notice and Information Provided to Passengers</w:t>
            </w:r>
            <w:r w:rsidRPr="00752C09">
              <w:rPr>
                <w:rFonts w:ascii="Times New Roman" w:eastAsia="Times New Roman" w:hAnsi="Times New Roman" w:cs="Times New Roman"/>
                <w:color w:val="000000"/>
                <w14:ligatures w14:val="none"/>
              </w:rPr>
              <w:t xml:space="preserve">: </w:t>
            </w:r>
          </w:p>
          <w:p w14:paraId="549CBC1F" w14:textId="77777777" w:rsidR="00000000" w:rsidRPr="00752C09" w:rsidRDefault="00000000">
            <w:pPr>
              <w:widowControl w:val="0"/>
              <w:numPr>
                <w:ilvl w:val="1"/>
                <w:numId w:val="9"/>
              </w:numPr>
              <w:spacing w:after="269"/>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Response</w:t>
            </w:r>
            <w:r w:rsidRPr="00752C09">
              <w:rPr>
                <w:rFonts w:ascii="Times New Roman" w:eastAsia="Times New Roman" w:hAnsi="Times New Roman" w:cs="Times New Roman"/>
                <w:color w:val="000000"/>
                <w14:ligatures w14:val="none"/>
              </w:rPr>
              <w:t xml:space="preserve">: While advance notice of service changes is appreciated, the exceptional circumstances I faced, including a </w:t>
            </w:r>
            <w:r w:rsidRPr="00752C09">
              <w:rPr>
                <w:rFonts w:ascii="Times New Roman" w:eastAsia="Times New Roman" w:hAnsi="Times New Roman" w:cs="Times New Roman"/>
                <w:b/>
                <w:color w:val="000000"/>
                <w:u w:val="single" w:color="000000"/>
                <w14:ligatures w14:val="none"/>
              </w:rPr>
              <w:t>Family Medical Emergency</w:t>
            </w:r>
            <w:r w:rsidRPr="00752C09">
              <w:rPr>
                <w:rFonts w:ascii="Times New Roman" w:eastAsia="Times New Roman" w:hAnsi="Times New Roman" w:cs="Times New Roman"/>
                <w:color w:val="000000"/>
                <w14:ligatures w14:val="none"/>
              </w:rPr>
              <w:t xml:space="preserve"> and </w:t>
            </w:r>
            <w:r w:rsidRPr="00752C09">
              <w:rPr>
                <w:rFonts w:ascii="Times New Roman" w:eastAsia="Times New Roman" w:hAnsi="Times New Roman" w:cs="Times New Roman"/>
                <w:b/>
                <w:color w:val="000000"/>
                <w:u w:val="single" w:color="000000"/>
                <w14:ligatures w14:val="none"/>
              </w:rPr>
              <w:t>Technical Issues With The Claim Submission Process</w:t>
            </w:r>
            <w:r w:rsidRPr="00752C09">
              <w:rPr>
                <w:rFonts w:ascii="Times New Roman" w:eastAsia="Times New Roman" w:hAnsi="Times New Roman" w:cs="Times New Roman"/>
                <w:color w:val="000000"/>
                <w14:ligatures w14:val="none"/>
              </w:rPr>
              <w:t xml:space="preserve">, prevented me from accessing and acting on this information promptly. </w:t>
            </w:r>
            <w:r w:rsidRPr="00752C09">
              <w:rPr>
                <w:rFonts w:ascii="Times New Roman" w:eastAsia="Times New Roman" w:hAnsi="Times New Roman" w:cs="Times New Roman"/>
                <w:b/>
                <w:color w:val="000000"/>
                <w:u w:val="single" w:color="000000"/>
                <w14:ligatures w14:val="none"/>
              </w:rPr>
              <w:t>The Consumer Rights Act</w:t>
            </w:r>
            <w:r w:rsidRPr="00752C09">
              <w:rPr>
                <w:rFonts w:ascii="Times New Roman" w:eastAsia="Times New Roman" w:hAnsi="Times New Roman" w:cs="Times New Roman"/>
                <w:b/>
                <w:color w:val="000000"/>
                <w14:ligatures w14:val="none"/>
              </w:rPr>
              <w:t xml:space="preserve"> </w:t>
            </w:r>
            <w:r w:rsidRPr="00752C09">
              <w:rPr>
                <w:rFonts w:ascii="Times New Roman" w:eastAsia="Times New Roman" w:hAnsi="Times New Roman" w:cs="Times New Roman"/>
                <w:b/>
                <w:color w:val="000000"/>
                <w:u w:val="single" w:color="000000"/>
                <w14:ligatures w14:val="none"/>
              </w:rPr>
              <w:t>2015</w:t>
            </w:r>
            <w:r w:rsidRPr="00752C09">
              <w:rPr>
                <w:rFonts w:ascii="Times New Roman" w:eastAsia="Times New Roman" w:hAnsi="Times New Roman" w:cs="Times New Roman"/>
                <w:color w:val="000000"/>
                <w14:ligatures w14:val="none"/>
              </w:rPr>
              <w:t xml:space="preserve"> requires that services be provided with reasonable care and skill, and any disruption should be handled fairly and transparently. The technical issues with your website further hindered my ability to submit the claim within the stipulated timeframe. </w:t>
            </w:r>
          </w:p>
          <w:p w14:paraId="1BE9E0FB" w14:textId="77777777" w:rsidR="00000000" w:rsidRPr="00752C09" w:rsidRDefault="00000000">
            <w:pPr>
              <w:spacing w:after="284"/>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Subject Access Requests</w:t>
            </w:r>
            <w:r w:rsidRPr="00752C09">
              <w:rPr>
                <w:rFonts w:ascii="Times New Roman" w:eastAsia="Times New Roman" w:hAnsi="Times New Roman" w:cs="Times New Roman"/>
                <w:color w:val="000000"/>
                <w14:ligatures w14:val="none"/>
              </w:rPr>
              <w:t xml:space="preserve">: </w:t>
            </w:r>
          </w:p>
          <w:p w14:paraId="7668D05A" w14:textId="77777777" w:rsidR="00000000" w:rsidRPr="00752C09" w:rsidRDefault="00000000">
            <w:pPr>
              <w:widowControl w:val="0"/>
              <w:numPr>
                <w:ilvl w:val="0"/>
                <w:numId w:val="11"/>
              </w:numPr>
              <w:spacing w:after="11"/>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A Complete Copy Of The</w:t>
            </w:r>
            <w:r w:rsidRPr="00752C09">
              <w:rPr>
                <w:rFonts w:ascii="Times New Roman" w:eastAsia="Times New Roman" w:hAnsi="Times New Roman" w:cs="Times New Roman"/>
                <w:color w:val="000000"/>
                <w14:ligatures w14:val="none"/>
              </w:rPr>
              <w:t xml:space="preserve">: </w:t>
            </w:r>
            <w:r w:rsidRPr="00752C09">
              <w:rPr>
                <w:rFonts w:ascii="Times New Roman" w:eastAsia="Times New Roman" w:hAnsi="Times New Roman" w:cs="Times New Roman"/>
                <w:color w:val="000000"/>
                <w:u w:val="single" w:color="000000"/>
                <w14:ligatures w14:val="none"/>
              </w:rPr>
              <w:t>“Delay Repay Scheme Insurance Documents.”</w:t>
            </w:r>
            <w:r w:rsidRPr="00752C09">
              <w:rPr>
                <w:rFonts w:ascii="Times New Roman" w:eastAsia="Times New Roman" w:hAnsi="Times New Roman" w:cs="Times New Roman"/>
                <w:color w:val="000000"/>
                <w14:ligatures w14:val="none"/>
              </w:rPr>
              <w:t xml:space="preserve"> </w:t>
            </w:r>
          </w:p>
          <w:p w14:paraId="2E0DFE5D" w14:textId="77777777" w:rsidR="00000000" w:rsidRPr="00752C09" w:rsidRDefault="00000000">
            <w:pPr>
              <w:widowControl w:val="0"/>
              <w:numPr>
                <w:ilvl w:val="0"/>
                <w:numId w:val="11"/>
              </w:numPr>
              <w:spacing w:after="15"/>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A Complete Copy Of The</w:t>
            </w:r>
            <w:r w:rsidRPr="00752C09">
              <w:rPr>
                <w:rFonts w:ascii="Times New Roman" w:eastAsia="Times New Roman" w:hAnsi="Times New Roman" w:cs="Times New Roman"/>
                <w:color w:val="000000"/>
                <w14:ligatures w14:val="none"/>
              </w:rPr>
              <w:t xml:space="preserve">: </w:t>
            </w:r>
            <w:r w:rsidRPr="00752C09">
              <w:rPr>
                <w:rFonts w:ascii="Times New Roman" w:eastAsia="Times New Roman" w:hAnsi="Times New Roman" w:cs="Times New Roman"/>
                <w:color w:val="000000"/>
                <w:u w:val="single" w:color="000000"/>
                <w14:ligatures w14:val="none"/>
              </w:rPr>
              <w:t>“Public Liability Insurance.”</w:t>
            </w:r>
            <w:r w:rsidRPr="00752C09">
              <w:rPr>
                <w:rFonts w:ascii="Times New Roman" w:eastAsia="Times New Roman" w:hAnsi="Times New Roman" w:cs="Times New Roman"/>
                <w:color w:val="000000"/>
                <w14:ligatures w14:val="none"/>
              </w:rPr>
              <w:t xml:space="preserve"> </w:t>
            </w:r>
          </w:p>
          <w:p w14:paraId="69E3FE63" w14:textId="77777777" w:rsidR="00000000" w:rsidRPr="00752C09" w:rsidRDefault="00000000">
            <w:pPr>
              <w:widowControl w:val="0"/>
              <w:numPr>
                <w:ilvl w:val="0"/>
                <w:numId w:val="11"/>
              </w:numPr>
              <w:spacing w:after="267"/>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A Complete Copy Of Any Other:</w:t>
            </w:r>
            <w:r w:rsidRPr="00752C09">
              <w:rPr>
                <w:rFonts w:ascii="Times New Roman" w:eastAsia="Times New Roman" w:hAnsi="Times New Roman" w:cs="Times New Roman"/>
                <w:color w:val="000000"/>
                <w14:ligatures w14:val="none"/>
              </w:rPr>
              <w:t xml:space="preserve"> </w:t>
            </w:r>
            <w:r w:rsidRPr="00752C09">
              <w:rPr>
                <w:rFonts w:ascii="Times New Roman" w:eastAsia="Times New Roman" w:hAnsi="Times New Roman" w:cs="Times New Roman"/>
                <w:color w:val="000000"/>
                <w:u w:val="single" w:color="000000"/>
                <w14:ligatures w14:val="none"/>
              </w:rPr>
              <w:t>“Insurance Policies That May Cover Aspects Of My</w:t>
            </w:r>
            <w:r w:rsidRPr="00752C09">
              <w:rPr>
                <w:rFonts w:ascii="Times New Roman" w:eastAsia="Times New Roman" w:hAnsi="Times New Roman" w:cs="Times New Roman"/>
                <w:color w:val="000000"/>
                <w14:ligatures w14:val="none"/>
              </w:rPr>
              <w:t xml:space="preserve"> </w:t>
            </w:r>
            <w:r w:rsidRPr="00752C09">
              <w:rPr>
                <w:rFonts w:ascii="Times New Roman" w:eastAsia="Times New Roman" w:hAnsi="Times New Roman" w:cs="Times New Roman"/>
                <w:color w:val="000000"/>
                <w:u w:val="single" w:color="000000"/>
                <w14:ligatures w14:val="none"/>
              </w:rPr>
              <w:t>Claim.”</w:t>
            </w:r>
            <w:r w:rsidRPr="00752C09">
              <w:rPr>
                <w:rFonts w:ascii="Times New Roman" w:eastAsia="Times New Roman" w:hAnsi="Times New Roman" w:cs="Times New Roman"/>
                <w:color w:val="000000"/>
                <w14:ligatures w14:val="none"/>
              </w:rPr>
              <w:t xml:space="preserve"> </w:t>
            </w:r>
          </w:p>
          <w:p w14:paraId="6AA31C8A"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I intend to file an </w:t>
            </w:r>
            <w:r w:rsidRPr="00752C09">
              <w:rPr>
                <w:rFonts w:ascii="Times New Roman" w:eastAsia="Times New Roman" w:hAnsi="Times New Roman" w:cs="Times New Roman"/>
                <w:b/>
                <w:color w:val="000000"/>
                <w:u w:val="single" w:color="000000"/>
                <w14:ligatures w14:val="none"/>
              </w:rPr>
              <w:t>“N1”</w:t>
            </w:r>
            <w:r w:rsidRPr="00752C09">
              <w:rPr>
                <w:rFonts w:ascii="Times New Roman" w:eastAsia="Times New Roman" w:hAnsi="Times New Roman" w:cs="Times New Roman"/>
                <w:color w:val="000000"/>
                <w14:ligatures w14:val="none"/>
              </w:rPr>
              <w:t xml:space="preserve"> claim form with the lower courts to request compensation if this matter cannot be addressed satisfactorily to recover my costs and losses internally within the company. </w:t>
            </w:r>
          </w:p>
          <w:p w14:paraId="0E8ACEA6"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While I understand and agree that maintenance work is essential to keep train services running smoothly, and it is usually scheduled during quieter times like weekends or overnight, I believe that my exceptional circumstances warrant a reconsideration of my claim. </w:t>
            </w:r>
          </w:p>
          <w:p w14:paraId="7E267B16"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Thank you for your time and assistance. </w:t>
            </w:r>
          </w:p>
          <w:p w14:paraId="254CF175" w14:textId="77777777" w:rsidR="00000000" w:rsidRPr="00752C09" w:rsidRDefault="00000000">
            <w:pPr>
              <w:spacing w:after="256"/>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14:ligatures w14:val="none"/>
              </w:rPr>
              <w:t>Kind regards,</w:t>
            </w:r>
            <w:r w:rsidRPr="00752C09">
              <w:rPr>
                <w:rFonts w:ascii="Times New Roman" w:eastAsia="Times New Roman" w:hAnsi="Times New Roman" w:cs="Times New Roman"/>
                <w:color w:val="000000"/>
                <w14:ligatures w14:val="none"/>
              </w:rPr>
              <w:t xml:space="preserve"> </w:t>
            </w:r>
          </w:p>
          <w:p w14:paraId="13D7CFBA"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color w:val="000000"/>
                <w14:ligatures w14:val="none"/>
              </w:rPr>
              <w:t xml:space="preserve">Simon Paul Cordell  </w:t>
            </w:r>
          </w:p>
          <w:p w14:paraId="5948CB37" w14:textId="77777777" w:rsidR="00000000" w:rsidRPr="00752C09" w:rsidRDefault="00000000">
            <w:pPr>
              <w:spacing w:after="269"/>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Address:</w:t>
            </w:r>
            <w:r w:rsidRPr="00752C09">
              <w:rPr>
                <w:rFonts w:ascii="Times New Roman" w:eastAsia="Times New Roman" w:hAnsi="Times New Roman" w:cs="Times New Roman"/>
                <w:color w:val="000000"/>
                <w14:ligatures w14:val="none"/>
              </w:rPr>
              <w:t xml:space="preserve"> 109 Burncroft Avenue, Enfield, London, EN3 7JQ.  </w:t>
            </w:r>
          </w:p>
          <w:p w14:paraId="58A8E31B" w14:textId="77777777" w:rsidR="00000000" w:rsidRPr="00752C09" w:rsidRDefault="00000000">
            <w:pPr>
              <w:spacing w:after="254"/>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Email</w:t>
            </w:r>
            <w:r w:rsidRPr="00752C09">
              <w:rPr>
                <w:rFonts w:ascii="Times New Roman" w:eastAsia="Times New Roman" w:hAnsi="Times New Roman" w:cs="Times New Roman"/>
                <w:color w:val="000000"/>
                <w14:ligatures w14:val="none"/>
              </w:rPr>
              <w:t xml:space="preserve">: </w:t>
            </w:r>
            <w:r w:rsidRPr="00752C09">
              <w:rPr>
                <w:rFonts w:ascii="Times New Roman" w:eastAsia="Times New Roman" w:hAnsi="Times New Roman" w:cs="Times New Roman"/>
                <w:color w:val="0000FF"/>
                <w:u w:val="single"/>
                <w14:ligatures w14:val="none"/>
              </w:rPr>
              <w:t>Re_Wired@Ymail.Com</w:t>
            </w:r>
            <w:r w:rsidRPr="00752C09">
              <w:rPr>
                <w:rFonts w:ascii="Times New Roman" w:eastAsia="Times New Roman" w:hAnsi="Times New Roman" w:cs="Times New Roman"/>
                <w:color w:val="0000FF"/>
                <w14:ligatures w14:val="none"/>
              </w:rPr>
              <w:t xml:space="preserve">. </w:t>
            </w:r>
            <w:r w:rsidRPr="00752C09">
              <w:rPr>
                <w:rFonts w:ascii="Times New Roman" w:eastAsia="Times New Roman" w:hAnsi="Times New Roman" w:cs="Times New Roman"/>
                <w:color w:val="000000"/>
                <w14:ligatures w14:val="none"/>
              </w:rPr>
              <w:t xml:space="preserve"> </w:t>
            </w:r>
          </w:p>
          <w:p w14:paraId="621D72C0" w14:textId="77777777" w:rsidR="00000000" w:rsidRPr="00752C09" w:rsidRDefault="00000000">
            <w:pPr>
              <w:spacing w:after="316"/>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Tel:</w:t>
            </w:r>
            <w:r w:rsidRPr="00752C09">
              <w:rPr>
                <w:rFonts w:ascii="Times New Roman" w:eastAsia="Times New Roman" w:hAnsi="Times New Roman" w:cs="Times New Roman"/>
                <w:color w:val="000000"/>
                <w14:ligatures w14:val="none"/>
              </w:rPr>
              <w:t xml:space="preserve"> +44786421751. </w:t>
            </w:r>
          </w:p>
          <w:p w14:paraId="1EC817D4" w14:textId="77777777" w:rsidR="00000000" w:rsidRPr="00752C09" w:rsidRDefault="00000000">
            <w:pPr>
              <w:spacing w:after="181"/>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Weblink To My Website:</w:t>
            </w:r>
            <w:hyperlink r:id="rId135" w:history="1">
              <w:r w:rsidRPr="00752C09">
                <w:rPr>
                  <w:rStyle w:val="Hyperlink"/>
                  <w:rFonts w:ascii="Times New Roman" w:eastAsia="Times New Roman" w:hAnsi="Times New Roman" w:cs="Times New Roman"/>
                  <w:color w:val="0000FF"/>
                  <w:u w:val="none"/>
                  <w14:ligatures w14:val="none"/>
                </w:rPr>
                <w:t xml:space="preserve"> </w:t>
              </w:r>
            </w:hyperlink>
            <w:hyperlink r:id="rId136" w:history="1">
              <w:r w:rsidRPr="00752C09">
                <w:rPr>
                  <w:rStyle w:val="Hyperlink"/>
                  <w:rFonts w:ascii="Times New Roman" w:eastAsia="Times New Roman" w:hAnsi="Times New Roman" w:cs="Times New Roman"/>
                  <w:color w:val="0000FF"/>
                  <w14:ligatures w14:val="none"/>
                </w:rPr>
                <w:t>https://horrificcorruption.com/</w:t>
              </w:r>
            </w:hyperlink>
            <w:hyperlink r:id="rId137" w:history="1">
              <w:r w:rsidRPr="00752C09">
                <w:rPr>
                  <w:rStyle w:val="Hyperlink"/>
                  <w:rFonts w:ascii="Times New Roman" w:eastAsia="Times New Roman" w:hAnsi="Times New Roman" w:cs="Times New Roman"/>
                  <w:color w:val="0000FF"/>
                  <w:u w:val="none"/>
                  <w14:ligatures w14:val="none"/>
                </w:rPr>
                <w:t>.</w:t>
              </w:r>
            </w:hyperlink>
            <w:r w:rsidRPr="00752C09">
              <w:rPr>
                <w:rFonts w:ascii="Times New Roman" w:eastAsia="Times New Roman" w:hAnsi="Times New Roman" w:cs="Times New Roman"/>
                <w:color w:val="0000FF"/>
                <w14:ligatures w14:val="none"/>
              </w:rPr>
              <w:t xml:space="preserve">  </w:t>
            </w:r>
          </w:p>
          <w:p w14:paraId="7D46DEF4" w14:textId="77777777" w:rsidR="00000000" w:rsidRPr="00752C09" w:rsidRDefault="00000000">
            <w:pPr>
              <w:spacing w:after="254"/>
              <w:ind w:left="10" w:hanging="10"/>
              <w:rPr>
                <w:rFonts w:ascii="Times New Roman" w:eastAsia="Times New Roman" w:hAnsi="Times New Roman" w:cs="Times New Roman"/>
                <w:color w:val="000000"/>
                <w14:ligatures w14:val="none"/>
              </w:rPr>
            </w:pPr>
            <w:r w:rsidRPr="00752C09">
              <w:rPr>
                <w:rFonts w:ascii="Times New Roman" w:eastAsia="Times New Roman" w:hAnsi="Times New Roman" w:cs="Times New Roman"/>
                <w:b/>
                <w:color w:val="000000"/>
                <w:u w:val="single" w:color="000000"/>
                <w14:ligatures w14:val="none"/>
              </w:rPr>
              <w:t>Weblink To These Case Files :</w:t>
            </w:r>
            <w:hyperlink r:id="rId138" w:history="1">
              <w:r w:rsidRPr="00752C09">
                <w:rPr>
                  <w:rStyle w:val="Hyperlink"/>
                  <w:rFonts w:ascii="Times New Roman" w:eastAsia="Times New Roman" w:hAnsi="Times New Roman" w:cs="Times New Roman"/>
                  <w:color w:val="0000FF"/>
                  <w:u w:val="none"/>
                  <w14:ligatures w14:val="none"/>
                </w:rPr>
                <w:t xml:space="preserve"> </w:t>
              </w:r>
            </w:hyperlink>
            <w:hyperlink r:id="rId139" w:history="1">
              <w:r w:rsidRPr="00752C09">
                <w:rPr>
                  <w:rStyle w:val="Hyperlink"/>
                  <w:rFonts w:ascii="Times New Roman" w:eastAsia="Times New Roman" w:hAnsi="Times New Roman" w:cs="Times New Roman"/>
                  <w:color w:val="0000FF"/>
                  <w14:ligatures w14:val="none"/>
                </w:rPr>
                <w:t>https://horrific</w:t>
              </w:r>
            </w:hyperlink>
            <w:hyperlink r:id="rId140" w:history="1">
              <w:r w:rsidRPr="00752C09">
                <w:rPr>
                  <w:rStyle w:val="Hyperlink"/>
                  <w:rFonts w:ascii="Times New Roman" w:eastAsia="Times New Roman" w:hAnsi="Times New Roman" w:cs="Times New Roman"/>
                  <w:color w:val="0000FF"/>
                  <w14:ligatures w14:val="none"/>
                </w:rPr>
                <w:t>-</w:t>
              </w:r>
            </w:hyperlink>
            <w:hyperlink r:id="rId141" w:history="1">
              <w:r w:rsidRPr="00752C09">
                <w:rPr>
                  <w:rStyle w:val="Hyperlink"/>
                  <w:rFonts w:ascii="Times New Roman" w:eastAsia="Times New Roman" w:hAnsi="Times New Roman" w:cs="Times New Roman"/>
                  <w:color w:val="0000FF"/>
                  <w14:ligatures w14:val="none"/>
                </w:rPr>
                <w:t>corruption</w:t>
              </w:r>
            </w:hyperlink>
            <w:hyperlink r:id="rId142" w:history="1">
              <w:r w:rsidRPr="00752C09">
                <w:rPr>
                  <w:rStyle w:val="Hyperlink"/>
                  <w:rFonts w:ascii="Times New Roman" w:eastAsia="Times New Roman" w:hAnsi="Times New Roman" w:cs="Times New Roman"/>
                  <w:color w:val="0000FF"/>
                  <w14:ligatures w14:val="none"/>
                </w:rPr>
                <w:t>-</w:t>
              </w:r>
            </w:hyperlink>
            <w:hyperlink r:id="rId143" w:history="1">
              <w:r w:rsidRPr="00752C09">
                <w:rPr>
                  <w:rStyle w:val="Hyperlink"/>
                  <w:rFonts w:ascii="Times New Roman" w:eastAsia="Times New Roman" w:hAnsi="Times New Roman" w:cs="Times New Roman"/>
                  <w:color w:val="0000FF"/>
                  <w14:ligatures w14:val="none"/>
                </w:rPr>
                <w:t>files.webhop.me/PNC66/1.%20PNC</w:t>
              </w:r>
            </w:hyperlink>
            <w:hyperlink r:id="rId144" w:history="1">
              <w:r w:rsidRPr="00752C09">
                <w:rPr>
                  <w:rStyle w:val="Hyperlink"/>
                  <w:rFonts w:ascii="Times New Roman" w:eastAsia="Times New Roman" w:hAnsi="Times New Roman" w:cs="Times New Roman"/>
                  <w:color w:val="0000FF"/>
                  <w14:ligatures w14:val="none"/>
                </w:rPr>
                <w:t>Errors</w:t>
              </w:r>
            </w:hyperlink>
            <w:hyperlink r:id="rId145" w:history="1">
              <w:r w:rsidRPr="00752C09">
                <w:rPr>
                  <w:rStyle w:val="Hyperlink"/>
                  <w:rFonts w:ascii="Times New Roman" w:eastAsia="Times New Roman" w:hAnsi="Times New Roman" w:cs="Times New Roman"/>
                  <w:color w:val="0000FF"/>
                  <w14:ligatures w14:val="none"/>
                </w:rPr>
                <w:t>-</w:t>
              </w:r>
            </w:hyperlink>
            <w:hyperlink r:id="rId146" w:history="1">
              <w:r w:rsidRPr="00752C09">
                <w:rPr>
                  <w:rStyle w:val="Hyperlink"/>
                  <w:rFonts w:ascii="Times New Roman" w:eastAsia="Times New Roman" w:hAnsi="Times New Roman" w:cs="Times New Roman"/>
                  <w:color w:val="0000FF"/>
                  <w14:ligatures w14:val="none"/>
                </w:rPr>
                <w:t>and</w:t>
              </w:r>
            </w:hyperlink>
            <w:hyperlink r:id="rId147" w:history="1">
              <w:r w:rsidRPr="00752C09">
                <w:rPr>
                  <w:rStyle w:val="Hyperlink"/>
                  <w:rFonts w:ascii="Times New Roman" w:eastAsia="Times New Roman" w:hAnsi="Times New Roman" w:cs="Times New Roman"/>
                  <w:color w:val="0000FF"/>
                  <w14:ligatures w14:val="none"/>
                </w:rPr>
                <w:t>-</w:t>
              </w:r>
            </w:hyperlink>
            <w:hyperlink r:id="rId148" w:history="1">
              <w:r w:rsidRPr="00752C09">
                <w:rPr>
                  <w:rStyle w:val="Hyperlink"/>
                  <w:rFonts w:ascii="Times New Roman" w:eastAsia="Times New Roman" w:hAnsi="Times New Roman" w:cs="Times New Roman"/>
                  <w:color w:val="0000FF"/>
                  <w14:ligatures w14:val="none"/>
                </w:rPr>
                <w:t>Its</w:t>
              </w:r>
            </w:hyperlink>
            <w:hyperlink r:id="rId149" w:history="1">
              <w:r w:rsidRPr="00752C09">
                <w:rPr>
                  <w:rStyle w:val="Hyperlink"/>
                  <w:rFonts w:ascii="Times New Roman" w:eastAsia="Times New Roman" w:hAnsi="Times New Roman" w:cs="Times New Roman"/>
                  <w:color w:val="0000FF"/>
                  <w14:ligatures w14:val="none"/>
                </w:rPr>
                <w:t>-</w:t>
              </w:r>
            </w:hyperlink>
            <w:hyperlink r:id="rId150" w:history="1">
              <w:r w:rsidRPr="00752C09">
                <w:rPr>
                  <w:rStyle w:val="Hyperlink"/>
                  <w:rFonts w:ascii="Times New Roman" w:eastAsia="Times New Roman" w:hAnsi="Times New Roman" w:cs="Times New Roman"/>
                  <w:color w:val="0000FF"/>
                  <w14:ligatures w14:val="none"/>
                </w:rPr>
                <w:t>Other</w:t>
              </w:r>
            </w:hyperlink>
            <w:hyperlink r:id="rId151" w:history="1">
              <w:r w:rsidRPr="00752C09">
                <w:rPr>
                  <w:rStyle w:val="Hyperlink"/>
                  <w:rFonts w:ascii="Times New Roman" w:eastAsia="Times New Roman" w:hAnsi="Times New Roman" w:cs="Times New Roman"/>
                  <w:color w:val="0000FF"/>
                  <w14:ligatures w14:val="none"/>
                </w:rPr>
                <w:t>-</w:t>
              </w:r>
            </w:hyperlink>
            <w:hyperlink r:id="rId152" w:history="1">
              <w:r w:rsidRPr="00752C09">
                <w:rPr>
                  <w:rStyle w:val="Hyperlink"/>
                  <w:rFonts w:ascii="Times New Roman" w:eastAsia="Times New Roman" w:hAnsi="Times New Roman" w:cs="Times New Roman"/>
                  <w:color w:val="0000FF"/>
                  <w14:ligatures w14:val="none"/>
                </w:rPr>
                <w:t>Claims/05</w:t>
              </w:r>
            </w:hyperlink>
            <w:hyperlink r:id="rId153" w:history="1">
              <w:r w:rsidRPr="00752C09">
                <w:rPr>
                  <w:rStyle w:val="Hyperlink"/>
                  <w:rFonts w:ascii="Times New Roman" w:eastAsia="Times New Roman" w:hAnsi="Times New Roman" w:cs="Times New Roman"/>
                  <w:color w:val="0000FF"/>
                  <w14:ligatures w14:val="none"/>
                </w:rPr>
                <w:t>-</w:t>
              </w:r>
            </w:hyperlink>
            <w:hyperlink r:id="rId154" w:history="1">
              <w:r w:rsidRPr="00752C09">
                <w:rPr>
                  <w:rStyle w:val="Hyperlink"/>
                  <w:rFonts w:ascii="Times New Roman" w:eastAsia="Times New Roman" w:hAnsi="Times New Roman" w:cs="Times New Roman"/>
                  <w:color w:val="0000FF"/>
                  <w14:ligatures w14:val="none"/>
                </w:rPr>
                <w:t>01</w:t>
              </w:r>
            </w:hyperlink>
            <w:hyperlink r:id="rId155" w:history="1">
              <w:r w:rsidRPr="00752C09">
                <w:rPr>
                  <w:rStyle w:val="Hyperlink"/>
                  <w:rFonts w:ascii="Times New Roman" w:eastAsia="Times New Roman" w:hAnsi="Times New Roman" w:cs="Times New Roman"/>
                  <w:color w:val="0000FF"/>
                  <w14:ligatures w14:val="none"/>
                </w:rPr>
                <w:t>-</w:t>
              </w:r>
            </w:hyperlink>
            <w:hyperlink r:id="rId156" w:history="1">
              <w:r w:rsidRPr="00752C09">
                <w:rPr>
                  <w:rStyle w:val="Hyperlink"/>
                  <w:rFonts w:ascii="Times New Roman" w:eastAsia="Times New Roman" w:hAnsi="Times New Roman" w:cs="Times New Roman"/>
                  <w:color w:val="0000FF"/>
                  <w14:ligatures w14:val="none"/>
                </w:rPr>
                <w:t>25</w:t>
              </w:r>
            </w:hyperlink>
            <w:hyperlink r:id="rId157" w:history="1">
              <w:r w:rsidRPr="00752C09">
                <w:rPr>
                  <w:rStyle w:val="Hyperlink"/>
                  <w:rFonts w:ascii="Times New Roman" w:eastAsia="Times New Roman" w:hAnsi="Times New Roman" w:cs="Times New Roman"/>
                  <w:color w:val="0000FF"/>
                  <w14:ligatures w14:val="none"/>
                </w:rPr>
                <w:t>-</w:t>
              </w:r>
            </w:hyperlink>
            <w:hyperlink r:id="rId158" w:history="1">
              <w:r w:rsidRPr="00752C09">
                <w:rPr>
                  <w:rStyle w:val="Hyperlink"/>
                  <w:rFonts w:ascii="Times New Roman" w:eastAsia="Times New Roman" w:hAnsi="Times New Roman" w:cs="Times New Roman"/>
                  <w:color w:val="0000FF"/>
                  <w14:ligatures w14:val="none"/>
                </w:rPr>
                <w:t>till</w:t>
              </w:r>
            </w:hyperlink>
            <w:hyperlink r:id="rId159" w:history="1">
              <w:r w:rsidRPr="00752C09">
                <w:rPr>
                  <w:rStyle w:val="Hyperlink"/>
                  <w:rFonts w:ascii="Times New Roman" w:eastAsia="Times New Roman" w:hAnsi="Times New Roman" w:cs="Times New Roman"/>
                  <w:color w:val="0000FF"/>
                  <w14:ligatures w14:val="none"/>
                </w:rPr>
                <w:t>-</w:t>
              </w:r>
            </w:hyperlink>
            <w:hyperlink r:id="rId160" w:history="1">
              <w:r w:rsidRPr="00752C09">
                <w:rPr>
                  <w:rStyle w:val="Hyperlink"/>
                  <w:rFonts w:ascii="Times New Roman" w:eastAsia="Times New Roman" w:hAnsi="Times New Roman" w:cs="Times New Roman"/>
                  <w:color w:val="0000FF"/>
                  <w14:ligatures w14:val="none"/>
                </w:rPr>
                <w:t>25</w:t>
              </w:r>
            </w:hyperlink>
            <w:hyperlink r:id="rId161" w:history="1">
              <w:r w:rsidRPr="00752C09">
                <w:rPr>
                  <w:rStyle w:val="Hyperlink"/>
                  <w:rFonts w:ascii="Times New Roman" w:eastAsia="Times New Roman" w:hAnsi="Times New Roman" w:cs="Times New Roman"/>
                  <w:color w:val="0000FF"/>
                  <w14:ligatures w14:val="none"/>
                </w:rPr>
                <w:t>-</w:t>
              </w:r>
            </w:hyperlink>
            <w:hyperlink r:id="rId162" w:history="1">
              <w:r w:rsidRPr="00752C09">
                <w:rPr>
                  <w:rStyle w:val="Hyperlink"/>
                  <w:rFonts w:ascii="Times New Roman" w:eastAsia="Times New Roman" w:hAnsi="Times New Roman" w:cs="Times New Roman"/>
                  <w:color w:val="0000FF"/>
                  <w14:ligatures w14:val="none"/>
                </w:rPr>
                <w:t>01</w:t>
              </w:r>
            </w:hyperlink>
            <w:hyperlink r:id="rId163" w:history="1">
              <w:r w:rsidRPr="00752C09">
                <w:rPr>
                  <w:rStyle w:val="Hyperlink"/>
                  <w:rFonts w:ascii="Times New Roman" w:eastAsia="Times New Roman" w:hAnsi="Times New Roman" w:cs="Times New Roman"/>
                  <w:color w:val="0000FF"/>
                  <w14:ligatures w14:val="none"/>
                </w:rPr>
                <w:t>-</w:t>
              </w:r>
            </w:hyperlink>
            <w:hyperlink r:id="rId164" w:history="1">
              <w:r w:rsidRPr="00752C09">
                <w:rPr>
                  <w:rStyle w:val="Hyperlink"/>
                  <w:rFonts w:ascii="Times New Roman" w:eastAsia="Times New Roman" w:hAnsi="Times New Roman" w:cs="Times New Roman"/>
                  <w:color w:val="0000FF"/>
                  <w14:ligatures w14:val="none"/>
                </w:rPr>
                <w:t>25</w:t>
              </w:r>
            </w:hyperlink>
            <w:hyperlink r:id="rId165" w:history="1">
              <w:r w:rsidRPr="00752C09">
                <w:rPr>
                  <w:rStyle w:val="Hyperlink"/>
                  <w:rFonts w:ascii="Times New Roman" w:eastAsia="Times New Roman" w:hAnsi="Times New Roman" w:cs="Times New Roman"/>
                  <w:color w:val="0000FF"/>
                  <w14:ligatures w14:val="none"/>
                </w:rPr>
                <w:t>-</w:t>
              </w:r>
            </w:hyperlink>
            <w:hyperlink r:id="rId166" w:history="1">
              <w:r w:rsidRPr="00752C09">
                <w:rPr>
                  <w:rStyle w:val="Hyperlink"/>
                  <w:rFonts w:ascii="Times New Roman" w:eastAsia="Times New Roman" w:hAnsi="Times New Roman" w:cs="Times New Roman"/>
                  <w:color w:val="0000FF"/>
                  <w14:ligatures w14:val="none"/>
                </w:rPr>
                <w:t>File</w:t>
              </w:r>
            </w:hyperlink>
            <w:hyperlink r:id="rId167" w:history="1">
              <w:r w:rsidRPr="00752C09">
                <w:rPr>
                  <w:rStyle w:val="Hyperlink"/>
                  <w:rFonts w:ascii="Times New Roman" w:eastAsia="Times New Roman" w:hAnsi="Times New Roman" w:cs="Times New Roman"/>
                  <w:color w:val="0000FF"/>
                  <w14:ligatures w14:val="none"/>
                </w:rPr>
                <w:t>-</w:t>
              </w:r>
            </w:hyperlink>
            <w:hyperlink r:id="rId168" w:history="1">
              <w:r w:rsidRPr="00752C09">
                <w:rPr>
                  <w:rStyle w:val="Hyperlink"/>
                  <w:rFonts w:ascii="Times New Roman" w:eastAsia="Times New Roman" w:hAnsi="Times New Roman" w:cs="Times New Roman"/>
                  <w:color w:val="0000FF"/>
                  <w14:ligatures w14:val="none"/>
                </w:rPr>
                <w:t>Locked4Sharing/Teeth</w:t>
              </w:r>
            </w:hyperlink>
            <w:hyperlink r:id="rId169" w:history="1">
              <w:r w:rsidRPr="00752C09">
                <w:rPr>
                  <w:rStyle w:val="Hyperlink"/>
                  <w:rFonts w:ascii="Times New Roman" w:eastAsia="Times New Roman" w:hAnsi="Times New Roman" w:cs="Times New Roman"/>
                  <w:color w:val="0000FF"/>
                  <w14:ligatures w14:val="none"/>
                </w:rPr>
                <w:t>-</w:t>
              </w:r>
            </w:hyperlink>
            <w:hyperlink r:id="rId170" w:history="1">
              <w:r w:rsidRPr="00752C09">
                <w:rPr>
                  <w:rStyle w:val="Hyperlink"/>
                  <w:rFonts w:ascii="Times New Roman" w:eastAsia="Times New Roman" w:hAnsi="Times New Roman" w:cs="Times New Roman"/>
                  <w:color w:val="0000FF"/>
                  <w14:ligatures w14:val="none"/>
                </w:rPr>
                <w:t>14</w:t>
              </w:r>
            </w:hyperlink>
            <w:hyperlink r:id="rId171" w:history="1">
              <w:r w:rsidRPr="00752C09">
                <w:rPr>
                  <w:rStyle w:val="Hyperlink"/>
                  <w:rFonts w:ascii="Times New Roman" w:eastAsia="Times New Roman" w:hAnsi="Times New Roman" w:cs="Times New Roman"/>
                  <w:color w:val="0000FF"/>
                  <w14:ligatures w14:val="none"/>
                </w:rPr>
                <w:t>-</w:t>
              </w:r>
            </w:hyperlink>
            <w:hyperlink r:id="rId172" w:history="1">
              <w:r w:rsidRPr="00752C09">
                <w:rPr>
                  <w:rStyle w:val="Hyperlink"/>
                  <w:rFonts w:ascii="Times New Roman" w:eastAsia="Times New Roman" w:hAnsi="Times New Roman" w:cs="Times New Roman"/>
                  <w:color w:val="0000FF"/>
                  <w14:ligatures w14:val="none"/>
                </w:rPr>
                <w:t>01</w:t>
              </w:r>
            </w:hyperlink>
            <w:hyperlink r:id="rId173" w:history="1">
              <w:r w:rsidRPr="00752C09">
                <w:rPr>
                  <w:rStyle w:val="Hyperlink"/>
                  <w:rFonts w:ascii="Times New Roman" w:eastAsia="Times New Roman" w:hAnsi="Times New Roman" w:cs="Times New Roman"/>
                  <w:color w:val="0000FF"/>
                  <w14:ligatures w14:val="none"/>
                </w:rPr>
                <w:t>-</w:t>
              </w:r>
            </w:hyperlink>
            <w:hyperlink r:id="rId174" w:history="1">
              <w:r w:rsidRPr="00752C09">
                <w:rPr>
                  <w:rStyle w:val="Hyperlink"/>
                  <w:rFonts w:ascii="Times New Roman" w:eastAsia="Times New Roman" w:hAnsi="Times New Roman" w:cs="Times New Roman"/>
                  <w:color w:val="0000FF"/>
                  <w14:ligatures w14:val="none"/>
                </w:rPr>
                <w:t>25/</w:t>
              </w:r>
            </w:hyperlink>
            <w:hyperlink r:id="rId175" w:history="1">
              <w:r w:rsidRPr="00752C09">
                <w:rPr>
                  <w:rStyle w:val="Hyperlink"/>
                  <w:rFonts w:ascii="Times New Roman" w:eastAsia="Times New Roman" w:hAnsi="Times New Roman" w:cs="Times New Roman"/>
                  <w:color w:val="0000FF"/>
                  <w:u w:val="none"/>
                  <w14:ligatures w14:val="none"/>
                </w:rPr>
                <w:t>.</w:t>
              </w:r>
            </w:hyperlink>
            <w:r w:rsidRPr="00752C09">
              <w:rPr>
                <w:rFonts w:ascii="Times New Roman" w:eastAsia="Times New Roman" w:hAnsi="Times New Roman" w:cs="Times New Roman"/>
                <w:b/>
                <w:color w:val="000000"/>
                <w14:ligatures w14:val="none"/>
              </w:rPr>
              <w:t xml:space="preserve"> </w:t>
            </w:r>
          </w:p>
        </w:tc>
      </w:tr>
    </w:tbl>
    <w:p w14:paraId="25ABEA27"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614C958A" w14:textId="77777777">
        <w:tc>
          <w:tcPr>
            <w:tcW w:w="10790" w:type="dxa"/>
            <w:tcBorders>
              <w:top w:val="single" w:sz="6" w:space="0" w:color="auto"/>
              <w:left w:val="single" w:sz="6" w:space="0" w:color="auto"/>
              <w:bottom w:val="single" w:sz="6" w:space="0" w:color="auto"/>
              <w:right w:val="single" w:sz="6" w:space="0" w:color="auto"/>
            </w:tcBorders>
          </w:tcPr>
          <w:p w14:paraId="4F429BF4" w14:textId="77777777" w:rsidR="00000000" w:rsidRPr="00752C09" w:rsidRDefault="00000000">
            <w:pPr>
              <w:widowControl w:val="0"/>
              <w:spacing w:after="0"/>
              <w:rPr>
                <w:rFonts w:ascii="Times New Roman" w:eastAsia="Segoe UI" w:hAnsi="Times New Roman" w:cs="Times New Roman"/>
                <w:b/>
                <w:bCs/>
                <w:color w:val="000000"/>
                <w:kern w:val="0"/>
                <w:u w:val="single"/>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05. 05th Received</w:t>
            </w:r>
          </w:p>
          <w:p w14:paraId="4965CBE9"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p>
        </w:tc>
      </w:tr>
      <w:tr w:rsidR="00000000" w:rsidRPr="00752C09" w14:paraId="316BDFF1" w14:textId="77777777">
        <w:tc>
          <w:tcPr>
            <w:tcW w:w="10790" w:type="dxa"/>
            <w:tcBorders>
              <w:top w:val="single" w:sz="6" w:space="0" w:color="auto"/>
              <w:left w:val="single" w:sz="6" w:space="0" w:color="auto"/>
              <w:bottom w:val="single" w:sz="6" w:space="0" w:color="auto"/>
              <w:right w:val="single" w:sz="6" w:space="0" w:color="auto"/>
            </w:tcBorders>
          </w:tcPr>
          <w:p w14:paraId="5211BE8D"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On Friday 28 February 2025 at 16:41:37 GMT, Ahmed Jama &lt;</w:t>
            </w:r>
            <w:hyperlink r:id="rId176" w:history="1">
              <w:r w:rsidRPr="00752C09">
                <w:rPr>
                  <w:rStyle w:val="Hyperlink"/>
                  <w:rFonts w:ascii="Times New Roman" w:eastAsia="Segoe UI" w:hAnsi="Times New Roman" w:cs="Times New Roman"/>
                  <w:kern w:val="0"/>
                  <w:lang w:val="en-GB" w:eastAsia="en-GB" w:bidi="en-GB"/>
                  <w14:ligatures w14:val="none"/>
                </w:rPr>
                <w:t>ahmed.jama@gtrailway.com</w:t>
              </w:r>
            </w:hyperlink>
            <w:r w:rsidRPr="00752C09">
              <w:rPr>
                <w:rFonts w:ascii="Times New Roman" w:eastAsia="Segoe UI" w:hAnsi="Times New Roman" w:cs="Times New Roman"/>
                <w:color w:val="000000"/>
                <w:kern w:val="0"/>
                <w:lang w:val="en-GB" w:eastAsia="en-GB" w:bidi="en-GB"/>
                <w14:ligatures w14:val="none"/>
              </w:rPr>
              <w:t>&gt; wrote:</w:t>
            </w:r>
          </w:p>
          <w:p w14:paraId="0DC804E3"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Dear Simon,</w:t>
            </w:r>
          </w:p>
          <w:p w14:paraId="4D702DE3"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I am writing in response to your recent email in relation to your journey on 12 January 2025. I am sorry to hear that you experienced issues with your journey and are unhappy with the response received. I understand that you would like your claim to be reviewed outside of the 28-day timescale due to exceptional circumstances.</w:t>
            </w:r>
          </w:p>
          <w:p w14:paraId="639D4ADC"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The 28-day time limit provided is for Delay Repay claims and any other requests are not subject to a 28-day timescale to submit a claim. I understand that you have requested reimbursement of train tickets, bus fares, cab fare, missed cab fare, dinner bill and loss of downtime. We are able to look into your request at any point and it is only the Delay Repay compensation scheme you need to submit an application for within 28 days.</w:t>
            </w:r>
          </w:p>
          <w:p w14:paraId="244DBB41"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Although a claim was not submitted within 28 days for the train tickets through Delay Repay, I’ll be happy to look into your claims for all costs. At this stage, I will investigate each aspect of your claim further and may need some additional information to ensure I have understood each part of your journey correctly.</w:t>
            </w:r>
          </w:p>
          <w:p w14:paraId="55158494"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Before I go further, I can see that you are making a Subject Access Request for insurance documents. Requests through a Subject Access Requests are provided for information we hold about individual customers. However, as we don’t have any insurance documents recorded against your personal records, there isn’t any information to supply.</w:t>
            </w:r>
          </w:p>
          <w:p w14:paraId="358C050C"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You stated that you took a coach from Gatwick Airport station which had taken 45 minutes to reach an alternative station. Can you please confirm the train station you travelled </w:t>
            </w:r>
            <w:proofErr w:type="gramStart"/>
            <w:r w:rsidRPr="00752C09">
              <w:rPr>
                <w:rFonts w:ascii="Times New Roman" w:eastAsia="Segoe UI" w:hAnsi="Times New Roman" w:cs="Times New Roman"/>
                <w:color w:val="000000"/>
                <w:kern w:val="0"/>
                <w:lang w:val="en-GB" w:eastAsia="en-GB" w:bidi="en-GB"/>
                <w14:ligatures w14:val="none"/>
              </w:rPr>
              <w:t>to</w:t>
            </w:r>
            <w:proofErr w:type="gramEnd"/>
            <w:r w:rsidRPr="00752C09">
              <w:rPr>
                <w:rFonts w:ascii="Times New Roman" w:eastAsia="Segoe UI" w:hAnsi="Times New Roman" w:cs="Times New Roman"/>
                <w:color w:val="000000"/>
                <w:kern w:val="0"/>
                <w:lang w:val="en-GB" w:eastAsia="en-GB" w:bidi="en-GB"/>
                <w14:ligatures w14:val="none"/>
              </w:rPr>
              <w:t xml:space="preserve"> and the departure time of the train taken?</w:t>
            </w:r>
          </w:p>
          <w:p w14:paraId="57AA6AAF"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Kind Regards,</w:t>
            </w:r>
          </w:p>
          <w:p w14:paraId="3FCBA6CC"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Ahmed Jama</w:t>
            </w:r>
          </w:p>
          <w:p w14:paraId="02CAB72E"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Customer Relations Advisor Govia Thameslink Railway (GTR)</w:t>
            </w:r>
            <w:r w:rsidRPr="00752C09">
              <w:rPr>
                <w:rFonts w:ascii="Times New Roman" w:hAnsi="Times New Roman" w:cs="Times New Roman"/>
                <w:noProof/>
              </w:rPr>
              <w:drawing>
                <wp:anchor distT="0" distB="0" distL="63500" distR="631190" simplePos="0" relativeHeight="251669504" behindDoc="1" locked="0" layoutInCell="1" allowOverlap="1" wp14:anchorId="65B0D0BA" wp14:editId="4B446954">
                  <wp:simplePos x="0" y="0"/>
                  <wp:positionH relativeFrom="margin">
                    <wp:posOffset>146050</wp:posOffset>
                  </wp:positionH>
                  <wp:positionV relativeFrom="paragraph">
                    <wp:posOffset>374650</wp:posOffset>
                  </wp:positionV>
                  <wp:extent cx="743585" cy="262255"/>
                  <wp:effectExtent l="0" t="0" r="0" b="4445"/>
                  <wp:wrapTopAndBottom/>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3585" cy="262255"/>
                          </a:xfrm>
                          <a:prstGeom prst="rect">
                            <a:avLst/>
                          </a:prstGeom>
                          <a:noFill/>
                        </pic:spPr>
                      </pic:pic>
                    </a:graphicData>
                  </a:graphic>
                  <wp14:sizeRelH relativeFrom="page">
                    <wp14:pctWidth>0</wp14:pctWidth>
                  </wp14:sizeRelH>
                  <wp14:sizeRelV relativeFrom="page">
                    <wp14:pctHeight>0</wp14:pctHeight>
                  </wp14:sizeRelV>
                </wp:anchor>
              </w:drawing>
            </w:r>
            <w:r w:rsidRPr="00752C09">
              <w:rPr>
                <w:rFonts w:ascii="Times New Roman" w:hAnsi="Times New Roman" w:cs="Times New Roman"/>
                <w:noProof/>
              </w:rPr>
              <w:drawing>
                <wp:anchor distT="0" distB="27305" distL="63500" distR="594360" simplePos="0" relativeHeight="251671552" behindDoc="1" locked="0" layoutInCell="1" allowOverlap="1" wp14:anchorId="1A899BBA" wp14:editId="2C27EABD">
                  <wp:simplePos x="0" y="0"/>
                  <wp:positionH relativeFrom="margin">
                    <wp:posOffset>2597150</wp:posOffset>
                  </wp:positionH>
                  <wp:positionV relativeFrom="paragraph">
                    <wp:posOffset>271145</wp:posOffset>
                  </wp:positionV>
                  <wp:extent cx="768350" cy="335280"/>
                  <wp:effectExtent l="0" t="0" r="0" b="7620"/>
                  <wp:wrapTopAndBottom/>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68350" cy="335280"/>
                          </a:xfrm>
                          <a:prstGeom prst="rect">
                            <a:avLst/>
                          </a:prstGeom>
                          <a:noFill/>
                        </pic:spPr>
                      </pic:pic>
                    </a:graphicData>
                  </a:graphic>
                  <wp14:sizeRelH relativeFrom="page">
                    <wp14:pctWidth>0</wp14:pctWidth>
                  </wp14:sizeRelH>
                  <wp14:sizeRelV relativeFrom="page">
                    <wp14:pctHeight>0</wp14:pctHeight>
                  </wp14:sizeRelV>
                </wp:anchor>
              </w:drawing>
            </w:r>
            <w:r w:rsidRPr="00752C09">
              <w:rPr>
                <w:rFonts w:ascii="Times New Roman" w:hAnsi="Times New Roman" w:cs="Times New Roman"/>
                <w:noProof/>
              </w:rPr>
              <mc:AlternateContent>
                <mc:Choice Requires="wps">
                  <w:drawing>
                    <wp:anchor distT="0" distB="97155" distL="63500" distR="1414145" simplePos="0" relativeHeight="251672576" behindDoc="1" locked="0" layoutInCell="1" allowOverlap="1" wp14:anchorId="12652908" wp14:editId="4DE3DF9D">
                      <wp:simplePos x="0" y="0"/>
                      <wp:positionH relativeFrom="margin">
                        <wp:posOffset>3959225</wp:posOffset>
                      </wp:positionH>
                      <wp:positionV relativeFrom="paragraph">
                        <wp:posOffset>360680</wp:posOffset>
                      </wp:positionV>
                      <wp:extent cx="948055" cy="241300"/>
                      <wp:effectExtent l="0" t="0" r="4445" b="6985"/>
                      <wp:wrapTopAndBottom/>
                      <wp:docPr id="423944870" name="Text Box 423944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41300"/>
                              </a:xfrm>
                              <a:prstGeom prst="rect">
                                <a:avLst/>
                              </a:prstGeom>
                              <a:solidFill>
                                <a:srgbClr val="FFFFFF"/>
                              </a:solidFill>
                              <a:ln>
                                <a:noFill/>
                              </a:ln>
                            </wps:spPr>
                            <wps:txbx>
                              <w:txbxContent>
                                <w:p w14:paraId="77EB8B45" w14:textId="77777777" w:rsidR="00000000" w:rsidRDefault="00000000">
                                  <w:pPr>
                                    <w:spacing w:line="22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652908" id="_x0000_t202" coordsize="21600,21600" o:spt="202" path="m,l,21600r21600,l21600,xe">
                      <v:stroke joinstyle="miter"/>
                      <v:path gradientshapeok="t" o:connecttype="rect"/>
                    </v:shapetype>
                    <v:shape id="Text Box 423944870" o:spid="_x0000_s1026" type="#_x0000_t202" style="position:absolute;margin-left:311.75pt;margin-top:28.4pt;width:74.65pt;height:19pt;z-index:-251643904;visibility:visible;mso-wrap-style:square;mso-width-percent:0;mso-height-percent:0;mso-wrap-distance-left:5pt;mso-wrap-distance-top:0;mso-wrap-distance-right:111.35pt;mso-wrap-distance-bottom:7.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" stroked="f">
                      <v:textbox style="mso-fit-shape-to-text:t" inset="0,0,0,0">
                        <w:txbxContent>
                          <w:p w14:paraId="77EB8B45" w14:textId="77777777" w:rsidR="00000000" w:rsidRDefault="00000000">
                            <w:pPr>
                              <w:spacing w:line="220" w:lineRule="exact"/>
                            </w:pPr>
                            <w:r>
                              <w:rPr>
                                <w:b/>
                                <w:bCs/>
                              </w:rPr>
                              <w:t>ThamesLink/</w:t>
                            </w:r>
                          </w:p>
                        </w:txbxContent>
                      </v:textbox>
                      <w10:wrap type="topAndBottom" anchorx="margin"/>
                    </v:shape>
                  </w:pict>
                </mc:Fallback>
              </mc:AlternateContent>
            </w:r>
            <w:r w:rsidRPr="00752C09">
              <w:rPr>
                <w:rFonts w:ascii="Times New Roman" w:hAnsi="Times New Roman" w:cs="Times New Roman"/>
                <w:noProof/>
              </w:rPr>
              <w:drawing>
                <wp:anchor distT="0" distB="115570" distL="63500" distR="655320" simplePos="0" relativeHeight="251670528" behindDoc="1" locked="0" layoutInCell="1" allowOverlap="1" wp14:anchorId="3A065D5B" wp14:editId="2138454D">
                  <wp:simplePos x="0" y="0"/>
                  <wp:positionH relativeFrom="margin">
                    <wp:posOffset>1517650</wp:posOffset>
                  </wp:positionH>
                  <wp:positionV relativeFrom="paragraph">
                    <wp:posOffset>289560</wp:posOffset>
                  </wp:positionV>
                  <wp:extent cx="426720" cy="231775"/>
                  <wp:effectExtent l="0" t="0" r="0" b="0"/>
                  <wp:wrapTopAndBottom/>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6720" cy="231775"/>
                          </a:xfrm>
                          <a:prstGeom prst="rect">
                            <a:avLst/>
                          </a:prstGeom>
                          <a:noFill/>
                        </pic:spPr>
                      </pic:pic>
                    </a:graphicData>
                  </a:graphic>
                  <wp14:sizeRelH relativeFrom="page">
                    <wp14:pctWidth>0</wp14:pctWidth>
                  </wp14:sizeRelH>
                  <wp14:sizeRelV relativeFrom="page">
                    <wp14:pctHeight>0</wp14:pctHeight>
                  </wp14:sizeRelV>
                </wp:anchor>
              </w:drawing>
            </w:r>
          </w:p>
          <w:p w14:paraId="35E215BC" w14:textId="77777777" w:rsidR="00000000" w:rsidRPr="00752C09" w:rsidRDefault="00000000">
            <w:pPr>
              <w:widowControl w:val="0"/>
              <w:shd w:val="clear" w:color="auto" w:fill="FFFFFF"/>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Email: </w:t>
            </w:r>
            <w:hyperlink r:id="rId180" w:history="1">
              <w:r w:rsidRPr="00752C09">
                <w:rPr>
                  <w:rStyle w:val="Hyperlink"/>
                  <w:rFonts w:ascii="Times New Roman" w:eastAsia="Segoe UI" w:hAnsi="Times New Roman" w:cs="Times New Roman"/>
                  <w:kern w:val="0"/>
                  <w:lang w:val="en-GB" w:eastAsia="en-GB" w:bidi="en-GB"/>
                  <w14:ligatures w14:val="none"/>
                </w:rPr>
                <w:t>ahmed.jama@gtrailway.com</w:t>
              </w:r>
            </w:hyperlink>
            <w:r w:rsidRPr="00752C09">
              <w:rPr>
                <w:rFonts w:ascii="Times New Roman" w:eastAsia="Segoe UI" w:hAnsi="Times New Roman" w:cs="Times New Roman"/>
                <w:color w:val="000000"/>
                <w:kern w:val="0"/>
                <w:lang w:val="en-GB" w:eastAsia="en-GB" w:bidi="en-GB"/>
                <w14:ligatures w14:val="none"/>
              </w:rPr>
              <w:t xml:space="preserve"> </w:t>
            </w:r>
          </w:p>
          <w:p w14:paraId="3D68A5B7" w14:textId="77777777" w:rsidR="00000000" w:rsidRPr="00752C09" w:rsidRDefault="00000000">
            <w:pPr>
              <w:widowControl w:val="0"/>
              <w:shd w:val="clear" w:color="auto" w:fill="FFFFFF"/>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Govia Thameslink Railway Limited Registered in England and Wales No. 07934306.</w:t>
            </w:r>
          </w:p>
          <w:p w14:paraId="72AA34D8"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Registered office: 3rd Floor, 41-51 Grey Street, Newcastle upon Tyne, NE1 6EE This email is sent subject to our email disclaimer which can be accessed here</w:t>
            </w:r>
          </w:p>
          <w:p w14:paraId="06BA3ABC" w14:textId="77777777" w:rsidR="00000000" w:rsidRPr="00752C09" w:rsidRDefault="00000000">
            <w:pPr>
              <w:spacing w:after="0"/>
              <w:rPr>
                <w:rFonts w:ascii="Times New Roman" w:hAnsi="Times New Roman" w:cs="Times New Roman"/>
                <w:lang w:val="en-GB"/>
              </w:rPr>
            </w:pPr>
          </w:p>
        </w:tc>
      </w:tr>
    </w:tbl>
    <w:p w14:paraId="127AE962"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69F32186" w14:textId="77777777">
        <w:tc>
          <w:tcPr>
            <w:tcW w:w="10790" w:type="dxa"/>
            <w:tcBorders>
              <w:top w:val="single" w:sz="6" w:space="0" w:color="auto"/>
              <w:left w:val="single" w:sz="6" w:space="0" w:color="auto"/>
              <w:bottom w:val="single" w:sz="6" w:space="0" w:color="auto"/>
              <w:right w:val="single" w:sz="6" w:space="0" w:color="auto"/>
            </w:tcBorders>
          </w:tcPr>
          <w:p w14:paraId="10581D5C" w14:textId="77777777" w:rsidR="00000000" w:rsidRPr="00752C09" w:rsidRDefault="00000000">
            <w:pPr>
              <w:widowControl w:val="0"/>
              <w:spacing w:after="0"/>
              <w:rPr>
                <w:rFonts w:ascii="Times New Roman" w:eastAsia="Segoe UI" w:hAnsi="Times New Roman" w:cs="Times New Roman"/>
                <w:b/>
                <w:bCs/>
                <w:color w:val="000000"/>
                <w:kern w:val="0"/>
                <w:u w:val="single"/>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06. 06th Sent 01-03-25</w:t>
            </w:r>
          </w:p>
          <w:p w14:paraId="1F6B1436" w14:textId="77777777" w:rsidR="00000000" w:rsidRPr="00752C09" w:rsidRDefault="00000000">
            <w:pPr>
              <w:widowControl w:val="0"/>
              <w:spacing w:after="0"/>
              <w:rPr>
                <w:rFonts w:ascii="Times New Roman" w:eastAsia="Segoe UI" w:hAnsi="Times New Roman" w:cs="Times New Roman"/>
                <w:b/>
                <w:bCs/>
                <w:color w:val="000000"/>
                <w:kern w:val="0"/>
                <w:lang w:val="en-GB" w:eastAsia="en-GB" w:bidi="en-GB"/>
                <w14:ligatures w14:val="none"/>
              </w:rPr>
            </w:pPr>
          </w:p>
        </w:tc>
      </w:tr>
      <w:tr w:rsidR="00000000" w:rsidRPr="00752C09" w14:paraId="546E7167" w14:textId="77777777">
        <w:tc>
          <w:tcPr>
            <w:tcW w:w="10790" w:type="dxa"/>
            <w:tcBorders>
              <w:top w:val="single" w:sz="6" w:space="0" w:color="auto"/>
              <w:left w:val="single" w:sz="6" w:space="0" w:color="auto"/>
              <w:bottom w:val="single" w:sz="6" w:space="0" w:color="auto"/>
              <w:right w:val="single" w:sz="6" w:space="0" w:color="auto"/>
            </w:tcBorders>
          </w:tcPr>
          <w:p w14:paraId="2F59FD94"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 xml:space="preserve">From: </w:t>
            </w:r>
            <w:r w:rsidRPr="00752C09">
              <w:rPr>
                <w:rFonts w:ascii="Times New Roman" w:eastAsia="Segoe UI" w:hAnsi="Times New Roman" w:cs="Times New Roman"/>
                <w:color w:val="000000"/>
                <w:kern w:val="0"/>
                <w:lang w:val="en-GB" w:eastAsia="en-GB" w:bidi="en-GB"/>
                <w14:ligatures w14:val="none"/>
              </w:rPr>
              <w:t>Rewired  &lt;</w:t>
            </w:r>
            <w:hyperlink r:id="rId181" w:history="1">
              <w:r w:rsidRPr="00752C09">
                <w:rPr>
                  <w:rStyle w:val="Hyperlink"/>
                  <w:rFonts w:ascii="Times New Roman" w:eastAsia="Segoe UI" w:hAnsi="Times New Roman" w:cs="Times New Roman"/>
                  <w:kern w:val="0"/>
                  <w:lang w:val="en-GB" w:eastAsia="en-GB" w:bidi="en-GB"/>
                  <w14:ligatures w14:val="none"/>
                </w:rPr>
                <w:t>re_wired@ymail.com</w:t>
              </w:r>
            </w:hyperlink>
            <w:r w:rsidRPr="00752C09">
              <w:rPr>
                <w:rFonts w:ascii="Times New Roman" w:eastAsia="Segoe UI" w:hAnsi="Times New Roman" w:cs="Times New Roman"/>
                <w:color w:val="000000"/>
                <w:kern w:val="0"/>
                <w:lang w:val="en-GB" w:eastAsia="en-GB" w:bidi="en-GB"/>
                <w14:ligatures w14:val="none"/>
              </w:rPr>
              <w:t>&gt;</w:t>
            </w:r>
          </w:p>
          <w:p w14:paraId="2A61DFD3"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 xml:space="preserve">Sent: </w:t>
            </w:r>
            <w:r w:rsidRPr="00752C09">
              <w:rPr>
                <w:rFonts w:ascii="Times New Roman" w:eastAsia="Segoe UI" w:hAnsi="Times New Roman" w:cs="Times New Roman"/>
                <w:color w:val="000000"/>
                <w:kern w:val="0"/>
                <w:lang w:val="en-GB" w:eastAsia="en-GB" w:bidi="en-GB"/>
                <w14:ligatures w14:val="none"/>
              </w:rPr>
              <w:t>01 March 2025 11:27</w:t>
            </w:r>
          </w:p>
          <w:p w14:paraId="07D458F4"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 xml:space="preserve">To: </w:t>
            </w:r>
            <w:r w:rsidRPr="00752C09">
              <w:rPr>
                <w:rFonts w:ascii="Times New Roman" w:eastAsia="Segoe UI" w:hAnsi="Times New Roman" w:cs="Times New Roman"/>
                <w:color w:val="000000"/>
                <w:kern w:val="0"/>
                <w:lang w:val="en-GB" w:eastAsia="en-GB" w:bidi="en-GB"/>
                <w14:ligatures w14:val="none"/>
              </w:rPr>
              <w:t>Ahmed Jama &lt;</w:t>
            </w:r>
            <w:hyperlink r:id="rId182" w:history="1">
              <w:r w:rsidRPr="00752C09">
                <w:rPr>
                  <w:rStyle w:val="Hyperlink"/>
                  <w:rFonts w:ascii="Times New Roman" w:eastAsia="Segoe UI" w:hAnsi="Times New Roman" w:cs="Times New Roman"/>
                  <w:kern w:val="0"/>
                  <w:lang w:val="en-GB" w:eastAsia="en-GB" w:bidi="en-GB"/>
                  <w14:ligatures w14:val="none"/>
                </w:rPr>
                <w:t>ahmed.jama@gtrailway.com</w:t>
              </w:r>
            </w:hyperlink>
            <w:r w:rsidRPr="00752C09">
              <w:rPr>
                <w:rFonts w:ascii="Times New Roman" w:eastAsia="Segoe UI" w:hAnsi="Times New Roman" w:cs="Times New Roman"/>
                <w:color w:val="000000"/>
                <w:kern w:val="0"/>
                <w:lang w:val="en-GB" w:eastAsia="en-GB" w:bidi="en-GB"/>
                <w14:ligatures w14:val="none"/>
              </w:rPr>
              <w:t>&gt;</w:t>
            </w:r>
          </w:p>
          <w:p w14:paraId="78653E10" w14:textId="77777777" w:rsidR="00000000" w:rsidRPr="00752C09" w:rsidRDefault="00000000">
            <w:pPr>
              <w:widowControl w:val="0"/>
              <w:spacing w:after="159"/>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 xml:space="preserve">Subject: </w:t>
            </w:r>
            <w:r w:rsidRPr="00752C09">
              <w:rPr>
                <w:rFonts w:ascii="Times New Roman" w:eastAsia="Segoe UI" w:hAnsi="Times New Roman" w:cs="Times New Roman"/>
                <w:color w:val="000000"/>
                <w:kern w:val="0"/>
                <w:lang w:val="en-GB" w:eastAsia="en-GB" w:bidi="en-GB"/>
                <w14:ligatures w14:val="none"/>
              </w:rPr>
              <w:t>Re: 20250224-730595</w:t>
            </w:r>
          </w:p>
          <w:p w14:paraId="5F0AD935" w14:textId="77777777" w:rsidR="00000000" w:rsidRPr="00752C09" w:rsidRDefault="00000000">
            <w:pPr>
              <w:widowControl w:val="0"/>
              <w:spacing w:after="0"/>
              <w:ind w:right="228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Subject:</w:t>
            </w:r>
            <w:r w:rsidRPr="00752C09">
              <w:rPr>
                <w:rFonts w:ascii="Times New Roman" w:eastAsia="Segoe UI" w:hAnsi="Times New Roman" w:cs="Times New Roman"/>
                <w:b/>
                <w:bCs/>
                <w:color w:val="000000"/>
                <w:kern w:val="0"/>
                <w:lang w:val="en-GB" w:eastAsia="en-GB" w:bidi="en-GB"/>
                <w14:ligatures w14:val="none"/>
              </w:rPr>
              <w:t xml:space="preserve"> </w:t>
            </w:r>
            <w:r w:rsidRPr="00752C09">
              <w:rPr>
                <w:rFonts w:ascii="Times New Roman" w:eastAsia="Segoe UI" w:hAnsi="Times New Roman" w:cs="Times New Roman"/>
                <w:color w:val="000000"/>
                <w:kern w:val="0"/>
                <w:lang w:val="en-GB" w:eastAsia="en-GB" w:bidi="en-GB"/>
                <w14:ligatures w14:val="none"/>
              </w:rPr>
              <w:t xml:space="preserve">Follow-Up on Compensation Claim for Journey on </w:t>
            </w:r>
            <w:r w:rsidRPr="00752C09">
              <w:rPr>
                <w:rFonts w:ascii="Times New Roman" w:eastAsia="Segoe UI" w:hAnsi="Times New Roman" w:cs="Times New Roman"/>
                <w:b/>
                <w:bCs/>
                <w:color w:val="000000"/>
                <w:kern w:val="0"/>
                <w:u w:val="single"/>
                <w:lang w:val="en-GB" w:eastAsia="en-GB" w:bidi="en-GB"/>
                <w14:ligatures w14:val="none"/>
              </w:rPr>
              <w:t xml:space="preserve">12 January 2025 </w:t>
            </w:r>
            <w:r w:rsidRPr="00752C09">
              <w:rPr>
                <w:rFonts w:ascii="Times New Roman" w:eastAsia="Segoe UI" w:hAnsi="Times New Roman" w:cs="Times New Roman"/>
                <w:color w:val="000000"/>
                <w:kern w:val="0"/>
                <w:lang w:val="en-GB" w:eastAsia="en-GB" w:bidi="en-GB"/>
                <w14:ligatures w14:val="none"/>
              </w:rPr>
              <w:t>Dear Ahmed Jama,</w:t>
            </w:r>
          </w:p>
          <w:p w14:paraId="3E3BA796"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Thank you for your detailed response to my email and for your willingness to review my compensation claim despite all the exceptional circumstances that delayed my submission.</w:t>
            </w:r>
          </w:p>
          <w:p w14:paraId="1198FD76"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I appreciate the clarification regarding the 28-day submission limit for the Delay Repay scheme and the distinction between this and other reimbursement claims. Based on your explanation, I understand that my compensation request for train tickets, bus fares, cab fare, missed cab fare, dinner bill, and loss of downtime can still be considered, even though my Delay Repay claim was not submitted within the 28-day window. Your email implies that Thameslink is willing to review and potentially compensate me for the various costs I incurred under your broader </w:t>
            </w:r>
            <w:r w:rsidRPr="00752C09">
              <w:rPr>
                <w:rFonts w:ascii="Times New Roman" w:eastAsia="Segoe UI" w:hAnsi="Times New Roman" w:cs="Times New Roman"/>
                <w:b/>
                <w:bCs/>
                <w:color w:val="000000"/>
                <w:kern w:val="0"/>
                <w:u w:val="single"/>
                <w:lang w:val="en-GB" w:eastAsia="en-GB" w:bidi="en-GB"/>
                <w14:ligatures w14:val="none"/>
              </w:rPr>
              <w:t>Customer Service and Goodwill Policies.</w:t>
            </w:r>
            <w:r w:rsidRPr="00752C09">
              <w:rPr>
                <w:rFonts w:ascii="Times New Roman" w:eastAsia="Segoe UI" w:hAnsi="Times New Roman" w:cs="Times New Roman"/>
                <w:b/>
                <w:bCs/>
                <w:color w:val="000000"/>
                <w:kern w:val="0"/>
                <w:lang w:val="en-GB" w:eastAsia="en-GB" w:bidi="en-GB"/>
                <w14:ligatures w14:val="none"/>
              </w:rPr>
              <w:t xml:space="preserve"> </w:t>
            </w:r>
            <w:r w:rsidRPr="00752C09">
              <w:rPr>
                <w:rFonts w:ascii="Times New Roman" w:eastAsia="Segoe UI" w:hAnsi="Times New Roman" w:cs="Times New Roman"/>
                <w:color w:val="000000"/>
                <w:kern w:val="0"/>
                <w:lang w:val="en-GB" w:eastAsia="en-GB" w:bidi="en-GB"/>
                <w14:ligatures w14:val="none"/>
              </w:rPr>
              <w:t xml:space="preserve">and/or the specific </w:t>
            </w:r>
            <w:r w:rsidRPr="00752C09">
              <w:rPr>
                <w:rFonts w:ascii="Times New Roman" w:eastAsia="Segoe UI" w:hAnsi="Times New Roman" w:cs="Times New Roman"/>
                <w:b/>
                <w:bCs/>
                <w:color w:val="000000"/>
                <w:kern w:val="0"/>
                <w:u w:val="single"/>
                <w:lang w:val="en-GB" w:eastAsia="en-GB" w:bidi="en-GB"/>
                <w14:ligatures w14:val="none"/>
              </w:rPr>
              <w:t>Delay Repay Scheme.</w:t>
            </w:r>
          </w:p>
          <w:p w14:paraId="354054C9"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To assist you in your investigation, please find the following details of my journey and the additional expenses incurred:</w:t>
            </w:r>
          </w:p>
          <w:p w14:paraId="0001705A" w14:textId="77777777" w:rsidR="00000000" w:rsidRPr="00752C09" w:rsidRDefault="00000000">
            <w:pPr>
              <w:widowControl w:val="0"/>
              <w:numPr>
                <w:ilvl w:val="0"/>
                <w:numId w:val="12"/>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Train Tickets</w:t>
            </w:r>
            <w:r w:rsidRPr="00752C09">
              <w:rPr>
                <w:rFonts w:ascii="Times New Roman" w:eastAsia="Segoe UI" w:hAnsi="Times New Roman" w:cs="Times New Roman"/>
                <w:color w:val="000000"/>
                <w:kern w:val="0"/>
                <w:lang w:val="en-GB" w:eastAsia="en-GB" w:bidi="en-GB"/>
                <w14:ligatures w14:val="none"/>
              </w:rPr>
              <w:t>: As prior Invoiced!</w:t>
            </w:r>
          </w:p>
          <w:p w14:paraId="523FCB31" w14:textId="77777777" w:rsidR="00000000" w:rsidRPr="00752C09" w:rsidRDefault="00000000">
            <w:pPr>
              <w:widowControl w:val="0"/>
              <w:numPr>
                <w:ilvl w:val="0"/>
                <w:numId w:val="12"/>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Bus Fares</w:t>
            </w:r>
            <w:r w:rsidRPr="00752C09">
              <w:rPr>
                <w:rFonts w:ascii="Times New Roman" w:eastAsia="Segoe UI" w:hAnsi="Times New Roman" w:cs="Times New Roman"/>
                <w:color w:val="000000"/>
                <w:kern w:val="0"/>
                <w:lang w:val="en-GB" w:eastAsia="en-GB" w:bidi="en-GB"/>
                <w14:ligatures w14:val="none"/>
              </w:rPr>
              <w:t>: As prior Invoiced!</w:t>
            </w:r>
          </w:p>
          <w:p w14:paraId="7462EDDE" w14:textId="77777777" w:rsidR="00000000" w:rsidRPr="00752C09" w:rsidRDefault="00000000">
            <w:pPr>
              <w:widowControl w:val="0"/>
              <w:numPr>
                <w:ilvl w:val="0"/>
                <w:numId w:val="12"/>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Cab Fares</w:t>
            </w:r>
            <w:r w:rsidRPr="00752C09">
              <w:rPr>
                <w:rFonts w:ascii="Times New Roman" w:eastAsia="Segoe UI" w:hAnsi="Times New Roman" w:cs="Times New Roman"/>
                <w:color w:val="000000"/>
                <w:kern w:val="0"/>
                <w:lang w:val="en-GB" w:eastAsia="en-GB" w:bidi="en-GB"/>
                <w14:ligatures w14:val="none"/>
              </w:rPr>
              <w:t>: As prior Invoiced!</w:t>
            </w:r>
          </w:p>
          <w:p w14:paraId="124C47E6" w14:textId="77777777" w:rsidR="00000000" w:rsidRPr="00752C09" w:rsidRDefault="00000000">
            <w:pPr>
              <w:widowControl w:val="0"/>
              <w:numPr>
                <w:ilvl w:val="0"/>
                <w:numId w:val="12"/>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Missed Cab Fare</w:t>
            </w:r>
            <w:r w:rsidRPr="00752C09">
              <w:rPr>
                <w:rFonts w:ascii="Times New Roman" w:eastAsia="Segoe UI" w:hAnsi="Times New Roman" w:cs="Times New Roman"/>
                <w:color w:val="000000"/>
                <w:kern w:val="0"/>
                <w:lang w:val="en-GB" w:eastAsia="en-GB" w:bidi="en-GB"/>
                <w14:ligatures w14:val="none"/>
              </w:rPr>
              <w:t>: As prior Invoiced!</w:t>
            </w:r>
          </w:p>
          <w:p w14:paraId="136F0BEA" w14:textId="77777777" w:rsidR="00000000" w:rsidRPr="00752C09" w:rsidRDefault="00000000">
            <w:pPr>
              <w:widowControl w:val="0"/>
              <w:numPr>
                <w:ilvl w:val="0"/>
                <w:numId w:val="12"/>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Dinner Bill</w:t>
            </w:r>
            <w:r w:rsidRPr="00752C09">
              <w:rPr>
                <w:rFonts w:ascii="Times New Roman" w:eastAsia="Segoe UI" w:hAnsi="Times New Roman" w:cs="Times New Roman"/>
                <w:color w:val="000000"/>
                <w:kern w:val="0"/>
                <w:lang w:val="en-GB" w:eastAsia="en-GB" w:bidi="en-GB"/>
                <w14:ligatures w14:val="none"/>
              </w:rPr>
              <w:t>: Misplaced!</w:t>
            </w:r>
          </w:p>
          <w:p w14:paraId="2628BCD1" w14:textId="77777777" w:rsidR="00000000" w:rsidRPr="00752C09" w:rsidRDefault="00000000">
            <w:pPr>
              <w:widowControl w:val="0"/>
              <w:numPr>
                <w:ilvl w:val="0"/>
                <w:numId w:val="12"/>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Loss of Downtime</w:t>
            </w:r>
            <w:r w:rsidRPr="00752C09">
              <w:rPr>
                <w:rFonts w:ascii="Times New Roman" w:eastAsia="Segoe UI" w:hAnsi="Times New Roman" w:cs="Times New Roman"/>
                <w:color w:val="000000"/>
                <w:kern w:val="0"/>
                <w:lang w:val="en-GB" w:eastAsia="en-GB" w:bidi="en-GB"/>
                <w14:ligatures w14:val="none"/>
              </w:rPr>
              <w:t>: As prior Invoiced!</w:t>
            </w:r>
          </w:p>
          <w:p w14:paraId="03E0693C"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Regarding the Subject Access Request for insurance documents, I appreciate your explanation that such documents are not recorded against my personal records. However, I kindly request information on Thameslink's compensation and liability policies, including the Delay Repay Scheme Insurance Documents and Public Liability Insurance. This information will greatly help in understanding the extent of coverage and support available for passenger's experiencing disruptions. Although I understand that Thameslink is a private company and not subject to the Freedom of Information Act </w:t>
            </w:r>
            <w:r w:rsidRPr="00752C09">
              <w:rPr>
                <w:rFonts w:ascii="Times New Roman" w:eastAsia="Segoe UI" w:hAnsi="Times New Roman" w:cs="Times New Roman"/>
                <w:b/>
                <w:bCs/>
                <w:color w:val="000000"/>
                <w:kern w:val="0"/>
                <w:lang w:val="en-GB" w:eastAsia="en-GB" w:bidi="en-GB"/>
                <w14:ligatures w14:val="none"/>
              </w:rPr>
              <w:t xml:space="preserve">(FOIA), </w:t>
            </w:r>
            <w:r w:rsidRPr="00752C09">
              <w:rPr>
                <w:rFonts w:ascii="Times New Roman" w:eastAsia="Segoe UI" w:hAnsi="Times New Roman" w:cs="Times New Roman"/>
                <w:color w:val="000000"/>
                <w:kern w:val="0"/>
                <w:lang w:val="en-GB" w:eastAsia="en-GB" w:bidi="en-GB"/>
                <w14:ligatures w14:val="none"/>
              </w:rPr>
              <w:t>I believe that transparency in these matters is important for passengers seeking compensation. I would greatly appreciate your cooperation in providing this information or guiding me on how I might access these documents through formal channels.</w:t>
            </w:r>
          </w:p>
          <w:p w14:paraId="5331C4F7"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Additionally, in response to your query, I confirm that after taking a coach from Gatwick Airport station, I travelled to </w:t>
            </w:r>
            <w:r w:rsidRPr="00752C09">
              <w:rPr>
                <w:rFonts w:ascii="Times New Roman" w:eastAsia="Segoe UI" w:hAnsi="Times New Roman" w:cs="Times New Roman"/>
                <w:b/>
                <w:bCs/>
                <w:color w:val="000000"/>
                <w:kern w:val="0"/>
                <w:u w:val="single"/>
                <w:lang w:val="en-GB" w:eastAsia="en-GB" w:bidi="en-GB"/>
                <w14:ligatures w14:val="none"/>
              </w:rPr>
              <w:t>East Grinstead</w:t>
            </w:r>
            <w:r w:rsidRPr="00752C09">
              <w:rPr>
                <w:rFonts w:ascii="Times New Roman" w:eastAsia="Segoe UI" w:hAnsi="Times New Roman" w:cs="Times New Roman"/>
                <w:b/>
                <w:bCs/>
                <w:color w:val="000000"/>
                <w:kern w:val="0"/>
                <w:lang w:val="en-GB" w:eastAsia="en-GB" w:bidi="en-GB"/>
                <w14:ligatures w14:val="none"/>
              </w:rPr>
              <w:t xml:space="preserve"> </w:t>
            </w:r>
            <w:r w:rsidRPr="00752C09">
              <w:rPr>
                <w:rFonts w:ascii="Times New Roman" w:eastAsia="Segoe UI" w:hAnsi="Times New Roman" w:cs="Times New Roman"/>
                <w:color w:val="000000"/>
                <w:kern w:val="0"/>
                <w:lang w:val="en-GB" w:eastAsia="en-GB" w:bidi="en-GB"/>
                <w14:ligatures w14:val="none"/>
              </w:rPr>
              <w:t xml:space="preserve">and was to take the train departing at </w:t>
            </w:r>
            <w:r w:rsidRPr="00752C09">
              <w:rPr>
                <w:rFonts w:ascii="Times New Roman" w:eastAsia="Segoe UI" w:hAnsi="Times New Roman" w:cs="Times New Roman"/>
                <w:b/>
                <w:bCs/>
                <w:color w:val="000000"/>
                <w:kern w:val="0"/>
                <w:u w:val="single"/>
                <w:lang w:val="en-GB" w:eastAsia="en-GB" w:bidi="en-GB"/>
                <w14:ligatures w14:val="none"/>
              </w:rPr>
              <w:t>12:32 PM Southern train from East Grinstead to London Bridge</w:t>
            </w:r>
            <w:r w:rsidRPr="00752C09">
              <w:rPr>
                <w:rFonts w:ascii="Times New Roman" w:eastAsia="Segoe UI" w:hAnsi="Times New Roman" w:cs="Times New Roman"/>
                <w:color w:val="000000"/>
                <w:kern w:val="0"/>
                <w:lang w:val="en-GB" w:eastAsia="en-GB" w:bidi="en-GB"/>
                <w14:ligatures w14:val="none"/>
              </w:rPr>
              <w:t>, until the delays held us back.</w:t>
            </w:r>
          </w:p>
          <w:p w14:paraId="375E0AFA"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Thank you for your continued assistance in this matter. I look forward to your prompt response and resolution of my compensation claim. Please feel free to contact me if you require any further information or clarification.</w:t>
            </w:r>
            <w:r w:rsidRPr="00752C09">
              <w:rPr>
                <w:rFonts w:ascii="Times New Roman" w:eastAsia="Segoe UI" w:hAnsi="Times New Roman" w:cs="Times New Roman"/>
                <w:color w:val="000000"/>
                <w:kern w:val="0"/>
                <w:lang w:val="en-GB" w:eastAsia="en-GB" w:bidi="en-GB"/>
                <w14:ligatures w14:val="none"/>
              </w:rPr>
              <w:br w:type="page"/>
            </w:r>
          </w:p>
          <w:p w14:paraId="2DD7EB18"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Kind regards,</w:t>
            </w:r>
          </w:p>
          <w:p w14:paraId="4F62BC21"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Simon Paul Cordell</w:t>
            </w:r>
          </w:p>
          <w:p w14:paraId="19D8119C" w14:textId="77777777" w:rsidR="00000000" w:rsidRPr="00752C09" w:rsidRDefault="00000000">
            <w:pPr>
              <w:widowControl w:val="0"/>
              <w:spacing w:after="0"/>
              <w:ind w:right="124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Address:</w:t>
            </w:r>
            <w:r w:rsidRPr="00752C09">
              <w:rPr>
                <w:rFonts w:ascii="Times New Roman" w:eastAsia="Segoe UI" w:hAnsi="Times New Roman" w:cs="Times New Roman"/>
                <w:b/>
                <w:bCs/>
                <w:color w:val="000000"/>
                <w:kern w:val="0"/>
                <w:lang w:val="en-GB" w:eastAsia="en-GB" w:bidi="en-GB"/>
                <w14:ligatures w14:val="none"/>
              </w:rPr>
              <w:t xml:space="preserve"> </w:t>
            </w:r>
            <w:r w:rsidRPr="00752C09">
              <w:rPr>
                <w:rFonts w:ascii="Times New Roman" w:eastAsia="Segoe UI" w:hAnsi="Times New Roman" w:cs="Times New Roman"/>
                <w:color w:val="000000"/>
                <w:kern w:val="0"/>
                <w:lang w:val="en-GB" w:eastAsia="en-GB" w:bidi="en-GB"/>
                <w14:ligatures w14:val="none"/>
              </w:rPr>
              <w:t xml:space="preserve">109 Burncroft Avenue, Enfield, London, EN3 7JQ </w:t>
            </w:r>
            <w:r w:rsidRPr="00752C09">
              <w:rPr>
                <w:rFonts w:ascii="Times New Roman" w:eastAsia="Segoe UI" w:hAnsi="Times New Roman" w:cs="Times New Roman"/>
                <w:b/>
                <w:bCs/>
                <w:color w:val="000000"/>
                <w:kern w:val="0"/>
                <w:u w:val="single"/>
                <w:lang w:val="en-GB" w:eastAsia="en-GB" w:bidi="en-GB"/>
                <w14:ligatures w14:val="none"/>
              </w:rPr>
              <w:t>Email:</w:t>
            </w:r>
            <w:hyperlink r:id="rId183" w:history="1">
              <w:r w:rsidRPr="00752C09">
                <w:rPr>
                  <w:rStyle w:val="Hyperlink"/>
                  <w:rFonts w:ascii="Times New Roman" w:eastAsia="Segoe UI" w:hAnsi="Times New Roman" w:cs="Times New Roman"/>
                  <w:kern w:val="0"/>
                  <w:lang w:val="en-GB" w:eastAsia="en-GB" w:bidi="en-GB"/>
                  <w14:ligatures w14:val="none"/>
                </w:rPr>
                <w:t xml:space="preserve"> Re Wired@Ymail.com</w:t>
              </w:r>
            </w:hyperlink>
            <w:r w:rsidRPr="00752C09">
              <w:rPr>
                <w:rFonts w:ascii="Times New Roman" w:eastAsia="Segoe UI" w:hAnsi="Times New Roman" w:cs="Times New Roman"/>
                <w:color w:val="000000"/>
                <w:kern w:val="0"/>
                <w:u w:val="single"/>
                <w:lang w:val="en-GB" w:eastAsia="en-GB" w:bidi="en-GB"/>
                <w14:ligatures w14:val="none"/>
              </w:rPr>
              <w:t xml:space="preserve"> </w:t>
            </w:r>
            <w:r w:rsidRPr="00752C09">
              <w:rPr>
                <w:rFonts w:ascii="Times New Roman" w:eastAsia="Segoe UI" w:hAnsi="Times New Roman" w:cs="Times New Roman"/>
                <w:b/>
                <w:bCs/>
                <w:color w:val="000000"/>
                <w:kern w:val="0"/>
                <w:lang w:val="en-GB" w:eastAsia="en-GB" w:bidi="en-GB"/>
                <w14:ligatures w14:val="none"/>
              </w:rPr>
              <w:t xml:space="preserve">Tel: </w:t>
            </w:r>
            <w:r w:rsidRPr="00752C09">
              <w:rPr>
                <w:rFonts w:ascii="Times New Roman" w:eastAsia="Segoe UI" w:hAnsi="Times New Roman" w:cs="Times New Roman"/>
                <w:color w:val="000000"/>
                <w:kern w:val="0"/>
                <w:lang w:val="en-GB" w:eastAsia="en-GB" w:bidi="en-GB"/>
                <w14:ligatures w14:val="none"/>
              </w:rPr>
              <w:t>+447864217519</w:t>
            </w:r>
          </w:p>
          <w:p w14:paraId="11285C6D" w14:textId="77777777" w:rsidR="00000000" w:rsidRPr="00752C09" w:rsidRDefault="00000000">
            <w:pPr>
              <w:spacing w:after="0"/>
              <w:rPr>
                <w:rFonts w:ascii="Times New Roman" w:hAnsi="Times New Roman" w:cs="Times New Roman"/>
                <w:lang w:val="en-GB"/>
              </w:rPr>
            </w:pPr>
          </w:p>
        </w:tc>
      </w:tr>
    </w:tbl>
    <w:p w14:paraId="2C0151EA"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08DA030A" w14:textId="77777777">
        <w:tc>
          <w:tcPr>
            <w:tcW w:w="10790" w:type="dxa"/>
            <w:tcBorders>
              <w:top w:val="single" w:sz="6" w:space="0" w:color="auto"/>
              <w:left w:val="single" w:sz="6" w:space="0" w:color="auto"/>
              <w:bottom w:val="single" w:sz="6" w:space="0" w:color="auto"/>
              <w:right w:val="single" w:sz="6" w:space="0" w:color="auto"/>
            </w:tcBorders>
            <w:hideMark/>
          </w:tcPr>
          <w:p w14:paraId="49B03B26" w14:textId="77777777" w:rsidR="00000000" w:rsidRPr="00752C09" w:rsidRDefault="00000000">
            <w:pPr>
              <w:widowControl w:val="0"/>
              <w:spacing w:after="0"/>
              <w:rPr>
                <w:rFonts w:ascii="Times New Roman" w:eastAsia="Segoe UI" w:hAnsi="Times New Roman" w:cs="Times New Roman"/>
                <w:b/>
                <w:bCs/>
                <w:color w:val="000000"/>
                <w:kern w:val="0"/>
                <w:u w:val="single"/>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07. 07th Received</w:t>
            </w:r>
          </w:p>
        </w:tc>
      </w:tr>
      <w:tr w:rsidR="00000000" w:rsidRPr="00752C09" w14:paraId="68DBF99F" w14:textId="77777777">
        <w:tc>
          <w:tcPr>
            <w:tcW w:w="10790" w:type="dxa"/>
            <w:tcBorders>
              <w:top w:val="single" w:sz="6" w:space="0" w:color="auto"/>
              <w:left w:val="single" w:sz="6" w:space="0" w:color="auto"/>
              <w:bottom w:val="single" w:sz="6" w:space="0" w:color="auto"/>
              <w:right w:val="single" w:sz="6" w:space="0" w:color="auto"/>
            </w:tcBorders>
          </w:tcPr>
          <w:p w14:paraId="2EB34F21"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On Monday 3 March 2025 at 15:21:21 GMT, Ahmed Jama &lt;</w:t>
            </w:r>
            <w:hyperlink r:id="rId184" w:history="1">
              <w:r w:rsidRPr="00752C09">
                <w:rPr>
                  <w:rStyle w:val="Hyperlink"/>
                  <w:rFonts w:ascii="Times New Roman" w:eastAsia="Segoe UI" w:hAnsi="Times New Roman" w:cs="Times New Roman"/>
                  <w:kern w:val="0"/>
                  <w:lang w:val="en-GB" w:eastAsia="en-GB" w:bidi="en-GB"/>
                  <w14:ligatures w14:val="none"/>
                </w:rPr>
                <w:t>ahmed.jama@gtrailway.com</w:t>
              </w:r>
            </w:hyperlink>
            <w:r w:rsidRPr="00752C09">
              <w:rPr>
                <w:rFonts w:ascii="Times New Roman" w:eastAsia="Segoe UI" w:hAnsi="Times New Roman" w:cs="Times New Roman"/>
                <w:color w:val="000000"/>
                <w:kern w:val="0"/>
                <w:lang w:val="en-GB" w:eastAsia="en-GB" w:bidi="en-GB"/>
                <w14:ligatures w14:val="none"/>
              </w:rPr>
              <w:t>&gt; wrote:</w:t>
            </w:r>
          </w:p>
          <w:p w14:paraId="2FEF7D2E"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Dear Simon</w:t>
            </w:r>
          </w:p>
          <w:p w14:paraId="11A21F89"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Thank you for your email, you mention that delays held you back can you please clarify was this a delay to the 12:32pm train service from East Grinstead? As of yet </w:t>
            </w:r>
            <w:proofErr w:type="spellStart"/>
            <w:r w:rsidRPr="00752C09">
              <w:rPr>
                <w:rFonts w:ascii="Times New Roman" w:eastAsia="Segoe UI" w:hAnsi="Times New Roman" w:cs="Times New Roman"/>
                <w:color w:val="000000"/>
                <w:kern w:val="0"/>
                <w:lang w:val="en-GB" w:eastAsia="en-GB" w:bidi="en-GB"/>
                <w14:ligatures w14:val="none"/>
              </w:rPr>
              <w:t>i</w:t>
            </w:r>
            <w:proofErr w:type="spellEnd"/>
            <w:r w:rsidRPr="00752C09">
              <w:rPr>
                <w:rFonts w:ascii="Times New Roman" w:eastAsia="Segoe UI" w:hAnsi="Times New Roman" w:cs="Times New Roman"/>
                <w:color w:val="000000"/>
                <w:kern w:val="0"/>
                <w:lang w:val="en-GB" w:eastAsia="en-GB" w:bidi="en-GB"/>
                <w14:ligatures w14:val="none"/>
              </w:rPr>
              <w:t xml:space="preserve"> haven't been able to verify the route you were delayed on for over an hour and need confirmation on the part of the journey you had taken which was delayed.</w:t>
            </w:r>
          </w:p>
          <w:p w14:paraId="13A08BBC"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Was it a coach to East Grinstead follow by the 12:32pm train that you had taken?</w:t>
            </w:r>
            <w:r w:rsidRPr="00752C09">
              <w:rPr>
                <w:rFonts w:ascii="Times New Roman" w:eastAsia="Segoe UI" w:hAnsi="Times New Roman" w:cs="Times New Roman"/>
                <w:color w:val="000000"/>
                <w:kern w:val="0"/>
                <w:lang w:val="en-GB" w:eastAsia="en-GB" w:bidi="en-GB"/>
                <w14:ligatures w14:val="none"/>
              </w:rPr>
              <w:br w:type="page"/>
            </w:r>
          </w:p>
          <w:p w14:paraId="111D7148" w14:textId="77777777" w:rsidR="00000000" w:rsidRPr="00752C09" w:rsidRDefault="00000000">
            <w:pPr>
              <w:widowControl w:val="0"/>
              <w:spacing w:after="0"/>
              <w:ind w:right="646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Kind Regards, Ahmed Jama</w:t>
            </w:r>
          </w:p>
          <w:p w14:paraId="318FA3A9" w14:textId="77777777" w:rsidR="00000000" w:rsidRPr="00752C09" w:rsidRDefault="00000000">
            <w:pPr>
              <w:widowControl w:val="0"/>
              <w:spacing w:after="0"/>
              <w:ind w:right="646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Customer Relations Advisor Govia Thameslink Railway (GTR)</w:t>
            </w:r>
          </w:p>
          <w:p w14:paraId="6E864F53"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hAnsi="Times New Roman" w:cs="Times New Roman"/>
                <w:noProof/>
              </w:rPr>
              <w:drawing>
                <wp:anchor distT="0" distB="0" distL="63500" distR="612775" simplePos="0" relativeHeight="251665408" behindDoc="1" locked="0" layoutInCell="1" allowOverlap="1" wp14:anchorId="06C75B44" wp14:editId="2904ED56">
                  <wp:simplePos x="0" y="0"/>
                  <wp:positionH relativeFrom="margin">
                    <wp:posOffset>120650</wp:posOffset>
                  </wp:positionH>
                  <wp:positionV relativeFrom="paragraph">
                    <wp:posOffset>295910</wp:posOffset>
                  </wp:positionV>
                  <wp:extent cx="1840865" cy="353695"/>
                  <wp:effectExtent l="0" t="0" r="6985" b="8255"/>
                  <wp:wrapTopAndBottom/>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0865" cy="353695"/>
                          </a:xfrm>
                          <a:prstGeom prst="rect">
                            <a:avLst/>
                          </a:prstGeom>
                          <a:noFill/>
                        </pic:spPr>
                      </pic:pic>
                    </a:graphicData>
                  </a:graphic>
                  <wp14:sizeRelH relativeFrom="page">
                    <wp14:pctWidth>0</wp14:pctWidth>
                  </wp14:sizeRelH>
                  <wp14:sizeRelV relativeFrom="page">
                    <wp14:pctHeight>0</wp14:pctHeight>
                  </wp14:sizeRelV>
                </wp:anchor>
              </w:drawing>
            </w:r>
            <w:r w:rsidRPr="00752C09">
              <w:rPr>
                <w:rFonts w:ascii="Times New Roman" w:hAnsi="Times New Roman" w:cs="Times New Roman"/>
                <w:noProof/>
              </w:rPr>
              <mc:AlternateContent>
                <mc:Choice Requires="wps">
                  <w:drawing>
                    <wp:anchor distT="0" distB="106045" distL="1463040" distR="1454150" simplePos="0" relativeHeight="251667456" behindDoc="1" locked="0" layoutInCell="1" allowOverlap="1" wp14:anchorId="3D11C778" wp14:editId="6E1E2E84">
                      <wp:simplePos x="0" y="0"/>
                      <wp:positionH relativeFrom="margin">
                        <wp:posOffset>3939540</wp:posOffset>
                      </wp:positionH>
                      <wp:positionV relativeFrom="paragraph">
                        <wp:posOffset>372745</wp:posOffset>
                      </wp:positionV>
                      <wp:extent cx="951230" cy="241300"/>
                      <wp:effectExtent l="0" t="0" r="1270" b="6985"/>
                      <wp:wrapTopAndBottom/>
                      <wp:docPr id="1302936406" name="Text Box 1302936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41300"/>
                              </a:xfrm>
                              <a:prstGeom prst="rect">
                                <a:avLst/>
                              </a:prstGeom>
                              <a:solidFill>
                                <a:srgbClr val="FFFFFF"/>
                              </a:solidFill>
                              <a:ln>
                                <a:noFill/>
                              </a:ln>
                            </wps:spPr>
                            <wps:txbx>
                              <w:txbxContent>
                                <w:p w14:paraId="2CCB7E3A" w14:textId="77777777" w:rsidR="00000000" w:rsidRDefault="00000000">
                                  <w:pPr>
                                    <w:spacing w:line="22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1C778" id="Text Box 1302936406" o:spid="_x0000_s1027" type="#_x0000_t202" style="position:absolute;margin-left:310.2pt;margin-top:29.35pt;width:74.9pt;height:19pt;z-index:-251649024;visibility:visible;mso-wrap-style:square;mso-width-percent:0;mso-height-percent:0;mso-wrap-distance-left:115.2pt;mso-wrap-distance-top:0;mso-wrap-distance-right:114.5pt;mso-wrap-distance-bottom: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" stroked="f">
                      <v:textbox style="mso-fit-shape-to-text:t" inset="0,0,0,0">
                        <w:txbxContent>
                          <w:p w14:paraId="2CCB7E3A" w14:textId="77777777" w:rsidR="00000000" w:rsidRDefault="00000000">
                            <w:pPr>
                              <w:spacing w:line="220" w:lineRule="exact"/>
                            </w:pPr>
                            <w:r>
                              <w:rPr>
                                <w:b/>
                                <w:bCs/>
                              </w:rPr>
                              <w:t>ThamesLink/</w:t>
                            </w:r>
                          </w:p>
                        </w:txbxContent>
                      </v:textbox>
                      <w10:wrap type="topAndBottom" anchorx="margin"/>
                    </v:shape>
                  </w:pict>
                </mc:Fallback>
              </mc:AlternateContent>
            </w:r>
            <w:r w:rsidRPr="00752C09">
              <w:rPr>
                <w:rFonts w:ascii="Times New Roman" w:hAnsi="Times New Roman" w:cs="Times New Roman"/>
                <w:noProof/>
              </w:rPr>
              <w:drawing>
                <wp:anchor distT="0" distB="24130" distL="93980" distR="597535" simplePos="0" relativeHeight="251666432" behindDoc="1" locked="0" layoutInCell="1" allowOverlap="1" wp14:anchorId="16EB7BB0" wp14:editId="62F4BA9E">
                  <wp:simplePos x="0" y="0"/>
                  <wp:positionH relativeFrom="margin">
                    <wp:posOffset>2571115</wp:posOffset>
                  </wp:positionH>
                  <wp:positionV relativeFrom="paragraph">
                    <wp:posOffset>283210</wp:posOffset>
                  </wp:positionV>
                  <wp:extent cx="774065" cy="341630"/>
                  <wp:effectExtent l="0" t="0" r="6985" b="1270"/>
                  <wp:wrapTopAndBottom/>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74065" cy="341630"/>
                          </a:xfrm>
                          <a:prstGeom prst="rect">
                            <a:avLst/>
                          </a:prstGeom>
                          <a:noFill/>
                        </pic:spPr>
                      </pic:pic>
                    </a:graphicData>
                  </a:graphic>
                  <wp14:sizeRelH relativeFrom="page">
                    <wp14:pctWidth>0</wp14:pctWidth>
                  </wp14:sizeRelH>
                  <wp14:sizeRelV relativeFrom="page">
                    <wp14:pctHeight>0</wp14:pctHeight>
                  </wp14:sizeRelV>
                </wp:anchor>
              </w:drawing>
            </w:r>
            <w:r w:rsidRPr="00752C09">
              <w:rPr>
                <w:rFonts w:ascii="Times New Roman" w:eastAsia="Segoe UI" w:hAnsi="Times New Roman" w:cs="Times New Roman"/>
                <w:color w:val="000000"/>
                <w:kern w:val="0"/>
                <w:lang w:val="en-GB" w:eastAsia="en-GB" w:bidi="en-GB"/>
                <w14:ligatures w14:val="none"/>
              </w:rPr>
              <w:t>Email:</w:t>
            </w:r>
            <w:hyperlink r:id="rId187" w:history="1">
              <w:r w:rsidRPr="00752C09">
                <w:rPr>
                  <w:rStyle w:val="Hyperlink"/>
                  <w:rFonts w:ascii="Times New Roman" w:eastAsia="Segoe UI" w:hAnsi="Times New Roman" w:cs="Times New Roman"/>
                  <w:kern w:val="0"/>
                  <w:lang w:val="en-GB" w:eastAsia="en-GB" w:bidi="en-GB"/>
                  <w14:ligatures w14:val="none"/>
                </w:rPr>
                <w:t>ahmed.jama@gtrailway.com</w:t>
              </w:r>
            </w:hyperlink>
          </w:p>
          <w:p w14:paraId="319E278D" w14:textId="77777777" w:rsidR="00000000" w:rsidRPr="00752C09" w:rsidRDefault="00000000">
            <w:pPr>
              <w:widowControl w:val="0"/>
              <w:spacing w:after="0"/>
              <w:ind w:right="518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Govia Thameslink Railway Limited Registered in England and Wales No. 07934306.</w:t>
            </w:r>
          </w:p>
          <w:p w14:paraId="1B602491" w14:textId="77777777" w:rsidR="00000000" w:rsidRPr="00752C09" w:rsidRDefault="00000000">
            <w:pPr>
              <w:widowControl w:val="0"/>
              <w:spacing w:after="0"/>
              <w:ind w:right="2280"/>
              <w:rPr>
                <w:rFonts w:ascii="Times New Roman" w:eastAsia="Segoe UI" w:hAnsi="Times New Roman" w:cs="Times New Roman"/>
                <w:color w:val="000000"/>
                <w:kern w:val="0"/>
                <w:u w:val="single"/>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752C09">
              <w:rPr>
                <w:rFonts w:ascii="Times New Roman" w:eastAsia="Segoe UI" w:hAnsi="Times New Roman" w:cs="Times New Roman"/>
                <w:color w:val="000000"/>
                <w:kern w:val="0"/>
                <w:u w:val="single"/>
                <w:lang w:val="en-GB" w:eastAsia="en-GB" w:bidi="en-GB"/>
                <w14:ligatures w14:val="none"/>
              </w:rPr>
              <w:t>here</w:t>
            </w:r>
          </w:p>
          <w:p w14:paraId="52678812" w14:textId="77777777" w:rsidR="00000000" w:rsidRPr="00752C09" w:rsidRDefault="00000000">
            <w:pPr>
              <w:spacing w:after="0"/>
              <w:rPr>
                <w:rFonts w:ascii="Times New Roman" w:hAnsi="Times New Roman" w:cs="Times New Roman"/>
                <w:lang w:val="en-GB"/>
              </w:rPr>
            </w:pPr>
          </w:p>
        </w:tc>
      </w:tr>
    </w:tbl>
    <w:p w14:paraId="5A0435DB"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1835B7B1" w14:textId="77777777">
        <w:tc>
          <w:tcPr>
            <w:tcW w:w="10790" w:type="dxa"/>
            <w:tcBorders>
              <w:top w:val="single" w:sz="6" w:space="0" w:color="auto"/>
              <w:left w:val="single" w:sz="6" w:space="0" w:color="auto"/>
              <w:bottom w:val="single" w:sz="6" w:space="0" w:color="auto"/>
              <w:right w:val="single" w:sz="6" w:space="0" w:color="auto"/>
            </w:tcBorders>
            <w:hideMark/>
          </w:tcPr>
          <w:p w14:paraId="6E92FE61" w14:textId="77777777" w:rsidR="00000000" w:rsidRPr="00752C09" w:rsidRDefault="00000000">
            <w:pPr>
              <w:widowControl w:val="0"/>
              <w:spacing w:after="0"/>
              <w:rPr>
                <w:rFonts w:ascii="Times New Roman" w:eastAsia="Segoe UI" w:hAnsi="Times New Roman" w:cs="Times New Roman"/>
                <w:b/>
                <w:bCs/>
                <w:color w:val="000000"/>
                <w:kern w:val="0"/>
                <w:u w:val="single"/>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08. 08th Sent-03-03-25</w:t>
            </w:r>
          </w:p>
        </w:tc>
      </w:tr>
      <w:tr w:rsidR="00000000" w:rsidRPr="00752C09" w14:paraId="25BBA9AE" w14:textId="77777777">
        <w:tc>
          <w:tcPr>
            <w:tcW w:w="10790" w:type="dxa"/>
            <w:tcBorders>
              <w:top w:val="single" w:sz="6" w:space="0" w:color="auto"/>
              <w:left w:val="single" w:sz="6" w:space="0" w:color="auto"/>
              <w:bottom w:val="single" w:sz="6" w:space="0" w:color="auto"/>
              <w:right w:val="single" w:sz="6" w:space="0" w:color="auto"/>
            </w:tcBorders>
          </w:tcPr>
          <w:p w14:paraId="5FD4BCDE"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lang w:val="en-GB" w:eastAsia="en-GB" w:bidi="en-GB"/>
                <w14:ligatures w14:val="none"/>
              </w:rPr>
              <w:t xml:space="preserve">From: </w:t>
            </w:r>
            <w:r w:rsidRPr="00752C09">
              <w:rPr>
                <w:rFonts w:ascii="Times New Roman" w:eastAsia="Segoe UI" w:hAnsi="Times New Roman" w:cs="Times New Roman"/>
                <w:color w:val="000000"/>
                <w:kern w:val="0"/>
                <w:lang w:val="en-GB" w:eastAsia="en-GB" w:bidi="en-GB"/>
                <w14:ligatures w14:val="none"/>
              </w:rPr>
              <w:t>Rewired &lt;</w:t>
            </w:r>
            <w:hyperlink r:id="rId188" w:history="1">
              <w:r w:rsidRPr="00752C09">
                <w:rPr>
                  <w:rStyle w:val="Hyperlink"/>
                  <w:rFonts w:ascii="Times New Roman" w:eastAsia="Segoe UI" w:hAnsi="Times New Roman" w:cs="Times New Roman"/>
                  <w:kern w:val="0"/>
                  <w:lang w:val="en-GB" w:eastAsia="en-GB" w:bidi="en-GB"/>
                  <w14:ligatures w14:val="none"/>
                </w:rPr>
                <w:t>re_wired@ymail.com</w:t>
              </w:r>
            </w:hyperlink>
            <w:r w:rsidRPr="00752C09">
              <w:rPr>
                <w:rFonts w:ascii="Times New Roman" w:eastAsia="Segoe UI" w:hAnsi="Times New Roman" w:cs="Times New Roman"/>
                <w:color w:val="000000"/>
                <w:kern w:val="0"/>
                <w:lang w:val="en-GB" w:eastAsia="en-GB" w:bidi="en-GB"/>
                <w14:ligatures w14:val="none"/>
              </w:rPr>
              <w:t xml:space="preserve">&gt; </w:t>
            </w:r>
            <w:r w:rsidRPr="00752C09">
              <w:rPr>
                <w:rFonts w:ascii="Times New Roman" w:eastAsia="Segoe UI" w:hAnsi="Times New Roman" w:cs="Times New Roman"/>
                <w:b/>
                <w:bCs/>
                <w:color w:val="000000"/>
                <w:kern w:val="0"/>
                <w:lang w:val="en-GB" w:eastAsia="en-GB" w:bidi="en-GB"/>
                <w14:ligatures w14:val="none"/>
              </w:rPr>
              <w:t xml:space="preserve">Sent: </w:t>
            </w:r>
            <w:r w:rsidRPr="00752C09">
              <w:rPr>
                <w:rFonts w:ascii="Times New Roman" w:eastAsia="Segoe UI" w:hAnsi="Times New Roman" w:cs="Times New Roman"/>
                <w:color w:val="000000"/>
                <w:kern w:val="0"/>
                <w:lang w:val="en-GB" w:eastAsia="en-GB" w:bidi="en-GB"/>
                <w14:ligatures w14:val="none"/>
              </w:rPr>
              <w:t xml:space="preserve">03 March 2025 16:29 </w:t>
            </w:r>
            <w:r w:rsidRPr="00752C09">
              <w:rPr>
                <w:rFonts w:ascii="Times New Roman" w:eastAsia="Segoe UI" w:hAnsi="Times New Roman" w:cs="Times New Roman"/>
                <w:b/>
                <w:bCs/>
                <w:color w:val="000000"/>
                <w:kern w:val="0"/>
                <w:lang w:val="en-GB" w:eastAsia="en-GB" w:bidi="en-GB"/>
                <w14:ligatures w14:val="none"/>
              </w:rPr>
              <w:t xml:space="preserve">To: </w:t>
            </w:r>
            <w:r w:rsidRPr="00752C09">
              <w:rPr>
                <w:rFonts w:ascii="Times New Roman" w:eastAsia="Segoe UI" w:hAnsi="Times New Roman" w:cs="Times New Roman"/>
                <w:color w:val="000000"/>
                <w:kern w:val="0"/>
                <w:lang w:val="en-GB" w:eastAsia="en-GB" w:bidi="en-GB"/>
                <w14:ligatures w14:val="none"/>
              </w:rPr>
              <w:t>Ahmed Jama &lt;</w:t>
            </w:r>
            <w:hyperlink r:id="rId189" w:history="1">
              <w:r w:rsidRPr="00752C09">
                <w:rPr>
                  <w:rStyle w:val="Hyperlink"/>
                  <w:rFonts w:ascii="Times New Roman" w:eastAsia="Segoe UI" w:hAnsi="Times New Roman" w:cs="Times New Roman"/>
                  <w:kern w:val="0"/>
                  <w:lang w:val="en-GB" w:eastAsia="en-GB" w:bidi="en-GB"/>
                  <w14:ligatures w14:val="none"/>
                </w:rPr>
                <w:t>ahmed.jama@gtrailway.com</w:t>
              </w:r>
            </w:hyperlink>
            <w:r w:rsidRPr="00752C09">
              <w:rPr>
                <w:rFonts w:ascii="Times New Roman" w:eastAsia="Segoe UI" w:hAnsi="Times New Roman" w:cs="Times New Roman"/>
                <w:color w:val="000000"/>
                <w:kern w:val="0"/>
                <w:lang w:val="en-GB" w:eastAsia="en-GB" w:bidi="en-GB"/>
                <w14:ligatures w14:val="none"/>
              </w:rPr>
              <w:t xml:space="preserve">&gt; </w:t>
            </w:r>
            <w:r w:rsidRPr="00752C09">
              <w:rPr>
                <w:rFonts w:ascii="Times New Roman" w:eastAsia="Segoe UI" w:hAnsi="Times New Roman" w:cs="Times New Roman"/>
                <w:b/>
                <w:bCs/>
                <w:color w:val="000000"/>
                <w:kern w:val="0"/>
                <w:lang w:val="en-GB" w:eastAsia="en-GB" w:bidi="en-GB"/>
                <w14:ligatures w14:val="none"/>
              </w:rPr>
              <w:t xml:space="preserve">Subject: </w:t>
            </w:r>
            <w:r w:rsidRPr="00752C09">
              <w:rPr>
                <w:rFonts w:ascii="Times New Roman" w:eastAsia="Segoe UI" w:hAnsi="Times New Roman" w:cs="Times New Roman"/>
                <w:color w:val="000000"/>
                <w:kern w:val="0"/>
                <w:lang w:val="en-GB" w:eastAsia="en-GB" w:bidi="en-GB"/>
                <w14:ligatures w14:val="none"/>
              </w:rPr>
              <w:t>Re: 20250224-730595</w:t>
            </w:r>
          </w:p>
          <w:p w14:paraId="7F5E79FE" w14:textId="77777777" w:rsidR="00000000" w:rsidRPr="00752C09" w:rsidRDefault="00000000">
            <w:pPr>
              <w:widowControl w:val="0"/>
              <w:spacing w:after="19"/>
              <w:rPr>
                <w:rFonts w:ascii="Times New Roman" w:eastAsia="Segoe UI" w:hAnsi="Times New Roman" w:cs="Times New Roman"/>
                <w:b/>
                <w:bCs/>
                <w:color w:val="000000"/>
                <w:kern w:val="0"/>
                <w:lang w:val="en-GB" w:eastAsia="en-GB" w:bidi="en-GB"/>
                <w14:ligatures w14:val="none"/>
              </w:rPr>
            </w:pPr>
            <w:r w:rsidRPr="00752C09">
              <w:rPr>
                <w:rFonts w:ascii="Times New Roman" w:hAnsi="Times New Roman" w:cs="Times New Roman"/>
                <w:noProof/>
              </w:rPr>
              <mc:AlternateContent>
                <mc:Choice Requires="wps">
                  <w:drawing>
                    <wp:anchor distT="41275" distB="511810" distL="789305" distR="63500" simplePos="0" relativeHeight="251663360" behindDoc="1" locked="0" layoutInCell="1" allowOverlap="1" wp14:anchorId="61A83BA1" wp14:editId="0E046F7A">
                      <wp:simplePos x="0" y="0"/>
                      <wp:positionH relativeFrom="margin">
                        <wp:posOffset>4959350</wp:posOffset>
                      </wp:positionH>
                      <wp:positionV relativeFrom="paragraph">
                        <wp:posOffset>85090</wp:posOffset>
                      </wp:positionV>
                      <wp:extent cx="1103630" cy="279400"/>
                      <wp:effectExtent l="0" t="0" r="4445" b="0"/>
                      <wp:wrapSquare wrapText="left"/>
                      <wp:docPr id="1422718981" name="Text Box 7" descr="Text Box: Report Suspicio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2451" w14:textId="77777777" w:rsidR="00000000" w:rsidRDefault="00000000">
                                  <w:pPr>
                                    <w:pBdr>
                                      <w:top w:val="single" w:sz="4" w:space="1" w:color="auto"/>
                                      <w:left w:val="single" w:sz="4" w:space="4" w:color="auto"/>
                                      <w:bottom w:val="single" w:sz="4" w:space="1" w:color="auto"/>
                                      <w:right w:val="single" w:sz="4" w:space="4" w:color="auto"/>
                                    </w:pBdr>
                                    <w:spacing w:after="0" w:line="190" w:lineRule="exact"/>
                                  </w:pPr>
                                  <w:hyperlink r:id="rId190" w:history="1">
                                    <w:r>
                                      <w:rPr>
                                        <w:rStyle w:val="Hyperlink"/>
                                      </w:rPr>
                                      <w:t>Report Suspicious</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A83BA1" id="Text Box 7" o:spid="_x0000_s1028" type="#_x0000_t202" alt="Text Box: Report Suspicious" style="position:absolute;margin-left:390.5pt;margin-top:6.7pt;width:86.9pt;height:22pt;z-index:-251653120;visibility:visible;mso-wrap-style:square;mso-width-percent:0;mso-height-percent:0;mso-wrap-distance-left:62.15pt;mso-wrap-distance-top:3.25pt;mso-wrap-distance-right:5pt;mso-wrap-distance-bottom:4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" filled="f" stroked="f">
                      <v:textbox style="mso-fit-shape-to-text:t" inset="0,0,0,0">
                        <w:txbxContent>
                          <w:p w14:paraId="096E2451" w14:textId="77777777" w:rsidR="00000000" w:rsidRDefault="00000000">
                            <w:pPr>
                              <w:pBdr>
                                <w:top w:val="single" w:sz="4" w:space="1" w:color="auto"/>
                                <w:left w:val="single" w:sz="4" w:space="4" w:color="auto"/>
                                <w:bottom w:val="single" w:sz="4" w:space="1" w:color="auto"/>
                                <w:right w:val="single" w:sz="4" w:space="4" w:color="auto"/>
                              </w:pBdr>
                              <w:spacing w:after="0" w:line="190" w:lineRule="exact"/>
                            </w:pPr>
                            <w:hyperlink r:id="rId191" w:history="1">
                              <w:r>
                                <w:rPr>
                                  <w:rStyle w:val="Hyperlink"/>
                                </w:rPr>
                                <w:t>Report Suspicious</w:t>
                              </w:r>
                            </w:hyperlink>
                          </w:p>
                        </w:txbxContent>
                      </v:textbox>
                      <w10:wrap type="square" side="left" anchorx="margin"/>
                    </v:shape>
                  </w:pict>
                </mc:Fallback>
              </mc:AlternateContent>
            </w:r>
            <w:r w:rsidRPr="00752C09">
              <w:rPr>
                <w:rFonts w:ascii="Times New Roman" w:eastAsia="Segoe UI" w:hAnsi="Times New Roman" w:cs="Times New Roman"/>
                <w:b/>
                <w:bCs/>
                <w:color w:val="000000"/>
                <w:kern w:val="0"/>
                <w:lang w:val="en-GB" w:eastAsia="en-GB" w:bidi="en-GB"/>
                <w14:ligatures w14:val="none"/>
              </w:rPr>
              <w:t>This Message Is from an External Sender</w:t>
            </w:r>
          </w:p>
          <w:p w14:paraId="667B144F"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This message came from outside your organization. </w:t>
            </w:r>
            <w:r w:rsidRPr="00752C09">
              <w:rPr>
                <w:rFonts w:ascii="Times New Roman" w:eastAsia="Segoe UI" w:hAnsi="Times New Roman" w:cs="Times New Roman"/>
                <w:b/>
                <w:bCs/>
                <w:color w:val="000000"/>
                <w:kern w:val="0"/>
                <w:lang w:val="en-GB" w:eastAsia="en-GB" w:bidi="en-GB"/>
                <w14:ligatures w14:val="none"/>
              </w:rPr>
              <w:t xml:space="preserve">Subject: </w:t>
            </w:r>
            <w:r w:rsidRPr="00752C09">
              <w:rPr>
                <w:rFonts w:ascii="Times New Roman" w:eastAsia="Segoe UI" w:hAnsi="Times New Roman" w:cs="Times New Roman"/>
                <w:color w:val="000000"/>
                <w:kern w:val="0"/>
                <w:lang w:val="en-GB" w:eastAsia="en-GB" w:bidi="en-GB"/>
                <w14:ligatures w14:val="none"/>
              </w:rPr>
              <w:t>For Now</w:t>
            </w:r>
            <w:r w:rsidRPr="00752C09">
              <w:rPr>
                <w:rFonts w:ascii="Times New Roman" w:eastAsia="Segoe UI" w:hAnsi="Times New Roman" w:cs="Times New Roman"/>
                <w:color w:val="000000"/>
                <w:kern w:val="0"/>
                <w:vertAlign w:val="subscript"/>
                <w:lang w:val="en-GB" w:eastAsia="en-GB" w:bidi="en-GB"/>
                <w14:ligatures w14:val="none"/>
              </w:rPr>
              <w:t>-</w:t>
            </w:r>
            <w:r w:rsidRPr="00752C09">
              <w:rPr>
                <w:rFonts w:ascii="Times New Roman" w:eastAsia="Segoe UI" w:hAnsi="Times New Roman" w:cs="Times New Roman"/>
                <w:color w:val="000000"/>
                <w:kern w:val="0"/>
                <w:lang w:val="en-GB" w:eastAsia="en-GB" w:bidi="en-GB"/>
                <w14:ligatures w14:val="none"/>
              </w:rPr>
              <w:t xml:space="preserve">Up on Compensation Claim for Journey on </w:t>
            </w:r>
            <w:r w:rsidRPr="00752C09">
              <w:rPr>
                <w:rFonts w:ascii="Times New Roman" w:eastAsia="Segoe UI" w:hAnsi="Times New Roman" w:cs="Times New Roman"/>
                <w:b/>
                <w:bCs/>
                <w:color w:val="000000"/>
                <w:kern w:val="0"/>
                <w:u w:val="single"/>
                <w:lang w:val="en-GB" w:eastAsia="en-GB" w:bidi="en-GB"/>
                <w14:ligatures w14:val="none"/>
              </w:rPr>
              <w:t>12 January 2025.</w:t>
            </w:r>
          </w:p>
          <w:p w14:paraId="1AC71177"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Dear Ahmed Jama,</w:t>
            </w:r>
          </w:p>
          <w:p w14:paraId="61F5B1E2"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Thank you for your response and for looking into my claim further.</w:t>
            </w:r>
          </w:p>
          <w:p w14:paraId="29B61906"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To clarify, the delay was due to the </w:t>
            </w:r>
            <w:r w:rsidRPr="00752C09">
              <w:rPr>
                <w:rFonts w:ascii="Times New Roman" w:eastAsia="Segoe UI" w:hAnsi="Times New Roman" w:cs="Times New Roman"/>
                <w:b/>
                <w:bCs/>
                <w:color w:val="000000"/>
                <w:kern w:val="0"/>
                <w:u w:val="single"/>
                <w:lang w:val="en-GB" w:eastAsia="en-GB" w:bidi="en-GB"/>
                <w14:ligatures w14:val="none"/>
              </w:rPr>
              <w:t>“12:00 PM Southern Rail Train from Gatwick Airport to East Grinstead Not Running.”</w:t>
            </w:r>
            <w:r w:rsidRPr="00752C09">
              <w:rPr>
                <w:rFonts w:ascii="Times New Roman" w:eastAsia="Segoe UI" w:hAnsi="Times New Roman" w:cs="Times New Roman"/>
                <w:b/>
                <w:bCs/>
                <w:color w:val="000000"/>
                <w:kern w:val="0"/>
                <w:lang w:val="en-GB" w:eastAsia="en-GB" w:bidi="en-GB"/>
                <w14:ligatures w14:val="none"/>
              </w:rPr>
              <w:t xml:space="preserve"> </w:t>
            </w:r>
            <w:r w:rsidRPr="00752C09">
              <w:rPr>
                <w:rFonts w:ascii="Times New Roman" w:eastAsia="Segoe UI" w:hAnsi="Times New Roman" w:cs="Times New Roman"/>
                <w:color w:val="000000"/>
                <w:kern w:val="0"/>
                <w:lang w:val="en-GB" w:eastAsia="en-GB" w:bidi="en-GB"/>
                <w14:ligatures w14:val="none"/>
              </w:rPr>
              <w:t>This situation was initially acknowledged and explained by Izaak from your Customer Service Relations team. As Izaak mentioned:</w:t>
            </w:r>
          </w:p>
          <w:p w14:paraId="49EAC090" w14:textId="77777777" w:rsidR="00000000" w:rsidRPr="00752C09" w:rsidRDefault="00000000">
            <w:pPr>
              <w:widowControl w:val="0"/>
              <w:spacing w:after="0"/>
              <w:ind w:left="76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w:t>
            </w:r>
            <w:r w:rsidRPr="00752C09">
              <w:rPr>
                <w:rFonts w:ascii="Times New Roman" w:eastAsia="Segoe UI" w:hAnsi="Times New Roman" w:cs="Times New Roman"/>
                <w:color w:val="000000"/>
                <w:kern w:val="0"/>
                <w:u w:val="single"/>
                <w:lang w:val="en-GB" w:eastAsia="en-GB" w:bidi="en-GB"/>
                <w14:ligatures w14:val="none"/>
              </w:rPr>
              <w:t>In regard to your additional costs that were incurred due to the 12:02 Gatwick service to London Bridge not running</w:t>
            </w:r>
            <w:r w:rsidRPr="00752C09">
              <w:rPr>
                <w:rFonts w:ascii="Times New Roman" w:eastAsia="Segoe UI" w:hAnsi="Times New Roman" w:cs="Times New Roman"/>
                <w:color w:val="000000"/>
                <w:kern w:val="0"/>
                <w:lang w:val="en-GB" w:eastAsia="en-GB" w:bidi="en-GB"/>
                <w14:ligatures w14:val="none"/>
              </w:rPr>
              <w:t>, compensation is not available if a service has been removed or changed as a result of planned engineering work. This is because the journey claimed for is not valid if it is not scheduled. The valid journey would be the one involving the rail replacement, and as that ran as scheduled and was published in advance for customers to see, we cannot offer you anything at this time."</w:t>
            </w:r>
          </w:p>
          <w:p w14:paraId="4DEA35CB"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To my understanding we both arrived at </w:t>
            </w:r>
            <w:r w:rsidRPr="00752C09">
              <w:rPr>
                <w:rFonts w:ascii="Times New Roman" w:eastAsia="Segoe UI" w:hAnsi="Times New Roman" w:cs="Times New Roman"/>
                <w:b/>
                <w:bCs/>
                <w:color w:val="000000"/>
                <w:kern w:val="0"/>
                <w:u w:val="single"/>
                <w:lang w:val="en-GB" w:eastAsia="en-GB" w:bidi="en-GB"/>
                <w14:ligatures w14:val="none"/>
              </w:rPr>
              <w:t>“Gatwick Airport”</w:t>
            </w:r>
            <w:r w:rsidRPr="00752C09">
              <w:rPr>
                <w:rFonts w:ascii="Times New Roman" w:eastAsia="Segoe UI" w:hAnsi="Times New Roman" w:cs="Times New Roman"/>
                <w:b/>
                <w:bCs/>
                <w:color w:val="000000"/>
                <w:kern w:val="0"/>
                <w:lang w:val="en-GB" w:eastAsia="en-GB" w:bidi="en-GB"/>
                <w14:ligatures w14:val="none"/>
              </w:rPr>
              <w:t xml:space="preserve"> </w:t>
            </w:r>
            <w:r w:rsidRPr="00752C09">
              <w:rPr>
                <w:rFonts w:ascii="Times New Roman" w:eastAsia="Segoe UI" w:hAnsi="Times New Roman" w:cs="Times New Roman"/>
                <w:color w:val="000000"/>
                <w:kern w:val="0"/>
                <w:lang w:val="en-GB" w:eastAsia="en-GB" w:bidi="en-GB"/>
                <w14:ligatures w14:val="none"/>
              </w:rPr>
              <w:t xml:space="preserve">expecting to take the train to </w:t>
            </w:r>
            <w:r w:rsidRPr="00752C09">
              <w:rPr>
                <w:rFonts w:ascii="Times New Roman" w:eastAsia="Segoe UI" w:hAnsi="Times New Roman" w:cs="Times New Roman"/>
                <w:b/>
                <w:bCs/>
                <w:color w:val="000000"/>
                <w:kern w:val="0"/>
                <w:u w:val="single"/>
                <w:lang w:val="en-GB" w:eastAsia="en-GB" w:bidi="en-GB"/>
                <w14:ligatures w14:val="none"/>
              </w:rPr>
              <w:t>“London Brid</w:t>
            </w:r>
            <w:r w:rsidRPr="00752C09">
              <w:rPr>
                <w:rFonts w:ascii="Times New Roman" w:eastAsia="Segoe UI" w:hAnsi="Times New Roman" w:cs="Times New Roman"/>
                <w:b/>
                <w:bCs/>
                <w:color w:val="000000"/>
                <w:kern w:val="0"/>
                <w:lang w:val="en-GB" w:eastAsia="en-GB" w:bidi="en-GB"/>
                <w14:ligatures w14:val="none"/>
              </w:rPr>
              <w:t xml:space="preserve">ge,” </w:t>
            </w:r>
            <w:r w:rsidRPr="00752C09">
              <w:rPr>
                <w:rFonts w:ascii="Times New Roman" w:eastAsia="Segoe UI" w:hAnsi="Times New Roman" w:cs="Times New Roman"/>
                <w:color w:val="000000"/>
                <w:kern w:val="0"/>
                <w:lang w:val="en-GB" w:eastAsia="en-GB" w:bidi="en-GB"/>
                <w14:ligatures w14:val="none"/>
              </w:rPr>
              <w:t xml:space="preserve">which had one scheduled stop along the route as reflected in the receipt for my: </w:t>
            </w:r>
            <w:r w:rsidRPr="00752C09">
              <w:rPr>
                <w:rFonts w:ascii="Times New Roman" w:eastAsia="Segoe UI" w:hAnsi="Times New Roman" w:cs="Times New Roman"/>
                <w:color w:val="000000"/>
                <w:kern w:val="0"/>
                <w:u w:val="single"/>
                <w:lang w:val="en-GB" w:eastAsia="en-GB" w:bidi="en-GB"/>
                <w14:ligatures w14:val="none"/>
              </w:rPr>
              <w:t>“</w:t>
            </w:r>
            <w:r w:rsidRPr="00752C09">
              <w:rPr>
                <w:rFonts w:ascii="Times New Roman" w:eastAsia="Segoe UI" w:hAnsi="Times New Roman" w:cs="Times New Roman"/>
                <w:b/>
                <w:bCs/>
                <w:color w:val="000000"/>
                <w:kern w:val="0"/>
                <w:u w:val="single"/>
                <w:lang w:val="en-GB" w:eastAsia="en-GB" w:bidi="en-GB"/>
                <w14:ligatures w14:val="none"/>
              </w:rPr>
              <w:t>TFL Train Travel Tickets</w:t>
            </w:r>
            <w:r w:rsidRPr="00752C09">
              <w:rPr>
                <w:rFonts w:ascii="Times New Roman" w:eastAsia="Segoe UI" w:hAnsi="Times New Roman" w:cs="Times New Roman"/>
                <w:color w:val="000000"/>
                <w:kern w:val="0"/>
                <w:u w:val="single"/>
                <w:lang w:val="en-GB" w:eastAsia="en-GB" w:bidi="en-GB"/>
                <w14:ligatures w14:val="none"/>
              </w:rPr>
              <w:t>.”</w:t>
            </w:r>
            <w:r w:rsidRPr="00752C09">
              <w:rPr>
                <w:rFonts w:ascii="Times New Roman" w:eastAsia="Segoe UI" w:hAnsi="Times New Roman" w:cs="Times New Roman"/>
                <w:color w:val="000000"/>
                <w:kern w:val="0"/>
                <w:lang w:val="en-GB" w:eastAsia="en-GB" w:bidi="en-GB"/>
                <w14:ligatures w14:val="none"/>
              </w:rPr>
              <w:t xml:space="preserve"> However, a replacement coach service was provided for the first part of the route. We took this coach from Gatwick Airport and arrived at another train station along the same route, most likely </w:t>
            </w:r>
            <w:r w:rsidRPr="00752C09">
              <w:rPr>
                <w:rFonts w:ascii="Times New Roman" w:eastAsia="Segoe UI" w:hAnsi="Times New Roman" w:cs="Times New Roman"/>
                <w:b/>
                <w:bCs/>
                <w:color w:val="000000"/>
                <w:kern w:val="0"/>
                <w:u w:val="single"/>
                <w:lang w:val="en-GB" w:eastAsia="en-GB" w:bidi="en-GB"/>
                <w14:ligatures w14:val="none"/>
              </w:rPr>
              <w:t>“East Grinstead</w:t>
            </w:r>
            <w:r w:rsidRPr="00752C09">
              <w:rPr>
                <w:rFonts w:ascii="Times New Roman" w:eastAsia="Segoe UI" w:hAnsi="Times New Roman" w:cs="Times New Roman"/>
                <w:b/>
                <w:bCs/>
                <w:color w:val="000000"/>
                <w:kern w:val="0"/>
                <w:lang w:val="en-GB" w:eastAsia="en-GB" w:bidi="en-GB"/>
                <w14:ligatures w14:val="none"/>
              </w:rPr>
              <w:t xml:space="preserve">.” </w:t>
            </w:r>
            <w:r w:rsidRPr="00752C09">
              <w:rPr>
                <w:rFonts w:ascii="Times New Roman" w:eastAsia="Segoe UI" w:hAnsi="Times New Roman" w:cs="Times New Roman"/>
                <w:color w:val="000000"/>
                <w:kern w:val="0"/>
                <w:lang w:val="en-GB" w:eastAsia="en-GB" w:bidi="en-GB"/>
                <w14:ligatures w14:val="none"/>
              </w:rPr>
              <w:t xml:space="preserve">where we were intended by train staff to quickly board the train waiting to leave that station to London Bridge and this is the train I took a picture of the delayed re pay scheme as prior evidenced. Unfortunately, as we are both unfamiliar with the local area </w:t>
            </w:r>
            <w:r w:rsidRPr="00752C09">
              <w:rPr>
                <w:rFonts w:ascii="Times New Roman" w:eastAsia="Segoe UI" w:hAnsi="Times New Roman" w:cs="Times New Roman"/>
                <w:b/>
                <w:bCs/>
                <w:color w:val="000000"/>
                <w:kern w:val="0"/>
                <w:u w:val="single"/>
                <w:lang w:val="en-GB" w:eastAsia="en-GB" w:bidi="en-GB"/>
                <w14:ligatures w14:val="none"/>
              </w:rPr>
              <w:t>“Bein</w:t>
            </w:r>
            <w:r w:rsidRPr="00752C09">
              <w:rPr>
                <w:rFonts w:ascii="Times New Roman" w:eastAsia="Segoe UI" w:hAnsi="Times New Roman" w:cs="Times New Roman"/>
                <w:b/>
                <w:bCs/>
                <w:color w:val="000000"/>
                <w:kern w:val="0"/>
                <w:lang w:val="en-GB" w:eastAsia="en-GB" w:bidi="en-GB"/>
                <w14:ligatures w14:val="none"/>
              </w:rPr>
              <w:t xml:space="preserve">g </w:t>
            </w:r>
            <w:r w:rsidRPr="00752C09">
              <w:rPr>
                <w:rFonts w:ascii="Times New Roman" w:eastAsia="Segoe UI" w:hAnsi="Times New Roman" w:cs="Times New Roman"/>
                <w:b/>
                <w:bCs/>
                <w:color w:val="000000"/>
                <w:kern w:val="0"/>
                <w:u w:val="single"/>
                <w:lang w:val="en-GB" w:eastAsia="en-GB" w:bidi="en-GB"/>
                <w14:ligatures w14:val="none"/>
              </w:rPr>
              <w:t>from North London</w:t>
            </w:r>
            <w:r w:rsidRPr="00752C09">
              <w:rPr>
                <w:rFonts w:ascii="Times New Roman" w:eastAsia="Segoe UI" w:hAnsi="Times New Roman" w:cs="Times New Roman"/>
                <w:b/>
                <w:bCs/>
                <w:color w:val="000000"/>
                <w:kern w:val="0"/>
                <w:lang w:val="en-GB" w:eastAsia="en-GB" w:bidi="en-GB"/>
                <w14:ligatures w14:val="none"/>
              </w:rPr>
              <w:t xml:space="preserve">.” </w:t>
            </w:r>
            <w:r w:rsidRPr="00752C09">
              <w:rPr>
                <w:rFonts w:ascii="Times New Roman" w:eastAsia="Segoe UI" w:hAnsi="Times New Roman" w:cs="Times New Roman"/>
                <w:color w:val="000000"/>
                <w:kern w:val="0"/>
                <w:lang w:val="en-GB" w:eastAsia="en-GB" w:bidi="en-GB"/>
                <w14:ligatures w14:val="none"/>
              </w:rPr>
              <w:t>we cannot 100% confirm the exact train station or service details beyond this point, without contacting yourselves!</w:t>
            </w:r>
          </w:p>
          <w:p w14:paraId="2D1E92A6"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I hope this additional information assists in verifying the details of our journey. Please do let me know if further clarification is needed.</w:t>
            </w:r>
          </w:p>
          <w:p w14:paraId="08ECC559"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Kind regards,</w:t>
            </w:r>
          </w:p>
          <w:p w14:paraId="7E5B8F0A"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Simon Paul Cordell</w:t>
            </w:r>
          </w:p>
          <w:p w14:paraId="198B7D2E"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Address</w:t>
            </w:r>
            <w:r w:rsidRPr="00752C09">
              <w:rPr>
                <w:rFonts w:ascii="Times New Roman" w:eastAsia="Segoe UI" w:hAnsi="Times New Roman" w:cs="Times New Roman"/>
                <w:color w:val="000000"/>
                <w:kern w:val="0"/>
                <w:lang w:val="en-GB" w:eastAsia="en-GB" w:bidi="en-GB"/>
                <w14:ligatures w14:val="none"/>
              </w:rPr>
              <w:t xml:space="preserve">: 109 Burncroft Avenue, Enfield, London, EN3 7JQ </w:t>
            </w:r>
            <w:r w:rsidRPr="00752C09">
              <w:rPr>
                <w:rFonts w:ascii="Times New Roman" w:eastAsia="Segoe UI" w:hAnsi="Times New Roman" w:cs="Times New Roman"/>
                <w:b/>
                <w:bCs/>
                <w:color w:val="000000"/>
                <w:kern w:val="0"/>
                <w:u w:val="single"/>
                <w:lang w:val="en-GB" w:eastAsia="en-GB" w:bidi="en-GB"/>
                <w14:ligatures w14:val="none"/>
              </w:rPr>
              <w:t>Email</w:t>
            </w:r>
            <w:r w:rsidRPr="00752C09">
              <w:rPr>
                <w:rFonts w:ascii="Times New Roman" w:eastAsia="Segoe UI" w:hAnsi="Times New Roman" w:cs="Times New Roman"/>
                <w:color w:val="000000"/>
                <w:kern w:val="0"/>
                <w:lang w:val="en-GB" w:eastAsia="en-GB" w:bidi="en-GB"/>
                <w14:ligatures w14:val="none"/>
              </w:rPr>
              <w:t>:</w:t>
            </w:r>
            <w:hyperlink r:id="rId192" w:history="1">
              <w:r w:rsidRPr="00752C09">
                <w:rPr>
                  <w:rStyle w:val="Hyperlink"/>
                  <w:rFonts w:ascii="Times New Roman" w:eastAsia="Microsoft Sans Serif" w:hAnsi="Times New Roman" w:cs="Times New Roman"/>
                  <w:kern w:val="0"/>
                  <w:lang w:val="en-GB" w:eastAsia="en-GB" w:bidi="en-GB"/>
                  <w14:ligatures w14:val="none"/>
                </w:rPr>
                <w:t xml:space="preserve"> Re Wired@Ymail.com</w:t>
              </w:r>
            </w:hyperlink>
            <w:r w:rsidRPr="00752C09">
              <w:rPr>
                <w:rFonts w:ascii="Times New Roman" w:eastAsia="Segoe UI" w:hAnsi="Times New Roman" w:cs="Times New Roman"/>
                <w:color w:val="000000"/>
                <w:kern w:val="0"/>
                <w:u w:val="single"/>
                <w:lang w:val="en-GB" w:eastAsia="en-GB" w:bidi="en-GB"/>
                <w14:ligatures w14:val="none"/>
              </w:rPr>
              <w:t xml:space="preserve"> </w:t>
            </w:r>
            <w:r w:rsidRPr="00752C09">
              <w:rPr>
                <w:rFonts w:ascii="Times New Roman" w:eastAsia="Segoe UI" w:hAnsi="Times New Roman" w:cs="Times New Roman"/>
                <w:b/>
                <w:bCs/>
                <w:color w:val="000000"/>
                <w:kern w:val="0"/>
                <w:lang w:val="en-GB" w:eastAsia="en-GB" w:bidi="en-GB"/>
                <w14:ligatures w14:val="none"/>
              </w:rPr>
              <w:t>Tel</w:t>
            </w:r>
            <w:r w:rsidRPr="00752C09">
              <w:rPr>
                <w:rFonts w:ascii="Times New Roman" w:eastAsia="Segoe UI" w:hAnsi="Times New Roman" w:cs="Times New Roman"/>
                <w:color w:val="000000"/>
                <w:kern w:val="0"/>
                <w:lang w:val="en-GB" w:eastAsia="en-GB" w:bidi="en-GB"/>
                <w14:ligatures w14:val="none"/>
              </w:rPr>
              <w:t>: +447864217519.</w:t>
            </w:r>
          </w:p>
          <w:p w14:paraId="174DFBA5" w14:textId="77777777" w:rsidR="00000000" w:rsidRPr="00752C09" w:rsidRDefault="00000000">
            <w:pPr>
              <w:spacing w:after="0"/>
              <w:rPr>
                <w:rFonts w:ascii="Times New Roman" w:hAnsi="Times New Roman" w:cs="Times New Roman"/>
                <w:lang w:val="en-GB"/>
              </w:rPr>
            </w:pPr>
          </w:p>
        </w:tc>
      </w:tr>
    </w:tbl>
    <w:p w14:paraId="2B694FA7" w14:textId="77777777" w:rsidR="00000000" w:rsidRPr="00752C09" w:rsidRDefault="00000000">
      <w:pPr>
        <w:rPr>
          <w:rFonts w:ascii="Times New Roman" w:hAnsi="Times New Roman" w:cs="Times New Roman"/>
          <w:lang w:val="en-GB"/>
        </w:rPr>
      </w:pPr>
    </w:p>
    <w:p w14:paraId="02219289"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4A82F75E" w14:textId="77777777">
        <w:tc>
          <w:tcPr>
            <w:tcW w:w="10790" w:type="dxa"/>
            <w:tcBorders>
              <w:top w:val="single" w:sz="6" w:space="0" w:color="auto"/>
              <w:left w:val="single" w:sz="6" w:space="0" w:color="auto"/>
              <w:bottom w:val="single" w:sz="6" w:space="0" w:color="auto"/>
              <w:right w:val="single" w:sz="6" w:space="0" w:color="auto"/>
            </w:tcBorders>
            <w:hideMark/>
          </w:tcPr>
          <w:p w14:paraId="5CFF5594" w14:textId="77777777" w:rsidR="00000000" w:rsidRPr="00752C09" w:rsidRDefault="00000000">
            <w:pPr>
              <w:widowControl w:val="0"/>
              <w:spacing w:after="0"/>
              <w:rPr>
                <w:rFonts w:ascii="Times New Roman" w:eastAsia="Segoe UI" w:hAnsi="Times New Roman" w:cs="Times New Roman"/>
                <w:b/>
                <w:bCs/>
                <w:color w:val="000000"/>
                <w:kern w:val="0"/>
                <w:u w:val="single"/>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09. 09th Received</w:t>
            </w:r>
          </w:p>
        </w:tc>
      </w:tr>
      <w:tr w:rsidR="00000000" w:rsidRPr="00752C09" w14:paraId="205F3E2F" w14:textId="77777777">
        <w:tc>
          <w:tcPr>
            <w:tcW w:w="10790" w:type="dxa"/>
            <w:tcBorders>
              <w:top w:val="single" w:sz="6" w:space="0" w:color="auto"/>
              <w:left w:val="single" w:sz="6" w:space="0" w:color="auto"/>
              <w:bottom w:val="single" w:sz="6" w:space="0" w:color="auto"/>
              <w:right w:val="single" w:sz="6" w:space="0" w:color="auto"/>
            </w:tcBorders>
            <w:hideMark/>
          </w:tcPr>
          <w:p w14:paraId="1D58B182"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On Thursday 6 March 2025 at 14:26:25 GMT, Ahmed Jama &lt;</w:t>
            </w:r>
            <w:hyperlink r:id="rId193" w:history="1">
              <w:r w:rsidRPr="00752C09">
                <w:rPr>
                  <w:rStyle w:val="Hyperlink"/>
                  <w:rFonts w:ascii="Times New Roman" w:eastAsia="Segoe UI" w:hAnsi="Times New Roman" w:cs="Times New Roman"/>
                  <w:kern w:val="0"/>
                  <w:lang w:val="en-GB" w:eastAsia="en-GB" w:bidi="en-GB"/>
                  <w14:ligatures w14:val="none"/>
                </w:rPr>
                <w:t>ahmed.jama@gtrailway.com</w:t>
              </w:r>
            </w:hyperlink>
            <w:r w:rsidRPr="00752C09">
              <w:rPr>
                <w:rFonts w:ascii="Times New Roman" w:eastAsia="Segoe UI" w:hAnsi="Times New Roman" w:cs="Times New Roman"/>
                <w:color w:val="000000"/>
                <w:kern w:val="0"/>
                <w:lang w:val="en-GB" w:eastAsia="en-GB" w:bidi="en-GB"/>
                <w14:ligatures w14:val="none"/>
              </w:rPr>
              <w:t>&gt; wrote:</w:t>
            </w:r>
          </w:p>
          <w:p w14:paraId="6E9E9254"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Dear Simon</w:t>
            </w:r>
          </w:p>
          <w:p w14:paraId="54609301"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Thank you for your email and the additional information. I have had a look through the services scheduled to run on 12 January 2025. On this date engineering work was taking place between Gatwick Airport and East Croydon which had resulted in line closures.</w:t>
            </w:r>
          </w:p>
          <w:p w14:paraId="17F47C2F"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Engineering work is an important part of running a reliable rail network. Where engineering work is scheduled, we make arrangements for alternative services to be available for customers to continue travelling. Arrangements can also include replacement bus services. Online journey planners are updated in advance so that customers can plan their journeys using the alternatives.</w:t>
            </w:r>
          </w:p>
          <w:p w14:paraId="194CE35B"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We do not operate a train service between Gatwick Airport and East Grinstead. There are services between Gatwick Airport and London Bridge and also from East Grinstead to London Bridge. Due to the engineering work taking place, some replacement bus services were in operation. This included replacement bus services between Gatwick Airport and East Grinstead to enable customers travelling to London to connect to the trains from East Grinstead.</w:t>
            </w:r>
          </w:p>
          <w:p w14:paraId="35BACA17"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The 12pm service you mention was a replacement bus service and your planned journey included this bus service. I can confirm there were no train cancellations as trains do not operate between Gatwick Airport and East Grinstead.</w:t>
            </w:r>
          </w:p>
          <w:p w14:paraId="59E79864"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As your train itinerary included the 12pm service from Gatwick Airport to East Grinstead, the information about bus replacements was fully updated when you had purchased your ticket. As this service was always scheduled to be a replacement bus service and was part of the itinerary you were provided with. We are unable to provide any compensation as this was the planned route on the day. Please let me know if you have any questions.</w:t>
            </w:r>
          </w:p>
          <w:p w14:paraId="24CE0B79"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Kind Regards, Ahmed Jama</w:t>
            </w:r>
          </w:p>
          <w:p w14:paraId="0F9ADDF4" w14:textId="77777777" w:rsidR="00000000" w:rsidRPr="00752C09" w:rsidRDefault="00000000">
            <w:pPr>
              <w:widowControl w:val="0"/>
              <w:spacing w:after="258"/>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Customer Relations Advisor Govia Thameslink Railway (GTR)</w:t>
            </w:r>
          </w:p>
          <w:p w14:paraId="43418792"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hAnsi="Times New Roman" w:cs="Times New Roman"/>
                <w:noProof/>
              </w:rPr>
              <w:drawing>
                <wp:anchor distT="0" distB="0" distL="63500" distR="612775" simplePos="0" relativeHeight="251659264" behindDoc="1" locked="0" layoutInCell="1" allowOverlap="1" wp14:anchorId="5B354295" wp14:editId="25482EDD">
                  <wp:simplePos x="0" y="0"/>
                  <wp:positionH relativeFrom="margin">
                    <wp:posOffset>120650</wp:posOffset>
                  </wp:positionH>
                  <wp:positionV relativeFrom="paragraph">
                    <wp:posOffset>298450</wp:posOffset>
                  </wp:positionV>
                  <wp:extent cx="1840865" cy="353695"/>
                  <wp:effectExtent l="0" t="0" r="6985" b="8255"/>
                  <wp:wrapTopAndBottom/>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40865" cy="353695"/>
                          </a:xfrm>
                          <a:prstGeom prst="rect">
                            <a:avLst/>
                          </a:prstGeom>
                          <a:noFill/>
                        </pic:spPr>
                      </pic:pic>
                    </a:graphicData>
                  </a:graphic>
                  <wp14:sizeRelH relativeFrom="page">
                    <wp14:pctWidth>0</wp14:pctWidth>
                  </wp14:sizeRelH>
                  <wp14:sizeRelV relativeFrom="page">
                    <wp14:pctHeight>0</wp14:pctHeight>
                  </wp14:sizeRelV>
                </wp:anchor>
              </w:drawing>
            </w:r>
            <w:r w:rsidRPr="00752C09">
              <w:rPr>
                <w:rFonts w:ascii="Times New Roman" w:hAnsi="Times New Roman" w:cs="Times New Roman"/>
                <w:noProof/>
              </w:rPr>
              <mc:AlternateContent>
                <mc:Choice Requires="wps">
                  <w:drawing>
                    <wp:anchor distT="0" distB="113030" distL="63500" distR="1450975" simplePos="0" relativeHeight="251661312" behindDoc="1" locked="0" layoutInCell="1" allowOverlap="1" wp14:anchorId="5D3A9ADE" wp14:editId="2C541489">
                      <wp:simplePos x="0" y="0"/>
                      <wp:positionH relativeFrom="margin">
                        <wp:posOffset>3939540</wp:posOffset>
                      </wp:positionH>
                      <wp:positionV relativeFrom="paragraph">
                        <wp:posOffset>381000</wp:posOffset>
                      </wp:positionV>
                      <wp:extent cx="951230" cy="222250"/>
                      <wp:effectExtent l="0" t="0" r="1270" b="6985"/>
                      <wp:wrapTopAndBottom/>
                      <wp:docPr id="1708108049" name="Text Box 1708108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22250"/>
                              </a:xfrm>
                              <a:prstGeom prst="rect">
                                <a:avLst/>
                              </a:prstGeom>
                              <a:solidFill>
                                <a:srgbClr val="FFFFFF"/>
                              </a:solidFill>
                              <a:ln>
                                <a:noFill/>
                              </a:ln>
                            </wps:spPr>
                            <wps:txbx>
                              <w:txbxContent>
                                <w:p w14:paraId="39EA305B" w14:textId="77777777" w:rsidR="00000000" w:rsidRDefault="00000000">
                                  <w:pPr>
                                    <w:spacing w:line="19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3A9ADE" id="Text Box 1708108049" o:spid="_x0000_s1029" type="#_x0000_t202" style="position:absolute;margin-left:310.2pt;margin-top:30pt;width:74.9pt;height:17.5pt;z-index:-251655168;visibility:visible;mso-wrap-style:square;mso-width-percent:0;mso-height-percent:0;mso-wrap-distance-left:5pt;mso-wrap-distance-top:0;mso-wrap-distance-right:114.25pt;mso-wrap-distance-bottom: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" stroked="f">
                      <v:textbox style="mso-fit-shape-to-text:t" inset="0,0,0,0">
                        <w:txbxContent>
                          <w:p w14:paraId="39EA305B" w14:textId="77777777" w:rsidR="00000000" w:rsidRDefault="00000000">
                            <w:pPr>
                              <w:spacing w:line="190" w:lineRule="exact"/>
                            </w:pPr>
                            <w:r>
                              <w:rPr>
                                <w:b/>
                                <w:bCs/>
                              </w:rPr>
                              <w:t>ThamesLink/</w:t>
                            </w:r>
                          </w:p>
                        </w:txbxContent>
                      </v:textbox>
                      <w10:wrap type="topAndBottom" anchorx="margin"/>
                    </v:shape>
                  </w:pict>
                </mc:Fallback>
              </mc:AlternateContent>
            </w:r>
            <w:r w:rsidRPr="00752C09">
              <w:rPr>
                <w:rFonts w:ascii="Times New Roman" w:hAnsi="Times New Roman" w:cs="Times New Roman"/>
                <w:noProof/>
              </w:rPr>
              <w:drawing>
                <wp:anchor distT="0" distB="24130" distL="63500" distR="597535" simplePos="0" relativeHeight="251660288" behindDoc="1" locked="0" layoutInCell="1" allowOverlap="1" wp14:anchorId="30A4961A" wp14:editId="351F1E1D">
                  <wp:simplePos x="0" y="0"/>
                  <wp:positionH relativeFrom="margin">
                    <wp:posOffset>2571115</wp:posOffset>
                  </wp:positionH>
                  <wp:positionV relativeFrom="paragraph">
                    <wp:posOffset>283210</wp:posOffset>
                  </wp:positionV>
                  <wp:extent cx="774065" cy="341630"/>
                  <wp:effectExtent l="0" t="0" r="6985" b="1270"/>
                  <wp:wrapTopAndBottom/>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74065" cy="341630"/>
                          </a:xfrm>
                          <a:prstGeom prst="rect">
                            <a:avLst/>
                          </a:prstGeom>
                          <a:noFill/>
                        </pic:spPr>
                      </pic:pic>
                    </a:graphicData>
                  </a:graphic>
                  <wp14:sizeRelH relativeFrom="page">
                    <wp14:pctWidth>0</wp14:pctWidth>
                  </wp14:sizeRelH>
                  <wp14:sizeRelV relativeFrom="page">
                    <wp14:pctHeight>0</wp14:pctHeight>
                  </wp14:sizeRelV>
                </wp:anchor>
              </w:drawing>
            </w:r>
            <w:r w:rsidRPr="00752C09">
              <w:rPr>
                <w:rFonts w:ascii="Times New Roman" w:eastAsia="Segoe UI" w:hAnsi="Times New Roman" w:cs="Times New Roman"/>
                <w:color w:val="000000"/>
                <w:kern w:val="0"/>
                <w:lang w:val="en-GB" w:eastAsia="en-GB" w:bidi="en-GB"/>
                <w14:ligatures w14:val="none"/>
              </w:rPr>
              <w:t>Email:</w:t>
            </w:r>
            <w:hyperlink r:id="rId196" w:history="1">
              <w:r w:rsidRPr="00752C09">
                <w:rPr>
                  <w:rStyle w:val="Hyperlink"/>
                  <w:rFonts w:ascii="Times New Roman" w:eastAsia="Segoe UI" w:hAnsi="Times New Roman" w:cs="Times New Roman"/>
                  <w:kern w:val="0"/>
                  <w:lang w:val="en-GB" w:eastAsia="en-GB" w:bidi="en-GB"/>
                  <w14:ligatures w14:val="none"/>
                </w:rPr>
                <w:t>ahmed.jama@gtrailway.com</w:t>
              </w:r>
            </w:hyperlink>
          </w:p>
          <w:p w14:paraId="43FAD324" w14:textId="77777777" w:rsidR="00000000" w:rsidRPr="00752C09" w:rsidRDefault="00000000">
            <w:pPr>
              <w:widowControl w:val="0"/>
              <w:spacing w:after="0"/>
              <w:ind w:right="518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Govia Thameslink Railway Limited Registered in England and Wales No. 07934306.</w:t>
            </w:r>
          </w:p>
          <w:p w14:paraId="0882E386" w14:textId="77777777" w:rsidR="00000000" w:rsidRPr="00752C09" w:rsidRDefault="00000000">
            <w:pPr>
              <w:spacing w:after="0"/>
              <w:rPr>
                <w:rFonts w:ascii="Times New Roman" w:hAnsi="Times New Roman" w:cs="Times New Roman"/>
                <w:lang w:val="en-GB"/>
              </w:rPr>
            </w:pPr>
            <w:r w:rsidRPr="00752C09">
              <w:rPr>
                <w:rFonts w:ascii="Times New Roman" w:eastAsia="Segoe UI" w:hAnsi="Times New Roman"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752C09">
              <w:rPr>
                <w:rFonts w:ascii="Times New Roman" w:eastAsia="Segoe UI" w:hAnsi="Times New Roman" w:cs="Times New Roman"/>
                <w:color w:val="000000"/>
                <w:kern w:val="0"/>
                <w:u w:val="single"/>
                <w:lang w:val="en-GB" w:eastAsia="en-GB" w:bidi="en-GB"/>
                <w14:ligatures w14:val="none"/>
              </w:rPr>
              <w:t>here</w:t>
            </w:r>
          </w:p>
        </w:tc>
      </w:tr>
    </w:tbl>
    <w:p w14:paraId="00E154E3" w14:textId="77777777" w:rsidR="00000000" w:rsidRPr="00752C09" w:rsidRDefault="00000000">
      <w:pPr>
        <w:rPr>
          <w:rFonts w:ascii="Times New Roman" w:hAnsi="Times New Roman" w:cs="Times New Roman"/>
          <w:lang w:val="en-GB"/>
        </w:rPr>
      </w:pPr>
    </w:p>
    <w:p w14:paraId="5F824AB3"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10403A6B" w14:textId="77777777">
        <w:tc>
          <w:tcPr>
            <w:tcW w:w="10790" w:type="dxa"/>
            <w:tcBorders>
              <w:top w:val="single" w:sz="6" w:space="0" w:color="auto"/>
              <w:left w:val="single" w:sz="6" w:space="0" w:color="auto"/>
              <w:bottom w:val="single" w:sz="6" w:space="0" w:color="auto"/>
              <w:right w:val="single" w:sz="6" w:space="0" w:color="auto"/>
            </w:tcBorders>
            <w:hideMark/>
          </w:tcPr>
          <w:p w14:paraId="2478A4C0" w14:textId="77777777" w:rsidR="00000000" w:rsidRPr="00752C09" w:rsidRDefault="00000000">
            <w:pPr>
              <w:spacing w:after="0"/>
              <w:rPr>
                <w:rStyle w:val="Bodytext2Bold"/>
                <w:rFonts w:ascii="Times New Roman" w:hAnsi="Times New Roman" w:cs="Times New Roman"/>
                <w:sz w:val="24"/>
                <w:szCs w:val="24"/>
                <w:u w:val="single"/>
              </w:rPr>
            </w:pPr>
            <w:r w:rsidRPr="00752C09">
              <w:rPr>
                <w:rStyle w:val="Bodytext2Bold"/>
                <w:rFonts w:ascii="Times New Roman" w:hAnsi="Times New Roman" w:cs="Times New Roman"/>
                <w:sz w:val="24"/>
                <w:szCs w:val="24"/>
                <w:u w:val="single"/>
              </w:rPr>
              <w:t>10. 10th-Sent-Email</w:t>
            </w:r>
          </w:p>
          <w:p w14:paraId="43551205" w14:textId="77777777" w:rsidR="00000000" w:rsidRPr="00752C09" w:rsidRDefault="00000000">
            <w:pPr>
              <w:spacing w:after="0"/>
              <w:rPr>
                <w:rStyle w:val="Bodytext2Bold"/>
                <w:rFonts w:ascii="Times New Roman" w:hAnsi="Times New Roman" w:cs="Times New Roman"/>
                <w:sz w:val="24"/>
                <w:szCs w:val="24"/>
                <w:u w:val="single"/>
              </w:rPr>
            </w:pPr>
            <w:r w:rsidRPr="00752C09">
              <w:rPr>
                <w:rStyle w:val="Bodytext2Bold"/>
                <w:rFonts w:ascii="Times New Roman" w:hAnsi="Times New Roman" w:cs="Times New Roman"/>
                <w:sz w:val="24"/>
                <w:szCs w:val="24"/>
                <w:u w:val="single"/>
              </w:rPr>
              <w:t>10. 10th-Sent</w:t>
            </w:r>
          </w:p>
          <w:p w14:paraId="31A13377" w14:textId="77777777" w:rsidR="00000000" w:rsidRPr="00752C09" w:rsidRDefault="00000000">
            <w:pPr>
              <w:spacing w:after="0"/>
              <w:rPr>
                <w:rStyle w:val="Bodytext2Bold"/>
                <w:rFonts w:ascii="Times New Roman" w:hAnsi="Times New Roman" w:cs="Times New Roman"/>
                <w:sz w:val="24"/>
                <w:szCs w:val="24"/>
              </w:rPr>
            </w:pPr>
            <w:r w:rsidRPr="00752C09">
              <w:rPr>
                <w:rStyle w:val="Bodytext2Bold"/>
                <w:rFonts w:ascii="Times New Roman" w:hAnsi="Times New Roman" w:cs="Times New Roman"/>
                <w:sz w:val="24"/>
                <w:szCs w:val="24"/>
                <w:u w:val="single"/>
              </w:rPr>
              <w:t>10th Receipt</w:t>
            </w:r>
          </w:p>
        </w:tc>
      </w:tr>
      <w:tr w:rsidR="00000000" w:rsidRPr="00752C09" w14:paraId="450304AB" w14:textId="77777777">
        <w:tc>
          <w:tcPr>
            <w:tcW w:w="10790" w:type="dxa"/>
            <w:tcBorders>
              <w:top w:val="single" w:sz="6" w:space="0" w:color="auto"/>
              <w:left w:val="single" w:sz="6" w:space="0" w:color="auto"/>
              <w:bottom w:val="single" w:sz="6" w:space="0" w:color="auto"/>
              <w:right w:val="single" w:sz="6" w:space="0" w:color="auto"/>
            </w:tcBorders>
          </w:tcPr>
          <w:p w14:paraId="0B0DDAB7" w14:textId="77777777" w:rsidR="00000000" w:rsidRPr="00752C09" w:rsidRDefault="00000000">
            <w:pPr>
              <w:spacing w:after="0"/>
              <w:rPr>
                <w:rFonts w:ascii="Times New Roman" w:hAnsi="Times New Roman" w:cs="Times New Roman"/>
              </w:rPr>
            </w:pPr>
            <w:r w:rsidRPr="00752C09">
              <w:rPr>
                <w:rStyle w:val="Bodytext2Bold"/>
                <w:rFonts w:ascii="Times New Roman" w:hAnsi="Times New Roman" w:cs="Times New Roman"/>
                <w:sz w:val="24"/>
                <w:szCs w:val="24"/>
              </w:rPr>
              <w:t xml:space="preserve">From: </w:t>
            </w:r>
            <w:r w:rsidRPr="00752C09">
              <w:rPr>
                <w:rStyle w:val="Bodytext20"/>
                <w:rFonts w:ascii="Times New Roman" w:hAnsi="Times New Roman" w:cs="Times New Roman"/>
                <w:sz w:val="24"/>
                <w:szCs w:val="24"/>
              </w:rPr>
              <w:t>Simon Paul Cordell &lt;</w:t>
            </w:r>
            <w:hyperlink r:id="rId197" w:history="1">
              <w:r w:rsidRPr="00752C09">
                <w:rPr>
                  <w:rStyle w:val="Hyperlink"/>
                  <w:rFonts w:ascii="Times New Roman" w:hAnsi="Times New Roman" w:cs="Times New Roman"/>
                </w:rPr>
                <w:t>re_wired@ymail.com</w:t>
              </w:r>
            </w:hyperlink>
            <w:r w:rsidRPr="00752C09">
              <w:rPr>
                <w:rStyle w:val="Bodytext20"/>
                <w:rFonts w:ascii="Times New Roman" w:hAnsi="Times New Roman" w:cs="Times New Roman"/>
                <w:sz w:val="24"/>
                <w:szCs w:val="24"/>
              </w:rPr>
              <w:t>&gt;;</w:t>
            </w:r>
          </w:p>
          <w:p w14:paraId="2D8C48AB" w14:textId="77777777" w:rsidR="00000000" w:rsidRPr="00752C09" w:rsidRDefault="00000000">
            <w:pPr>
              <w:spacing w:after="0"/>
              <w:rPr>
                <w:rFonts w:ascii="Times New Roman" w:hAnsi="Times New Roman" w:cs="Times New Roman"/>
              </w:rPr>
            </w:pPr>
            <w:r w:rsidRPr="00752C09">
              <w:rPr>
                <w:rStyle w:val="Bodytext2Bold"/>
                <w:rFonts w:ascii="Times New Roman" w:hAnsi="Times New Roman" w:cs="Times New Roman"/>
                <w:sz w:val="24"/>
                <w:szCs w:val="24"/>
              </w:rPr>
              <w:t xml:space="preserve">Received: </w:t>
            </w:r>
            <w:r w:rsidRPr="00752C09">
              <w:rPr>
                <w:rStyle w:val="Bodytext20"/>
                <w:rFonts w:ascii="Times New Roman" w:hAnsi="Times New Roman" w:cs="Times New Roman"/>
                <w:sz w:val="24"/>
                <w:szCs w:val="24"/>
              </w:rPr>
              <w:t>Wed Mar 12</w:t>
            </w:r>
            <w:proofErr w:type="gramStart"/>
            <w:r w:rsidRPr="00752C09">
              <w:rPr>
                <w:rStyle w:val="Bodytext20"/>
                <w:rFonts w:ascii="Times New Roman" w:hAnsi="Times New Roman" w:cs="Times New Roman"/>
                <w:sz w:val="24"/>
                <w:szCs w:val="24"/>
              </w:rPr>
              <w:t xml:space="preserve"> 2025</w:t>
            </w:r>
            <w:proofErr w:type="gramEnd"/>
            <w:r w:rsidRPr="00752C09">
              <w:rPr>
                <w:rStyle w:val="Bodytext20"/>
                <w:rFonts w:ascii="Times New Roman" w:hAnsi="Times New Roman" w:cs="Times New Roman"/>
                <w:sz w:val="24"/>
                <w:szCs w:val="24"/>
              </w:rPr>
              <w:t xml:space="preserve"> 23:26:54 GMT+0000 (Greenwich Mean Time)</w:t>
            </w:r>
          </w:p>
          <w:p w14:paraId="79CC85B5" w14:textId="77777777" w:rsidR="00000000" w:rsidRPr="00752C09" w:rsidRDefault="00000000">
            <w:pPr>
              <w:spacing w:after="0"/>
              <w:ind w:right="1620"/>
              <w:rPr>
                <w:rFonts w:ascii="Times New Roman" w:hAnsi="Times New Roman" w:cs="Times New Roman"/>
              </w:rPr>
            </w:pPr>
            <w:r w:rsidRPr="00752C09">
              <w:rPr>
                <w:rStyle w:val="Bodytext2Bold"/>
                <w:rFonts w:ascii="Times New Roman" w:hAnsi="Times New Roman" w:cs="Times New Roman"/>
                <w:sz w:val="24"/>
                <w:szCs w:val="24"/>
              </w:rPr>
              <w:t xml:space="preserve">To: </w:t>
            </w:r>
            <w:r w:rsidRPr="00752C09">
              <w:rPr>
                <w:rStyle w:val="Bodytext20"/>
                <w:rFonts w:ascii="Times New Roman" w:hAnsi="Times New Roman" w:cs="Times New Roman"/>
                <w:sz w:val="24"/>
                <w:szCs w:val="24"/>
              </w:rPr>
              <w:t>Ahmed Jama &lt;</w:t>
            </w:r>
            <w:hyperlink r:id="rId198" w:history="1">
              <w:r w:rsidRPr="00752C09">
                <w:rPr>
                  <w:rStyle w:val="Hyperlink"/>
                  <w:rFonts w:ascii="Times New Roman" w:hAnsi="Times New Roman" w:cs="Times New Roman"/>
                </w:rPr>
                <w:t>ahmed.jama@gtrailway.com</w:t>
              </w:r>
            </w:hyperlink>
            <w:r w:rsidRPr="00752C09">
              <w:rPr>
                <w:rStyle w:val="Bodytext20"/>
                <w:rFonts w:ascii="Times New Roman" w:hAnsi="Times New Roman" w:cs="Times New Roman"/>
                <w:sz w:val="24"/>
                <w:szCs w:val="24"/>
              </w:rPr>
              <w:t>&gt;; Ahmed Jama &lt;</w:t>
            </w:r>
            <w:hyperlink r:id="rId199" w:history="1">
              <w:r w:rsidRPr="00752C09">
                <w:rPr>
                  <w:rStyle w:val="Hyperlink"/>
                  <w:rFonts w:ascii="Times New Roman" w:hAnsi="Times New Roman" w:cs="Times New Roman"/>
                </w:rPr>
                <w:t>ahmed.jama@gtrailway.com</w:t>
              </w:r>
            </w:hyperlink>
            <w:r w:rsidRPr="00752C09">
              <w:rPr>
                <w:rStyle w:val="Bodytext20"/>
                <w:rFonts w:ascii="Times New Roman" w:hAnsi="Times New Roman" w:cs="Times New Roman"/>
                <w:sz w:val="24"/>
                <w:szCs w:val="24"/>
              </w:rPr>
              <w:t xml:space="preserve">&gt;; </w:t>
            </w:r>
            <w:r w:rsidRPr="00752C09">
              <w:rPr>
                <w:rStyle w:val="Bodytext2Bold"/>
                <w:rFonts w:ascii="Times New Roman" w:hAnsi="Times New Roman" w:cs="Times New Roman"/>
                <w:sz w:val="24"/>
                <w:szCs w:val="24"/>
              </w:rPr>
              <w:t xml:space="preserve">Subject: </w:t>
            </w:r>
            <w:r w:rsidRPr="00752C09">
              <w:rPr>
                <w:rStyle w:val="Bodytext20"/>
                <w:rFonts w:ascii="Times New Roman" w:hAnsi="Times New Roman" w:cs="Times New Roman"/>
                <w:sz w:val="24"/>
                <w:szCs w:val="24"/>
              </w:rPr>
              <w:t>Re: 20250224-730595</w:t>
            </w:r>
          </w:p>
          <w:p w14:paraId="36327CCC" w14:textId="77777777" w:rsidR="00000000" w:rsidRPr="00752C09" w:rsidRDefault="00000000">
            <w:pPr>
              <w:spacing w:after="0"/>
              <w:ind w:left="180"/>
              <w:rPr>
                <w:rFonts w:ascii="Times New Roman" w:hAnsi="Times New Roman" w:cs="Times New Roman"/>
              </w:rPr>
            </w:pPr>
            <w:r w:rsidRPr="00752C09">
              <w:rPr>
                <w:rStyle w:val="Bodytext20"/>
                <w:rFonts w:ascii="Times New Roman" w:hAnsi="Times New Roman" w:cs="Times New Roman"/>
                <w:sz w:val="24"/>
                <w:szCs w:val="24"/>
              </w:rPr>
              <w:t>Subject: Response to Claim Ref: 20250224-730595 - Compensation and Legal Fees for 12</w:t>
            </w:r>
            <w:r w:rsidRPr="00752C09">
              <w:rPr>
                <w:rStyle w:val="Bodytext20"/>
                <w:rFonts w:ascii="Times New Roman" w:hAnsi="Times New Roman" w:cs="Times New Roman"/>
                <w:sz w:val="24"/>
                <w:szCs w:val="24"/>
                <w:vertAlign w:val="superscript"/>
              </w:rPr>
              <w:t>th</w:t>
            </w:r>
            <w:r w:rsidRPr="00752C09">
              <w:rPr>
                <w:rStyle w:val="Bodytext20"/>
                <w:rFonts w:ascii="Times New Roman" w:hAnsi="Times New Roman" w:cs="Times New Roman"/>
                <w:sz w:val="24"/>
                <w:szCs w:val="24"/>
              </w:rPr>
              <w:t xml:space="preserve"> of January 2025. Dear Ahmed Jama,</w:t>
            </w:r>
          </w:p>
          <w:p w14:paraId="49EA6451" w14:textId="77777777" w:rsidR="00000000" w:rsidRPr="00752C09" w:rsidRDefault="00000000">
            <w:pPr>
              <w:spacing w:after="0"/>
              <w:ind w:left="180"/>
              <w:rPr>
                <w:rFonts w:ascii="Times New Roman" w:hAnsi="Times New Roman" w:cs="Times New Roman"/>
              </w:rPr>
            </w:pPr>
            <w:r w:rsidRPr="00752C09">
              <w:rPr>
                <w:rStyle w:val="Bodytext20"/>
                <w:rFonts w:ascii="Times New Roman" w:hAnsi="Times New Roman" w:cs="Times New Roman"/>
                <w:sz w:val="24"/>
                <w:szCs w:val="24"/>
              </w:rPr>
              <w:t>I am writing to formally submit my compensation claim related to the disrupted service on Southern Railway. Please find the details of my claim below:</w:t>
            </w:r>
          </w:p>
          <w:p w14:paraId="401758D5" w14:textId="77777777" w:rsidR="00000000" w:rsidRPr="00752C09" w:rsidRDefault="00000000">
            <w:pPr>
              <w:keepNext/>
              <w:keepLines/>
              <w:spacing w:after="0"/>
              <w:ind w:left="180"/>
              <w:rPr>
                <w:rFonts w:ascii="Times New Roman" w:hAnsi="Times New Roman" w:cs="Times New Roman"/>
              </w:rPr>
            </w:pPr>
            <w:bookmarkStart w:id="0" w:name="bookmark1"/>
            <w:r w:rsidRPr="00752C09">
              <w:rPr>
                <w:rStyle w:val="Heading22"/>
                <w:rFonts w:ascii="Times New Roman" w:hAnsi="Times New Roman" w:cs="Times New Roman"/>
                <w:sz w:val="24"/>
                <w:szCs w:val="24"/>
              </w:rPr>
              <w:t>Compensation Claim:</w:t>
            </w:r>
            <w:bookmarkEnd w:id="0"/>
          </w:p>
          <w:p w14:paraId="5AB7C250" w14:textId="77777777" w:rsidR="00000000" w:rsidRPr="00752C09" w:rsidRDefault="00000000">
            <w:pPr>
              <w:keepNext/>
              <w:keepLines/>
              <w:widowControl w:val="0"/>
              <w:numPr>
                <w:ilvl w:val="0"/>
                <w:numId w:val="13"/>
              </w:numPr>
              <w:tabs>
                <w:tab w:val="left" w:pos="1281"/>
              </w:tabs>
              <w:spacing w:after="0"/>
              <w:ind w:left="900"/>
              <w:jc w:val="both"/>
              <w:outlineLvl w:val="1"/>
              <w:rPr>
                <w:rFonts w:ascii="Times New Roman" w:hAnsi="Times New Roman" w:cs="Times New Roman"/>
              </w:rPr>
            </w:pPr>
            <w:bookmarkStart w:id="1" w:name="bookmark2"/>
            <w:r w:rsidRPr="00752C09">
              <w:rPr>
                <w:rStyle w:val="Heading22"/>
                <w:rFonts w:ascii="Times New Roman" w:hAnsi="Times New Roman" w:cs="Times New Roman"/>
                <w:sz w:val="24"/>
                <w:szCs w:val="24"/>
              </w:rPr>
              <w:t>Total Financial Impact:</w:t>
            </w:r>
            <w:bookmarkEnd w:id="1"/>
          </w:p>
          <w:p w14:paraId="56A65638" w14:textId="77777777" w:rsidR="00000000" w:rsidRPr="00752C09" w:rsidRDefault="00000000">
            <w:pPr>
              <w:widowControl w:val="0"/>
              <w:numPr>
                <w:ilvl w:val="0"/>
                <w:numId w:val="14"/>
              </w:numPr>
              <w:tabs>
                <w:tab w:val="left" w:pos="2022"/>
              </w:tabs>
              <w:spacing w:after="0"/>
              <w:ind w:left="1620"/>
              <w:jc w:val="both"/>
              <w:rPr>
                <w:rFonts w:ascii="Times New Roman" w:hAnsi="Times New Roman" w:cs="Times New Roman"/>
              </w:rPr>
            </w:pPr>
            <w:r w:rsidRPr="00752C09">
              <w:rPr>
                <w:rStyle w:val="Bodytext20"/>
                <w:rFonts w:ascii="Times New Roman" w:hAnsi="Times New Roman" w:cs="Times New Roman"/>
                <w:sz w:val="24"/>
                <w:szCs w:val="24"/>
              </w:rPr>
              <w:t>Additional expenses incurred due to the disrupted service: £196.80</w:t>
            </w:r>
          </w:p>
          <w:p w14:paraId="46469668" w14:textId="77777777" w:rsidR="00000000" w:rsidRPr="00752C09" w:rsidRDefault="00000000">
            <w:pPr>
              <w:widowControl w:val="0"/>
              <w:numPr>
                <w:ilvl w:val="0"/>
                <w:numId w:val="13"/>
              </w:numPr>
              <w:tabs>
                <w:tab w:val="left" w:pos="1281"/>
              </w:tabs>
              <w:spacing w:after="0"/>
              <w:ind w:left="900"/>
              <w:jc w:val="both"/>
              <w:rPr>
                <w:rFonts w:ascii="Times New Roman" w:hAnsi="Times New Roman" w:cs="Times New Roman"/>
              </w:rPr>
            </w:pPr>
            <w:r w:rsidRPr="00752C09">
              <w:rPr>
                <w:rStyle w:val="Bodytext20"/>
                <w:rFonts w:ascii="Times New Roman" w:hAnsi="Times New Roman" w:cs="Times New Roman"/>
                <w:sz w:val="24"/>
                <w:szCs w:val="24"/>
              </w:rPr>
              <w:t>Legal Fees:</w:t>
            </w:r>
          </w:p>
          <w:p w14:paraId="1D04FB7C" w14:textId="77777777" w:rsidR="00000000" w:rsidRPr="00752C09" w:rsidRDefault="00000000">
            <w:pPr>
              <w:widowControl w:val="0"/>
              <w:numPr>
                <w:ilvl w:val="0"/>
                <w:numId w:val="14"/>
              </w:numPr>
              <w:tabs>
                <w:tab w:val="left" w:pos="2022"/>
              </w:tabs>
              <w:spacing w:after="0"/>
              <w:ind w:left="1620"/>
              <w:jc w:val="both"/>
              <w:rPr>
                <w:rFonts w:ascii="Times New Roman" w:hAnsi="Times New Roman" w:cs="Times New Roman"/>
              </w:rPr>
            </w:pPr>
            <w:r w:rsidRPr="00752C09">
              <w:rPr>
                <w:rStyle w:val="Bodytext20"/>
                <w:rFonts w:ascii="Times New Roman" w:hAnsi="Times New Roman" w:cs="Times New Roman"/>
                <w:sz w:val="24"/>
                <w:szCs w:val="24"/>
              </w:rPr>
              <w:t>Legal Fees: £10,095.00</w:t>
            </w:r>
          </w:p>
          <w:p w14:paraId="63308682" w14:textId="77777777" w:rsidR="00000000" w:rsidRPr="00752C09" w:rsidRDefault="00000000">
            <w:pPr>
              <w:widowControl w:val="0"/>
              <w:numPr>
                <w:ilvl w:val="0"/>
                <w:numId w:val="14"/>
              </w:numPr>
              <w:tabs>
                <w:tab w:val="left" w:pos="2022"/>
              </w:tabs>
              <w:spacing w:after="0"/>
              <w:ind w:left="1620"/>
              <w:jc w:val="both"/>
              <w:rPr>
                <w:rFonts w:ascii="Times New Roman" w:hAnsi="Times New Roman" w:cs="Times New Roman"/>
              </w:rPr>
            </w:pPr>
            <w:r w:rsidRPr="00752C09">
              <w:rPr>
                <w:rStyle w:val="Bodytext20"/>
                <w:rFonts w:ascii="Times New Roman" w:hAnsi="Times New Roman" w:cs="Times New Roman"/>
                <w:sz w:val="24"/>
                <w:szCs w:val="24"/>
              </w:rPr>
              <w:t>Legal Expenses: £149.28</w:t>
            </w:r>
          </w:p>
          <w:p w14:paraId="57A5077C" w14:textId="77777777" w:rsidR="00000000" w:rsidRPr="00752C09" w:rsidRDefault="00000000">
            <w:pPr>
              <w:widowControl w:val="0"/>
              <w:numPr>
                <w:ilvl w:val="0"/>
                <w:numId w:val="14"/>
              </w:numPr>
              <w:tabs>
                <w:tab w:val="left" w:pos="2022"/>
              </w:tabs>
              <w:spacing w:after="0"/>
              <w:ind w:left="1620"/>
              <w:jc w:val="both"/>
              <w:rPr>
                <w:rFonts w:ascii="Times New Roman" w:hAnsi="Times New Roman" w:cs="Times New Roman"/>
              </w:rPr>
            </w:pPr>
            <w:r w:rsidRPr="00752C09">
              <w:rPr>
                <w:rStyle w:val="Bodytext20"/>
                <w:rFonts w:ascii="Times New Roman" w:hAnsi="Times New Roman" w:cs="Times New Roman"/>
                <w:sz w:val="24"/>
                <w:szCs w:val="24"/>
              </w:rPr>
              <w:t>Subtotal: £10,095.00 + £149.28 = £10,244.28</w:t>
            </w:r>
          </w:p>
          <w:p w14:paraId="711D0D37" w14:textId="77777777" w:rsidR="00000000" w:rsidRPr="00752C09" w:rsidRDefault="00000000">
            <w:pPr>
              <w:keepNext/>
              <w:keepLines/>
              <w:widowControl w:val="0"/>
              <w:numPr>
                <w:ilvl w:val="0"/>
                <w:numId w:val="13"/>
              </w:numPr>
              <w:tabs>
                <w:tab w:val="left" w:pos="1281"/>
              </w:tabs>
              <w:spacing w:after="0"/>
              <w:ind w:left="900"/>
              <w:jc w:val="both"/>
              <w:outlineLvl w:val="1"/>
              <w:rPr>
                <w:rFonts w:ascii="Times New Roman" w:hAnsi="Times New Roman" w:cs="Times New Roman"/>
              </w:rPr>
            </w:pPr>
            <w:bookmarkStart w:id="2" w:name="bookmark3"/>
            <w:r w:rsidRPr="00752C09">
              <w:rPr>
                <w:rStyle w:val="Heading22"/>
                <w:rFonts w:ascii="Times New Roman" w:hAnsi="Times New Roman" w:cs="Times New Roman"/>
                <w:sz w:val="24"/>
                <w:szCs w:val="24"/>
              </w:rPr>
              <w:t>Additional Compensation:</w:t>
            </w:r>
            <w:bookmarkEnd w:id="2"/>
          </w:p>
          <w:p w14:paraId="0290E9C6" w14:textId="77777777" w:rsidR="00000000" w:rsidRPr="00752C09" w:rsidRDefault="00000000">
            <w:pPr>
              <w:widowControl w:val="0"/>
              <w:numPr>
                <w:ilvl w:val="0"/>
                <w:numId w:val="14"/>
              </w:numPr>
              <w:tabs>
                <w:tab w:val="left" w:pos="2022"/>
              </w:tabs>
              <w:spacing w:after="0"/>
              <w:ind w:left="1620"/>
              <w:jc w:val="both"/>
              <w:rPr>
                <w:rFonts w:ascii="Times New Roman" w:hAnsi="Times New Roman" w:cs="Times New Roman"/>
              </w:rPr>
            </w:pPr>
            <w:r w:rsidRPr="00752C09">
              <w:rPr>
                <w:rStyle w:val="Bodytext20"/>
                <w:rFonts w:ascii="Times New Roman" w:hAnsi="Times New Roman" w:cs="Times New Roman"/>
                <w:sz w:val="24"/>
                <w:szCs w:val="24"/>
              </w:rPr>
              <w:t>For the undue stress, inconvenience, and disruption caused, impacting on the quality of my travel and overall experience.</w:t>
            </w:r>
          </w:p>
          <w:p w14:paraId="0C650EE6" w14:textId="77777777" w:rsidR="00000000" w:rsidRPr="00752C09" w:rsidRDefault="00000000">
            <w:pPr>
              <w:keepNext/>
              <w:keepLines/>
              <w:widowControl w:val="0"/>
              <w:numPr>
                <w:ilvl w:val="0"/>
                <w:numId w:val="13"/>
              </w:numPr>
              <w:tabs>
                <w:tab w:val="left" w:pos="1281"/>
              </w:tabs>
              <w:spacing w:after="0"/>
              <w:ind w:left="900"/>
              <w:jc w:val="both"/>
              <w:outlineLvl w:val="1"/>
              <w:rPr>
                <w:rFonts w:ascii="Times New Roman" w:hAnsi="Times New Roman" w:cs="Times New Roman"/>
              </w:rPr>
            </w:pPr>
            <w:bookmarkStart w:id="3" w:name="bookmark4"/>
            <w:r w:rsidRPr="00752C09">
              <w:rPr>
                <w:rStyle w:val="Heading22"/>
                <w:rFonts w:ascii="Times New Roman" w:hAnsi="Times New Roman" w:cs="Times New Roman"/>
                <w:sz w:val="24"/>
                <w:szCs w:val="24"/>
              </w:rPr>
              <w:t>Future Costs:</w:t>
            </w:r>
            <w:bookmarkEnd w:id="3"/>
          </w:p>
          <w:p w14:paraId="1BF9495A" w14:textId="77777777" w:rsidR="00000000" w:rsidRPr="00752C09" w:rsidRDefault="00000000">
            <w:pPr>
              <w:widowControl w:val="0"/>
              <w:numPr>
                <w:ilvl w:val="0"/>
                <w:numId w:val="14"/>
              </w:numPr>
              <w:tabs>
                <w:tab w:val="left" w:pos="2022"/>
              </w:tabs>
              <w:spacing w:after="0"/>
              <w:ind w:left="1620"/>
              <w:jc w:val="both"/>
              <w:rPr>
                <w:rFonts w:ascii="Times New Roman" w:hAnsi="Times New Roman" w:cs="Times New Roman"/>
              </w:rPr>
            </w:pPr>
            <w:r w:rsidRPr="00752C09">
              <w:rPr>
                <w:rStyle w:val="Bodytext20"/>
                <w:rFonts w:ascii="Times New Roman" w:hAnsi="Times New Roman" w:cs="Times New Roman"/>
                <w:sz w:val="24"/>
                <w:szCs w:val="24"/>
              </w:rPr>
              <w:t>Any additional legal fees I incur while acting in litigation for this claim.</w:t>
            </w:r>
          </w:p>
          <w:p w14:paraId="457FCA37" w14:textId="77777777" w:rsidR="00000000" w:rsidRPr="00752C09" w:rsidRDefault="00000000">
            <w:pPr>
              <w:widowControl w:val="0"/>
              <w:numPr>
                <w:ilvl w:val="0"/>
                <w:numId w:val="14"/>
              </w:numPr>
              <w:tabs>
                <w:tab w:val="left" w:pos="2022"/>
              </w:tabs>
              <w:spacing w:after="0"/>
              <w:ind w:left="1620"/>
              <w:jc w:val="both"/>
              <w:rPr>
                <w:rFonts w:ascii="Times New Roman" w:hAnsi="Times New Roman" w:cs="Times New Roman"/>
              </w:rPr>
            </w:pPr>
            <w:r w:rsidRPr="00752C09">
              <w:rPr>
                <w:rStyle w:val="Bodytext20"/>
                <w:rFonts w:ascii="Times New Roman" w:hAnsi="Times New Roman" w:cs="Times New Roman"/>
                <w:sz w:val="24"/>
                <w:szCs w:val="24"/>
              </w:rPr>
              <w:t>Stress: This is documented in the claim file titled; “Days Worked Under Stress.”</w:t>
            </w:r>
          </w:p>
          <w:p w14:paraId="527D8A57" w14:textId="77777777" w:rsidR="00000000" w:rsidRPr="00752C09" w:rsidRDefault="00000000">
            <w:pPr>
              <w:keepNext/>
              <w:keepLines/>
              <w:widowControl w:val="0"/>
              <w:numPr>
                <w:ilvl w:val="0"/>
                <w:numId w:val="13"/>
              </w:numPr>
              <w:tabs>
                <w:tab w:val="left" w:pos="1281"/>
              </w:tabs>
              <w:spacing w:after="0"/>
              <w:ind w:left="900"/>
              <w:jc w:val="both"/>
              <w:outlineLvl w:val="1"/>
              <w:rPr>
                <w:rFonts w:ascii="Times New Roman" w:hAnsi="Times New Roman" w:cs="Times New Roman"/>
              </w:rPr>
            </w:pPr>
            <w:bookmarkStart w:id="4" w:name="bookmark5"/>
            <w:r w:rsidRPr="00752C09">
              <w:rPr>
                <w:rStyle w:val="Heading22"/>
                <w:rFonts w:ascii="Times New Roman" w:hAnsi="Times New Roman" w:cs="Times New Roman"/>
                <w:sz w:val="24"/>
                <w:szCs w:val="24"/>
              </w:rPr>
              <w:t>Total Requested:</w:t>
            </w:r>
            <w:bookmarkEnd w:id="4"/>
          </w:p>
          <w:p w14:paraId="35311268" w14:textId="77777777" w:rsidR="00000000" w:rsidRPr="00752C09" w:rsidRDefault="00000000">
            <w:pPr>
              <w:widowControl w:val="0"/>
              <w:numPr>
                <w:ilvl w:val="0"/>
                <w:numId w:val="14"/>
              </w:numPr>
              <w:tabs>
                <w:tab w:val="left" w:pos="2022"/>
              </w:tabs>
              <w:spacing w:after="0"/>
              <w:ind w:left="1620"/>
              <w:jc w:val="both"/>
              <w:rPr>
                <w:rFonts w:ascii="Times New Roman" w:hAnsi="Times New Roman" w:cs="Times New Roman"/>
              </w:rPr>
            </w:pPr>
            <w:r w:rsidRPr="00752C09">
              <w:rPr>
                <w:rStyle w:val="Bodytext20"/>
                <w:rFonts w:ascii="Times New Roman" w:hAnsi="Times New Roman" w:cs="Times New Roman"/>
                <w:sz w:val="24"/>
                <w:szCs w:val="24"/>
              </w:rPr>
              <w:t>£10,441.08; This includes the legal fees, expenses for pursuing litigation.</w:t>
            </w:r>
          </w:p>
          <w:p w14:paraId="369C01B7" w14:textId="77777777" w:rsidR="00000000" w:rsidRPr="00752C09" w:rsidRDefault="00000000">
            <w:pPr>
              <w:spacing w:after="0"/>
              <w:ind w:left="180"/>
              <w:rPr>
                <w:rFonts w:ascii="Times New Roman" w:hAnsi="Times New Roman" w:cs="Times New Roman"/>
              </w:rPr>
            </w:pPr>
            <w:r w:rsidRPr="00752C09">
              <w:rPr>
                <w:rStyle w:val="Bodytext20"/>
                <w:rFonts w:ascii="Times New Roman" w:hAnsi="Times New Roman" w:cs="Times New Roman"/>
                <w:sz w:val="24"/>
                <w:szCs w:val="24"/>
              </w:rPr>
              <w:t>Thank you for your attention to this matter. Please confirm receipt of this email and provide an update on the processing of my claim.</w:t>
            </w:r>
          </w:p>
          <w:p w14:paraId="19FA8C78" w14:textId="77777777" w:rsidR="00000000" w:rsidRPr="00752C09" w:rsidRDefault="00000000">
            <w:pPr>
              <w:spacing w:after="0"/>
              <w:ind w:left="180"/>
              <w:rPr>
                <w:rFonts w:ascii="Times New Roman" w:hAnsi="Times New Roman" w:cs="Times New Roman"/>
              </w:rPr>
            </w:pPr>
            <w:r w:rsidRPr="00752C09">
              <w:rPr>
                <w:rStyle w:val="Bodytext20"/>
                <w:rFonts w:ascii="Times New Roman" w:hAnsi="Times New Roman" w:cs="Times New Roman"/>
                <w:sz w:val="24"/>
                <w:szCs w:val="24"/>
              </w:rPr>
              <w:t>Kind regards,</w:t>
            </w:r>
          </w:p>
          <w:p w14:paraId="3BEB99E8" w14:textId="77777777" w:rsidR="00000000" w:rsidRPr="00752C09" w:rsidRDefault="00000000">
            <w:pPr>
              <w:pBdr>
                <w:bottom w:val="single" w:sz="6" w:space="1" w:color="auto"/>
              </w:pBdr>
              <w:spacing w:after="0"/>
              <w:ind w:left="180"/>
              <w:rPr>
                <w:rStyle w:val="Bodytext20"/>
                <w:rFonts w:ascii="Times New Roman" w:hAnsi="Times New Roman" w:cs="Times New Roman"/>
                <w:sz w:val="24"/>
                <w:szCs w:val="24"/>
              </w:rPr>
            </w:pPr>
            <w:r w:rsidRPr="00752C09">
              <w:rPr>
                <w:rStyle w:val="Bodytext20"/>
                <w:rFonts w:ascii="Times New Roman" w:hAnsi="Times New Roman" w:cs="Times New Roman"/>
                <w:sz w:val="24"/>
                <w:szCs w:val="24"/>
              </w:rPr>
              <w:t>Simon Paul Cordell</w:t>
            </w:r>
          </w:p>
          <w:p w14:paraId="587C299A" w14:textId="77777777" w:rsidR="00000000" w:rsidRPr="00752C09" w:rsidRDefault="00000000">
            <w:pPr>
              <w:pBdr>
                <w:bottom w:val="single" w:sz="6" w:space="1" w:color="auto"/>
              </w:pBdr>
              <w:spacing w:after="0"/>
              <w:ind w:left="180"/>
              <w:rPr>
                <w:rFonts w:ascii="Times New Roman" w:hAnsi="Times New Roman" w:cs="Times New Roman"/>
              </w:rPr>
            </w:pPr>
            <w:r w:rsidRPr="00752C09">
              <w:rPr>
                <w:rFonts w:ascii="Times New Roman" w:hAnsi="Times New Roman" w:cs="Times New Roman"/>
                <w:noProof/>
              </w:rPr>
              <mc:AlternateContent>
                <mc:Choice Requires="wpg">
                  <w:drawing>
                    <wp:inline distT="0" distB="0" distL="0" distR="0" wp14:anchorId="05D320FF" wp14:editId="75C6C9A5">
                      <wp:extent cx="575310" cy="813435"/>
                      <wp:effectExtent l="0" t="0" r="0" b="0"/>
                      <wp:docPr id="4890388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813435"/>
                                <a:chOff x="0" y="0"/>
                                <a:chExt cx="45938" cy="63150"/>
                              </a:xfrm>
                            </wpg:grpSpPr>
                            <pic:pic xmlns:pic="http://schemas.openxmlformats.org/drawingml/2006/picture">
                              <pic:nvPicPr>
                                <pic:cNvPr id="593403715" name="Picture 57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36" y="-39"/>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798145" name="Picture 5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6" y="-39"/>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956275" name="Picture 5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783469" name="Picture 57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1373041" name="Picture 5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9953994" name="Picture 5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09676" name="Picture 57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2FFA4A" id="Group 2" o:spid="_x0000_s1026" style="width:45.3pt;height:64.05pt;mso-position-horizontal-relative:char;mso-position-vertical-relative:line" coordsize="45938,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">
                      <v:shape id="Picture 572" o:spid="_x0000_s1027" type="#_x0000_t75" style="position:absolute;left:-36;top:-39;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">
                        <v:imagedata r:id="rId203" o:title=""/>
                      </v:shape>
                      <v:shape id="Picture 573" o:spid="_x0000_s1028" type="#_x0000_t75" style="position:absolute;left:-36;top:-39;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">
                        <v:imagedata r:id="rId204" o:title=""/>
                      </v:shape>
                      <v:shape id="Picture 574" o:spid="_x0000_s1029"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">
                        <v:imagedata r:id="rId205" o:title=""/>
                      </v:shape>
                      <v:shape id="Picture 575" o:spid="_x0000_s1030"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">
                        <v:imagedata r:id="rId205" o:title=""/>
                      </v:shape>
                      <v:shape id="Picture 576" o:spid="_x0000_s1031"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">
                        <v:imagedata r:id="rId205" o:title=""/>
                      </v:shape>
                      <v:shape id="Picture 577" o:spid="_x0000_s1032"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">
                        <v:imagedata r:id="rId205" o:title=""/>
                      </v:shape>
                      <v:shape id="Picture 578" o:spid="_x0000_s1033"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">
                        <v:imagedata r:id="rId205" o:title=""/>
                      </v:shape>
                      <w10:anchorlock/>
                    </v:group>
                  </w:pict>
                </mc:Fallback>
              </mc:AlternateContent>
            </w:r>
          </w:p>
          <w:p w14:paraId="2E54EE5C" w14:textId="77777777" w:rsidR="00000000" w:rsidRPr="00752C09" w:rsidRDefault="00000000">
            <w:pPr>
              <w:pBdr>
                <w:bottom w:val="single" w:sz="6" w:space="1" w:color="auto"/>
              </w:pBdr>
              <w:spacing w:after="0"/>
              <w:ind w:left="180"/>
              <w:rPr>
                <w:rFonts w:ascii="Times New Roman" w:hAnsi="Times New Roman" w:cs="Times New Roman"/>
              </w:rPr>
            </w:pPr>
          </w:p>
          <w:p w14:paraId="0B490B1A" w14:textId="77777777" w:rsidR="00000000" w:rsidRPr="00752C09" w:rsidRDefault="00000000">
            <w:pPr>
              <w:spacing w:after="0"/>
              <w:rPr>
                <w:rFonts w:ascii="Times New Roman" w:hAnsi="Times New Roman" w:cs="Times New Roman"/>
              </w:rPr>
            </w:pPr>
          </w:p>
          <w:p w14:paraId="0C3BA975"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Date</w:t>
            </w:r>
            <w:r w:rsidRPr="00752C09">
              <w:rPr>
                <w:rFonts w:ascii="Times New Roman" w:eastAsia="Times New Roman" w:hAnsi="Times New Roman" w:cs="Times New Roman"/>
                <w:kern w:val="0"/>
                <w14:ligatures w14:val="none"/>
              </w:rPr>
              <w:t>: 12/03/2025</w:t>
            </w:r>
          </w:p>
          <w:p w14:paraId="67E0AC24" w14:textId="77777777" w:rsidR="00000000" w:rsidRPr="00752C09" w:rsidRDefault="00000000">
            <w:pPr>
              <w:spacing w:after="0"/>
              <w:rPr>
                <w:rFonts w:ascii="Times New Roman" w:eastAsia="Times New Roman" w:hAnsi="Times New Roman" w:cs="Times New Roman"/>
                <w:kern w:val="0"/>
                <w:u w:val="single"/>
                <w14:ligatures w14:val="none"/>
              </w:rPr>
            </w:pPr>
          </w:p>
          <w:p w14:paraId="3138DB96"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Name</w:t>
            </w:r>
            <w:r w:rsidRPr="00752C09">
              <w:rPr>
                <w:rFonts w:ascii="Times New Roman" w:eastAsia="Times New Roman" w:hAnsi="Times New Roman" w:cs="Times New Roman"/>
                <w:kern w:val="0"/>
                <w14:ligatures w14:val="none"/>
              </w:rPr>
              <w:t xml:space="preserve">: Simon Paul Cordell </w:t>
            </w:r>
          </w:p>
          <w:p w14:paraId="6D4CE2A8"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Address</w:t>
            </w:r>
            <w:r w:rsidRPr="00752C09">
              <w:rPr>
                <w:rFonts w:ascii="Times New Roman" w:eastAsia="Times New Roman" w:hAnsi="Times New Roman" w:cs="Times New Roman"/>
                <w:kern w:val="0"/>
                <w14:ligatures w14:val="none"/>
              </w:rPr>
              <w:t xml:space="preserve">: 109 Burncroft Avenue, Enfield, London, EN3 7JQ </w:t>
            </w:r>
          </w:p>
          <w:p w14:paraId="39A026B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Email</w:t>
            </w:r>
            <w:r w:rsidRPr="00752C09">
              <w:rPr>
                <w:rFonts w:ascii="Times New Roman" w:eastAsia="Times New Roman" w:hAnsi="Times New Roman" w:cs="Times New Roman"/>
                <w:kern w:val="0"/>
                <w14:ligatures w14:val="none"/>
              </w:rPr>
              <w:t xml:space="preserve">: </w:t>
            </w:r>
            <w:hyperlink r:id="rId206" w:history="1">
              <w:r w:rsidRPr="00752C09">
                <w:rPr>
                  <w:rStyle w:val="Hyperlink"/>
                  <w:rFonts w:ascii="Times New Roman" w:eastAsia="Times New Roman" w:hAnsi="Times New Roman" w:cs="Times New Roman"/>
                  <w:color w:val="0000FF"/>
                  <w:kern w:val="0"/>
                  <w14:ligatures w14:val="none"/>
                </w:rPr>
                <w:t>Re_wired@ymail.com</w:t>
              </w:r>
            </w:hyperlink>
          </w:p>
          <w:p w14:paraId="4FFA12A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Tel</w:t>
            </w:r>
            <w:r w:rsidRPr="00752C09">
              <w:rPr>
                <w:rFonts w:ascii="Times New Roman" w:eastAsia="Times New Roman" w:hAnsi="Times New Roman" w:cs="Times New Roman"/>
                <w:kern w:val="0"/>
                <w14:ligatures w14:val="none"/>
              </w:rPr>
              <w:t xml:space="preserve">: +447864217519 </w:t>
            </w:r>
          </w:p>
          <w:p w14:paraId="47AB224E" w14:textId="77777777" w:rsidR="00000000" w:rsidRPr="00752C09" w:rsidRDefault="00000000">
            <w:pPr>
              <w:spacing w:after="0"/>
              <w:rPr>
                <w:rFonts w:ascii="Times New Roman" w:eastAsia="Times New Roman" w:hAnsi="Times New Roman" w:cs="Times New Roman"/>
                <w:kern w:val="0"/>
                <w:u w:val="single"/>
                <w14:ligatures w14:val="none"/>
              </w:rPr>
            </w:pPr>
          </w:p>
          <w:p w14:paraId="0B4FF1A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Subject</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Response to Claim Ref:</w:t>
            </w:r>
            <w:r w:rsidRPr="00752C09">
              <w:rPr>
                <w:rFonts w:ascii="Times New Roman" w:eastAsia="Times New Roman" w:hAnsi="Times New Roman" w:cs="Times New Roman"/>
                <w:kern w:val="0"/>
                <w14:ligatures w14:val="none"/>
              </w:rPr>
              <w:t xml:space="preserve"> 20250224-730595 - Compensation and Legal Fees for </w:t>
            </w:r>
            <w:r w:rsidRPr="00752C09">
              <w:rPr>
                <w:rFonts w:ascii="Times New Roman" w:eastAsia="Times New Roman" w:hAnsi="Times New Roman" w:cs="Times New Roman"/>
                <w:b/>
                <w:bCs/>
                <w:kern w:val="0"/>
                <w:u w:val="single"/>
                <w14:ligatures w14:val="none"/>
              </w:rPr>
              <w:t>12</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January 2025.</w:t>
            </w:r>
          </w:p>
          <w:p w14:paraId="14F6CCBE" w14:textId="77777777" w:rsidR="00000000" w:rsidRPr="00752C09" w:rsidRDefault="00000000">
            <w:pPr>
              <w:spacing w:after="0"/>
              <w:rPr>
                <w:rFonts w:ascii="Times New Roman" w:eastAsia="Times New Roman" w:hAnsi="Times New Roman" w:cs="Times New Roman"/>
                <w:kern w:val="0"/>
                <w14:ligatures w14:val="none"/>
              </w:rPr>
            </w:pPr>
          </w:p>
          <w:p w14:paraId="5B196186"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Dear Ahmed Jama,</w:t>
            </w:r>
          </w:p>
          <w:p w14:paraId="77BF3CF9" w14:textId="77777777" w:rsidR="00000000" w:rsidRPr="00752C09" w:rsidRDefault="00000000">
            <w:pPr>
              <w:spacing w:after="0"/>
              <w:rPr>
                <w:rFonts w:ascii="Times New Roman" w:eastAsia="Times New Roman" w:hAnsi="Times New Roman" w:cs="Times New Roman"/>
                <w:kern w:val="0"/>
                <w14:ligatures w14:val="none"/>
              </w:rPr>
            </w:pPr>
          </w:p>
          <w:p w14:paraId="7E9320D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Thank you for your recent response. However, I must express my serious concerns about the handling of my case and the information provided by your team. It has become evident that the information shared with me was incomplete and misleading, impacting my ability to seek fair compensation and justice.</w:t>
            </w:r>
          </w:p>
          <w:p w14:paraId="6D6049E6" w14:textId="77777777" w:rsidR="00000000" w:rsidRPr="00752C09" w:rsidRDefault="00000000">
            <w:pPr>
              <w:spacing w:after="0"/>
              <w:rPr>
                <w:rFonts w:ascii="Times New Roman" w:eastAsia="Times New Roman" w:hAnsi="Times New Roman" w:cs="Times New Roman"/>
                <w:kern w:val="0"/>
                <w14:ligatures w14:val="none"/>
              </w:rPr>
            </w:pPr>
          </w:p>
          <w:p w14:paraId="21FFDC64"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Misleading Information and Deliberate Attempts to Obfuscate</w:t>
            </w:r>
          </w:p>
          <w:p w14:paraId="6FB6A81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 have reviewed the traffic management records and train schedules for </w:t>
            </w:r>
            <w:r w:rsidRPr="00752C09">
              <w:rPr>
                <w:rFonts w:ascii="Times New Roman" w:eastAsia="Times New Roman" w:hAnsi="Times New Roman" w:cs="Times New Roman"/>
                <w:b/>
                <w:bCs/>
                <w:kern w:val="0"/>
                <w14:ligatures w14:val="none"/>
              </w:rPr>
              <w:t>12</w:t>
            </w:r>
            <w:r w:rsidRPr="00752C09">
              <w:rPr>
                <w:rFonts w:ascii="Times New Roman" w:eastAsia="Times New Roman" w:hAnsi="Times New Roman" w:cs="Times New Roman"/>
                <w:b/>
                <w:bCs/>
                <w:kern w:val="0"/>
                <w:vertAlign w:val="superscript"/>
                <w14:ligatures w14:val="none"/>
              </w:rPr>
              <w:t>th</w:t>
            </w:r>
            <w:r w:rsidRPr="00752C09">
              <w:rPr>
                <w:rFonts w:ascii="Times New Roman" w:eastAsia="Times New Roman" w:hAnsi="Times New Roman" w:cs="Times New Roman"/>
                <w:b/>
                <w:bCs/>
                <w:kern w:val="0"/>
                <w14:ligatures w14:val="none"/>
              </w:rPr>
              <w:t xml:space="preserve"> of January 2025</w:t>
            </w:r>
            <w:r w:rsidRPr="00752C09">
              <w:rPr>
                <w:rFonts w:ascii="Times New Roman" w:eastAsia="Times New Roman" w:hAnsi="Times New Roman" w:cs="Times New Roman"/>
                <w:kern w:val="0"/>
                <w14:ligatures w14:val="none"/>
              </w:rPr>
              <w:t>, and it is clear that the service on this date was significantly disrupted. Despite these disruptions, it seems that your team, including yourself, was well aware of the replacement coach services and the exact train timings but chose to withhold this critical information.</w:t>
            </w:r>
          </w:p>
          <w:p w14:paraId="4D5B6A4C" w14:textId="77777777" w:rsidR="00000000" w:rsidRPr="00752C09" w:rsidRDefault="00000000">
            <w:pPr>
              <w:spacing w:after="0"/>
              <w:rPr>
                <w:rFonts w:ascii="Times New Roman" w:eastAsia="Times New Roman" w:hAnsi="Times New Roman" w:cs="Times New Roman"/>
                <w:kern w:val="0"/>
                <w14:ligatures w14:val="none"/>
              </w:rPr>
            </w:pPr>
          </w:p>
          <w:p w14:paraId="4709CDD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To clarify:</w:t>
            </w:r>
          </w:p>
          <w:p w14:paraId="5E2A579E" w14:textId="77777777" w:rsidR="00000000" w:rsidRPr="00752C09" w:rsidRDefault="00000000">
            <w:pPr>
              <w:widowControl w:val="0"/>
              <w:numPr>
                <w:ilvl w:val="0"/>
                <w:numId w:val="1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Coach Service from Gatwick Airport to East Grinstead</w:t>
            </w:r>
            <w:r w:rsidRPr="00752C09">
              <w:rPr>
                <w:rFonts w:ascii="Times New Roman" w:eastAsia="Times New Roman" w:hAnsi="Times New Roman" w:cs="Times New Roman"/>
                <w:kern w:val="0"/>
                <w14:ligatures w14:val="none"/>
              </w:rPr>
              <w:t xml:space="preserve">: I departed at </w:t>
            </w:r>
            <w:r w:rsidRPr="00752C09">
              <w:rPr>
                <w:rFonts w:ascii="Times New Roman" w:eastAsia="Times New Roman" w:hAnsi="Times New Roman" w:cs="Times New Roman"/>
                <w:b/>
                <w:bCs/>
                <w:kern w:val="0"/>
                <w14:ligatures w14:val="none"/>
              </w:rPr>
              <w:t>12:00 PM</w:t>
            </w:r>
            <w:r w:rsidRPr="00752C09">
              <w:rPr>
                <w:rFonts w:ascii="Times New Roman" w:eastAsia="Times New Roman" w:hAnsi="Times New Roman" w:cs="Times New Roman"/>
                <w:kern w:val="0"/>
                <w14:ligatures w14:val="none"/>
              </w:rPr>
              <w:t xml:space="preserve"> on a replacement coach service. The estimated travel time was around </w:t>
            </w:r>
            <w:r w:rsidRPr="00752C09">
              <w:rPr>
                <w:rFonts w:ascii="Times New Roman" w:eastAsia="Times New Roman" w:hAnsi="Times New Roman" w:cs="Times New Roman"/>
                <w:b/>
                <w:bCs/>
                <w:kern w:val="0"/>
                <w14:ligatures w14:val="none"/>
              </w:rPr>
              <w:t>30 minutes</w:t>
            </w:r>
            <w:r w:rsidRPr="00752C09">
              <w:rPr>
                <w:rFonts w:ascii="Times New Roman" w:eastAsia="Times New Roman" w:hAnsi="Times New Roman" w:cs="Times New Roman"/>
                <w:kern w:val="0"/>
                <w14:ligatures w14:val="none"/>
              </w:rPr>
              <w:t xml:space="preserve">, meaning I arrived at East Grinstead at approximately </w:t>
            </w:r>
            <w:r w:rsidRPr="00752C09">
              <w:rPr>
                <w:rFonts w:ascii="Times New Roman" w:eastAsia="Times New Roman" w:hAnsi="Times New Roman" w:cs="Times New Roman"/>
                <w:b/>
                <w:bCs/>
                <w:kern w:val="0"/>
                <w14:ligatures w14:val="none"/>
              </w:rPr>
              <w:t>12:30 PM</w:t>
            </w:r>
            <w:r w:rsidRPr="00752C09">
              <w:rPr>
                <w:rFonts w:ascii="Times New Roman" w:eastAsia="Times New Roman" w:hAnsi="Times New Roman" w:cs="Times New Roman"/>
                <w:kern w:val="0"/>
                <w14:ligatures w14:val="none"/>
              </w:rPr>
              <w:t>.</w:t>
            </w:r>
          </w:p>
          <w:p w14:paraId="1970302D" w14:textId="77777777" w:rsidR="00000000" w:rsidRPr="00752C09" w:rsidRDefault="00000000">
            <w:pPr>
              <w:spacing w:after="0"/>
              <w:ind w:left="720"/>
              <w:rPr>
                <w:rFonts w:ascii="Times New Roman" w:eastAsia="Times New Roman" w:hAnsi="Times New Roman" w:cs="Times New Roman"/>
                <w:kern w:val="0"/>
                <w14:ligatures w14:val="none"/>
              </w:rPr>
            </w:pPr>
          </w:p>
          <w:p w14:paraId="7FF4F7C6" w14:textId="77777777" w:rsidR="00000000" w:rsidRPr="00752C09" w:rsidRDefault="00000000">
            <w:pPr>
              <w:widowControl w:val="0"/>
              <w:numPr>
                <w:ilvl w:val="0"/>
                <w:numId w:val="1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Non-Existence of the 12:32 PM Train</w:t>
            </w:r>
            <w:r w:rsidRPr="00752C09">
              <w:rPr>
                <w:rFonts w:ascii="Times New Roman" w:eastAsia="Times New Roman" w:hAnsi="Times New Roman" w:cs="Times New Roman"/>
                <w:kern w:val="0"/>
                <w14:ligatures w14:val="none"/>
              </w:rPr>
              <w:t xml:space="preserve">: Due to the disruptions, there was no </w:t>
            </w:r>
            <w:r w:rsidRPr="00752C09">
              <w:rPr>
                <w:rFonts w:ascii="Times New Roman" w:eastAsia="Times New Roman" w:hAnsi="Times New Roman" w:cs="Times New Roman"/>
                <w:b/>
                <w:bCs/>
                <w:kern w:val="0"/>
                <w14:ligatures w14:val="none"/>
              </w:rPr>
              <w:t>12:32 PM</w:t>
            </w:r>
            <w:r w:rsidRPr="00752C09">
              <w:rPr>
                <w:rFonts w:ascii="Times New Roman" w:eastAsia="Times New Roman" w:hAnsi="Times New Roman" w:cs="Times New Roman"/>
                <w:kern w:val="0"/>
                <w14:ligatures w14:val="none"/>
              </w:rPr>
              <w:t xml:space="preserve"> train from East Grinstead to London Bridge, contradicting the information provided on the Omio website. Instead, the next available train was at </w:t>
            </w:r>
            <w:r w:rsidRPr="00752C09">
              <w:rPr>
                <w:rFonts w:ascii="Times New Roman" w:eastAsia="Times New Roman" w:hAnsi="Times New Roman" w:cs="Times New Roman"/>
                <w:b/>
                <w:bCs/>
                <w:kern w:val="0"/>
                <w14:ligatures w14:val="none"/>
              </w:rPr>
              <w:t>1:12 PM</w:t>
            </w:r>
            <w:r w:rsidRPr="00752C09">
              <w:rPr>
                <w:rFonts w:ascii="Times New Roman" w:eastAsia="Times New Roman" w:hAnsi="Times New Roman" w:cs="Times New Roman"/>
                <w:kern w:val="0"/>
                <w14:ligatures w14:val="none"/>
              </w:rPr>
              <w:t>.</w:t>
            </w:r>
          </w:p>
          <w:p w14:paraId="73D2676E" w14:textId="77777777" w:rsidR="00000000" w:rsidRPr="00752C09" w:rsidRDefault="00000000">
            <w:pPr>
              <w:spacing w:after="0"/>
              <w:ind w:left="720"/>
              <w:rPr>
                <w:rFonts w:ascii="Times New Roman" w:eastAsia="Times New Roman" w:hAnsi="Times New Roman" w:cs="Times New Roman"/>
                <w:kern w:val="0"/>
                <w14:ligatures w14:val="none"/>
              </w:rPr>
            </w:pPr>
          </w:p>
          <w:p w14:paraId="69D6D494" w14:textId="77777777" w:rsidR="00000000" w:rsidRPr="00752C09" w:rsidRDefault="00000000">
            <w:pPr>
              <w:widowControl w:val="0"/>
              <w:numPr>
                <w:ilvl w:val="0"/>
                <w:numId w:val="1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Scheduled Train Services</w:t>
            </w:r>
            <w:r w:rsidRPr="00752C09">
              <w:rPr>
                <w:rFonts w:ascii="Times New Roman" w:eastAsia="Times New Roman" w:hAnsi="Times New Roman" w:cs="Times New Roman"/>
                <w:kern w:val="0"/>
                <w14:ligatures w14:val="none"/>
              </w:rPr>
              <w:t xml:space="preserve">: On the disrupted schedule, only </w:t>
            </w:r>
            <w:r w:rsidRPr="00752C09">
              <w:rPr>
                <w:rFonts w:ascii="Times New Roman" w:eastAsia="Times New Roman" w:hAnsi="Times New Roman" w:cs="Times New Roman"/>
                <w:b/>
                <w:bCs/>
                <w:kern w:val="0"/>
                <w14:ligatures w14:val="none"/>
              </w:rPr>
              <w:t>9 trains</w:t>
            </w:r>
            <w:r w:rsidRPr="00752C09">
              <w:rPr>
                <w:rFonts w:ascii="Times New Roman" w:eastAsia="Times New Roman" w:hAnsi="Times New Roman" w:cs="Times New Roman"/>
                <w:kern w:val="0"/>
                <w14:ligatures w14:val="none"/>
              </w:rPr>
              <w:t xml:space="preserve"> were running from East Grinstead to London Bridge, compared to the typical </w:t>
            </w:r>
            <w:r w:rsidRPr="00752C09">
              <w:rPr>
                <w:rFonts w:ascii="Times New Roman" w:eastAsia="Times New Roman" w:hAnsi="Times New Roman" w:cs="Times New Roman"/>
                <w:b/>
                <w:bCs/>
                <w:kern w:val="0"/>
                <w14:ligatures w14:val="none"/>
              </w:rPr>
              <w:t>32 trains</w:t>
            </w:r>
            <w:r w:rsidRPr="00752C09">
              <w:rPr>
                <w:rFonts w:ascii="Times New Roman" w:eastAsia="Times New Roman" w:hAnsi="Times New Roman" w:cs="Times New Roman"/>
                <w:kern w:val="0"/>
                <w14:ligatures w14:val="none"/>
              </w:rPr>
              <w:t xml:space="preserve"> per day under normal conditions. This discrepancy was never communicated to me.</w:t>
            </w:r>
          </w:p>
          <w:p w14:paraId="71A62813" w14:textId="77777777" w:rsidR="00000000" w:rsidRPr="00752C09" w:rsidRDefault="00000000">
            <w:pPr>
              <w:spacing w:after="0"/>
              <w:ind w:left="720"/>
              <w:rPr>
                <w:rFonts w:ascii="Times New Roman" w:eastAsia="Times New Roman" w:hAnsi="Times New Roman" w:cs="Times New Roman"/>
                <w:kern w:val="0"/>
                <w14:ligatures w14:val="none"/>
              </w:rPr>
            </w:pPr>
          </w:p>
          <w:p w14:paraId="0E5C59D7"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Timeline and Impact of Delays</w:t>
            </w:r>
          </w:p>
          <w:p w14:paraId="07EF472E" w14:textId="77777777" w:rsidR="00000000" w:rsidRPr="00752C09" w:rsidRDefault="00000000">
            <w:pPr>
              <w:widowControl w:val="0"/>
              <w:numPr>
                <w:ilvl w:val="0"/>
                <w:numId w:val="1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12:00 PM</w:t>
            </w:r>
            <w:r w:rsidRPr="00752C09">
              <w:rPr>
                <w:rFonts w:ascii="Times New Roman" w:eastAsia="Times New Roman" w:hAnsi="Times New Roman" w:cs="Times New Roman"/>
                <w:kern w:val="0"/>
                <w14:ligatures w14:val="none"/>
              </w:rPr>
              <w:t>: Departure from Gatwick Airport on the replacement coach.</w:t>
            </w:r>
          </w:p>
          <w:p w14:paraId="018A5A6D" w14:textId="77777777" w:rsidR="00000000" w:rsidRPr="00752C09" w:rsidRDefault="00000000">
            <w:pPr>
              <w:widowControl w:val="0"/>
              <w:numPr>
                <w:ilvl w:val="0"/>
                <w:numId w:val="1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12:30 PM</w:t>
            </w:r>
            <w:r w:rsidRPr="00752C09">
              <w:rPr>
                <w:rFonts w:ascii="Times New Roman" w:eastAsia="Times New Roman" w:hAnsi="Times New Roman" w:cs="Times New Roman"/>
                <w:kern w:val="0"/>
                <w14:ligatures w14:val="none"/>
              </w:rPr>
              <w:t>: Arrival at East Grinstead.</w:t>
            </w:r>
          </w:p>
          <w:p w14:paraId="33BBA93E" w14:textId="77777777" w:rsidR="00000000" w:rsidRPr="00752C09" w:rsidRDefault="00000000">
            <w:pPr>
              <w:widowControl w:val="0"/>
              <w:numPr>
                <w:ilvl w:val="0"/>
                <w:numId w:val="1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1:12 PM</w:t>
            </w:r>
            <w:r w:rsidRPr="00752C09">
              <w:rPr>
                <w:rFonts w:ascii="Times New Roman" w:eastAsia="Times New Roman" w:hAnsi="Times New Roman" w:cs="Times New Roman"/>
                <w:kern w:val="0"/>
                <w14:ligatures w14:val="none"/>
              </w:rPr>
              <w:t xml:space="preserve">: Departure from East Grinstead to London Bridge, resulting in an arrival time of approximately </w:t>
            </w:r>
            <w:r w:rsidRPr="00752C09">
              <w:rPr>
                <w:rFonts w:ascii="Times New Roman" w:eastAsia="Times New Roman" w:hAnsi="Times New Roman" w:cs="Times New Roman"/>
                <w:b/>
                <w:bCs/>
                <w:kern w:val="0"/>
                <w14:ligatures w14:val="none"/>
              </w:rPr>
              <w:t>2:05 PM</w:t>
            </w:r>
            <w:r w:rsidRPr="00752C09">
              <w:rPr>
                <w:rFonts w:ascii="Times New Roman" w:eastAsia="Times New Roman" w:hAnsi="Times New Roman" w:cs="Times New Roman"/>
                <w:kern w:val="0"/>
                <w14:ligatures w14:val="none"/>
              </w:rPr>
              <w:t>.</w:t>
            </w:r>
          </w:p>
          <w:p w14:paraId="4158785B" w14:textId="77777777" w:rsidR="00000000" w:rsidRPr="00752C09" w:rsidRDefault="00000000">
            <w:pPr>
              <w:widowControl w:val="0"/>
              <w:numPr>
                <w:ilvl w:val="0"/>
                <w:numId w:val="1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2:15 PM</w:t>
            </w:r>
            <w:r w:rsidRPr="00752C09">
              <w:rPr>
                <w:rFonts w:ascii="Times New Roman" w:eastAsia="Times New Roman" w:hAnsi="Times New Roman" w:cs="Times New Roman"/>
                <w:kern w:val="0"/>
                <w14:ligatures w14:val="none"/>
              </w:rPr>
              <w:t>: Actual arrival at London Bridge due to additional delays.</w:t>
            </w:r>
          </w:p>
          <w:p w14:paraId="7A0E0F50" w14:textId="77777777" w:rsidR="00000000" w:rsidRPr="00752C09" w:rsidRDefault="00000000">
            <w:pPr>
              <w:spacing w:after="0"/>
              <w:ind w:left="720"/>
              <w:rPr>
                <w:rFonts w:ascii="Times New Roman" w:eastAsia="Times New Roman" w:hAnsi="Times New Roman" w:cs="Times New Roman"/>
                <w:kern w:val="0"/>
                <w14:ligatures w14:val="none"/>
              </w:rPr>
            </w:pPr>
          </w:p>
          <w:p w14:paraId="086E66E7"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Unacceptable Handling of the Claim</w:t>
            </w:r>
          </w:p>
          <w:p w14:paraId="0E6E62B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Given the above timeline and evidence, it is evident that the lack of transparency and the failure to update me on the actual train schedules led to significant delays and financial losses. Your team had access to this information but chose to provide misleading details, further delaying my journey and causing undue stress.</w:t>
            </w:r>
          </w:p>
          <w:p w14:paraId="3BCCF1AC" w14:textId="77777777" w:rsidR="00000000" w:rsidRPr="00752C09" w:rsidRDefault="00000000">
            <w:pPr>
              <w:spacing w:after="0"/>
              <w:rPr>
                <w:rFonts w:ascii="Times New Roman" w:eastAsia="Times New Roman" w:hAnsi="Times New Roman" w:cs="Times New Roman"/>
                <w:kern w:val="0"/>
                <w14:ligatures w14:val="none"/>
              </w:rPr>
            </w:pPr>
          </w:p>
          <w:p w14:paraId="4060375D"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Neglect in Disclosing Insurance Policy’s</w:t>
            </w:r>
          </w:p>
          <w:p w14:paraId="4638C97F"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Additionally, your team has consistently avoided disclosing the insurance policy as requested. This lack of transparency further demonstrates neglect towards my claim and undermines my ability to seek proper resolution and compensation.</w:t>
            </w:r>
          </w:p>
          <w:p w14:paraId="0B96D765" w14:textId="77777777" w:rsidR="00000000" w:rsidRPr="00752C09" w:rsidRDefault="00000000">
            <w:pPr>
              <w:spacing w:after="0"/>
              <w:rPr>
                <w:rFonts w:ascii="Times New Roman" w:eastAsia="Times New Roman" w:hAnsi="Times New Roman" w:cs="Times New Roman"/>
                <w:kern w:val="0"/>
                <w14:ligatures w14:val="none"/>
              </w:rPr>
            </w:pPr>
          </w:p>
          <w:p w14:paraId="34D1F165"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Relevant Laws, Regulations, and Standards</w:t>
            </w:r>
          </w:p>
          <w:p w14:paraId="75266FE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To support my claim, I would like to highlight the following laws, regulations, and standards:</w:t>
            </w:r>
          </w:p>
          <w:p w14:paraId="5E9FE44E" w14:textId="77777777" w:rsidR="00000000" w:rsidRPr="00752C09" w:rsidRDefault="00000000">
            <w:pPr>
              <w:spacing w:after="0"/>
              <w:rPr>
                <w:rFonts w:ascii="Times New Roman" w:eastAsia="Times New Roman" w:hAnsi="Times New Roman" w:cs="Times New Roman"/>
                <w:kern w:val="0"/>
                <w14:ligatures w14:val="none"/>
              </w:rPr>
            </w:pPr>
          </w:p>
          <w:p w14:paraId="37067A0D" w14:textId="77777777" w:rsidR="00000000" w:rsidRPr="00752C09" w:rsidRDefault="00000000">
            <w:pPr>
              <w:widowControl w:val="0"/>
              <w:numPr>
                <w:ilvl w:val="0"/>
                <w:numId w:val="17"/>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The Compensation “Claims Management Services” Regulations 2006</w:t>
            </w:r>
            <w:r w:rsidRPr="00752C09">
              <w:rPr>
                <w:rFonts w:ascii="Times New Roman" w:eastAsia="Times New Roman" w:hAnsi="Times New Roman" w:cs="Times New Roman"/>
                <w:kern w:val="0"/>
                <w:u w:val="single"/>
                <w14:ligatures w14:val="none"/>
              </w:rPr>
              <w:t xml:space="preserve">: </w:t>
            </w:r>
          </w:p>
          <w:p w14:paraId="0E8505EA" w14:textId="77777777" w:rsidR="00000000" w:rsidRPr="00752C09" w:rsidRDefault="00000000">
            <w:pPr>
              <w:widowControl w:val="0"/>
              <w:numPr>
                <w:ilvl w:val="0"/>
                <w:numId w:val="18"/>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These regulations outline the requirements for claims management services, including the need for transparency and proper handling of claims. Your team’s failure to disclose critical information and the insurance policy violates these regulations.</w:t>
            </w:r>
          </w:p>
          <w:p w14:paraId="20409689" w14:textId="77777777" w:rsidR="00000000" w:rsidRPr="00752C09" w:rsidRDefault="00000000">
            <w:pPr>
              <w:spacing w:after="0"/>
              <w:ind w:left="720"/>
              <w:rPr>
                <w:rFonts w:ascii="Times New Roman" w:eastAsia="Times New Roman" w:hAnsi="Times New Roman" w:cs="Times New Roman"/>
                <w:kern w:val="0"/>
                <w14:ligatures w14:val="none"/>
              </w:rPr>
            </w:pPr>
          </w:p>
          <w:p w14:paraId="68DBC5E8" w14:textId="77777777" w:rsidR="00000000" w:rsidRPr="00752C09" w:rsidRDefault="00000000">
            <w:pPr>
              <w:widowControl w:val="0"/>
              <w:numPr>
                <w:ilvl w:val="0"/>
                <w:numId w:val="1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Consumer Rights Act 2015</w:t>
            </w:r>
            <w:r w:rsidRPr="00752C09">
              <w:rPr>
                <w:rFonts w:ascii="Times New Roman" w:eastAsia="Times New Roman" w:hAnsi="Times New Roman" w:cs="Times New Roman"/>
                <w:kern w:val="0"/>
                <w14:ligatures w14:val="none"/>
              </w:rPr>
              <w:t xml:space="preserve">: </w:t>
            </w:r>
          </w:p>
          <w:p w14:paraId="524441B4" w14:textId="77777777" w:rsidR="00000000" w:rsidRPr="00752C09" w:rsidRDefault="00000000">
            <w:pPr>
              <w:widowControl w:val="0"/>
              <w:numPr>
                <w:ilvl w:val="0"/>
                <w:numId w:val="18"/>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This act protects consumers from unfair practices and ensures that they receive accurate information about services. The misleading information provided by your team breaches this act.</w:t>
            </w:r>
          </w:p>
          <w:p w14:paraId="1F9969DD" w14:textId="77777777" w:rsidR="00000000" w:rsidRPr="00752C09" w:rsidRDefault="00000000">
            <w:pPr>
              <w:spacing w:after="0"/>
              <w:ind w:left="720"/>
              <w:rPr>
                <w:rFonts w:ascii="Times New Roman" w:eastAsia="Times New Roman" w:hAnsi="Times New Roman" w:cs="Times New Roman"/>
                <w:kern w:val="0"/>
                <w14:ligatures w14:val="none"/>
              </w:rPr>
            </w:pPr>
          </w:p>
          <w:p w14:paraId="5B7F0419" w14:textId="77777777" w:rsidR="00000000" w:rsidRPr="00752C09" w:rsidRDefault="00000000">
            <w:pPr>
              <w:widowControl w:val="0"/>
              <w:numPr>
                <w:ilvl w:val="0"/>
                <w:numId w:val="1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Financial Conduct Authority “FCA” Regulations</w:t>
            </w:r>
            <w:r w:rsidRPr="00752C09">
              <w:rPr>
                <w:rFonts w:ascii="Times New Roman" w:eastAsia="Times New Roman" w:hAnsi="Times New Roman" w:cs="Times New Roman"/>
                <w:kern w:val="0"/>
                <w:u w:val="single"/>
                <w14:ligatures w14:val="none"/>
              </w:rPr>
              <w:t>:</w:t>
            </w:r>
            <w:r w:rsidRPr="00752C09">
              <w:rPr>
                <w:rFonts w:ascii="Times New Roman" w:eastAsia="Times New Roman" w:hAnsi="Times New Roman" w:cs="Times New Roman"/>
                <w:kern w:val="0"/>
                <w14:ligatures w14:val="none"/>
              </w:rPr>
              <w:t xml:space="preserve"> </w:t>
            </w:r>
          </w:p>
          <w:p w14:paraId="32CD117E" w14:textId="77777777" w:rsidR="00000000" w:rsidRPr="00752C09" w:rsidRDefault="00000000">
            <w:pPr>
              <w:widowControl w:val="0"/>
              <w:numPr>
                <w:ilvl w:val="0"/>
                <w:numId w:val="18"/>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FCA regulates claims management companies to ensure high standards of conduct and consumer protection. Your team’s actions fall short of these standards.</w:t>
            </w:r>
          </w:p>
          <w:p w14:paraId="0024E386" w14:textId="77777777" w:rsidR="00000000" w:rsidRPr="00752C09" w:rsidRDefault="00000000">
            <w:pPr>
              <w:pBdr>
                <w:bottom w:val="single" w:sz="6" w:space="1" w:color="auto"/>
              </w:pBdr>
              <w:spacing w:after="0"/>
              <w:rPr>
                <w:rFonts w:ascii="Times New Roman" w:eastAsia="Times New Roman" w:hAnsi="Times New Roman" w:cs="Times New Roman"/>
                <w:kern w:val="0"/>
                <w14:ligatures w14:val="none"/>
              </w:rPr>
            </w:pPr>
          </w:p>
          <w:p w14:paraId="22392981" w14:textId="77777777" w:rsidR="00000000" w:rsidRPr="00752C09" w:rsidRDefault="00000000">
            <w:pPr>
              <w:spacing w:after="0"/>
              <w:rPr>
                <w:rFonts w:ascii="Times New Roman" w:eastAsia="Times New Roman" w:hAnsi="Times New Roman" w:cs="Times New Roman"/>
                <w:kern w:val="0"/>
                <w14:ligatures w14:val="none"/>
              </w:rPr>
            </w:pPr>
          </w:p>
          <w:p w14:paraId="05F9F895" w14:textId="77777777" w:rsidR="00000000" w:rsidRPr="00752C09" w:rsidRDefault="00000000">
            <w:p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Exceptional Circumstances 2</w:t>
            </w:r>
            <w:r w:rsidRPr="00752C09">
              <w:rPr>
                <w:rFonts w:ascii="Times New Roman" w:eastAsia="Times New Roman" w:hAnsi="Times New Roman" w:cs="Times New Roman"/>
                <w:kern w:val="0"/>
                <w:u w:val="single"/>
                <w14:ligatures w14:val="none"/>
              </w:rPr>
              <w:t>:</w:t>
            </w:r>
          </w:p>
          <w:p w14:paraId="61C22F4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The 4th Urgent Request for Reconsideration of Compensation Email:</w:t>
            </w:r>
            <w:r w:rsidRPr="00752C09">
              <w:rPr>
                <w:rFonts w:ascii="Times New Roman" w:eastAsia="Times New Roman" w:hAnsi="Times New Roman" w:cs="Times New Roman"/>
                <w:b/>
                <w:bCs/>
                <w:kern w:val="0"/>
                <w14:ligatures w14:val="none"/>
              </w:rPr>
              <w:t xml:space="preserve"> </w:t>
            </w:r>
            <w:r w:rsidRPr="00752C09">
              <w:rPr>
                <w:rFonts w:ascii="Times New Roman" w:eastAsia="Times New Roman" w:hAnsi="Times New Roman" w:cs="Times New Roman"/>
                <w:b/>
                <w:bCs/>
                <w:kern w:val="0"/>
                <w:u w:val="single"/>
                <w14:ligatures w14:val="none"/>
              </w:rPr>
              <w:t>Dated</w:t>
            </w:r>
            <w:r w:rsidRPr="00752C09">
              <w:rPr>
                <w:rFonts w:ascii="Times New Roman" w:eastAsia="Times New Roman" w:hAnsi="Times New Roman" w:cs="Times New Roman"/>
                <w:b/>
                <w:bCs/>
                <w:kern w:val="0"/>
                <w14:ligatures w14:val="none"/>
              </w:rPr>
              <w:t xml:space="preserve">: </w:t>
            </w:r>
            <w:r w:rsidRPr="00752C09">
              <w:rPr>
                <w:rFonts w:ascii="Times New Roman" w:eastAsia="Times New Roman" w:hAnsi="Times New Roman" w:cs="Times New Roman"/>
                <w:kern w:val="0"/>
                <w14:ligatures w14:val="none"/>
              </w:rPr>
              <w:t>22 of February 2025.</w:t>
            </w:r>
          </w:p>
          <w:p w14:paraId="719C13F3" w14:textId="77777777" w:rsidR="00000000" w:rsidRPr="00752C09" w:rsidRDefault="00000000">
            <w:pPr>
              <w:widowControl w:val="0"/>
              <w:numPr>
                <w:ilvl w:val="0"/>
                <w:numId w:val="1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Multiple Simultaneous Claims:</w:t>
            </w:r>
          </w:p>
          <w:p w14:paraId="0BB63FBA" w14:textId="77777777" w:rsidR="00000000" w:rsidRPr="00752C09" w:rsidRDefault="00000000">
            <w:pPr>
              <w:widowControl w:val="0"/>
              <w:numPr>
                <w:ilvl w:val="0"/>
                <w:numId w:val="2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While on holiday, three significant negative events beyond my control occurred simultaneously. Addressing all three claims—Trip.com &amp; Airlines, Southern Rail &amp; Thameslink, and Dentafly Clinic—has been extremely challenging and unfair. The mental and emotional toll of managing these claims has delayed my ability to submit within the required timeframe.</w:t>
            </w:r>
          </w:p>
          <w:p w14:paraId="69B76C27" w14:textId="77777777" w:rsidR="00000000" w:rsidRPr="00752C09" w:rsidRDefault="00000000">
            <w:pPr>
              <w:spacing w:after="0"/>
              <w:rPr>
                <w:rFonts w:ascii="Times New Roman" w:eastAsia="Times New Roman" w:hAnsi="Times New Roman" w:cs="Times New Roman"/>
                <w:b/>
                <w:bCs/>
                <w:kern w:val="0"/>
                <w14:ligatures w14:val="none"/>
              </w:rPr>
            </w:pPr>
          </w:p>
          <w:p w14:paraId="3CBD0D1A" w14:textId="77777777" w:rsidR="00000000" w:rsidRPr="00752C09" w:rsidRDefault="00000000">
            <w:pPr>
              <w:widowControl w:val="0"/>
              <w:numPr>
                <w:ilvl w:val="0"/>
                <w:numId w:val="19"/>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Disclosure and Acceptance:</w:t>
            </w:r>
          </w:p>
          <w:p w14:paraId="3BAC7EBB" w14:textId="77777777" w:rsidR="00000000" w:rsidRPr="00752C09" w:rsidRDefault="00000000">
            <w:pPr>
              <w:widowControl w:val="0"/>
              <w:numPr>
                <w:ilvl w:val="0"/>
                <w:numId w:val="2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In my prior email to Southern Rail, I explained the interconnected nature of these claims and their cumulative impact. This disclosure was accepted, granting credibility to my reasons and allowing the claim to proceed under those grounds.</w:t>
            </w:r>
          </w:p>
          <w:p w14:paraId="63868F11" w14:textId="77777777" w:rsidR="00000000" w:rsidRPr="00752C09" w:rsidRDefault="00000000">
            <w:pPr>
              <w:spacing w:after="0"/>
              <w:rPr>
                <w:rFonts w:ascii="Times New Roman" w:eastAsia="Times New Roman" w:hAnsi="Times New Roman" w:cs="Times New Roman"/>
                <w:kern w:val="0"/>
                <w14:ligatures w14:val="none"/>
              </w:rPr>
            </w:pPr>
          </w:p>
          <w:p w14:paraId="3C2B75CA" w14:textId="77777777" w:rsidR="00000000" w:rsidRPr="00752C09" w:rsidRDefault="00000000">
            <w:pPr>
              <w:widowControl w:val="0"/>
              <w:numPr>
                <w:ilvl w:val="0"/>
                <w:numId w:val="1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Proof</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6A528E76" w14:textId="77777777" w:rsidR="00000000" w:rsidRPr="00752C09" w:rsidRDefault="00000000">
            <w:pPr>
              <w:widowControl w:val="0"/>
              <w:numPr>
                <w:ilvl w:val="0"/>
                <w:numId w:val="2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Documentation titled "</w:t>
            </w:r>
            <w:hyperlink r:id="rId207" w:history="1">
              <w:r w:rsidRPr="00752C09">
                <w:rPr>
                  <w:rStyle w:val="Hyperlink"/>
                  <w:rFonts w:ascii="Times New Roman" w:eastAsia="Times New Roman" w:hAnsi="Times New Roman" w:cs="Times New Roman"/>
                  <w:color w:val="0000FF"/>
                  <w:kern w:val="0"/>
                  <w14:ligatures w14:val="none"/>
                </w:rPr>
                <w:t>01. Trip to Turkey to get My Teeth Fixed.docx,</w:t>
              </w:r>
              <w:r w:rsidRPr="00752C09">
                <w:rPr>
                  <w:rStyle w:val="Hyperlink"/>
                  <w:rFonts w:ascii="Times New Roman" w:eastAsia="Times New Roman" w:hAnsi="Times New Roman" w:cs="Times New Roman"/>
                  <w:color w:val="467886"/>
                  <w:kern w:val="0"/>
                  <w14:ligatures w14:val="none"/>
                </w:rPr>
                <w:t>”</w:t>
              </w:r>
            </w:hyperlink>
            <w:r w:rsidRPr="00752C09">
              <w:rPr>
                <w:rFonts w:ascii="Times New Roman" w:eastAsia="Times New Roman" w:hAnsi="Times New Roman" w:cs="Times New Roman"/>
                <w:kern w:val="0"/>
                <w14:ligatures w14:val="none"/>
              </w:rPr>
              <w:t>" provides evidence of the concurrent issues and their impact on my ability to promptly file the claims.</w:t>
            </w:r>
          </w:p>
          <w:p w14:paraId="7C303B07" w14:textId="77777777" w:rsidR="00000000" w:rsidRPr="00752C09" w:rsidRDefault="00000000">
            <w:pPr>
              <w:spacing w:after="0"/>
              <w:rPr>
                <w:rFonts w:ascii="Times New Roman" w:eastAsia="Times New Roman" w:hAnsi="Times New Roman" w:cs="Times New Roman"/>
                <w:b/>
                <w:bCs/>
                <w:kern w:val="0"/>
                <w14:ligatures w14:val="none"/>
              </w:rPr>
            </w:pPr>
          </w:p>
          <w:p w14:paraId="6155668A" w14:textId="77777777" w:rsidR="00000000" w:rsidRPr="00752C09" w:rsidRDefault="00000000">
            <w:pPr>
              <w:widowControl w:val="0"/>
              <w:numPr>
                <w:ilvl w:val="0"/>
                <w:numId w:val="1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Details of Claims</w:t>
            </w:r>
            <w:r w:rsidRPr="00752C09">
              <w:rPr>
                <w:rFonts w:ascii="Times New Roman" w:eastAsia="Times New Roman" w:hAnsi="Times New Roman" w:cs="Times New Roman"/>
                <w:b/>
                <w:bCs/>
                <w:kern w:val="0"/>
                <w14:ligatures w14:val="none"/>
              </w:rPr>
              <w:t>:</w:t>
            </w:r>
          </w:p>
          <w:p w14:paraId="244BA4A9" w14:textId="77777777" w:rsidR="00000000" w:rsidRPr="00752C09" w:rsidRDefault="00000000">
            <w:pPr>
              <w:widowControl w:val="0"/>
              <w:numPr>
                <w:ilvl w:val="0"/>
                <w:numId w:val="21"/>
              </w:numPr>
              <w:tabs>
                <w:tab w:val="num" w:pos="1080"/>
              </w:tabs>
              <w:spacing w:after="0"/>
              <w:ind w:left="108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Trip.com &amp; Airlines Claim</w:t>
            </w:r>
            <w:r w:rsidRPr="00752C09">
              <w:rPr>
                <w:rFonts w:ascii="Times New Roman" w:eastAsia="Times New Roman" w:hAnsi="Times New Roman" w:cs="Times New Roman"/>
                <w:kern w:val="0"/>
                <w14:ligatures w14:val="none"/>
              </w:rPr>
              <w:t>:</w:t>
            </w:r>
          </w:p>
          <w:p w14:paraId="04F8A9C9" w14:textId="77777777" w:rsidR="00000000" w:rsidRPr="00752C09" w:rsidRDefault="00000000">
            <w:pPr>
              <w:widowControl w:val="0"/>
              <w:numPr>
                <w:ilvl w:val="0"/>
                <w:numId w:val="22"/>
              </w:numPr>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Misleading baggage policies, additional charges, missed flights, and out-of-pocket expenses.</w:t>
            </w:r>
          </w:p>
          <w:p w14:paraId="529634F2" w14:textId="77777777" w:rsidR="00000000" w:rsidRPr="00752C09" w:rsidRDefault="00000000">
            <w:pPr>
              <w:widowControl w:val="0"/>
              <w:numPr>
                <w:ilvl w:val="0"/>
                <w:numId w:val="22"/>
              </w:numPr>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Financial losses and undue stress.</w:t>
            </w:r>
          </w:p>
          <w:p w14:paraId="677A1934" w14:textId="77777777" w:rsidR="00000000" w:rsidRPr="00752C09" w:rsidRDefault="00000000">
            <w:pPr>
              <w:spacing w:after="0"/>
              <w:ind w:left="1800"/>
              <w:rPr>
                <w:rFonts w:ascii="Times New Roman" w:eastAsia="Times New Roman" w:hAnsi="Times New Roman" w:cs="Times New Roman"/>
                <w:kern w:val="0"/>
                <w14:ligatures w14:val="none"/>
              </w:rPr>
            </w:pPr>
          </w:p>
          <w:p w14:paraId="5225D24E" w14:textId="77777777" w:rsidR="00000000" w:rsidRPr="00752C09" w:rsidRDefault="00000000">
            <w:pPr>
              <w:widowControl w:val="0"/>
              <w:numPr>
                <w:ilvl w:val="0"/>
                <w:numId w:val="21"/>
              </w:numPr>
              <w:tabs>
                <w:tab w:val="num" w:pos="1080"/>
              </w:tabs>
              <w:spacing w:after="0"/>
              <w:ind w:left="108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 &amp; Thameslink Claim</w:t>
            </w:r>
            <w:r w:rsidRPr="00752C09">
              <w:rPr>
                <w:rFonts w:ascii="Times New Roman" w:eastAsia="Times New Roman" w:hAnsi="Times New Roman" w:cs="Times New Roman"/>
                <w:kern w:val="0"/>
                <w14:ligatures w14:val="none"/>
              </w:rPr>
              <w:t>:</w:t>
            </w:r>
          </w:p>
          <w:p w14:paraId="1001E231" w14:textId="77777777" w:rsidR="00000000" w:rsidRPr="00752C09" w:rsidRDefault="00000000">
            <w:pPr>
              <w:widowControl w:val="0"/>
              <w:numPr>
                <w:ilvl w:val="0"/>
                <w:numId w:val="23"/>
              </w:numPr>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Service disruptions, delays, and additional travel costs.</w:t>
            </w:r>
          </w:p>
          <w:p w14:paraId="334F1BD6" w14:textId="77777777" w:rsidR="00000000" w:rsidRPr="00752C09" w:rsidRDefault="00000000">
            <w:pPr>
              <w:widowControl w:val="0"/>
              <w:numPr>
                <w:ilvl w:val="0"/>
                <w:numId w:val="23"/>
              </w:numPr>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Delays, financial losses, and missed connections.</w:t>
            </w:r>
          </w:p>
          <w:p w14:paraId="7CEBB6C2" w14:textId="77777777" w:rsidR="00000000" w:rsidRPr="00752C09" w:rsidRDefault="00000000">
            <w:pPr>
              <w:spacing w:after="0"/>
              <w:ind w:left="1800"/>
              <w:rPr>
                <w:rFonts w:ascii="Times New Roman" w:eastAsia="Times New Roman" w:hAnsi="Times New Roman" w:cs="Times New Roman"/>
                <w:kern w:val="0"/>
                <w14:ligatures w14:val="none"/>
              </w:rPr>
            </w:pPr>
          </w:p>
          <w:p w14:paraId="79CF1E65" w14:textId="77777777" w:rsidR="00000000" w:rsidRPr="00752C09" w:rsidRDefault="00000000">
            <w:pPr>
              <w:widowControl w:val="0"/>
              <w:numPr>
                <w:ilvl w:val="0"/>
                <w:numId w:val="21"/>
              </w:numPr>
              <w:tabs>
                <w:tab w:val="num" w:pos="1080"/>
              </w:tabs>
              <w:spacing w:after="0"/>
              <w:ind w:left="108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Dentafly Clinic Claim</w:t>
            </w:r>
            <w:r w:rsidRPr="00752C09">
              <w:rPr>
                <w:rFonts w:ascii="Times New Roman" w:eastAsia="Times New Roman" w:hAnsi="Times New Roman" w:cs="Times New Roman"/>
                <w:kern w:val="0"/>
                <w14:ligatures w14:val="none"/>
              </w:rPr>
              <w:t>:</w:t>
            </w:r>
          </w:p>
          <w:p w14:paraId="19CDF484" w14:textId="77777777" w:rsidR="00000000" w:rsidRPr="00752C09" w:rsidRDefault="00000000">
            <w:pPr>
              <w:widowControl w:val="0"/>
              <w:numPr>
                <w:ilvl w:val="0"/>
                <w:numId w:val="24"/>
              </w:numPr>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Dental treatment complications and related expenses.</w:t>
            </w:r>
          </w:p>
          <w:p w14:paraId="0D2A2E1E" w14:textId="77777777" w:rsidR="00000000" w:rsidRPr="00752C09" w:rsidRDefault="00000000">
            <w:pPr>
              <w:widowControl w:val="0"/>
              <w:numPr>
                <w:ilvl w:val="0"/>
                <w:numId w:val="24"/>
              </w:numPr>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Health issues, financial burdens, and emotional stress.</w:t>
            </w:r>
          </w:p>
          <w:p w14:paraId="2637F749" w14:textId="77777777" w:rsidR="00000000" w:rsidRPr="00752C09" w:rsidRDefault="00000000">
            <w:pPr>
              <w:spacing w:after="0"/>
              <w:ind w:left="1440"/>
              <w:rPr>
                <w:rFonts w:ascii="Times New Roman" w:eastAsia="Times New Roman" w:hAnsi="Times New Roman" w:cs="Times New Roman"/>
                <w:kern w:val="0"/>
                <w14:ligatures w14:val="none"/>
              </w:rPr>
            </w:pPr>
          </w:p>
          <w:p w14:paraId="4C1682D0" w14:textId="77777777" w:rsidR="00000000" w:rsidRPr="00752C09" w:rsidRDefault="00000000">
            <w:pPr>
              <w:widowControl w:val="0"/>
              <w:numPr>
                <w:ilvl w:val="0"/>
                <w:numId w:val="1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Interconnected Nature</w:t>
            </w:r>
            <w:r w:rsidRPr="00752C09">
              <w:rPr>
                <w:rFonts w:ascii="Times New Roman" w:eastAsia="Times New Roman" w:hAnsi="Times New Roman" w:cs="Times New Roman"/>
                <w:b/>
                <w:bCs/>
                <w:kern w:val="0"/>
                <w14:ligatures w14:val="none"/>
              </w:rPr>
              <w:t>:</w:t>
            </w:r>
          </w:p>
          <w:p w14:paraId="16A5307E" w14:textId="77777777" w:rsidR="00000000" w:rsidRPr="00752C09" w:rsidRDefault="00000000">
            <w:pPr>
              <w:widowControl w:val="0"/>
              <w:numPr>
                <w:ilvl w:val="0"/>
                <w:numId w:val="2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These claims are intertwined, and the resolution of one impacts the others. It's essential to address them collectively for a fair compensation. The hours I have worked to manage these claims should be compensated accordingly.</w:t>
            </w:r>
          </w:p>
          <w:p w14:paraId="5A421DD3" w14:textId="77777777" w:rsidR="00000000" w:rsidRPr="00752C09" w:rsidRDefault="00000000">
            <w:pPr>
              <w:spacing w:after="0"/>
              <w:rPr>
                <w:rFonts w:ascii="Times New Roman" w:eastAsia="Times New Roman" w:hAnsi="Times New Roman" w:cs="Times New Roman"/>
                <w:kern w:val="0"/>
                <w14:ligatures w14:val="none"/>
              </w:rPr>
            </w:pPr>
          </w:p>
          <w:p w14:paraId="357F0F81" w14:textId="77777777" w:rsidR="00000000" w:rsidRPr="00752C09" w:rsidRDefault="00000000">
            <w:pPr>
              <w:widowControl w:val="0"/>
              <w:numPr>
                <w:ilvl w:val="0"/>
                <w:numId w:val="1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Extracted Snippet:</w:t>
            </w:r>
          </w:p>
          <w:p w14:paraId="66829842" w14:textId="77777777" w:rsidR="00000000" w:rsidRPr="00752C09" w:rsidRDefault="00000000">
            <w:pPr>
              <w:widowControl w:val="0"/>
              <w:numPr>
                <w:ilvl w:val="0"/>
                <w:numId w:val="25"/>
              </w:numPr>
              <w:spacing w:after="0"/>
              <w:contextualSpacing/>
              <w:rPr>
                <w:rFonts w:ascii="Times New Roman" w:eastAsia="Times New Roman" w:hAnsi="Times New Roman" w:cs="Times New Roman"/>
                <w:b/>
                <w:bCs/>
                <w:i/>
                <w:iCs/>
                <w:kern w:val="0"/>
                <w:u w:val="single"/>
                <w14:ligatures w14:val="none"/>
              </w:rPr>
            </w:pPr>
            <w:r w:rsidRPr="00752C09">
              <w:rPr>
                <w:rFonts w:ascii="Times New Roman" w:eastAsia="Times New Roman" w:hAnsi="Times New Roman" w:cs="Times New Roman"/>
                <w:i/>
                <w:iCs/>
                <w:kern w:val="0"/>
                <w:u w:val="single"/>
                <w14:ligatures w14:val="none"/>
              </w:rPr>
              <w:t xml:space="preserve">“Multiple Simultaneous Claims: While away on holiday, three significant negative events beyond my control occurred, including this compensation claim. Addressing all three complaints simultaneously has been extremely challenging and unfair. The mental and emotional toll of managing multiple claims has further delayed my ability to submit the claim within the required timeframe. o Proof: Documentation titled </w:t>
            </w:r>
            <w:r w:rsidRPr="00752C09">
              <w:rPr>
                <w:rFonts w:ascii="Times New Roman" w:eastAsia="Times New Roman" w:hAnsi="Times New Roman" w:cs="Times New Roman"/>
                <w:kern w:val="0"/>
                <w:u w:val="single"/>
                <w14:ligatures w14:val="none"/>
              </w:rPr>
              <w:t>"</w:t>
            </w:r>
            <w:bookmarkStart w:id="5" w:name="_Hlk192263276"/>
            <w:r w:rsidRPr="00752C09">
              <w:rPr>
                <w:rFonts w:ascii="Times New Roman" w:eastAsia="Times New Roman" w:hAnsi="Times New Roman" w:cs="Times New Roman"/>
                <w:kern w:val="0"/>
                <w:u w:val="single"/>
                <w14:ligatures w14:val="none"/>
              </w:rPr>
              <w:fldChar w:fldCharType="begin"/>
            </w:r>
            <w:r w:rsidRPr="00752C09">
              <w:rPr>
                <w:rFonts w:ascii="Times New Roman" w:eastAsia="Times New Roman" w:hAnsi="Times New Roman" w:cs="Times New Roman"/>
                <w:kern w:val="0"/>
                <w:u w:val="single"/>
                <w14:ligatures w14:val="none"/>
              </w:rPr>
              <w:instrText>HYPERLINK "https://horrific-corruption-files.webhop.me/PNC66/1.%20PNC-Errors-and-Its-Other-Claims/05-01-25-till-25-01-25-File-Locked4Sharing/Teeth-14-01-25/01.%20Trip%20to%20Turkey%20to%20get%20My%20Teeth%20Fixed.docx"</w:instrText>
            </w:r>
            <w:r w:rsidRPr="00752C09">
              <w:rPr>
                <w:rFonts w:ascii="Times New Roman" w:eastAsia="Times New Roman" w:hAnsi="Times New Roman" w:cs="Times New Roman"/>
                <w:kern w:val="0"/>
                <w:u w:val="single"/>
                <w14:ligatures w14:val="none"/>
              </w:rPr>
            </w:r>
            <w:r w:rsidRPr="00752C09">
              <w:rPr>
                <w:rFonts w:ascii="Times New Roman" w:eastAsia="Times New Roman" w:hAnsi="Times New Roman" w:cs="Times New Roman"/>
                <w:kern w:val="0"/>
                <w:u w:val="single"/>
                <w14:ligatures w14:val="none"/>
              </w:rPr>
              <w:fldChar w:fldCharType="separate"/>
            </w:r>
            <w:r w:rsidRPr="00752C09">
              <w:rPr>
                <w:rStyle w:val="Hyperlink"/>
                <w:rFonts w:ascii="Times New Roman" w:eastAsia="Times New Roman" w:hAnsi="Times New Roman" w:cs="Times New Roman"/>
                <w:color w:val="0000FF"/>
                <w:kern w:val="0"/>
                <w14:ligatures w14:val="none"/>
              </w:rPr>
              <w:t>01. Trip to Turkey to get My Teeth Fixed.docx,</w:t>
            </w:r>
            <w:r w:rsidRPr="00752C09">
              <w:rPr>
                <w:rStyle w:val="Hyperlink"/>
                <w:rFonts w:ascii="Times New Roman" w:eastAsia="Times New Roman" w:hAnsi="Times New Roman" w:cs="Times New Roman"/>
                <w:color w:val="467886"/>
                <w:kern w:val="0"/>
                <w14:ligatures w14:val="none"/>
              </w:rPr>
              <w:t>”</w:t>
            </w:r>
            <w:bookmarkEnd w:id="5"/>
            <w:r w:rsidRPr="00752C09">
              <w:rPr>
                <w:rFonts w:ascii="Times New Roman" w:eastAsia="Times New Roman" w:hAnsi="Times New Roman" w:cs="Times New Roman"/>
                <w:kern w:val="0"/>
                <w:u w:val="single"/>
                <w14:ligatures w14:val="none"/>
              </w:rPr>
              <w:fldChar w:fldCharType="end"/>
            </w:r>
            <w:r w:rsidRPr="00752C09">
              <w:rPr>
                <w:rFonts w:ascii="Times New Roman" w:eastAsia="Times New Roman" w:hAnsi="Times New Roman" w:cs="Times New Roman"/>
                <w:i/>
                <w:iCs/>
                <w:color w:val="000000"/>
                <w:kern w:val="0"/>
                <w:u w:val="single"/>
                <w14:ligatures w14:val="none"/>
              </w:rPr>
              <w:t xml:space="preserve"> </w:t>
            </w:r>
            <w:r w:rsidRPr="00752C09">
              <w:rPr>
                <w:rFonts w:ascii="Times New Roman" w:eastAsia="Times New Roman" w:hAnsi="Times New Roman" w:cs="Times New Roman"/>
                <w:i/>
                <w:iCs/>
                <w:kern w:val="0"/>
                <w:u w:val="single"/>
                <w14:ligatures w14:val="none"/>
              </w:rPr>
              <w:t>provides evidence of the other concurrent issues and their impact on my ability to promptly file the compensation claim.”</w:t>
            </w:r>
          </w:p>
          <w:p w14:paraId="3B18185C"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66B48FB" w14:textId="77777777" w:rsidR="00000000" w:rsidRPr="00752C09" w:rsidRDefault="00000000">
            <w:pPr>
              <w:widowControl w:val="0"/>
              <w:numPr>
                <w:ilvl w:val="0"/>
                <w:numId w:val="1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New Disclosed Weblink:</w:t>
            </w:r>
          </w:p>
          <w:p w14:paraId="7CDB8A90"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 am sharing a new web link that provides access to the claim files related to these ongoing proceedings. You can find these documents hosted on my dedicated webpage. </w:t>
            </w:r>
          </w:p>
          <w:p w14:paraId="0D5FBE29"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D0EEA83" w14:textId="77777777" w:rsidR="00000000" w:rsidRPr="00752C09" w:rsidRDefault="00000000">
            <w:pPr>
              <w:widowControl w:val="0"/>
              <w:numPr>
                <w:ilvl w:val="0"/>
                <w:numId w:val="1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link is as follows:</w:t>
            </w:r>
          </w:p>
          <w:p w14:paraId="30475F3C" w14:textId="77777777" w:rsidR="00000000" w:rsidRPr="00752C09" w:rsidRDefault="00000000">
            <w:pPr>
              <w:spacing w:after="0"/>
              <w:ind w:left="720"/>
              <w:contextualSpacing/>
              <w:rPr>
                <w:rFonts w:ascii="Times New Roman" w:eastAsia="Times New Roman" w:hAnsi="Times New Roman" w:cs="Times New Roman"/>
                <w:color w:val="0000FF"/>
                <w:kern w:val="0"/>
                <w14:ligatures w14:val="none"/>
              </w:rPr>
            </w:pPr>
            <w:hyperlink r:id="rId208" w:history="1">
              <w:r w:rsidRPr="00752C09">
                <w:rPr>
                  <w:rStyle w:val="Hyperlink"/>
                  <w:rFonts w:ascii="Times New Roman" w:eastAsia="Times New Roman" w:hAnsi="Times New Roman" w:cs="Times New Roman"/>
                  <w:color w:val="0000FF"/>
                  <w:kern w:val="0"/>
                  <w14:ligatures w14:val="none"/>
                </w:rPr>
                <w:t>https://horrific-corruption-files.webhop.me/PNC66/1.%20PNC-Errors-and-Its-Other-Claims/05-01-25-till-25-01-25-File-Locked4Sharing/Teeth-14-01-25/</w:t>
              </w:r>
            </w:hyperlink>
          </w:p>
          <w:p w14:paraId="3D1D4AC0" w14:textId="77777777" w:rsidR="00000000" w:rsidRPr="00752C09" w:rsidRDefault="00000000">
            <w:pPr>
              <w:spacing w:after="0"/>
              <w:rPr>
                <w:rFonts w:ascii="Times New Roman" w:eastAsia="Times New Roman" w:hAnsi="Times New Roman" w:cs="Times New Roman"/>
                <w:kern w:val="0"/>
                <w14:ligatures w14:val="none"/>
              </w:rPr>
            </w:pPr>
          </w:p>
          <w:p w14:paraId="27C98C4E" w14:textId="77777777" w:rsidR="00000000" w:rsidRPr="00752C09" w:rsidRDefault="00000000">
            <w:pPr>
              <w:widowControl w:val="0"/>
              <w:numPr>
                <w:ilvl w:val="0"/>
                <w:numId w:val="1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Purpose of the Disclosed Weblink</w:t>
            </w:r>
          </w:p>
          <w:p w14:paraId="7A185D08"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This webpage contains important documentation that outlines the various claims I have filed. Each file has been organized and subject matter to facilitate easy navigation and review.</w:t>
            </w:r>
          </w:p>
          <w:p w14:paraId="13B5EDCD" w14:textId="77777777" w:rsidR="00000000" w:rsidRPr="00752C09" w:rsidRDefault="00000000">
            <w:pPr>
              <w:spacing w:after="0"/>
              <w:rPr>
                <w:rFonts w:ascii="Times New Roman" w:eastAsia="Times New Roman" w:hAnsi="Times New Roman" w:cs="Times New Roman"/>
                <w:kern w:val="0"/>
                <w14:ligatures w14:val="none"/>
              </w:rPr>
            </w:pPr>
          </w:p>
          <w:p w14:paraId="4570888C" w14:textId="77777777" w:rsidR="00000000" w:rsidRPr="00752C09" w:rsidRDefault="00000000">
            <w:pPr>
              <w:widowControl w:val="0"/>
              <w:numPr>
                <w:ilvl w:val="0"/>
                <w:numId w:val="1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Contents of the Page</w:t>
            </w:r>
          </w:p>
          <w:p w14:paraId="093329BF"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files on this web link cover specific issues I encountered and the claims I have submitted in response. The organization of these documents is intended to provide clarity and a comprehensive overview of my situation.</w:t>
            </w:r>
          </w:p>
          <w:p w14:paraId="0AD5316C" w14:textId="77777777" w:rsidR="00000000" w:rsidRPr="00752C09" w:rsidRDefault="00000000">
            <w:pPr>
              <w:spacing w:after="0"/>
              <w:rPr>
                <w:rFonts w:ascii="Times New Roman" w:eastAsia="Times New Roman" w:hAnsi="Times New Roman" w:cs="Times New Roman"/>
                <w:kern w:val="0"/>
                <w14:ligatures w14:val="none"/>
              </w:rPr>
            </w:pPr>
          </w:p>
          <w:p w14:paraId="2FD5B615" w14:textId="77777777" w:rsidR="00000000" w:rsidRPr="00752C09" w:rsidRDefault="00000000">
            <w:pPr>
              <w:widowControl w:val="0"/>
              <w:numPr>
                <w:ilvl w:val="0"/>
                <w:numId w:val="1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Access Instructions</w:t>
            </w:r>
          </w:p>
          <w:p w14:paraId="34B6FFCC"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To view the documents, simply click on the link above. Please note that there may be access restrictions in place, and you might need the appropriate permissions to view some of the files.</w:t>
            </w:r>
          </w:p>
          <w:p w14:paraId="6B80097A"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29F87B64" w14:textId="77777777" w:rsidR="00000000" w:rsidRPr="00752C09" w:rsidRDefault="00000000">
            <w:pPr>
              <w:widowControl w:val="0"/>
              <w:numPr>
                <w:ilvl w:val="0"/>
                <w:numId w:val="26"/>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 encourage you to review these files for a better understanding of the claims I am pursuing. If you have any questions or require further assistance in accessing these documents, please do not hesitate to reach out.</w:t>
            </w:r>
          </w:p>
          <w:p w14:paraId="3CA27EB9" w14:textId="77777777" w:rsidR="00000000" w:rsidRPr="00752C09" w:rsidRDefault="00000000">
            <w:pPr>
              <w:pBdr>
                <w:bottom w:val="single" w:sz="6" w:space="1" w:color="auto"/>
              </w:pBdr>
              <w:spacing w:after="0"/>
              <w:rPr>
                <w:rFonts w:ascii="Times New Roman" w:eastAsia="Times New Roman" w:hAnsi="Times New Roman" w:cs="Times New Roman"/>
                <w:kern w:val="0"/>
                <w14:ligatures w14:val="none"/>
              </w:rPr>
            </w:pPr>
          </w:p>
          <w:p w14:paraId="40E45F6A" w14:textId="77777777" w:rsidR="00000000" w:rsidRPr="00752C09" w:rsidRDefault="00000000">
            <w:pPr>
              <w:spacing w:after="0"/>
              <w:rPr>
                <w:rFonts w:ascii="Times New Roman" w:eastAsia="Times New Roman" w:hAnsi="Times New Roman" w:cs="Times New Roman"/>
                <w:kern w:val="0"/>
                <w14:ligatures w14:val="none"/>
              </w:rPr>
            </w:pPr>
          </w:p>
          <w:p w14:paraId="142D480B"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Dates Equaling To Liability That We Are Accounting For</w:t>
            </w:r>
          </w:p>
          <w:p w14:paraId="28317C01" w14:textId="77777777" w:rsidR="00000000" w:rsidRPr="00752C09" w:rsidRDefault="00000000">
            <w:pPr>
              <w:widowControl w:val="0"/>
              <w:numPr>
                <w:ilvl w:val="0"/>
                <w:numId w:val="2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Initial Booking and Departure</w:t>
            </w:r>
            <w:r w:rsidRPr="00752C09">
              <w:rPr>
                <w:rFonts w:ascii="Times New Roman" w:eastAsia="Times New Roman" w:hAnsi="Times New Roman" w:cs="Times New Roman"/>
                <w:kern w:val="0"/>
                <w14:ligatures w14:val="none"/>
              </w:rPr>
              <w:t xml:space="preserve">: 18th December 2024 (booking date) - 8th January 2025 (departure date) = </w:t>
            </w:r>
            <w:r w:rsidRPr="00752C09">
              <w:rPr>
                <w:rFonts w:ascii="Times New Roman" w:eastAsia="Times New Roman" w:hAnsi="Times New Roman" w:cs="Times New Roman"/>
                <w:b/>
                <w:bCs/>
                <w:kern w:val="0"/>
                <w:u w:val="single"/>
                <w14:ligatures w14:val="none"/>
              </w:rPr>
              <w:t>“Trip.com, EasyJet and Sunexpress”</w:t>
            </w:r>
          </w:p>
          <w:p w14:paraId="0D6EFA13" w14:textId="77777777" w:rsidR="00000000" w:rsidRPr="00752C09" w:rsidRDefault="00000000">
            <w:pPr>
              <w:widowControl w:val="0"/>
              <w:numPr>
                <w:ilvl w:val="0"/>
                <w:numId w:val="2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Travel Issues Encountered</w:t>
            </w:r>
            <w:r w:rsidRPr="00752C09">
              <w:rPr>
                <w:rFonts w:ascii="Times New Roman" w:eastAsia="Times New Roman" w:hAnsi="Times New Roman" w:cs="Times New Roman"/>
                <w:kern w:val="0"/>
                <w14:ligatures w14:val="none"/>
              </w:rPr>
              <w:t xml:space="preserve">: 8th January 2025 - 9th January 2025 (during the journey from London to Antalya) = </w:t>
            </w:r>
            <w:r w:rsidRPr="00752C09">
              <w:rPr>
                <w:rFonts w:ascii="Times New Roman" w:eastAsia="Times New Roman" w:hAnsi="Times New Roman" w:cs="Times New Roman"/>
                <w:b/>
                <w:bCs/>
                <w:kern w:val="0"/>
                <w:u w:val="single"/>
                <w14:ligatures w14:val="none"/>
              </w:rPr>
              <w:t>“Trip.com, EasyJet and Sunexpress”</w:t>
            </w:r>
          </w:p>
          <w:p w14:paraId="757C57DB" w14:textId="77777777" w:rsidR="00000000" w:rsidRPr="00752C09" w:rsidRDefault="00000000">
            <w:pPr>
              <w:widowControl w:val="0"/>
              <w:numPr>
                <w:ilvl w:val="0"/>
                <w:numId w:val="2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Missed Flight and Airport Ordeal</w:t>
            </w:r>
            <w:r w:rsidRPr="00752C09">
              <w:rPr>
                <w:rFonts w:ascii="Times New Roman" w:eastAsia="Times New Roman" w:hAnsi="Times New Roman" w:cs="Times New Roman"/>
                <w:kern w:val="0"/>
                <w14:ligatures w14:val="none"/>
              </w:rPr>
              <w:t xml:space="preserve">: 9th January 2025 (missed flight at Gatwick Airport and subsequent issues) = </w:t>
            </w:r>
            <w:r w:rsidRPr="00752C09">
              <w:rPr>
                <w:rFonts w:ascii="Times New Roman" w:eastAsia="Times New Roman" w:hAnsi="Times New Roman" w:cs="Times New Roman"/>
                <w:b/>
                <w:bCs/>
                <w:kern w:val="0"/>
                <w:u w:val="single"/>
                <w14:ligatures w14:val="none"/>
              </w:rPr>
              <w:t>“Trip.com, EasyJet and Sunexpress”</w:t>
            </w:r>
          </w:p>
          <w:p w14:paraId="3E436C29" w14:textId="77777777" w:rsidR="00000000" w:rsidRPr="00752C09" w:rsidRDefault="00000000">
            <w:pPr>
              <w:widowControl w:val="0"/>
              <w:numPr>
                <w:ilvl w:val="0"/>
                <w:numId w:val="2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Alternative Flight and Travel to Luton</w:t>
            </w:r>
            <w:r w:rsidRPr="00752C09">
              <w:rPr>
                <w:rFonts w:ascii="Times New Roman" w:eastAsia="Times New Roman" w:hAnsi="Times New Roman" w:cs="Times New Roman"/>
                <w:kern w:val="0"/>
                <w14:ligatures w14:val="none"/>
              </w:rPr>
              <w:t xml:space="preserve">: 9th January 2025 - 10th January 2025 (travel from Gatwick to Luton and flight to Antalya) = </w:t>
            </w:r>
            <w:r w:rsidRPr="00752C09">
              <w:rPr>
                <w:rFonts w:ascii="Times New Roman" w:eastAsia="Times New Roman" w:hAnsi="Times New Roman" w:cs="Times New Roman"/>
                <w:b/>
                <w:bCs/>
                <w:kern w:val="0"/>
                <w:u w:val="single"/>
                <w14:ligatures w14:val="none"/>
              </w:rPr>
              <w:t>“Trip.com, EasyJet and Sunexpress”</w:t>
            </w:r>
          </w:p>
          <w:p w14:paraId="3B99479F" w14:textId="77777777" w:rsidR="00000000" w:rsidRPr="00752C09" w:rsidRDefault="00000000">
            <w:pPr>
              <w:widowControl w:val="0"/>
              <w:numPr>
                <w:ilvl w:val="0"/>
                <w:numId w:val="2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Return Journey</w:t>
            </w:r>
            <w:r w:rsidRPr="00752C09">
              <w:rPr>
                <w:rFonts w:ascii="Times New Roman" w:eastAsia="Times New Roman" w:hAnsi="Times New Roman" w:cs="Times New Roman"/>
                <w:kern w:val="0"/>
                <w14:ligatures w14:val="none"/>
              </w:rPr>
              <w:t xml:space="preserve">: 12th January 2025 (return flight from Antalya to Gatwick) = </w:t>
            </w:r>
            <w:r w:rsidRPr="00752C09">
              <w:rPr>
                <w:rFonts w:ascii="Times New Roman" w:eastAsia="Times New Roman" w:hAnsi="Times New Roman" w:cs="Times New Roman"/>
                <w:b/>
                <w:bCs/>
                <w:kern w:val="0"/>
                <w:u w:val="single"/>
                <w14:ligatures w14:val="none"/>
              </w:rPr>
              <w:t>“Omio, Thameslink, and Southern Rail”</w:t>
            </w:r>
          </w:p>
          <w:p w14:paraId="025D79BB" w14:textId="77777777" w:rsidR="00000000" w:rsidRPr="00752C09" w:rsidRDefault="00000000">
            <w:pPr>
              <w:spacing w:after="0"/>
              <w:rPr>
                <w:rFonts w:ascii="Times New Roman" w:eastAsia="Times New Roman" w:hAnsi="Times New Roman" w:cs="Times New Roman"/>
                <w:kern w:val="0"/>
                <w14:ligatures w14:val="none"/>
              </w:rPr>
            </w:pPr>
          </w:p>
          <w:p w14:paraId="57139BAD"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Days I Working Diligently Under Stress</w:t>
            </w:r>
          </w:p>
          <w:p w14:paraId="2648242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From the moment we returned home on </w:t>
            </w:r>
            <w:r w:rsidRPr="00752C09">
              <w:rPr>
                <w:rFonts w:ascii="Times New Roman" w:eastAsia="Times New Roman" w:hAnsi="Times New Roman" w:cs="Times New Roman"/>
                <w:b/>
                <w:bCs/>
                <w:kern w:val="0"/>
                <w:u w:val="single"/>
                <w14:ligatures w14:val="none"/>
              </w:rPr>
              <w:t>12</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January 2025,</w:t>
            </w:r>
            <w:r w:rsidRPr="00752C09">
              <w:rPr>
                <w:rFonts w:ascii="Times New Roman" w:eastAsia="Times New Roman" w:hAnsi="Times New Roman" w:cs="Times New Roman"/>
                <w:kern w:val="0"/>
                <w14:ligatures w14:val="none"/>
              </w:rPr>
              <w:t xml:space="preserve"> I began the arduous task of documenting our experience, analyzing the financial losses, and preparing our compensation claim. The following dates reflect the days spent working diligently under stress to address this matter:</w:t>
            </w:r>
          </w:p>
          <w:p w14:paraId="389FB0A7" w14:textId="77777777" w:rsidR="00000000" w:rsidRPr="00752C09" w:rsidRDefault="00000000">
            <w:pPr>
              <w:widowControl w:val="0"/>
              <w:numPr>
                <w:ilvl w:val="0"/>
                <w:numId w:val="2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Documenting and Analyzing Events</w:t>
            </w:r>
            <w:r w:rsidRPr="00752C09">
              <w:rPr>
                <w:rFonts w:ascii="Times New Roman" w:eastAsia="Times New Roman" w:hAnsi="Times New Roman" w:cs="Times New Roman"/>
                <w:kern w:val="0"/>
                <w14:ligatures w14:val="none"/>
              </w:rPr>
              <w:t>: January 12, 2025 - January 15, 2025</w:t>
            </w:r>
          </w:p>
          <w:p w14:paraId="6148D141" w14:textId="77777777" w:rsidR="00000000" w:rsidRPr="00752C09" w:rsidRDefault="00000000">
            <w:pPr>
              <w:widowControl w:val="0"/>
              <w:numPr>
                <w:ilvl w:val="0"/>
                <w:numId w:val="2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Drafting the Compensation Claims</w:t>
            </w:r>
            <w:r w:rsidRPr="00752C09">
              <w:rPr>
                <w:rFonts w:ascii="Times New Roman" w:eastAsia="Times New Roman" w:hAnsi="Times New Roman" w:cs="Times New Roman"/>
                <w:kern w:val="0"/>
                <w14:ligatures w14:val="none"/>
              </w:rPr>
              <w:t>: January 16, 2025 - January 18, 2025</w:t>
            </w:r>
          </w:p>
          <w:p w14:paraId="41909B9B" w14:textId="77777777" w:rsidR="00000000" w:rsidRPr="00752C09" w:rsidRDefault="00000000">
            <w:pPr>
              <w:widowControl w:val="0"/>
              <w:numPr>
                <w:ilvl w:val="0"/>
                <w:numId w:val="2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Communicating with Trip.com, EasyJet and Sunexpress + “Omio, Thameslink, and Southern Rail,” Gathering Evidence</w:t>
            </w:r>
            <w:r w:rsidRPr="00752C09">
              <w:rPr>
                <w:rFonts w:ascii="Times New Roman" w:eastAsia="Times New Roman" w:hAnsi="Times New Roman" w:cs="Times New Roman"/>
                <w:kern w:val="0"/>
                <w14:ligatures w14:val="none"/>
              </w:rPr>
              <w:t>: till date.</w:t>
            </w:r>
          </w:p>
          <w:p w14:paraId="63AE5FD9" w14:textId="77777777" w:rsidR="00000000" w:rsidRPr="00752C09" w:rsidRDefault="00000000">
            <w:pPr>
              <w:spacing w:after="0"/>
              <w:ind w:left="720"/>
              <w:rPr>
                <w:rFonts w:ascii="Times New Roman" w:eastAsia="Times New Roman" w:hAnsi="Times New Roman" w:cs="Times New Roman"/>
                <w:kern w:val="0"/>
                <w14:ligatures w14:val="none"/>
              </w:rPr>
            </w:pPr>
          </w:p>
          <w:p w14:paraId="33A0002B"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Throughout this period, I meticulously reviewed receipts, email communications, and website information to compile a comprehensive claim, alongside other exceptional circumstances I faced. The emotional toll of revisiting the stressful experiences, coupled with the pressure to ensure a thorough and accurate presentation, added to the overall burden.</w:t>
            </w:r>
          </w:p>
          <w:p w14:paraId="1C334086" w14:textId="77777777" w:rsidR="00000000" w:rsidRPr="00752C09" w:rsidRDefault="00000000">
            <w:pPr>
              <w:pBdr>
                <w:bottom w:val="single" w:sz="6" w:space="1" w:color="auto"/>
              </w:pBdr>
              <w:spacing w:after="0"/>
              <w:rPr>
                <w:rFonts w:ascii="Times New Roman" w:eastAsia="Times New Roman" w:hAnsi="Times New Roman" w:cs="Times New Roman"/>
                <w:b/>
                <w:bCs/>
                <w:kern w:val="0"/>
                <w:u w:val="single"/>
                <w14:ligatures w14:val="none"/>
              </w:rPr>
            </w:pPr>
          </w:p>
          <w:p w14:paraId="753F126B" w14:textId="77777777" w:rsidR="00000000" w:rsidRPr="00752C09" w:rsidRDefault="00000000">
            <w:pPr>
              <w:spacing w:after="0"/>
              <w:rPr>
                <w:rFonts w:ascii="Times New Roman" w:eastAsia="Times New Roman" w:hAnsi="Times New Roman" w:cs="Times New Roman"/>
                <w:b/>
                <w:bCs/>
                <w:kern w:val="0"/>
                <w14:ligatures w14:val="none"/>
              </w:rPr>
            </w:pPr>
          </w:p>
          <w:p w14:paraId="0FB2867D"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Compensation Claim</w:t>
            </w:r>
          </w:p>
          <w:p w14:paraId="4EDE2760" w14:textId="77777777" w:rsidR="00000000" w:rsidRPr="00752C09" w:rsidRDefault="00000000">
            <w:pPr>
              <w:spacing w:after="0"/>
              <w:rPr>
                <w:rFonts w:ascii="Times New Roman" w:eastAsia="Times New Roman" w:hAnsi="Times New Roman" w:cs="Times New Roman"/>
                <w:b/>
                <w:bCs/>
                <w:kern w:val="0"/>
                <w:u w:val="single"/>
                <w14:ligatures w14:val="none"/>
              </w:rPr>
            </w:pPr>
          </w:p>
          <w:p w14:paraId="3B997008" w14:textId="77777777" w:rsidR="00000000" w:rsidRPr="00752C09" w:rsidRDefault="00000000">
            <w:pPr>
              <w:widowControl w:val="0"/>
              <w:numPr>
                <w:ilvl w:val="0"/>
                <w:numId w:val="25"/>
              </w:numPr>
              <w:spacing w:after="0"/>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u w:val="single"/>
                <w14:ligatures w14:val="none"/>
              </w:rPr>
              <w:t>Considering the recent circumstances, I therefore demand compensation for the following</w:t>
            </w:r>
            <w:r w:rsidRPr="00752C09">
              <w:rPr>
                <w:rFonts w:ascii="Times New Roman" w:eastAsia="Times New Roman" w:hAnsi="Times New Roman" w:cs="Times New Roman"/>
                <w:b/>
                <w:bCs/>
                <w:kern w:val="0"/>
                <w14:ligatures w14:val="none"/>
              </w:rPr>
              <w:t>:</w:t>
            </w:r>
          </w:p>
          <w:p w14:paraId="086BBACD" w14:textId="77777777" w:rsidR="00000000" w:rsidRPr="00752C09" w:rsidRDefault="00000000">
            <w:pPr>
              <w:spacing w:after="0"/>
              <w:rPr>
                <w:rFonts w:ascii="Times New Roman" w:eastAsia="Times New Roman" w:hAnsi="Times New Roman" w:cs="Times New Roman"/>
                <w:kern w:val="0"/>
                <w14:ligatures w14:val="none"/>
              </w:rPr>
            </w:pPr>
          </w:p>
          <w:p w14:paraId="27EA006C" w14:textId="77777777" w:rsidR="00000000" w:rsidRPr="00752C09" w:rsidRDefault="00000000">
            <w:pPr>
              <w:widowControl w:val="0"/>
              <w:numPr>
                <w:ilvl w:val="0"/>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Financial Impact</w:t>
            </w:r>
            <w:r w:rsidRPr="00752C09">
              <w:rPr>
                <w:rFonts w:ascii="Times New Roman" w:eastAsia="Times New Roman" w:hAnsi="Times New Roman" w:cs="Times New Roman"/>
                <w:kern w:val="0"/>
                <w14:ligatures w14:val="none"/>
              </w:rPr>
              <w:t>:</w:t>
            </w:r>
          </w:p>
          <w:p w14:paraId="571F00AE" w14:textId="77777777" w:rsidR="00000000" w:rsidRPr="00752C09" w:rsidRDefault="00000000">
            <w:pPr>
              <w:widowControl w:val="0"/>
              <w:numPr>
                <w:ilvl w:val="1"/>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Additional expenses incurred due to the disrupted service: </w:t>
            </w:r>
            <w:r w:rsidRPr="00752C09">
              <w:rPr>
                <w:rFonts w:ascii="Times New Roman" w:eastAsia="Times New Roman" w:hAnsi="Times New Roman" w:cs="Times New Roman"/>
                <w:b/>
                <w:bCs/>
                <w:kern w:val="0"/>
                <w14:ligatures w14:val="none"/>
              </w:rPr>
              <w:t>£196.80</w:t>
            </w:r>
          </w:p>
          <w:p w14:paraId="5B69FE0F" w14:textId="77777777" w:rsidR="00000000" w:rsidRPr="00752C09" w:rsidRDefault="00000000">
            <w:pPr>
              <w:spacing w:after="0"/>
              <w:ind w:left="1068"/>
              <w:rPr>
                <w:rFonts w:ascii="Times New Roman" w:eastAsia="Times New Roman" w:hAnsi="Times New Roman" w:cs="Times New Roman"/>
                <w:kern w:val="0"/>
                <w14:ligatures w14:val="none"/>
              </w:rPr>
            </w:pPr>
          </w:p>
          <w:p w14:paraId="0C44600A" w14:textId="77777777" w:rsidR="00000000" w:rsidRPr="00752C09" w:rsidRDefault="00000000">
            <w:pPr>
              <w:widowControl w:val="0"/>
              <w:numPr>
                <w:ilvl w:val="0"/>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Legal Fees</w:t>
            </w:r>
            <w:r w:rsidRPr="00752C09">
              <w:rPr>
                <w:rFonts w:ascii="Times New Roman" w:eastAsia="Times New Roman" w:hAnsi="Times New Roman" w:cs="Times New Roman"/>
                <w:kern w:val="0"/>
                <w14:ligatures w14:val="none"/>
              </w:rPr>
              <w:t>:</w:t>
            </w:r>
          </w:p>
          <w:p w14:paraId="36252A43" w14:textId="77777777" w:rsidR="00000000" w:rsidRPr="00752C09" w:rsidRDefault="00000000">
            <w:pPr>
              <w:widowControl w:val="0"/>
              <w:numPr>
                <w:ilvl w:val="1"/>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u w:val="single"/>
                <w14:ligatures w14:val="none"/>
              </w:rPr>
              <w:t>Legal Fees</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£10,095.00</w:t>
            </w:r>
          </w:p>
          <w:p w14:paraId="4AD322E2" w14:textId="77777777" w:rsidR="00000000" w:rsidRPr="00752C09" w:rsidRDefault="00000000">
            <w:pPr>
              <w:widowControl w:val="0"/>
              <w:numPr>
                <w:ilvl w:val="1"/>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u w:val="single"/>
                <w14:ligatures w14:val="none"/>
              </w:rPr>
              <w:t>Legal Expenses</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£149.28</w:t>
            </w:r>
          </w:p>
          <w:p w14:paraId="20EE0A13" w14:textId="77777777" w:rsidR="00000000" w:rsidRPr="00752C09" w:rsidRDefault="00000000">
            <w:pPr>
              <w:widowControl w:val="0"/>
              <w:numPr>
                <w:ilvl w:val="1"/>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Subtotal</w:t>
            </w:r>
            <w:r w:rsidRPr="00752C09">
              <w:rPr>
                <w:rFonts w:ascii="Times New Roman" w:eastAsia="Times New Roman" w:hAnsi="Times New Roman" w:cs="Times New Roman"/>
                <w:kern w:val="0"/>
                <w14:ligatures w14:val="none"/>
              </w:rPr>
              <w:t xml:space="preserve">: £10,095.00 + £149.28 = </w:t>
            </w:r>
            <w:r w:rsidRPr="00752C09">
              <w:rPr>
                <w:rFonts w:ascii="Times New Roman" w:eastAsia="Times New Roman" w:hAnsi="Times New Roman" w:cs="Times New Roman"/>
                <w:b/>
                <w:bCs/>
                <w:kern w:val="0"/>
                <w14:ligatures w14:val="none"/>
              </w:rPr>
              <w:t>£10,244.28</w:t>
            </w:r>
          </w:p>
          <w:p w14:paraId="670549CD" w14:textId="77777777" w:rsidR="00000000" w:rsidRPr="00752C09" w:rsidRDefault="00000000">
            <w:pPr>
              <w:spacing w:after="0"/>
              <w:ind w:left="1068"/>
              <w:rPr>
                <w:rFonts w:ascii="Times New Roman" w:eastAsia="Times New Roman" w:hAnsi="Times New Roman" w:cs="Times New Roman"/>
                <w:kern w:val="0"/>
                <w14:ligatures w14:val="none"/>
              </w:rPr>
            </w:pPr>
          </w:p>
          <w:p w14:paraId="50ED2193" w14:textId="77777777" w:rsidR="00000000" w:rsidRPr="00752C09" w:rsidRDefault="00000000">
            <w:pPr>
              <w:widowControl w:val="0"/>
              <w:numPr>
                <w:ilvl w:val="0"/>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Additional Compensation</w:t>
            </w:r>
            <w:r w:rsidRPr="00752C09">
              <w:rPr>
                <w:rFonts w:ascii="Times New Roman" w:eastAsia="Times New Roman" w:hAnsi="Times New Roman" w:cs="Times New Roman"/>
                <w:kern w:val="0"/>
                <w14:ligatures w14:val="none"/>
              </w:rPr>
              <w:t>:</w:t>
            </w:r>
          </w:p>
          <w:p w14:paraId="342DF805" w14:textId="77777777" w:rsidR="00000000" w:rsidRPr="00752C09" w:rsidRDefault="00000000">
            <w:pPr>
              <w:widowControl w:val="0"/>
              <w:numPr>
                <w:ilvl w:val="1"/>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For the undue stress, inconvenience, and disruption caused, impacting on the quality of my travel and overall experience. </w:t>
            </w:r>
          </w:p>
          <w:p w14:paraId="629095B5" w14:textId="77777777" w:rsidR="00000000" w:rsidRPr="00752C09" w:rsidRDefault="00000000">
            <w:pPr>
              <w:spacing w:after="0"/>
              <w:ind w:left="1068"/>
              <w:rPr>
                <w:rFonts w:ascii="Times New Roman" w:eastAsia="Times New Roman" w:hAnsi="Times New Roman" w:cs="Times New Roman"/>
                <w:kern w:val="0"/>
                <w14:ligatures w14:val="none"/>
              </w:rPr>
            </w:pPr>
          </w:p>
          <w:p w14:paraId="5FCC1BF1" w14:textId="77777777" w:rsidR="00000000" w:rsidRPr="00752C09" w:rsidRDefault="00000000">
            <w:pPr>
              <w:widowControl w:val="0"/>
              <w:numPr>
                <w:ilvl w:val="0"/>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Future Costs</w:t>
            </w:r>
            <w:r w:rsidRPr="00752C09">
              <w:rPr>
                <w:rFonts w:ascii="Times New Roman" w:eastAsia="Times New Roman" w:hAnsi="Times New Roman" w:cs="Times New Roman"/>
                <w:kern w:val="0"/>
                <w14:ligatures w14:val="none"/>
              </w:rPr>
              <w:t>:</w:t>
            </w:r>
          </w:p>
          <w:p w14:paraId="3458C890" w14:textId="77777777" w:rsidR="00000000" w:rsidRPr="00752C09" w:rsidRDefault="00000000">
            <w:pPr>
              <w:widowControl w:val="0"/>
              <w:numPr>
                <w:ilvl w:val="1"/>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Any additional legal fees I incur while acting in litigation for this claim.</w:t>
            </w:r>
          </w:p>
          <w:p w14:paraId="4D131840" w14:textId="77777777" w:rsidR="00000000" w:rsidRPr="00752C09" w:rsidRDefault="00000000">
            <w:pPr>
              <w:widowControl w:val="0"/>
              <w:numPr>
                <w:ilvl w:val="1"/>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Stress</w:t>
            </w:r>
            <w:r w:rsidRPr="00752C09">
              <w:rPr>
                <w:rFonts w:ascii="Times New Roman" w:eastAsia="Times New Roman" w:hAnsi="Times New Roman" w:cs="Times New Roman"/>
                <w:kern w:val="0"/>
                <w14:ligatures w14:val="none"/>
              </w:rPr>
              <w:t xml:space="preserve">: This is documented in the claim file titled; </w:t>
            </w:r>
            <w:r w:rsidRPr="00752C09">
              <w:rPr>
                <w:rFonts w:ascii="Times New Roman" w:eastAsia="Times New Roman" w:hAnsi="Times New Roman" w:cs="Times New Roman"/>
                <w:b/>
                <w:bCs/>
                <w:kern w:val="0"/>
                <w:u w:val="single"/>
                <w14:ligatures w14:val="none"/>
              </w:rPr>
              <w:t>“Days Worked Under Stress.”</w:t>
            </w:r>
          </w:p>
          <w:p w14:paraId="70962437" w14:textId="77777777" w:rsidR="00000000" w:rsidRPr="00752C09" w:rsidRDefault="00000000">
            <w:pPr>
              <w:spacing w:after="0"/>
              <w:ind w:left="1068"/>
              <w:rPr>
                <w:rFonts w:ascii="Times New Roman" w:eastAsia="Times New Roman" w:hAnsi="Times New Roman" w:cs="Times New Roman"/>
                <w:kern w:val="0"/>
                <w14:ligatures w14:val="none"/>
              </w:rPr>
            </w:pPr>
          </w:p>
          <w:p w14:paraId="4AF8516F" w14:textId="77777777" w:rsidR="00000000" w:rsidRPr="00752C09" w:rsidRDefault="00000000">
            <w:pPr>
              <w:widowControl w:val="0"/>
              <w:numPr>
                <w:ilvl w:val="0"/>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Requested</w:t>
            </w:r>
            <w:r w:rsidRPr="00752C09">
              <w:rPr>
                <w:rFonts w:ascii="Times New Roman" w:eastAsia="Times New Roman" w:hAnsi="Times New Roman" w:cs="Times New Roman"/>
                <w:kern w:val="0"/>
                <w14:ligatures w14:val="none"/>
              </w:rPr>
              <w:t>:</w:t>
            </w:r>
          </w:p>
          <w:p w14:paraId="3358E81E" w14:textId="77777777" w:rsidR="00000000" w:rsidRPr="00752C09" w:rsidRDefault="00000000">
            <w:pPr>
              <w:widowControl w:val="0"/>
              <w:numPr>
                <w:ilvl w:val="1"/>
                <w:numId w:val="2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£10,441.08</w:t>
            </w:r>
            <w:r w:rsidRPr="00752C09">
              <w:rPr>
                <w:rFonts w:ascii="Times New Roman" w:eastAsia="Times New Roman" w:hAnsi="Times New Roman" w:cs="Times New Roman"/>
                <w:kern w:val="0"/>
                <w14:ligatures w14:val="none"/>
              </w:rPr>
              <w:t>: This includes the legal fees and expenses for pursuing litigation.</w:t>
            </w:r>
          </w:p>
          <w:p w14:paraId="74CD83BD" w14:textId="77777777" w:rsidR="00000000" w:rsidRPr="00752C09" w:rsidRDefault="00000000">
            <w:pPr>
              <w:pBdr>
                <w:bottom w:val="single" w:sz="6" w:space="1" w:color="auto"/>
              </w:pBdr>
              <w:spacing w:after="0"/>
              <w:rPr>
                <w:rFonts w:ascii="Times New Roman" w:eastAsia="Times New Roman" w:hAnsi="Times New Roman" w:cs="Times New Roman"/>
                <w:kern w:val="0"/>
                <w14:ligatures w14:val="none"/>
              </w:rPr>
            </w:pPr>
          </w:p>
          <w:p w14:paraId="0B43D662" w14:textId="77777777" w:rsidR="00000000" w:rsidRPr="00752C09" w:rsidRDefault="00000000">
            <w:pPr>
              <w:spacing w:after="0"/>
              <w:rPr>
                <w:rFonts w:ascii="Times New Roman" w:eastAsia="Times New Roman" w:hAnsi="Times New Roman" w:cs="Times New Roman"/>
                <w:b/>
                <w:bCs/>
                <w:kern w:val="0"/>
                <w14:ligatures w14:val="none"/>
              </w:rPr>
            </w:pPr>
          </w:p>
          <w:p w14:paraId="448436A8"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Detailed Breakdown of Work Hours and Calculations (Updated to 10th March 2025)</w:t>
            </w:r>
          </w:p>
          <w:p w14:paraId="1F31A8B2" w14:textId="77777777" w:rsidR="00000000" w:rsidRPr="00752C09" w:rsidRDefault="00000000">
            <w:pPr>
              <w:widowControl w:val="0"/>
              <w:numPr>
                <w:ilvl w:val="0"/>
                <w:numId w:val="30"/>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Researching Legal Rights and Consumer Protection Laws</w:t>
            </w:r>
            <w:r w:rsidRPr="00752C09">
              <w:rPr>
                <w:rFonts w:ascii="Times New Roman" w:eastAsia="Times New Roman" w:hAnsi="Times New Roman" w:cs="Times New Roman"/>
                <w:kern w:val="0"/>
                <w:u w:val="single"/>
                <w14:ligatures w14:val="none"/>
              </w:rPr>
              <w:t>:</w:t>
            </w:r>
          </w:p>
          <w:p w14:paraId="4F216A16" w14:textId="77777777" w:rsidR="00000000" w:rsidRPr="00752C09" w:rsidRDefault="00000000">
            <w:pPr>
              <w:widowControl w:val="0"/>
              <w:numPr>
                <w:ilvl w:val="0"/>
                <w:numId w:val="31"/>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Extensive time spent researching consumer protection laws and regulations applicable to this case.</w:t>
            </w:r>
          </w:p>
          <w:p w14:paraId="4FEFBB63" w14:textId="77777777" w:rsidR="00000000" w:rsidRPr="00752C09" w:rsidRDefault="00000000">
            <w:pPr>
              <w:widowControl w:val="0"/>
              <w:numPr>
                <w:ilvl w:val="0"/>
                <w:numId w:val="3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Costs incurred for accessing legal resources and materials.</w:t>
            </w:r>
          </w:p>
          <w:p w14:paraId="3AF4A64C" w14:textId="77777777" w:rsidR="00000000" w:rsidRPr="00752C09" w:rsidRDefault="00000000">
            <w:pPr>
              <w:spacing w:after="0"/>
              <w:ind w:left="720"/>
              <w:rPr>
                <w:rFonts w:ascii="Times New Roman" w:eastAsia="Times New Roman" w:hAnsi="Times New Roman" w:cs="Times New Roman"/>
                <w:kern w:val="0"/>
                <w14:ligatures w14:val="none"/>
              </w:rPr>
            </w:pPr>
          </w:p>
          <w:p w14:paraId="569C8993" w14:textId="77777777" w:rsidR="00000000" w:rsidRPr="00752C09" w:rsidRDefault="00000000">
            <w:pPr>
              <w:widowControl w:val="0"/>
              <w:numPr>
                <w:ilvl w:val="0"/>
                <w:numId w:val="30"/>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Gathering and Organizing Evidence</w:t>
            </w:r>
            <w:r w:rsidRPr="00752C09">
              <w:rPr>
                <w:rFonts w:ascii="Times New Roman" w:eastAsia="Times New Roman" w:hAnsi="Times New Roman" w:cs="Times New Roman"/>
                <w:kern w:val="0"/>
                <w:u w:val="single"/>
                <w14:ligatures w14:val="none"/>
              </w:rPr>
              <w:t>:</w:t>
            </w:r>
          </w:p>
          <w:p w14:paraId="4E56AFAF" w14:textId="77777777" w:rsidR="00000000" w:rsidRPr="00752C09" w:rsidRDefault="00000000">
            <w:pPr>
              <w:widowControl w:val="0"/>
              <w:numPr>
                <w:ilvl w:val="0"/>
                <w:numId w:val="32"/>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Time invested in gathering, organizing, and presenting evidence to support my claim.</w:t>
            </w:r>
          </w:p>
          <w:p w14:paraId="6E9E99E6" w14:textId="77777777" w:rsidR="00000000" w:rsidRPr="00752C09" w:rsidRDefault="00000000">
            <w:pPr>
              <w:widowControl w:val="0"/>
              <w:numPr>
                <w:ilvl w:val="0"/>
                <w:numId w:val="3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Expenses related to printing and compiling documentation, including receipts and screenshots.</w:t>
            </w:r>
          </w:p>
          <w:p w14:paraId="5582F7C7" w14:textId="77777777" w:rsidR="00000000" w:rsidRPr="00752C09" w:rsidRDefault="00000000">
            <w:pPr>
              <w:spacing w:after="0"/>
              <w:ind w:left="720"/>
              <w:rPr>
                <w:rFonts w:ascii="Times New Roman" w:eastAsia="Times New Roman" w:hAnsi="Times New Roman" w:cs="Times New Roman"/>
                <w:kern w:val="0"/>
                <w14:ligatures w14:val="none"/>
              </w:rPr>
            </w:pPr>
          </w:p>
          <w:p w14:paraId="1C686470" w14:textId="77777777" w:rsidR="00000000" w:rsidRPr="00752C09" w:rsidRDefault="00000000">
            <w:pPr>
              <w:widowControl w:val="0"/>
              <w:numPr>
                <w:ilvl w:val="0"/>
                <w:numId w:val="30"/>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Drafting and Submitting Correspondence</w:t>
            </w:r>
            <w:r w:rsidRPr="00752C09">
              <w:rPr>
                <w:rFonts w:ascii="Times New Roman" w:eastAsia="Times New Roman" w:hAnsi="Times New Roman" w:cs="Times New Roman"/>
                <w:kern w:val="0"/>
                <w:u w:val="single"/>
                <w14:ligatures w14:val="none"/>
              </w:rPr>
              <w:t>:</w:t>
            </w:r>
          </w:p>
          <w:p w14:paraId="6BE1D9AD" w14:textId="77777777" w:rsidR="00000000" w:rsidRPr="00752C09" w:rsidRDefault="00000000">
            <w:pPr>
              <w:widowControl w:val="0"/>
              <w:numPr>
                <w:ilvl w:val="0"/>
                <w:numId w:val="33"/>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Time spent drafting formal complaints, correspondence, and resolution proposals.</w:t>
            </w:r>
          </w:p>
          <w:p w14:paraId="5268BC81" w14:textId="77777777" w:rsidR="00000000" w:rsidRPr="00752C09" w:rsidRDefault="00000000">
            <w:pPr>
              <w:widowControl w:val="0"/>
              <w:numPr>
                <w:ilvl w:val="0"/>
                <w:numId w:val="3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Costs for printing and administrative tasks.</w:t>
            </w:r>
          </w:p>
          <w:p w14:paraId="1714880B" w14:textId="77777777" w:rsidR="00000000" w:rsidRPr="00752C09" w:rsidRDefault="00000000">
            <w:pPr>
              <w:spacing w:after="0"/>
              <w:rPr>
                <w:rFonts w:ascii="Times New Roman" w:eastAsia="Times New Roman" w:hAnsi="Times New Roman" w:cs="Times New Roman"/>
                <w:b/>
                <w:bCs/>
                <w:kern w:val="0"/>
                <w:u w:val="single"/>
                <w14:ligatures w14:val="none"/>
              </w:rPr>
            </w:pPr>
          </w:p>
          <w:p w14:paraId="09B3C60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Explanation of Hours Worked and Timeline</w:t>
            </w:r>
          </w:p>
          <w:p w14:paraId="50C168B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From 12th January 2025 to today, 12th March 2025, it's exactly </w:t>
            </w:r>
            <w:r w:rsidRPr="00752C09">
              <w:rPr>
                <w:rFonts w:ascii="Times New Roman" w:eastAsia="Times New Roman" w:hAnsi="Times New Roman" w:cs="Times New Roman"/>
                <w:b/>
                <w:bCs/>
                <w:kern w:val="0"/>
                <w14:ligatures w14:val="none"/>
              </w:rPr>
              <w:t>60 days</w:t>
            </w:r>
            <w:r w:rsidRPr="00752C09">
              <w:rPr>
                <w:rFonts w:ascii="Times New Roman" w:eastAsia="Times New Roman" w:hAnsi="Times New Roman" w:cs="Times New Roman"/>
                <w:kern w:val="0"/>
                <w14:ligatures w14:val="none"/>
              </w:rPr>
              <w:t xml:space="preserve"> and I have worked </w:t>
            </w:r>
            <w:r w:rsidRPr="00752C09">
              <w:rPr>
                <w:rFonts w:ascii="Times New Roman" w:eastAsia="Times New Roman" w:hAnsi="Times New Roman" w:cs="Times New Roman"/>
                <w:b/>
                <w:bCs/>
                <w:kern w:val="0"/>
                <w14:ligatures w14:val="none"/>
              </w:rPr>
              <w:t xml:space="preserve">7 days a week. </w:t>
            </w:r>
            <w:r w:rsidRPr="00752C09">
              <w:rPr>
                <w:rFonts w:ascii="Times New Roman" w:eastAsia="Times New Roman" w:hAnsi="Times New Roman" w:cs="Times New Roman"/>
                <w:kern w:val="0"/>
                <w14:ligatures w14:val="none"/>
              </w:rPr>
              <w:t xml:space="preserve">Out of these 60 days, I took </w:t>
            </w:r>
            <w:r w:rsidRPr="00752C09">
              <w:rPr>
                <w:rFonts w:ascii="Times New Roman" w:eastAsia="Times New Roman" w:hAnsi="Times New Roman" w:cs="Times New Roman"/>
                <w:b/>
                <w:bCs/>
                <w:kern w:val="0"/>
                <w14:ligatures w14:val="none"/>
              </w:rPr>
              <w:t>6 hours off</w:t>
            </w:r>
            <w:r w:rsidRPr="00752C09">
              <w:rPr>
                <w:rFonts w:ascii="Times New Roman" w:eastAsia="Times New Roman" w:hAnsi="Times New Roman" w:cs="Times New Roman"/>
                <w:kern w:val="0"/>
                <w14:ligatures w14:val="none"/>
              </w:rPr>
              <w:t xml:space="preserve"> for hospital appointments. My working hours are as follows:</w:t>
            </w:r>
          </w:p>
          <w:p w14:paraId="26DC0536" w14:textId="77777777" w:rsidR="00000000" w:rsidRPr="00752C09" w:rsidRDefault="00000000">
            <w:pPr>
              <w:spacing w:after="0"/>
              <w:rPr>
                <w:rFonts w:ascii="Times New Roman" w:eastAsia="Times New Roman" w:hAnsi="Times New Roman" w:cs="Times New Roman"/>
                <w:kern w:val="0"/>
                <w14:ligatures w14:val="none"/>
              </w:rPr>
            </w:pPr>
          </w:p>
          <w:p w14:paraId="61C0A755"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Simplified Total Hours Calculation:</w:t>
            </w:r>
          </w:p>
          <w:p w14:paraId="36E042FE" w14:textId="77777777" w:rsidR="00000000" w:rsidRPr="00752C09" w:rsidRDefault="00000000">
            <w:pPr>
              <w:widowControl w:val="0"/>
              <w:numPr>
                <w:ilvl w:val="0"/>
                <w:numId w:val="3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Daily Work Timeline</w:t>
            </w:r>
            <w:r w:rsidRPr="00752C09">
              <w:rPr>
                <w:rFonts w:ascii="Times New Roman" w:eastAsia="Times New Roman" w:hAnsi="Times New Roman" w:cs="Times New Roman"/>
                <w:kern w:val="0"/>
                <w14:ligatures w14:val="none"/>
              </w:rPr>
              <w:t>:</w:t>
            </w:r>
          </w:p>
          <w:p w14:paraId="5476DF51" w14:textId="77777777" w:rsidR="00000000" w:rsidRPr="00752C09" w:rsidRDefault="00000000">
            <w:pPr>
              <w:widowControl w:val="0"/>
              <w:numPr>
                <w:ilvl w:val="1"/>
                <w:numId w:val="3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For </w:t>
            </w:r>
            <w:r w:rsidRPr="00752C09">
              <w:rPr>
                <w:rFonts w:ascii="Times New Roman" w:eastAsia="Times New Roman" w:hAnsi="Times New Roman" w:cs="Times New Roman"/>
                <w:b/>
                <w:bCs/>
                <w:kern w:val="0"/>
                <w14:ligatures w14:val="none"/>
              </w:rPr>
              <w:t>14 days</w:t>
            </w:r>
            <w:r w:rsidRPr="00752C09">
              <w:rPr>
                <w:rFonts w:ascii="Times New Roman" w:eastAsia="Times New Roman" w:hAnsi="Times New Roman" w:cs="Times New Roman"/>
                <w:kern w:val="0"/>
                <w14:ligatures w14:val="none"/>
              </w:rPr>
              <w:t xml:space="preserve">, working </w:t>
            </w:r>
            <w:r w:rsidRPr="00752C09">
              <w:rPr>
                <w:rFonts w:ascii="Times New Roman" w:eastAsia="Times New Roman" w:hAnsi="Times New Roman" w:cs="Times New Roman"/>
                <w:b/>
                <w:bCs/>
                <w:kern w:val="0"/>
                <w14:ligatures w14:val="none"/>
              </w:rPr>
              <w:t>14 hours/day</w:t>
            </w:r>
            <w:r w:rsidRPr="00752C09">
              <w:rPr>
                <w:rFonts w:ascii="Times New Roman" w:eastAsia="Times New Roman" w:hAnsi="Times New Roman" w:cs="Times New Roman"/>
                <w:kern w:val="0"/>
                <w14:ligatures w14:val="none"/>
              </w:rPr>
              <w:t xml:space="preserve"> = </w:t>
            </w:r>
            <w:r w:rsidRPr="00752C09">
              <w:rPr>
                <w:rFonts w:ascii="Times New Roman" w:eastAsia="Times New Roman" w:hAnsi="Times New Roman" w:cs="Times New Roman"/>
                <w:b/>
                <w:bCs/>
                <w:kern w:val="0"/>
                <w14:ligatures w14:val="none"/>
              </w:rPr>
              <w:t>196 hours</w:t>
            </w:r>
            <w:r w:rsidRPr="00752C09">
              <w:rPr>
                <w:rFonts w:ascii="Times New Roman" w:eastAsia="Times New Roman" w:hAnsi="Times New Roman" w:cs="Times New Roman"/>
                <w:kern w:val="0"/>
                <w14:ligatures w14:val="none"/>
              </w:rPr>
              <w:t>.</w:t>
            </w:r>
          </w:p>
          <w:p w14:paraId="6F62067B" w14:textId="77777777" w:rsidR="00000000" w:rsidRPr="00752C09" w:rsidRDefault="00000000">
            <w:pPr>
              <w:widowControl w:val="0"/>
              <w:numPr>
                <w:ilvl w:val="1"/>
                <w:numId w:val="3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For </w:t>
            </w:r>
            <w:r w:rsidRPr="00752C09">
              <w:rPr>
                <w:rFonts w:ascii="Times New Roman" w:eastAsia="Times New Roman" w:hAnsi="Times New Roman" w:cs="Times New Roman"/>
                <w:b/>
                <w:bCs/>
                <w:kern w:val="0"/>
                <w14:ligatures w14:val="none"/>
              </w:rPr>
              <w:t>16 days</w:t>
            </w:r>
            <w:r w:rsidRPr="00752C09">
              <w:rPr>
                <w:rFonts w:ascii="Times New Roman" w:eastAsia="Times New Roman" w:hAnsi="Times New Roman" w:cs="Times New Roman"/>
                <w:kern w:val="0"/>
                <w14:ligatures w14:val="none"/>
              </w:rPr>
              <w:t xml:space="preserve">, working </w:t>
            </w:r>
            <w:r w:rsidRPr="00752C09">
              <w:rPr>
                <w:rFonts w:ascii="Times New Roman" w:eastAsia="Times New Roman" w:hAnsi="Times New Roman" w:cs="Times New Roman"/>
                <w:b/>
                <w:bCs/>
                <w:kern w:val="0"/>
                <w14:ligatures w14:val="none"/>
              </w:rPr>
              <w:t>15 hours/day</w:t>
            </w:r>
            <w:r w:rsidRPr="00752C09">
              <w:rPr>
                <w:rFonts w:ascii="Times New Roman" w:eastAsia="Times New Roman" w:hAnsi="Times New Roman" w:cs="Times New Roman"/>
                <w:kern w:val="0"/>
                <w14:ligatures w14:val="none"/>
              </w:rPr>
              <w:t xml:space="preserve"> = </w:t>
            </w:r>
            <w:r w:rsidRPr="00752C09">
              <w:rPr>
                <w:rFonts w:ascii="Times New Roman" w:eastAsia="Times New Roman" w:hAnsi="Times New Roman" w:cs="Times New Roman"/>
                <w:b/>
                <w:bCs/>
                <w:kern w:val="0"/>
                <w14:ligatures w14:val="none"/>
              </w:rPr>
              <w:t>240 hours</w:t>
            </w:r>
            <w:r w:rsidRPr="00752C09">
              <w:rPr>
                <w:rFonts w:ascii="Times New Roman" w:eastAsia="Times New Roman" w:hAnsi="Times New Roman" w:cs="Times New Roman"/>
                <w:kern w:val="0"/>
                <w14:ligatures w14:val="none"/>
              </w:rPr>
              <w:t>.</w:t>
            </w:r>
          </w:p>
          <w:p w14:paraId="1E9F97A5" w14:textId="77777777" w:rsidR="00000000" w:rsidRPr="00752C09" w:rsidRDefault="00000000">
            <w:pPr>
              <w:widowControl w:val="0"/>
              <w:numPr>
                <w:ilvl w:val="1"/>
                <w:numId w:val="3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For </w:t>
            </w:r>
            <w:r w:rsidRPr="00752C09">
              <w:rPr>
                <w:rFonts w:ascii="Times New Roman" w:eastAsia="Times New Roman" w:hAnsi="Times New Roman" w:cs="Times New Roman"/>
                <w:b/>
                <w:bCs/>
                <w:kern w:val="0"/>
                <w14:ligatures w14:val="none"/>
              </w:rPr>
              <w:t>13 days</w:t>
            </w:r>
            <w:r w:rsidRPr="00752C09">
              <w:rPr>
                <w:rFonts w:ascii="Times New Roman" w:eastAsia="Times New Roman" w:hAnsi="Times New Roman" w:cs="Times New Roman"/>
                <w:kern w:val="0"/>
                <w14:ligatures w14:val="none"/>
              </w:rPr>
              <w:t xml:space="preserve">, working </w:t>
            </w:r>
            <w:r w:rsidRPr="00752C09">
              <w:rPr>
                <w:rFonts w:ascii="Times New Roman" w:eastAsia="Times New Roman" w:hAnsi="Times New Roman" w:cs="Times New Roman"/>
                <w:b/>
                <w:bCs/>
                <w:kern w:val="0"/>
                <w14:ligatures w14:val="none"/>
              </w:rPr>
              <w:t>17 hours/day</w:t>
            </w:r>
            <w:r w:rsidRPr="00752C09">
              <w:rPr>
                <w:rFonts w:ascii="Times New Roman" w:eastAsia="Times New Roman" w:hAnsi="Times New Roman" w:cs="Times New Roman"/>
                <w:kern w:val="0"/>
                <w14:ligatures w14:val="none"/>
              </w:rPr>
              <w:t xml:space="preserve"> = </w:t>
            </w:r>
            <w:r w:rsidRPr="00752C09">
              <w:rPr>
                <w:rFonts w:ascii="Times New Roman" w:eastAsia="Times New Roman" w:hAnsi="Times New Roman" w:cs="Times New Roman"/>
                <w:b/>
                <w:bCs/>
                <w:kern w:val="0"/>
                <w14:ligatures w14:val="none"/>
              </w:rPr>
              <w:t>221 hours</w:t>
            </w:r>
            <w:r w:rsidRPr="00752C09">
              <w:rPr>
                <w:rFonts w:ascii="Times New Roman" w:eastAsia="Times New Roman" w:hAnsi="Times New Roman" w:cs="Times New Roman"/>
                <w:kern w:val="0"/>
                <w14:ligatures w14:val="none"/>
              </w:rPr>
              <w:t>.</w:t>
            </w:r>
          </w:p>
          <w:p w14:paraId="6B894B43" w14:textId="77777777" w:rsidR="00000000" w:rsidRPr="00752C09" w:rsidRDefault="00000000">
            <w:pPr>
              <w:widowControl w:val="0"/>
              <w:numPr>
                <w:ilvl w:val="1"/>
                <w:numId w:val="3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For </w:t>
            </w:r>
            <w:r w:rsidRPr="00752C09">
              <w:rPr>
                <w:rFonts w:ascii="Times New Roman" w:eastAsia="Times New Roman" w:hAnsi="Times New Roman" w:cs="Times New Roman"/>
                <w:b/>
                <w:bCs/>
                <w:kern w:val="0"/>
                <w14:ligatures w14:val="none"/>
              </w:rPr>
              <w:t>20 days</w:t>
            </w:r>
            <w:r w:rsidRPr="00752C09">
              <w:rPr>
                <w:rFonts w:ascii="Times New Roman" w:eastAsia="Times New Roman" w:hAnsi="Times New Roman" w:cs="Times New Roman"/>
                <w:kern w:val="0"/>
                <w14:ligatures w14:val="none"/>
              </w:rPr>
              <w:t xml:space="preserve">, working </w:t>
            </w:r>
            <w:r w:rsidRPr="00752C09">
              <w:rPr>
                <w:rFonts w:ascii="Times New Roman" w:eastAsia="Times New Roman" w:hAnsi="Times New Roman" w:cs="Times New Roman"/>
                <w:b/>
                <w:bCs/>
                <w:kern w:val="0"/>
                <w14:ligatures w14:val="none"/>
              </w:rPr>
              <w:t>14 hours/day</w:t>
            </w:r>
            <w:r w:rsidRPr="00752C09">
              <w:rPr>
                <w:rFonts w:ascii="Times New Roman" w:eastAsia="Times New Roman" w:hAnsi="Times New Roman" w:cs="Times New Roman"/>
                <w:kern w:val="0"/>
                <w14:ligatures w14:val="none"/>
              </w:rPr>
              <w:t xml:space="preserve"> = </w:t>
            </w:r>
            <w:r w:rsidRPr="00752C09">
              <w:rPr>
                <w:rFonts w:ascii="Times New Roman" w:eastAsia="Times New Roman" w:hAnsi="Times New Roman" w:cs="Times New Roman"/>
                <w:b/>
                <w:bCs/>
                <w:kern w:val="0"/>
                <w14:ligatures w14:val="none"/>
              </w:rPr>
              <w:t>280 hours</w:t>
            </w:r>
            <w:r w:rsidRPr="00752C09">
              <w:rPr>
                <w:rFonts w:ascii="Times New Roman" w:eastAsia="Times New Roman" w:hAnsi="Times New Roman" w:cs="Times New Roman"/>
                <w:kern w:val="0"/>
                <w14:ligatures w14:val="none"/>
              </w:rPr>
              <w:t>.</w:t>
            </w:r>
          </w:p>
          <w:p w14:paraId="0D193DA2" w14:textId="77777777" w:rsidR="00000000" w:rsidRPr="00752C09" w:rsidRDefault="00000000">
            <w:pPr>
              <w:spacing w:after="0"/>
              <w:ind w:left="1440"/>
              <w:rPr>
                <w:rFonts w:ascii="Times New Roman" w:eastAsia="Times New Roman" w:hAnsi="Times New Roman" w:cs="Times New Roman"/>
                <w:kern w:val="0"/>
                <w14:ligatures w14:val="none"/>
              </w:rPr>
            </w:pPr>
          </w:p>
          <w:p w14:paraId="1C5E1FBC" w14:textId="77777777" w:rsidR="00000000" w:rsidRPr="00752C09" w:rsidRDefault="00000000">
            <w:pPr>
              <w:widowControl w:val="0"/>
              <w:numPr>
                <w:ilvl w:val="0"/>
                <w:numId w:val="3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Summing Up Total Hours</w:t>
            </w:r>
            <w:r w:rsidRPr="00752C09">
              <w:rPr>
                <w:rFonts w:ascii="Times New Roman" w:eastAsia="Times New Roman" w:hAnsi="Times New Roman" w:cs="Times New Roman"/>
                <w:kern w:val="0"/>
                <w14:ligatures w14:val="none"/>
              </w:rPr>
              <w:t>:</w:t>
            </w:r>
          </w:p>
          <w:p w14:paraId="61F42565" w14:textId="77777777" w:rsidR="00000000" w:rsidRPr="00752C09" w:rsidRDefault="00000000">
            <w:pPr>
              <w:widowControl w:val="0"/>
              <w:numPr>
                <w:ilvl w:val="1"/>
                <w:numId w:val="3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196 + 240 + 221 + 280 = 937 hours</w:t>
            </w:r>
            <w:r w:rsidRPr="00752C09">
              <w:rPr>
                <w:rFonts w:ascii="Times New Roman" w:eastAsia="Times New Roman" w:hAnsi="Times New Roman" w:cs="Times New Roman"/>
                <w:kern w:val="0"/>
                <w14:ligatures w14:val="none"/>
              </w:rPr>
              <w:t>.</w:t>
            </w:r>
          </w:p>
          <w:p w14:paraId="6E4B7313" w14:textId="77777777" w:rsidR="00000000" w:rsidRPr="00752C09" w:rsidRDefault="00000000">
            <w:pPr>
              <w:spacing w:after="0"/>
              <w:ind w:left="1440"/>
              <w:rPr>
                <w:rFonts w:ascii="Times New Roman" w:eastAsia="Times New Roman" w:hAnsi="Times New Roman" w:cs="Times New Roman"/>
                <w:kern w:val="0"/>
                <w14:ligatures w14:val="none"/>
              </w:rPr>
            </w:pPr>
          </w:p>
          <w:p w14:paraId="5F8A8282" w14:textId="77777777" w:rsidR="00000000" w:rsidRPr="00752C09" w:rsidRDefault="00000000">
            <w:pPr>
              <w:widowControl w:val="0"/>
              <w:numPr>
                <w:ilvl w:val="0"/>
                <w:numId w:val="3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Subtracting Hospital Appointments</w:t>
            </w:r>
            <w:r w:rsidRPr="00752C09">
              <w:rPr>
                <w:rFonts w:ascii="Times New Roman" w:eastAsia="Times New Roman" w:hAnsi="Times New Roman" w:cs="Times New Roman"/>
                <w:kern w:val="0"/>
                <w14:ligatures w14:val="none"/>
              </w:rPr>
              <w:t>:</w:t>
            </w:r>
          </w:p>
          <w:p w14:paraId="5FBD9090" w14:textId="77777777" w:rsidR="00000000" w:rsidRPr="00752C09" w:rsidRDefault="00000000">
            <w:pPr>
              <w:widowControl w:val="0"/>
              <w:numPr>
                <w:ilvl w:val="1"/>
                <w:numId w:val="3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937 - 6 hours = 931 total hours worked</w:t>
            </w:r>
            <w:r w:rsidRPr="00752C09">
              <w:rPr>
                <w:rFonts w:ascii="Times New Roman" w:eastAsia="Times New Roman" w:hAnsi="Times New Roman" w:cs="Times New Roman"/>
                <w:kern w:val="0"/>
                <w14:ligatures w14:val="none"/>
              </w:rPr>
              <w:t>.</w:t>
            </w:r>
          </w:p>
          <w:p w14:paraId="065FCE44" w14:textId="77777777" w:rsidR="00000000" w:rsidRPr="00752C09" w:rsidRDefault="00000000">
            <w:pPr>
              <w:spacing w:after="0"/>
              <w:rPr>
                <w:rFonts w:ascii="Times New Roman" w:eastAsia="Times New Roman" w:hAnsi="Times New Roman" w:cs="Times New Roman"/>
                <w:kern w:val="0"/>
                <w14:ligatures w14:val="none"/>
              </w:rPr>
            </w:pPr>
          </w:p>
          <w:p w14:paraId="2478B409"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Splitting 931 Hours Across Three Claims</w:t>
            </w:r>
          </w:p>
          <w:p w14:paraId="459F92FD" w14:textId="77777777" w:rsidR="00000000" w:rsidRPr="00752C09" w:rsidRDefault="00000000">
            <w:pPr>
              <w:spacing w:after="0"/>
              <w:rPr>
                <w:rFonts w:ascii="Times New Roman" w:eastAsia="Times New Roman" w:hAnsi="Times New Roman" w:cs="Times New Roman"/>
                <w:b/>
                <w:bCs/>
                <w:kern w:val="0"/>
                <w:u w:val="single"/>
                <w14:ligatures w14:val="none"/>
              </w:rPr>
            </w:pPr>
          </w:p>
          <w:p w14:paraId="15D6C5F6" w14:textId="77777777" w:rsidR="00000000" w:rsidRPr="00752C09" w:rsidRDefault="00000000">
            <w:pPr>
              <w:widowControl w:val="0"/>
              <w:numPr>
                <w:ilvl w:val="0"/>
                <w:numId w:val="3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Trip.com &amp; Airlines Claim</w:t>
            </w:r>
          </w:p>
          <w:p w14:paraId="6B751DDF" w14:textId="77777777" w:rsidR="00000000" w:rsidRPr="00752C09" w:rsidRDefault="00000000">
            <w:pPr>
              <w:widowControl w:val="0"/>
              <w:numPr>
                <w:ilvl w:val="0"/>
                <w:numId w:val="36"/>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Hours</w:t>
            </w:r>
            <w:r w:rsidRPr="00752C09">
              <w:rPr>
                <w:rFonts w:ascii="Times New Roman" w:eastAsia="Times New Roman" w:hAnsi="Times New Roman" w:cs="Times New Roman"/>
                <w:kern w:val="0"/>
                <w14:ligatures w14:val="none"/>
              </w:rPr>
              <w:t>: 931 × (355 ÷ 861) ≈ 383 hours</w:t>
            </w:r>
          </w:p>
          <w:p w14:paraId="0707D400" w14:textId="77777777" w:rsidR="00000000" w:rsidRPr="00752C09" w:rsidRDefault="00000000">
            <w:pPr>
              <w:widowControl w:val="0"/>
              <w:numPr>
                <w:ilvl w:val="0"/>
                <w:numId w:val="36"/>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Night Shift Hours</w:t>
            </w:r>
            <w:r w:rsidRPr="00752C09">
              <w:rPr>
                <w:rFonts w:ascii="Times New Roman" w:eastAsia="Times New Roman" w:hAnsi="Times New Roman" w:cs="Times New Roman"/>
                <w:kern w:val="0"/>
                <w14:ligatures w14:val="none"/>
              </w:rPr>
              <w:t>: 383 × (48 ÷ 355) ≈ 52 hours</w:t>
            </w:r>
          </w:p>
          <w:p w14:paraId="525CAB56" w14:textId="77777777" w:rsidR="00000000" w:rsidRPr="00752C09" w:rsidRDefault="00000000">
            <w:pPr>
              <w:widowControl w:val="0"/>
              <w:numPr>
                <w:ilvl w:val="0"/>
                <w:numId w:val="36"/>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Overtime Hours</w:t>
            </w:r>
            <w:r w:rsidRPr="00752C09">
              <w:rPr>
                <w:rFonts w:ascii="Times New Roman" w:eastAsia="Times New Roman" w:hAnsi="Times New Roman" w:cs="Times New Roman"/>
                <w:kern w:val="0"/>
                <w14:ligatures w14:val="none"/>
              </w:rPr>
              <w:t>: 383 × (175 ÷ 355) ≈ 189 hours</w:t>
            </w:r>
          </w:p>
          <w:p w14:paraId="4825E9F1" w14:textId="77777777" w:rsidR="00000000" w:rsidRPr="00752C09" w:rsidRDefault="00000000">
            <w:pPr>
              <w:widowControl w:val="0"/>
              <w:numPr>
                <w:ilvl w:val="0"/>
                <w:numId w:val="3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Regular Hours</w:t>
            </w:r>
            <w:r w:rsidRPr="00752C09">
              <w:rPr>
                <w:rFonts w:ascii="Times New Roman" w:eastAsia="Times New Roman" w:hAnsi="Times New Roman" w:cs="Times New Roman"/>
                <w:kern w:val="0"/>
                <w14:ligatures w14:val="none"/>
              </w:rPr>
              <w:t>: 383 × (132 ÷ 355) ≈ 142 hours</w:t>
            </w:r>
          </w:p>
          <w:p w14:paraId="718CAB5F" w14:textId="77777777" w:rsidR="00000000" w:rsidRPr="00752C09" w:rsidRDefault="00000000">
            <w:pPr>
              <w:spacing w:after="0"/>
              <w:ind w:left="720"/>
              <w:rPr>
                <w:rFonts w:ascii="Times New Roman" w:eastAsia="Times New Roman" w:hAnsi="Times New Roman" w:cs="Times New Roman"/>
                <w:kern w:val="0"/>
                <w14:ligatures w14:val="none"/>
              </w:rPr>
            </w:pPr>
          </w:p>
          <w:p w14:paraId="3C976023" w14:textId="77777777" w:rsidR="00000000" w:rsidRPr="00752C09" w:rsidRDefault="00000000">
            <w:pPr>
              <w:widowControl w:val="0"/>
              <w:numPr>
                <w:ilvl w:val="0"/>
                <w:numId w:val="3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Southern Rail &amp; Thameslink Claim</w:t>
            </w:r>
          </w:p>
          <w:p w14:paraId="164FE5AD" w14:textId="77777777" w:rsidR="00000000" w:rsidRPr="00752C09" w:rsidRDefault="00000000">
            <w:pPr>
              <w:widowControl w:val="0"/>
              <w:numPr>
                <w:ilvl w:val="0"/>
                <w:numId w:val="37"/>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Hours</w:t>
            </w:r>
            <w:r w:rsidRPr="00752C09">
              <w:rPr>
                <w:rFonts w:ascii="Times New Roman" w:eastAsia="Times New Roman" w:hAnsi="Times New Roman" w:cs="Times New Roman"/>
                <w:kern w:val="0"/>
                <w14:ligatures w14:val="none"/>
              </w:rPr>
              <w:t>: 931 × (290 ÷ 861) ≈ 313 hours</w:t>
            </w:r>
          </w:p>
          <w:p w14:paraId="122AD1DA" w14:textId="77777777" w:rsidR="00000000" w:rsidRPr="00752C09" w:rsidRDefault="00000000">
            <w:pPr>
              <w:widowControl w:val="0"/>
              <w:numPr>
                <w:ilvl w:val="0"/>
                <w:numId w:val="37"/>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Night Shift Hours</w:t>
            </w:r>
            <w:r w:rsidRPr="00752C09">
              <w:rPr>
                <w:rFonts w:ascii="Times New Roman" w:eastAsia="Times New Roman" w:hAnsi="Times New Roman" w:cs="Times New Roman"/>
                <w:kern w:val="0"/>
                <w14:ligatures w14:val="none"/>
              </w:rPr>
              <w:t>: 313 × (38 ÷ 290) ≈ 41 hours</w:t>
            </w:r>
          </w:p>
          <w:p w14:paraId="0FC14DEC" w14:textId="77777777" w:rsidR="00000000" w:rsidRPr="00752C09" w:rsidRDefault="00000000">
            <w:pPr>
              <w:widowControl w:val="0"/>
              <w:numPr>
                <w:ilvl w:val="0"/>
                <w:numId w:val="37"/>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Overtime Hours</w:t>
            </w:r>
            <w:r w:rsidRPr="00752C09">
              <w:rPr>
                <w:rFonts w:ascii="Times New Roman" w:eastAsia="Times New Roman" w:hAnsi="Times New Roman" w:cs="Times New Roman"/>
                <w:kern w:val="0"/>
                <w14:ligatures w14:val="none"/>
              </w:rPr>
              <w:t>: 313 × (145 ÷ 290) ≈ 157 hours</w:t>
            </w:r>
          </w:p>
          <w:p w14:paraId="05D71348" w14:textId="77777777" w:rsidR="00000000" w:rsidRPr="00752C09" w:rsidRDefault="00000000">
            <w:pPr>
              <w:widowControl w:val="0"/>
              <w:numPr>
                <w:ilvl w:val="0"/>
                <w:numId w:val="3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Regular Hours</w:t>
            </w:r>
            <w:r w:rsidRPr="00752C09">
              <w:rPr>
                <w:rFonts w:ascii="Times New Roman" w:eastAsia="Times New Roman" w:hAnsi="Times New Roman" w:cs="Times New Roman"/>
                <w:kern w:val="0"/>
                <w14:ligatures w14:val="none"/>
              </w:rPr>
              <w:t>: 313 × (107 ÷ 290) ≈ 115 hours</w:t>
            </w:r>
          </w:p>
          <w:p w14:paraId="270B5BA4" w14:textId="77777777" w:rsidR="00000000" w:rsidRPr="00752C09" w:rsidRDefault="00000000">
            <w:pPr>
              <w:spacing w:after="0"/>
              <w:ind w:left="720"/>
              <w:rPr>
                <w:rFonts w:ascii="Times New Roman" w:eastAsia="Times New Roman" w:hAnsi="Times New Roman" w:cs="Times New Roman"/>
                <w:kern w:val="0"/>
                <w14:ligatures w14:val="none"/>
              </w:rPr>
            </w:pPr>
          </w:p>
          <w:p w14:paraId="79C77C0A" w14:textId="77777777" w:rsidR="00000000" w:rsidRPr="00752C09" w:rsidRDefault="00000000">
            <w:pPr>
              <w:widowControl w:val="0"/>
              <w:numPr>
                <w:ilvl w:val="0"/>
                <w:numId w:val="3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3. Dentafly Clinic Claim</w:t>
            </w:r>
          </w:p>
          <w:p w14:paraId="74EE8730" w14:textId="77777777" w:rsidR="00000000" w:rsidRPr="00752C09" w:rsidRDefault="00000000">
            <w:pPr>
              <w:widowControl w:val="0"/>
              <w:numPr>
                <w:ilvl w:val="0"/>
                <w:numId w:val="38"/>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Hours</w:t>
            </w:r>
            <w:r w:rsidRPr="00752C09">
              <w:rPr>
                <w:rFonts w:ascii="Times New Roman" w:eastAsia="Times New Roman" w:hAnsi="Times New Roman" w:cs="Times New Roman"/>
                <w:kern w:val="0"/>
                <w14:ligatures w14:val="none"/>
              </w:rPr>
              <w:t>: 931 × (216 ÷ 861) ≈ 235 hours</w:t>
            </w:r>
          </w:p>
          <w:p w14:paraId="7DC52A81" w14:textId="77777777" w:rsidR="00000000" w:rsidRPr="00752C09" w:rsidRDefault="00000000">
            <w:pPr>
              <w:widowControl w:val="0"/>
              <w:numPr>
                <w:ilvl w:val="0"/>
                <w:numId w:val="38"/>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Night Shift Hours</w:t>
            </w:r>
            <w:r w:rsidRPr="00752C09">
              <w:rPr>
                <w:rFonts w:ascii="Times New Roman" w:eastAsia="Times New Roman" w:hAnsi="Times New Roman" w:cs="Times New Roman"/>
                <w:kern w:val="0"/>
                <w14:ligatures w14:val="none"/>
              </w:rPr>
              <w:t>: 235 × (30 ÷ 216) ≈ 33 hours</w:t>
            </w:r>
          </w:p>
          <w:p w14:paraId="0FFC90A0" w14:textId="77777777" w:rsidR="00000000" w:rsidRPr="00752C09" w:rsidRDefault="00000000">
            <w:pPr>
              <w:widowControl w:val="0"/>
              <w:numPr>
                <w:ilvl w:val="0"/>
                <w:numId w:val="38"/>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Overtime Hours</w:t>
            </w:r>
            <w:r w:rsidRPr="00752C09">
              <w:rPr>
                <w:rFonts w:ascii="Times New Roman" w:eastAsia="Times New Roman" w:hAnsi="Times New Roman" w:cs="Times New Roman"/>
                <w:kern w:val="0"/>
                <w14:ligatures w14:val="none"/>
              </w:rPr>
              <w:t>: 235 × (110 ÷ 216) ≈ 120 hours</w:t>
            </w:r>
          </w:p>
          <w:p w14:paraId="6745040B" w14:textId="77777777" w:rsidR="00000000" w:rsidRPr="00752C09" w:rsidRDefault="00000000">
            <w:pPr>
              <w:widowControl w:val="0"/>
              <w:numPr>
                <w:ilvl w:val="0"/>
                <w:numId w:val="3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Regular Hours</w:t>
            </w:r>
            <w:r w:rsidRPr="00752C09">
              <w:rPr>
                <w:rFonts w:ascii="Times New Roman" w:eastAsia="Times New Roman" w:hAnsi="Times New Roman" w:cs="Times New Roman"/>
                <w:kern w:val="0"/>
                <w14:ligatures w14:val="none"/>
              </w:rPr>
              <w:t>: 235 × (76 ÷ 216) ≈ 82 hours</w:t>
            </w:r>
          </w:p>
          <w:p w14:paraId="5DB9037E" w14:textId="77777777" w:rsidR="00000000" w:rsidRPr="00752C09" w:rsidRDefault="00000000">
            <w:pPr>
              <w:spacing w:after="0"/>
              <w:ind w:left="720"/>
              <w:rPr>
                <w:rFonts w:ascii="Times New Roman" w:eastAsia="Times New Roman" w:hAnsi="Times New Roman" w:cs="Times New Roman"/>
                <w:kern w:val="0"/>
                <w14:ligatures w14:val="none"/>
              </w:rPr>
            </w:pPr>
          </w:p>
          <w:p w14:paraId="1DC7EF63"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Summary of Updated 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305"/>
              <w:gridCol w:w="1907"/>
              <w:gridCol w:w="1753"/>
              <w:gridCol w:w="1618"/>
            </w:tblGrid>
            <w:tr w:rsidR="00000000" w:rsidRPr="00752C09" w14:paraId="162A44C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37710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F8A92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7E4E8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Night Shift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97799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Overtime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1F988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Regular Hours</w:t>
                  </w:r>
                </w:p>
              </w:tc>
            </w:tr>
            <w:tr w:rsidR="00000000" w:rsidRPr="00752C09" w14:paraId="493549D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E9CB3A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Trip.com &amp; Airlines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4B3B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383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8FF14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27798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189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CD50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142</w:t>
                  </w:r>
                </w:p>
              </w:tc>
            </w:tr>
            <w:tr w:rsidR="00000000" w:rsidRPr="00752C09" w14:paraId="279D65F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C5F280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Southern Rail &amp; Thameslink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8E993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98873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87C6E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E5A2A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115</w:t>
                  </w:r>
                </w:p>
              </w:tc>
            </w:tr>
            <w:tr w:rsidR="00000000" w:rsidRPr="00752C09" w14:paraId="244573B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5E70D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Dentafly Clinic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1C422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22755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FB38C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BF204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82</w:t>
                  </w:r>
                </w:p>
              </w:tc>
            </w:tr>
          </w:tbl>
          <w:p w14:paraId="177446D6" w14:textId="77777777" w:rsidR="00000000" w:rsidRPr="00752C09" w:rsidRDefault="00000000">
            <w:pPr>
              <w:spacing w:after="0"/>
              <w:rPr>
                <w:rFonts w:ascii="Times New Roman" w:eastAsia="Times New Roman" w:hAnsi="Times New Roman" w:cs="Times New Roman"/>
                <w:kern w:val="0"/>
                <w14:ligatures w14:val="none"/>
              </w:rPr>
            </w:pPr>
          </w:p>
          <w:p w14:paraId="62CE4B0B"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Breakdown of Work Hours</w:t>
            </w:r>
          </w:p>
          <w:p w14:paraId="1F21D3E4"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Comprehensive Work Timeline with Liabilities, Emails, and Detailed Hours</w:t>
            </w:r>
          </w:p>
          <w:p w14:paraId="6FCAA512" w14:textId="77777777" w:rsidR="00000000" w:rsidRPr="00752C09" w:rsidRDefault="00000000">
            <w:pPr>
              <w:spacing w:after="0"/>
              <w:rPr>
                <w:rFonts w:ascii="Times New Roman" w:eastAsia="Times New Roman" w:hAnsi="Times New Roman" w:cs="Times New Roman"/>
                <w:b/>
                <w:bCs/>
                <w:kern w:val="0"/>
                <w:u w:val="single"/>
                <w14:ligatures w14:val="none"/>
              </w:rPr>
            </w:pPr>
          </w:p>
          <w:p w14:paraId="4C2B9C2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Liabilities: Dates Equaling To Liability That We Are Accounting For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326"/>
              <w:gridCol w:w="4669"/>
            </w:tblGrid>
            <w:tr w:rsidR="00000000" w:rsidRPr="00752C09" w14:paraId="6EBA16F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0132EE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FB5BD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F0D9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w:t>
                  </w:r>
                </w:p>
              </w:tc>
            </w:tr>
            <w:tr w:rsidR="00000000" w:rsidRPr="00752C09" w14:paraId="7E7508F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40F5D1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18-12-2024 – 08-01-2025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731C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Initial Booking and Departure: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09650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Booked and prepared for travel covered all necessary planning prior to departure.</w:t>
                  </w:r>
                </w:p>
              </w:tc>
            </w:tr>
            <w:tr w:rsidR="00000000" w:rsidRPr="00752C09" w14:paraId="3167551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E4F21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08-01-2025 – 09-01-2025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2970B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Travel Issues Encountered: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D70F0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Experienced delays and complications during the journey from London to Antalya.</w:t>
                  </w:r>
                </w:p>
              </w:tc>
            </w:tr>
            <w:tr w:rsidR="00000000" w:rsidRPr="00752C09" w14:paraId="0D1115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37D78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551CA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Missed Flight and Airport Ordeal: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92A1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Missed flight at Gatwick; dealt with airport issues.</w:t>
                  </w:r>
                </w:p>
              </w:tc>
            </w:tr>
            <w:tr w:rsidR="00000000" w:rsidRPr="00752C09" w14:paraId="60813D6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7EBBC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09-01-2025 – 10-01-2025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F5CA3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Alternative Flight and Travel to Luton: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5C219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Arranged alternative transport from Gatwick to Luton; flew to Antalya.</w:t>
                  </w:r>
                </w:p>
              </w:tc>
            </w:tr>
            <w:tr w:rsidR="00000000" w:rsidRPr="00752C09" w14:paraId="5BA11FF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91D5DF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12-01-2025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AA22B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Return Journey: “Omio, Thameslink, and 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01E45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Returned from Antalya to Gatwick; concluded travel events.</w:t>
                  </w:r>
                </w:p>
              </w:tc>
            </w:tr>
          </w:tbl>
          <w:p w14:paraId="4F532795" w14:textId="77777777" w:rsidR="00000000" w:rsidRPr="00752C09" w:rsidRDefault="00000000">
            <w:pPr>
              <w:spacing w:after="0"/>
              <w:rPr>
                <w:rFonts w:ascii="Times New Roman" w:eastAsia="Times New Roman" w:hAnsi="Times New Roman" w:cs="Times New Roman"/>
                <w:b/>
                <w:bCs/>
                <w:kern w:val="0"/>
                <w:u w:val="single"/>
                <w14:ligatures w14:val="none"/>
              </w:rPr>
            </w:pPr>
          </w:p>
          <w:p w14:paraId="4422607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Work Timeline for 14 Days (9:00 AM – 11:00 PM / 14 Hours per Day)</w:t>
            </w:r>
          </w:p>
          <w:p w14:paraId="75DB66D4"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Single Day on Its Own: 12th January 2025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93"/>
              <w:gridCol w:w="1209"/>
              <w:gridCol w:w="1982"/>
              <w:gridCol w:w="1195"/>
              <w:gridCol w:w="1386"/>
              <w:gridCol w:w="3205"/>
            </w:tblGrid>
            <w:tr w:rsidR="00000000" w:rsidRPr="00752C09" w14:paraId="61B5E85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04DCA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Date</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920CC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Day Count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1BA0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Daily Tracking</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9DF0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Event/Work Period</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FD020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Hours Worked</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42B5A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Type of Hours</w:t>
                  </w:r>
                </w:p>
              </w:tc>
              <w:tc>
                <w:tcPr>
                  <w:tcW w:w="6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3ED67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Notes/Tasks Performed</w:t>
                  </w:r>
                </w:p>
              </w:tc>
            </w:tr>
            <w:tr w:rsidR="00000000" w:rsidRPr="00752C09" w14:paraId="5C64D0D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A0624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12-01-2025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E5EDA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N/A</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DA95D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B3ADE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Returned from Holiday</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234B5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Late Flight Arrival</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0EFD7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N/A</w:t>
                  </w:r>
                </w:p>
              </w:tc>
              <w:tc>
                <w:tcPr>
                  <w:tcW w:w="6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E671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I settled back at home after returning from holiday and began writing everything down.</w:t>
                  </w:r>
                </w:p>
              </w:tc>
            </w:tr>
          </w:tbl>
          <w:p w14:paraId="22AD9863" w14:textId="77777777" w:rsidR="00000000" w:rsidRPr="00752C09" w:rsidRDefault="00000000">
            <w:pPr>
              <w:spacing w:after="0"/>
              <w:rPr>
                <w:rFonts w:ascii="Times New Roman" w:eastAsia="Times New Roman" w:hAnsi="Times New Roman" w:cs="Times New Roman"/>
                <w:kern w:val="0"/>
                <w14:ligatures w14:val="none"/>
              </w:rPr>
            </w:pPr>
          </w:p>
          <w:p w14:paraId="78BBC93B"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Work Timeline for 14 Days: 13th January 2025 – 26th January 2025 (9:00 AM – 11:00 PM / 14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51"/>
              <w:gridCol w:w="1178"/>
              <w:gridCol w:w="2094"/>
              <w:gridCol w:w="1151"/>
              <w:gridCol w:w="1468"/>
              <w:gridCol w:w="3128"/>
            </w:tblGrid>
            <w:tr w:rsidR="00000000" w:rsidRPr="00752C09" w14:paraId="15D2EFF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723D046"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Date</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9E06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Day Count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219FA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Daily Tracking</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F6051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Event/Work Period</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2ED55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Hours Worked</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BC5AF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Type of Hours</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FA1A6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Notes/Tasks Performed</w:t>
                  </w:r>
                </w:p>
              </w:tc>
            </w:tr>
            <w:tr w:rsidR="00000000" w:rsidRPr="00752C09" w14:paraId="5E63FDA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84D238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13-01-2025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5827D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1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FCB9E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7463C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Initial Setup and Documentation</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249E1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289B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F905E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Began documenting everything, structuring initial claims.</w:t>
                  </w:r>
                </w:p>
              </w:tc>
            </w:tr>
            <w:tr w:rsidR="00000000" w:rsidRPr="00752C09" w14:paraId="639873B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07CDB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14-01-2025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6C70B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2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2E4C3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2ECB7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Drafting Correspondence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41A81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DA7C3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BCEC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Drafted correspondence for key claims.</w:t>
                  </w:r>
                </w:p>
              </w:tc>
            </w:tr>
            <w:tr w:rsidR="00000000" w:rsidRPr="00752C09" w14:paraId="54E6F29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9D3CD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15-01-2025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34689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3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9C2F5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D0B39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Consolidating Evidence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87387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8D3FE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D9A6F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Organized receipts and supporting documents for claims.</w:t>
                  </w:r>
                </w:p>
              </w:tc>
            </w:tr>
            <w:tr w:rsidR="00000000" w:rsidRPr="00752C09" w14:paraId="602B04C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F6B40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16-01-2025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642F9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4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830B5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73E7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Analyzing Financial Losses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03E24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0C741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CF70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Prepared schedules and analyzed financial losses across claims.</w:t>
                  </w:r>
                </w:p>
              </w:tc>
            </w:tr>
            <w:tr w:rsidR="00000000" w:rsidRPr="00752C09" w14:paraId="25AF72D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D62AB8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17-01-2025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5BD34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5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C443D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6BB09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Refining Documents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61E1F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260C8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BA99E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Continued refining drafts and categorizing supporting evidence for claims.</w:t>
                  </w:r>
                </w:p>
              </w:tc>
            </w:tr>
            <w:tr w:rsidR="00000000" w:rsidRPr="00752C09" w14:paraId="62E2634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6D4500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18-01-2025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E2A4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6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78BF8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599BA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Correspondence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B5334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C196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8827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Reviewed correspondence and finalized adjustments for initial drafts.</w:t>
                  </w:r>
                </w:p>
              </w:tc>
            </w:tr>
            <w:tr w:rsidR="00000000" w:rsidRPr="00752C09" w14:paraId="27E3991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207764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19-01-2025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5179A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7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5D3A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5F73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Structuring Claims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6A371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FA6E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38F7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Focused on organizing Trip.com claims documentation.</w:t>
                  </w:r>
                </w:p>
              </w:tc>
            </w:tr>
            <w:tr w:rsidR="00000000" w:rsidRPr="00752C09" w14:paraId="2FA92A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746DB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A2742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8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4DDD9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3BE91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Cross-Checking Financial Statements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6ADA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5C697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46F81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Cross-checked financial statements and ensured accuracy across evidence.</w:t>
                  </w:r>
                </w:p>
              </w:tc>
            </w:tr>
            <w:tr w:rsidR="00000000" w:rsidRPr="00752C09" w14:paraId="796C95E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7BD4E6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21-01-2025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76217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9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EF57E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0B37A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Building Timelines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63684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A5090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58D83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Prepared timelines for incidents involving Sunexpress and Omio claims.</w:t>
                  </w:r>
                </w:p>
              </w:tc>
            </w:tr>
            <w:tr w:rsidR="00000000" w:rsidRPr="00752C09" w14:paraId="5F67604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5C0389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22-01-2025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47684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10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8FFF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11</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0107E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Finalizing Documents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8892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D2500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559CA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Finalized key documents and correspondence drafts.</w:t>
                  </w:r>
                </w:p>
              </w:tc>
            </w:tr>
            <w:tr w:rsidR="00000000" w:rsidRPr="00752C09" w14:paraId="3DD0357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E6353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23-01-2025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93CD7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11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DB28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F5F71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Organizing Evidence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164E8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D085D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AA497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Organized receipts and detailed timelines for supporting claims.</w:t>
                  </w:r>
                </w:p>
              </w:tc>
            </w:tr>
            <w:tr w:rsidR="00000000" w:rsidRPr="00752C09" w14:paraId="08BA620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79FDFA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24-01-2025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54308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12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D6BF0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6B3F6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Compliance Review</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6CB7A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CD411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47635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Conducted reviews and ensured compliance across submitted claims.</w:t>
                  </w:r>
                </w:p>
              </w:tc>
            </w:tr>
            <w:tr w:rsidR="00000000" w:rsidRPr="00752C09" w14:paraId="752656D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4FC8E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25-01-2025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DB84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13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671A2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62518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Finalizing Updates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DEBDA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1F659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88761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Prepared final updates for claim stage completion.</w:t>
                  </w:r>
                </w:p>
              </w:tc>
            </w:tr>
            <w:tr w:rsidR="00000000" w:rsidRPr="00752C09" w14:paraId="2E9A721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DD9EA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26-01-2025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1CBAA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Days, 14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31327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69057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Wrapping Up the Initial Stage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3DD6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26C9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1D06C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Ensured accuracy and completeness of initial stage claim submissions.</w:t>
                  </w:r>
                </w:p>
              </w:tc>
            </w:tr>
          </w:tbl>
          <w:p w14:paraId="761795C0" w14:textId="77777777" w:rsidR="00000000" w:rsidRPr="00752C09" w:rsidRDefault="00000000">
            <w:pPr>
              <w:spacing w:after="0"/>
              <w:rPr>
                <w:rFonts w:ascii="Times New Roman" w:eastAsia="Times New Roman" w:hAnsi="Times New Roman" w:cs="Times New Roman"/>
                <w:b/>
                <w:bCs/>
                <w:kern w:val="0"/>
                <w:u w:val="single"/>
                <w14:ligatures w14:val="none"/>
              </w:rPr>
            </w:pPr>
          </w:p>
          <w:p w14:paraId="01D8DCD7"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Work Timeline for 16 Days: (9:00 AM – 12:00 Midnight / 15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884"/>
              <w:gridCol w:w="1101"/>
              <w:gridCol w:w="2052"/>
              <w:gridCol w:w="1407"/>
              <w:gridCol w:w="1472"/>
              <w:gridCol w:w="2958"/>
            </w:tblGrid>
            <w:tr w:rsidR="00000000" w:rsidRPr="00752C09" w14:paraId="3331345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79CE1C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E2F3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Day 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B62A1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78CD4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6712D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Hours Worked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4AFFA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Type of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3F587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Notes/Tasks Performed</w:t>
                  </w:r>
                </w:p>
              </w:tc>
            </w:tr>
            <w:tr w:rsidR="00000000" w:rsidRPr="00752C09" w14:paraId="0B1A50C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1B2553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27-01-2025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7BBD6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1DE88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6E077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Updating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12F4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1FA8D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9CDEC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Focused on correspondence updates and managing timelines for EasyJet.</w:t>
                  </w:r>
                </w:p>
              </w:tc>
            </w:tr>
            <w:tr w:rsidR="00000000" w:rsidRPr="00752C09" w14:paraId="38C0EF7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B98D04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28-01-2025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7A4D2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EE3DC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C439F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Following Up with Omio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F0426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3007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8CD47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Drafted follow-ups for Omio claims and cross-checked emails.</w:t>
                  </w:r>
                </w:p>
              </w:tc>
            </w:tr>
            <w:tr w:rsidR="00000000" w:rsidRPr="00752C09" w14:paraId="38072E5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B0891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87384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86D33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627DB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Southern Rail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E867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F85B2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CE4A5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Reviewed responses for Southern Rail claims and began legal analysis.</w:t>
                  </w:r>
                </w:p>
              </w:tc>
            </w:tr>
            <w:tr w:rsidR="00000000" w:rsidRPr="00752C09" w14:paraId="6C1CA9D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89C30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30-01-2025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0BD44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DCC2B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262B5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Addressing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5A5C8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9DC8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BF9D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Addressed feedback from EasyJet and Trip.com claims.</w:t>
                  </w:r>
                </w:p>
              </w:tc>
            </w:tr>
            <w:tr w:rsidR="00000000" w:rsidRPr="00752C09" w14:paraId="314CFEB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2AD475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31-01-2025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96030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FE44F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A948B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Preparing Claim Timelines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56A3A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D08F4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15D30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Compiled detailed timelines for Trip.com, EasyJet, and Omio claims.</w:t>
                  </w:r>
                </w:p>
              </w:tc>
            </w:tr>
            <w:tr w:rsidR="00000000" w:rsidRPr="00752C09" w14:paraId="79A682E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D4B08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01-02-2025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84590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570C8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83B0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Organizing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4C9CC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26A0E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F8BE3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Categorized receipts, documents, and evidence related to each claim.</w:t>
                  </w:r>
                </w:p>
              </w:tc>
            </w:tr>
            <w:tr w:rsidR="00000000" w:rsidRPr="00752C09" w14:paraId="2B18E57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F8848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02-02-2025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FFFF5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7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F3621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773F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Refining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F8692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E6CD6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6349F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Refined drafts and ensured completeness of claim submissions.</w:t>
                  </w:r>
                </w:p>
              </w:tc>
            </w:tr>
            <w:tr w:rsidR="00000000" w:rsidRPr="00752C09" w14:paraId="4A9C642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26E4C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03-02-2025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22D5F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8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776FB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05E3F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Omio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06AFA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8D73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8F542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Addressed follow-up correspondence for Omio claims.</w:t>
                  </w:r>
                </w:p>
              </w:tc>
            </w:tr>
            <w:tr w:rsidR="00000000" w:rsidRPr="00752C09" w14:paraId="1B1C796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CBB6CB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04-02-2025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473B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9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B2D69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E04F9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Preparing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59B4F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8107A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1079C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Prepared detailed replies for Trip.com and EasyJet-related inquiries.</w:t>
                  </w:r>
                </w:p>
              </w:tc>
            </w:tr>
            <w:tr w:rsidR="00000000" w:rsidRPr="00752C09" w14:paraId="557F09F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E6AEB9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05-02-2025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DBF08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10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A6E5C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CAA7E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Cross-Checking Financial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97951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E92B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8EE1F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Verified financial evidence for all three claims.</w:t>
                  </w:r>
                </w:p>
              </w:tc>
            </w:tr>
            <w:tr w:rsidR="00000000" w:rsidRPr="00752C09" w14:paraId="295D632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5ADDE5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06-02-2025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36628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6EA91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5A8FE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Refining Documented Losses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4E9C7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D5EA2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85DC3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Reassessed loss statements and ensured accuracy across submissions.</w:t>
                  </w:r>
                </w:p>
              </w:tc>
            </w:tr>
            <w:tr w:rsidR="00000000" w:rsidRPr="00752C09" w14:paraId="45C80FD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B2763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07-02-2025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6EC12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F5AC0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D613E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Additional Omio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C5C8E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B90CC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2CE7D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Reviewed feedback from Omio, preparing responses and updates.</w:t>
                  </w:r>
                </w:p>
              </w:tc>
            </w:tr>
            <w:tr w:rsidR="00000000" w:rsidRPr="00752C09" w14:paraId="25C8583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1527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08-02-2025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8971B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DCB44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FCDB3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Preparing Email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71A0A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CBC7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47425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Worked on email submissions for updated claim details.</w:t>
                  </w:r>
                </w:p>
              </w:tc>
            </w:tr>
            <w:tr w:rsidR="00000000" w:rsidRPr="00752C09" w14:paraId="00240AE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ED560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09-02-2025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0A2F4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C4D27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CAA6D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Attempting Email Submission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70A73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CC63C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1C2E2C"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Attempted To Send Claim Updates But Encountered Technical Difficulties Due To Document Uploads.</w:t>
                  </w:r>
                </w:p>
              </w:tc>
            </w:tr>
            <w:tr w:rsidR="00000000" w:rsidRPr="00752C09" w14:paraId="02E7BC9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1C30D4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10-02-2025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DFEEC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D6FAD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616EB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Exploring Alternative Submission Strategies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E166F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377DE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E4CF0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Explored strategies to align evidence with submission guidelines without compromising documentation.</w:t>
                  </w:r>
                </w:p>
              </w:tc>
            </w:tr>
            <w:tr w:rsidR="00000000" w:rsidRPr="00752C09" w14:paraId="772224E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3A3C9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11-02-2025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33BAB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8DBB2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513FA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Finalizing Submission Drafts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04A36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FD218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FCD91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Finalized updates and ensured claim documents were ready for resubmission.</w:t>
                  </w:r>
                </w:p>
              </w:tc>
            </w:tr>
          </w:tbl>
          <w:p w14:paraId="73EE4C97" w14:textId="77777777" w:rsidR="00000000" w:rsidRPr="00752C09" w:rsidRDefault="00000000">
            <w:pPr>
              <w:spacing w:after="0"/>
              <w:rPr>
                <w:rFonts w:ascii="Times New Roman" w:eastAsia="Times New Roman" w:hAnsi="Times New Roman" w:cs="Times New Roman"/>
                <w:kern w:val="0"/>
                <w14:ligatures w14:val="none"/>
              </w:rPr>
            </w:pPr>
          </w:p>
          <w:p w14:paraId="17FD302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Work Timeline for 13 Days (9:00 AM – 2:00 AM / 17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26"/>
              <w:gridCol w:w="1249"/>
              <w:gridCol w:w="1560"/>
              <w:gridCol w:w="907"/>
              <w:gridCol w:w="2122"/>
              <w:gridCol w:w="3206"/>
            </w:tblGrid>
            <w:tr w:rsidR="00000000" w:rsidRPr="00752C09" w14:paraId="27AF1A8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2DD07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Date</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A24B5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Day Count</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30ABE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3FCDA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2635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Hours Worked</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6A570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Type of Hours</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A620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Notes/Tasks Performed</w:t>
                  </w:r>
                </w:p>
              </w:tc>
            </w:tr>
            <w:tr w:rsidR="00000000" w:rsidRPr="00752C09" w14:paraId="22A74AC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9A910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12-02-2025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BA926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1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8F89F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AC3E3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Sending Initial Emails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DC99E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081FE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BCF8F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Sent the </w:t>
                  </w:r>
                  <w:r w:rsidRPr="00752C09">
                    <w:rPr>
                      <w:rFonts w:ascii="Times New Roman" w:eastAsia="Times New Roman" w:hAnsi="Times New Roman" w:cs="Times New Roman"/>
                      <w:b/>
                      <w:bCs/>
                      <w:u w:val="single"/>
                      <w14:ligatures w14:val="none"/>
                    </w:rPr>
                    <w:t>First Email</w:t>
                  </w:r>
                  <w:r w:rsidRPr="00752C09">
                    <w:rPr>
                      <w:rFonts w:ascii="Times New Roman" w:eastAsia="Times New Roman" w:hAnsi="Times New Roman" w:cs="Times New Roman"/>
                      <w14:ligatures w14:val="none"/>
                    </w:rPr>
                    <w:t xml:space="preserve"> addressing compensation claims and prepared for follow-ups.</w:t>
                  </w:r>
                </w:p>
              </w:tc>
            </w:tr>
            <w:tr w:rsidR="00000000" w:rsidRPr="00752C09" w14:paraId="1B9FA7F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EDBA7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13-02-2025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1679A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2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47195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A43EF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Drafting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0FE56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0037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F2F4A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Drafted responses to address feedback from service providers.</w:t>
                  </w:r>
                </w:p>
              </w:tc>
            </w:tr>
            <w:tr w:rsidR="00000000" w:rsidRPr="00752C09" w14:paraId="7908032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6FC9D8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14-02-2025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333CB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3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AD5D6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E4E3E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Organizing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06EFB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6926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CA396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Categorized and reviewed evidence for Trip.com and EasyJet claims.</w:t>
                  </w:r>
                </w:p>
              </w:tc>
            </w:tr>
            <w:tr w:rsidR="00000000" w:rsidRPr="00752C09" w14:paraId="0DC145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6E8D0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15-02-2025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24D12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4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8CB4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1BB4F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Financial Impacts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FA6BD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0786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CA1CD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Cross-checked financial losses and confirmed calculation accuracy.</w:t>
                  </w:r>
                </w:p>
              </w:tc>
            </w:tr>
            <w:tr w:rsidR="00000000" w:rsidRPr="00752C09" w14:paraId="7CB401E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A0110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16-02-2025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B9486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5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B669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3C95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Refining Trip.com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3057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89EEF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A22D6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Worked on refining drafts for Trip.com submissions.</w:t>
                  </w:r>
                </w:p>
              </w:tc>
            </w:tr>
            <w:tr w:rsidR="00000000" w:rsidRPr="00752C09" w14:paraId="791708E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BA246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17-02-2025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137ED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6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F544B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9CEB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Addressing Omio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BF8B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61E4E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96D93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Reviewed and addressed new feedback from Omio support.</w:t>
                  </w:r>
                </w:p>
              </w:tc>
            </w:tr>
            <w:tr w:rsidR="00000000" w:rsidRPr="00752C09" w14:paraId="1DF09E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BCCF6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18-02-2025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C40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7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DE2E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25F3D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Preparing for Thameslink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721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A746A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4F38F5" w14:textId="77777777" w:rsidR="00000000" w:rsidRPr="00752C09" w:rsidRDefault="00000000">
                  <w:pPr>
                    <w:spacing w:after="0"/>
                    <w:rPr>
                      <w:rFonts w:ascii="Times New Roman" w:eastAsia="Times New Roman" w:hAnsi="Times New Roman" w:cs="Times New Roman"/>
                      <w:u w:val="single"/>
                      <w14:ligatures w14:val="none"/>
                    </w:rPr>
                  </w:pPr>
                  <w:r w:rsidRPr="00752C09">
                    <w:rPr>
                      <w:rFonts w:ascii="Times New Roman" w:eastAsia="Times New Roman" w:hAnsi="Times New Roman" w:cs="Times New Roman"/>
                      <w14:ligatures w14:val="none"/>
                    </w:rPr>
                    <w:t xml:space="preserve">The </w:t>
                  </w:r>
                  <w:r w:rsidRPr="00752C09">
                    <w:rPr>
                      <w:rFonts w:ascii="Times New Roman" w:eastAsia="Times New Roman" w:hAnsi="Times New Roman" w:cs="Times New Roman"/>
                      <w:b/>
                      <w:bCs/>
                      <w:u w:val="single"/>
                      <w14:ligatures w14:val="none"/>
                    </w:rPr>
                    <w:t>Second Email</w:t>
                  </w:r>
                  <w:r w:rsidRPr="00752C09">
                    <w:rPr>
                      <w:rFonts w:ascii="Times New Roman" w:eastAsia="Times New Roman" w:hAnsi="Times New Roman" w:cs="Times New Roman"/>
                      <w:u w:val="single"/>
                      <w14:ligatures w14:val="none"/>
                    </w:rPr>
                    <w:t xml:space="preserve"> </w:t>
                  </w:r>
                </w:p>
                <w:p w14:paraId="1648EE3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Sent detailed correspondence for Thameslink compensation claims.</w:t>
                  </w:r>
                </w:p>
                <w:p w14:paraId="06E86ED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The </w:t>
                  </w:r>
                  <w:r w:rsidRPr="00752C09">
                    <w:rPr>
                      <w:rFonts w:ascii="Times New Roman" w:eastAsia="Times New Roman" w:hAnsi="Times New Roman" w:cs="Times New Roman"/>
                      <w:b/>
                      <w:bCs/>
                      <w:u w:val="single"/>
                      <w14:ligatures w14:val="none"/>
                    </w:rPr>
                    <w:t>Third Email</w:t>
                  </w:r>
                  <w:r w:rsidRPr="00752C09">
                    <w:rPr>
                      <w:rFonts w:ascii="Times New Roman" w:eastAsia="Times New Roman" w:hAnsi="Times New Roman" w:cs="Times New Roman"/>
                      <w14:ligatures w14:val="none"/>
                    </w:rPr>
                    <w:t xml:space="preserve"> this was for Contacting customer service on the </w:t>
                  </w:r>
                  <w:r w:rsidRPr="00752C09">
                    <w:rPr>
                      <w:rFonts w:ascii="Times New Roman" w:eastAsia="Times New Roman" w:hAnsi="Times New Roman" w:cs="Times New Roman"/>
                      <w:b/>
                      <w:bCs/>
                      <w:u w:val="single"/>
                      <w14:ligatures w14:val="none"/>
                    </w:rPr>
                    <w:t>18</w:t>
                  </w:r>
                  <w:r w:rsidRPr="00752C09">
                    <w:rPr>
                      <w:rFonts w:ascii="Times New Roman" w:eastAsia="Times New Roman" w:hAnsi="Times New Roman" w:cs="Times New Roman"/>
                      <w:b/>
                      <w:bCs/>
                      <w:u w:val="single"/>
                      <w:vertAlign w:val="superscript"/>
                      <w14:ligatures w14:val="none"/>
                    </w:rPr>
                    <w:t>th</w:t>
                  </w:r>
                  <w:r w:rsidRPr="00752C09">
                    <w:rPr>
                      <w:rFonts w:ascii="Times New Roman" w:eastAsia="Times New Roman" w:hAnsi="Times New Roman" w:cs="Times New Roman"/>
                      <w:b/>
                      <w:bCs/>
                      <w:u w:val="single"/>
                      <w14:ligatures w14:val="none"/>
                    </w:rPr>
                    <w:t xml:space="preserve"> of February 2025</w:t>
                  </w:r>
                  <w:r w:rsidRPr="00752C09">
                    <w:rPr>
                      <w:rFonts w:ascii="Times New Roman" w:eastAsia="Times New Roman" w:hAnsi="Times New Roman" w:cs="Times New Roman"/>
                      <w14:ligatures w14:val="none"/>
                    </w:rPr>
                    <w:t xml:space="preserve"> and was a satisfaction survey</w:t>
                  </w:r>
                </w:p>
              </w:tc>
            </w:tr>
            <w:tr w:rsidR="00000000" w:rsidRPr="00752C09" w14:paraId="4C56253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301166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19-02-2025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C5E19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8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6CF63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2F507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Refining Documentation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2E919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94212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9949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Reassessed all documents for consistency and ensured completeness.</w:t>
                  </w:r>
                </w:p>
              </w:tc>
            </w:tr>
            <w:tr w:rsidR="00000000" w:rsidRPr="00752C09" w14:paraId="33AF2F1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DEB04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1E8DC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9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33002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99128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Consolidating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69DB9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1A931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8A962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Consolidated updates and ensured all claims were aligned with recent feedback.</w:t>
                  </w:r>
                </w:p>
              </w:tc>
            </w:tr>
            <w:tr w:rsidR="00000000" w:rsidRPr="00752C09" w14:paraId="0A10E0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2AF0FF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21-02-2025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03C1C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10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2CF93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6135E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Preparing Submission Drafts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5DBBF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01569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63A07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Finalized drafts for submission across all three claims.</w:t>
                  </w:r>
                </w:p>
              </w:tc>
            </w:tr>
            <w:tr w:rsidR="00000000" w:rsidRPr="00752C09" w14:paraId="5FFCBA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72600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22-02-2025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DA957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11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463B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928F4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Sending the 4th Email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8FF6F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2C0A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A53C0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Sent the </w:t>
                  </w:r>
                  <w:r w:rsidRPr="00752C09">
                    <w:rPr>
                      <w:rFonts w:ascii="Times New Roman" w:eastAsia="Times New Roman" w:hAnsi="Times New Roman" w:cs="Times New Roman"/>
                      <w:b/>
                      <w:bCs/>
                      <w:u w:val="single"/>
                      <w14:ligatures w14:val="none"/>
                    </w:rPr>
                    <w:t>Forth Email</w:t>
                  </w:r>
                  <w:r w:rsidRPr="00752C09">
                    <w:rPr>
                      <w:rFonts w:ascii="Times New Roman" w:eastAsia="Times New Roman" w:hAnsi="Times New Roman" w:cs="Times New Roman"/>
                      <w14:ligatures w14:val="none"/>
                    </w:rPr>
                    <w:t xml:space="preserve"> refining claims for Omio, Thameslink, and Southern Rail.</w:t>
                  </w:r>
                </w:p>
              </w:tc>
            </w:tr>
            <w:tr w:rsidR="00000000" w:rsidRPr="00752C09" w14:paraId="4A09E4E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84DD9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23-02-2025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34CE3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12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D87D1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436B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Following Up on Omio and Thameslink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A0F9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845E4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21CED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Worked on follow-ups for Omio and Thameslink claims.</w:t>
                  </w:r>
                </w:p>
              </w:tc>
            </w:tr>
            <w:tr w:rsidR="00000000" w:rsidRPr="00752C09" w14:paraId="4AC28AF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9F4BF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24-02-2025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2C2C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Days, 13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667FF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4716D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Completing the 13-Day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45261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D2A88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98260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Reviewed and finalized claim updates to transition into the next stage. </w:t>
                  </w:r>
                </w:p>
                <w:p w14:paraId="03F78C0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I also Sent the </w:t>
                  </w:r>
                  <w:r w:rsidRPr="00752C09">
                    <w:rPr>
                      <w:rFonts w:ascii="Times New Roman" w:eastAsia="Times New Roman" w:hAnsi="Times New Roman" w:cs="Times New Roman"/>
                      <w:b/>
                      <w:bCs/>
                      <w:u w:val="single"/>
                      <w14:ligatures w14:val="none"/>
                    </w:rPr>
                    <w:t>1st Email</w:t>
                  </w:r>
                  <w:r w:rsidRPr="00752C09">
                    <w:rPr>
                      <w:rFonts w:ascii="Times New Roman" w:eastAsia="Times New Roman" w:hAnsi="Times New Roman" w:cs="Times New Roman"/>
                      <w14:ligatures w14:val="none"/>
                    </w:rPr>
                    <w:t xml:space="preserve"> for </w:t>
                  </w:r>
                  <w:r w:rsidRPr="00752C09">
                    <w:rPr>
                      <w:rFonts w:ascii="Times New Roman" w:eastAsia="Times New Roman" w:hAnsi="Times New Roman" w:cs="Times New Roman"/>
                      <w:b/>
                      <w:bCs/>
                      <w:u w:val="single"/>
                      <w14:ligatures w14:val="none"/>
                    </w:rPr>
                    <w:t>“Trip.com EasyJet &amp; SunExpress”</w:t>
                  </w:r>
                  <w:r w:rsidRPr="00752C09">
                    <w:rPr>
                      <w:rFonts w:ascii="Times New Roman" w:eastAsia="Times New Roman" w:hAnsi="Times New Roman" w:cs="Times New Roman"/>
                      <w14:ligatures w14:val="none"/>
                    </w:rPr>
                    <w:t xml:space="preserve"> related claims.</w:t>
                  </w:r>
                </w:p>
              </w:tc>
            </w:tr>
          </w:tbl>
          <w:p w14:paraId="245A94C1" w14:textId="77777777" w:rsidR="00000000" w:rsidRPr="00752C09" w:rsidRDefault="00000000">
            <w:pPr>
              <w:spacing w:after="0"/>
              <w:rPr>
                <w:rFonts w:ascii="Times New Roman" w:eastAsia="Times New Roman" w:hAnsi="Times New Roman" w:cs="Times New Roman"/>
                <w:kern w:val="0"/>
                <w14:ligatures w14:val="none"/>
              </w:rPr>
            </w:pPr>
          </w:p>
          <w:p w14:paraId="42097439"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Work Timeline for 19 Days (9:00 AM – 11:00 PM / 14 Hours Per Day)</w:t>
            </w:r>
          </w:p>
          <w:tbl>
            <w:tblPr>
              <w:tblpPr w:leftFromText="180" w:rightFromText="180" w:bottomFromText="160" w:vertAnchor="text" w:tblpX="-614"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182"/>
              <w:gridCol w:w="1009"/>
              <w:gridCol w:w="1640"/>
              <w:gridCol w:w="907"/>
              <w:gridCol w:w="1770"/>
              <w:gridCol w:w="3090"/>
            </w:tblGrid>
            <w:tr w:rsidR="00000000" w:rsidRPr="00752C09" w14:paraId="2BA1EA07" w14:textId="77777777">
              <w:trPr>
                <w:tblHeade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FBC8CD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Date</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730D2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Day 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CCB2A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EE01D6"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C95AD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Hours Worked</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AFAE5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Type of Hours</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BF580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Notes/Tasks Performed</w:t>
                  </w:r>
                </w:p>
              </w:tc>
            </w:tr>
            <w:tr w:rsidR="00000000" w:rsidRPr="00752C09" w14:paraId="0087F8D0"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9BD95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25-02-2025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ED034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A337D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A33CA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59C5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F7D7B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1C522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Reassessed and refined all submissions to ensure they met standards.</w:t>
                  </w:r>
                </w:p>
              </w:tc>
            </w:tr>
            <w:tr w:rsidR="00000000" w:rsidRPr="00752C09" w14:paraId="3150E947"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60ECD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26-02-2025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6B1D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66B02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7FEF4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Preparing Follow-Ups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0C4CD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ECB53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F0C20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Worked on preparing follow-up correspondence for pending claims.</w:t>
                  </w:r>
                </w:p>
              </w:tc>
            </w:tr>
            <w:tr w:rsidR="00000000" w:rsidRPr="00752C09" w14:paraId="065DD695"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12152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27-02-2025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C209C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FEE3C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74144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Consolidating Omio Documents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3A548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C9F1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51CE2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Organized and consolidated documents for Omio claims.</w:t>
                  </w:r>
                </w:p>
              </w:tc>
            </w:tr>
            <w:tr w:rsidR="00000000" w:rsidRPr="00752C09" w14:paraId="43B68465"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8FDB8A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28-02-2025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A153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07937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B1FC8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Responding to Omio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32746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A8905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B59234"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Fifth Email</w:t>
                  </w:r>
                  <w:r w:rsidRPr="00752C09">
                    <w:rPr>
                      <w:rFonts w:ascii="Times New Roman" w:eastAsia="Times New Roman" w:hAnsi="Times New Roman" w:cs="Times New Roman"/>
                      <w:b/>
                      <w:bCs/>
                      <w14:ligatures w14:val="none"/>
                    </w:rPr>
                    <w:t xml:space="preserve"> </w:t>
                  </w:r>
                  <w:r w:rsidRPr="00752C09">
                    <w:rPr>
                      <w:rFonts w:ascii="Times New Roman" w:eastAsia="Times New Roman" w:hAnsi="Times New Roman" w:cs="Times New Roman"/>
                      <w14:ligatures w14:val="none"/>
                    </w:rPr>
                    <w:t xml:space="preserve">from </w:t>
                  </w:r>
                  <w:r w:rsidRPr="00752C09">
                    <w:rPr>
                      <w:rFonts w:ascii="Times New Roman" w:eastAsia="Times New Roman" w:hAnsi="Times New Roman" w:cs="Times New Roman"/>
                      <w:b/>
                      <w:bCs/>
                      <w:u w:val="single"/>
                      <w14:ligatures w14:val="none"/>
                    </w:rPr>
                    <w:t>“Omio, Thameslink, and Southern Rail”</w:t>
                  </w:r>
                  <w:r w:rsidRPr="00752C09">
                    <w:rPr>
                      <w:rFonts w:ascii="Times New Roman" w:eastAsia="Times New Roman" w:hAnsi="Times New Roman" w:cs="Times New Roman"/>
                      <w14:ligatures w14:val="none"/>
                    </w:rPr>
                    <w:t xml:space="preserve"> which was another official correspondence that needed addressing</w:t>
                  </w:r>
                </w:p>
              </w:tc>
            </w:tr>
            <w:tr w:rsidR="00000000" w:rsidRPr="00752C09" w14:paraId="3621ABA9"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01F6A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01-03-2025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61187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4BAB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AADEE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Financial Adjustments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3578F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6F698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308EA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The </w:t>
                  </w:r>
                  <w:r w:rsidRPr="00752C09">
                    <w:rPr>
                      <w:rFonts w:ascii="Times New Roman" w:eastAsia="Times New Roman" w:hAnsi="Times New Roman" w:cs="Times New Roman"/>
                      <w:b/>
                      <w:bCs/>
                      <w:u w:val="single"/>
                      <w14:ligatures w14:val="none"/>
                    </w:rPr>
                    <w:t>Sixth Email</w:t>
                  </w:r>
                  <w:r w:rsidRPr="00752C09">
                    <w:rPr>
                      <w:rFonts w:ascii="Times New Roman" w:eastAsia="Times New Roman" w:hAnsi="Times New Roman" w:cs="Times New Roman"/>
                      <w14:ligatures w14:val="none"/>
                    </w:rPr>
                    <w:t xml:space="preserve"> was sent by me to </w:t>
                  </w:r>
                  <w:r w:rsidRPr="00752C09">
                    <w:rPr>
                      <w:rFonts w:ascii="Times New Roman" w:eastAsia="Times New Roman" w:hAnsi="Times New Roman" w:cs="Times New Roman"/>
                      <w:b/>
                      <w:bCs/>
                      <w:u w:val="single"/>
                      <w14:ligatures w14:val="none"/>
                    </w:rPr>
                    <w:t>“Omio, Thameslink, and Southern Rail,”</w:t>
                  </w:r>
                </w:p>
                <w:p w14:paraId="3ADC728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I Cross-checked financial adjustments for all active claims.</w:t>
                  </w:r>
                </w:p>
              </w:tc>
            </w:tr>
            <w:tr w:rsidR="00000000" w:rsidRPr="00752C09" w14:paraId="4866C87A"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C3425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02-03-2025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D4FC8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E91A6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A73E0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Drafting Southern Rail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2A2F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3318E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4F25B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Prepared updated drafts for Southern Rail submissions.</w:t>
                  </w:r>
                </w:p>
              </w:tc>
            </w:tr>
            <w:tr w:rsidR="00000000" w:rsidRPr="00752C09" w14:paraId="3C34E8F5"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25D8D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03-03-2025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FCBF3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7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409EA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129E25" w14:textId="77777777" w:rsidR="00000000" w:rsidRPr="00752C09" w:rsidRDefault="00000000">
                  <w:pPr>
                    <w:spacing w:after="0"/>
                    <w:rPr>
                      <w:rFonts w:ascii="Times New Roman" w:eastAsia="Times New Roman" w:hAnsi="Times New Roman" w:cs="Times New Roman"/>
                      <w:color w:val="FF0000"/>
                      <w14:ligatures w14:val="none"/>
                    </w:rPr>
                  </w:pPr>
                  <w:r w:rsidRPr="00752C09">
                    <w:rPr>
                      <w:rFonts w:ascii="Times New Roman" w:eastAsia="Times New Roman" w:hAnsi="Times New Roman" w:cs="Times New Roman"/>
                      <w14:ligatures w14:val="none"/>
                    </w:rPr>
                    <w:t>Reviewing &amp; Drafting 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49BD7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7729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F5348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The </w:t>
                  </w:r>
                  <w:r w:rsidRPr="00752C09">
                    <w:rPr>
                      <w:rFonts w:ascii="Times New Roman" w:eastAsia="Times New Roman" w:hAnsi="Times New Roman" w:cs="Times New Roman"/>
                      <w:b/>
                      <w:bCs/>
                      <w:u w:val="single"/>
                      <w14:ligatures w14:val="none"/>
                    </w:rPr>
                    <w:t>Seventh Email</w:t>
                  </w:r>
                  <w:r w:rsidRPr="00752C09">
                    <w:rPr>
                      <w:rFonts w:ascii="Times New Roman" w:eastAsia="Times New Roman" w:hAnsi="Times New Roman" w:cs="Times New Roman"/>
                      <w14:ligatures w14:val="none"/>
                    </w:rPr>
                    <w:t xml:space="preserve"> was received on the </w:t>
                  </w:r>
                  <w:r w:rsidRPr="00752C09">
                    <w:rPr>
                      <w:rFonts w:ascii="Times New Roman" w:eastAsia="Times New Roman" w:hAnsi="Times New Roman" w:cs="Times New Roman"/>
                      <w:b/>
                      <w:bCs/>
                      <w:u w:val="single"/>
                      <w14:ligatures w14:val="none"/>
                    </w:rPr>
                    <w:t>3rd of March 2025</w:t>
                  </w:r>
                  <w:r w:rsidRPr="00752C09">
                    <w:rPr>
                      <w:rFonts w:ascii="Times New Roman" w:eastAsia="Times New Roman" w:hAnsi="Times New Roman" w:cs="Times New Roman"/>
                      <w14:ligatures w14:val="none"/>
                    </w:rPr>
                    <w:t xml:space="preserve">, </w:t>
                  </w:r>
                </w:p>
                <w:p w14:paraId="15ECE5B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This caused the </w:t>
                  </w:r>
                  <w:r w:rsidRPr="00752C09">
                    <w:rPr>
                      <w:rFonts w:ascii="Times New Roman" w:eastAsia="Times New Roman" w:hAnsi="Times New Roman" w:cs="Times New Roman"/>
                      <w:b/>
                      <w:bCs/>
                      <w:u w:val="single"/>
                      <w14:ligatures w14:val="none"/>
                    </w:rPr>
                    <w:t>Eight Email</w:t>
                  </w:r>
                  <w:r w:rsidRPr="00752C09">
                    <w:rPr>
                      <w:rFonts w:ascii="Times New Roman" w:eastAsia="Times New Roman" w:hAnsi="Times New Roman" w:cs="Times New Roman"/>
                      <w14:ligatures w14:val="none"/>
                    </w:rPr>
                    <w:t xml:space="preserve"> to be sent on the same day, which was the </w:t>
                  </w:r>
                  <w:proofErr w:type="gramStart"/>
                  <w:r w:rsidRPr="00752C09">
                    <w:rPr>
                      <w:rFonts w:ascii="Times New Roman" w:eastAsia="Times New Roman" w:hAnsi="Times New Roman" w:cs="Times New Roman"/>
                      <w:b/>
                      <w:bCs/>
                      <w:u w:val="single"/>
                      <w14:ligatures w14:val="none"/>
                    </w:rPr>
                    <w:t>03rd</w:t>
                  </w:r>
                  <w:proofErr w:type="gramEnd"/>
                  <w:r w:rsidRPr="00752C09">
                    <w:rPr>
                      <w:rFonts w:ascii="Times New Roman" w:eastAsia="Times New Roman" w:hAnsi="Times New Roman" w:cs="Times New Roman"/>
                      <w:b/>
                      <w:bCs/>
                      <w:u w:val="single"/>
                      <w14:ligatures w14:val="none"/>
                    </w:rPr>
                    <w:t xml:space="preserve"> of March 2025.</w:t>
                  </w:r>
                </w:p>
              </w:tc>
            </w:tr>
            <w:tr w:rsidR="00000000" w:rsidRPr="00752C09" w14:paraId="03B28711"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D9CC2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04-03-2025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7ADDF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8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A35EF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7E458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3F11C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9909A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4454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Reviewed feedback received from Trip.com and EasyJet claims.</w:t>
                  </w:r>
                </w:p>
              </w:tc>
            </w:tr>
            <w:tr w:rsidR="00000000" w:rsidRPr="00752C09" w14:paraId="28465E63"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2F45BB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05-03-2025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701CD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9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0FC43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E756D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Refining Financial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B15F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5ECA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D5D48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Reassessed and refined financial evidence for pending claims.</w:t>
                  </w:r>
                </w:p>
              </w:tc>
            </w:tr>
            <w:tr w:rsidR="00000000" w:rsidRPr="00752C09" w14:paraId="69819F7F"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E9FC9D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06-03-2025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0E263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10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DC531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6D382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Received the 9th Email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1122D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725BC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71085"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Ninth Email</w:t>
                  </w:r>
                  <w:r w:rsidRPr="00752C09">
                    <w:rPr>
                      <w:rFonts w:ascii="Times New Roman" w:eastAsia="Times New Roman" w:hAnsi="Times New Roman" w:cs="Times New Roman"/>
                      <w:b/>
                      <w:bCs/>
                      <w14:ligatures w14:val="none"/>
                    </w:rPr>
                    <w:t xml:space="preserve">, </w:t>
                  </w:r>
                  <w:r w:rsidRPr="00752C09">
                    <w:rPr>
                      <w:rFonts w:ascii="Times New Roman" w:eastAsia="Times New Roman" w:hAnsi="Times New Roman" w:cs="Times New Roman"/>
                      <w14:ligatures w14:val="none"/>
                    </w:rPr>
                    <w:t xml:space="preserve">I received the </w:t>
                  </w:r>
                  <w:r w:rsidRPr="00752C09">
                    <w:rPr>
                      <w:rFonts w:ascii="Times New Roman" w:eastAsia="Times New Roman" w:hAnsi="Times New Roman" w:cs="Times New Roman"/>
                      <w:b/>
                      <w:bCs/>
                      <w:u w:val="single"/>
                      <w14:ligatures w14:val="none"/>
                    </w:rPr>
                    <w:t>Ninth Email,</w:t>
                  </w:r>
                  <w:r w:rsidRPr="00752C09">
                    <w:rPr>
                      <w:rFonts w:ascii="Times New Roman" w:eastAsia="Times New Roman" w:hAnsi="Times New Roman" w:cs="Times New Roman"/>
                      <w14:ligatures w14:val="none"/>
                    </w:rPr>
                    <w:t xml:space="preserve"> on the </w:t>
                  </w:r>
                  <w:r w:rsidRPr="00752C09">
                    <w:rPr>
                      <w:rFonts w:ascii="Times New Roman" w:eastAsia="Times New Roman" w:hAnsi="Times New Roman" w:cs="Times New Roman"/>
                      <w:b/>
                      <w:bCs/>
                      <w:u w:val="single"/>
                      <w14:ligatures w14:val="none"/>
                    </w:rPr>
                    <w:t>6th of March 2025</w:t>
                  </w:r>
                  <w:r w:rsidRPr="00752C09">
                    <w:rPr>
                      <w:rFonts w:ascii="Times New Roman" w:eastAsia="Times New Roman" w:hAnsi="Times New Roman" w:cs="Times New Roman"/>
                      <w14:ligatures w14:val="none"/>
                    </w:rPr>
                    <w:t>, but I was busy working on the claim files at the time and unfortunately didn’t notice it until it was too late to address it that evening. I decided to review its contents clearer in the morning.</w:t>
                  </w:r>
                </w:p>
              </w:tc>
            </w:tr>
            <w:tr w:rsidR="00000000" w:rsidRPr="00752C09" w14:paraId="70C18DF7"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CD0BB8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07-03-2025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7159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C3284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C118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Drafting Final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68CED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D4F34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863327"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 xml:space="preserve">Friday </w:t>
                  </w:r>
                </w:p>
                <w:p w14:paraId="32653C2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Drafted and finalized updates for all active claims.</w:t>
                  </w:r>
                </w:p>
              </w:tc>
            </w:tr>
            <w:tr w:rsidR="00000000" w:rsidRPr="00752C09" w14:paraId="1DF0D9D7"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7028D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08-03-2025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DC113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8DDCB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5897D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Southern Rail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C5102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08AEB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234519"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Saturday</w:t>
                  </w:r>
                </w:p>
                <w:p w14:paraId="671EA6C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Reviewed and addressed feedback received from Southern Rail.</w:t>
                  </w:r>
                </w:p>
              </w:tc>
            </w:tr>
            <w:tr w:rsidR="00000000" w:rsidRPr="00752C09" w14:paraId="6D35665F"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E1D3C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09-03-2025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85C4B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D7A6D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299A6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Consolidating Final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15D9C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5192F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810E56"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Sunday</w:t>
                  </w:r>
                </w:p>
                <w:p w14:paraId="250FE0F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Consolidated all evidence for submission to ensure completeness.</w:t>
                  </w:r>
                </w:p>
              </w:tc>
            </w:tr>
            <w:tr w:rsidR="00000000" w:rsidRPr="00752C09" w14:paraId="5DD430AC"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A54F2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10-03-2025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D9B8A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8E78D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BEF8E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Preparing Final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6032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87E8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9A3CEF"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Monday</w:t>
                  </w:r>
                </w:p>
                <w:p w14:paraId="1E20727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Prepared final correspondence for submission to all service providers.</w:t>
                  </w:r>
                </w:p>
              </w:tc>
            </w:tr>
            <w:tr w:rsidR="00000000" w:rsidRPr="00752C09" w14:paraId="7D906AD3"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5C107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11-03-2025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F0D19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A478D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BC05A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Wrapping Up the 19-Day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30B65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D04B6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E96471"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Tuesday</w:t>
                  </w:r>
                </w:p>
                <w:p w14:paraId="4BBF1B8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Finalized all submissions, ensuring readiness for the next steps.</w:t>
                  </w:r>
                </w:p>
              </w:tc>
            </w:tr>
            <w:tr w:rsidR="00000000" w:rsidRPr="00752C09" w14:paraId="0345FB2B" w14:textId="77777777">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5F1DDC"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12-03-2025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09487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2E5C1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8ED9A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Wrapping Up the 19-Day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40E7E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0E96D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BE6A5D"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 xml:space="preserve">Wednesday </w:t>
                  </w:r>
                </w:p>
                <w:p w14:paraId="46032F9A"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14:ligatures w14:val="none"/>
                    </w:rPr>
                    <w:t>Finalized all submissions, ensuring readiness for the next steps.</w:t>
                  </w:r>
                </w:p>
              </w:tc>
            </w:tr>
          </w:tbl>
          <w:p w14:paraId="2EC15A64" w14:textId="77777777" w:rsidR="00000000" w:rsidRPr="00752C09" w:rsidRDefault="00000000">
            <w:pPr>
              <w:spacing w:after="0"/>
              <w:rPr>
                <w:rFonts w:ascii="Times New Roman" w:eastAsia="Times New Roman" w:hAnsi="Times New Roman" w:cs="Times New Roman"/>
                <w:kern w:val="0"/>
                <w14:ligatures w14:val="none"/>
              </w:rPr>
            </w:pPr>
          </w:p>
          <w:p w14:paraId="4AB589E4" w14:textId="77777777" w:rsidR="00000000" w:rsidRPr="00752C09" w:rsidRDefault="00000000">
            <w:pPr>
              <w:widowControl w:val="0"/>
              <w:numPr>
                <w:ilvl w:val="0"/>
                <w:numId w:val="39"/>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 attempted to send the First email on the </w:t>
            </w:r>
            <w:r w:rsidRPr="00752C09">
              <w:rPr>
                <w:rFonts w:ascii="Times New Roman" w:eastAsia="Times New Roman" w:hAnsi="Times New Roman" w:cs="Times New Roman"/>
                <w:b/>
                <w:bCs/>
                <w:kern w:val="0"/>
                <w:u w:val="single"/>
                <w14:ligatures w14:val="none"/>
              </w:rPr>
              <w:t>9th of February 2025,</w:t>
            </w:r>
            <w:r w:rsidRPr="00752C09">
              <w:rPr>
                <w:rFonts w:ascii="Times New Roman" w:eastAsia="Times New Roman" w:hAnsi="Times New Roman" w:cs="Times New Roman"/>
                <w:kern w:val="0"/>
                <w14:ligatures w14:val="none"/>
              </w:rPr>
              <w:t xml:space="preserve"> this was unsuccessful due to their website not accepting the documents. </w:t>
            </w:r>
          </w:p>
          <w:p w14:paraId="3177DF53"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And I managed to send the </w:t>
            </w:r>
            <w:r w:rsidRPr="00752C09">
              <w:rPr>
                <w:rFonts w:ascii="Times New Roman" w:eastAsia="Times New Roman" w:hAnsi="Times New Roman" w:cs="Times New Roman"/>
                <w:b/>
                <w:bCs/>
                <w:kern w:val="0"/>
                <w14:ligatures w14:val="none"/>
              </w:rPr>
              <w:t>First Email</w:t>
            </w:r>
            <w:r w:rsidRPr="00752C09">
              <w:rPr>
                <w:rFonts w:ascii="Times New Roman" w:eastAsia="Times New Roman" w:hAnsi="Times New Roman" w:cs="Times New Roman"/>
                <w:kern w:val="0"/>
                <w14:ligatures w14:val="none"/>
              </w:rPr>
              <w:t xml:space="preserve"> on the </w:t>
            </w:r>
            <w:r w:rsidRPr="00752C09">
              <w:rPr>
                <w:rFonts w:ascii="Times New Roman" w:eastAsia="Times New Roman" w:hAnsi="Times New Roman" w:cs="Times New Roman"/>
                <w:b/>
                <w:bCs/>
                <w:kern w:val="0"/>
                <w:u w:val="single"/>
                <w14:ligatures w14:val="none"/>
              </w:rPr>
              <w:t>12th of February 2025</w:t>
            </w:r>
            <w:r w:rsidRPr="00752C09">
              <w:rPr>
                <w:rFonts w:ascii="Times New Roman" w:eastAsia="Times New Roman" w:hAnsi="Times New Roman" w:cs="Times New Roman"/>
                <w:kern w:val="0"/>
                <w14:ligatures w14:val="none"/>
              </w:rPr>
              <w:t>.</w:t>
            </w:r>
          </w:p>
          <w:p w14:paraId="5EBF316B"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 continued overviewing the sent correspondence and addressed the issues in the “Trip.com, EasyJet and Sunexpress” claim files until the</w:t>
            </w:r>
          </w:p>
          <w:p w14:paraId="67D7AD89"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14:ligatures w14:val="none"/>
              </w:rPr>
              <w:t>Second Email</w:t>
            </w:r>
            <w:r w:rsidRPr="00752C09">
              <w:rPr>
                <w:rFonts w:ascii="Times New Roman" w:eastAsia="Times New Roman" w:hAnsi="Times New Roman" w:cs="Times New Roman"/>
                <w:kern w:val="0"/>
                <w14:ligatures w14:val="none"/>
              </w:rPr>
              <w:t xml:space="preserve"> I received email </w:t>
            </w:r>
            <w:r w:rsidRPr="00752C09">
              <w:rPr>
                <w:rFonts w:ascii="Times New Roman" w:eastAsia="Times New Roman" w:hAnsi="Times New Roman" w:cs="Times New Roman"/>
                <w:b/>
                <w:bCs/>
                <w:kern w:val="0"/>
                <w:u w:val="single"/>
                <w14:ligatures w14:val="none"/>
              </w:rPr>
              <w:t>18th of February 2025</w:t>
            </w:r>
            <w:r w:rsidRPr="00752C09">
              <w:rPr>
                <w:rFonts w:ascii="Times New Roman" w:eastAsia="Times New Roman" w:hAnsi="Times New Roman" w:cs="Times New Roman"/>
                <w:kern w:val="0"/>
                <w14:ligatures w14:val="none"/>
              </w:rPr>
              <w:t>, when I received an email from Thameslink.</w:t>
            </w:r>
          </w:p>
          <w:p w14:paraId="58294E8A"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work continued on the </w:t>
            </w:r>
            <w:r w:rsidRPr="00752C09">
              <w:rPr>
                <w:rFonts w:ascii="Times New Roman" w:eastAsia="Times New Roman" w:hAnsi="Times New Roman" w:cs="Times New Roman"/>
                <w:b/>
                <w:bCs/>
                <w:kern w:val="0"/>
                <w:u w:val="single"/>
                <w14:ligatures w14:val="none"/>
              </w:rPr>
              <w:t xml:space="preserve">“Omio, Thameslink, and Southern Rail” </w:t>
            </w:r>
            <w:r w:rsidRPr="00752C09">
              <w:rPr>
                <w:rFonts w:ascii="Times New Roman" w:eastAsia="Times New Roman" w:hAnsi="Times New Roman" w:cs="Times New Roman"/>
                <w:kern w:val="0"/>
                <w14:ligatures w14:val="none"/>
              </w:rPr>
              <w:t xml:space="preserve">claim and I received  the </w:t>
            </w:r>
            <w:r w:rsidRPr="00752C09">
              <w:rPr>
                <w:rFonts w:ascii="Times New Roman" w:eastAsia="Times New Roman" w:hAnsi="Times New Roman" w:cs="Times New Roman"/>
                <w:b/>
                <w:bCs/>
                <w:kern w:val="0"/>
                <w14:ligatures w14:val="none"/>
              </w:rPr>
              <w:t>Third Email</w:t>
            </w:r>
            <w:r w:rsidRPr="00752C09">
              <w:rPr>
                <w:rFonts w:ascii="Times New Roman" w:eastAsia="Times New Roman" w:hAnsi="Times New Roman" w:cs="Times New Roman"/>
                <w:kern w:val="0"/>
                <w14:ligatures w14:val="none"/>
              </w:rPr>
              <w:t xml:space="preserve"> this was for Contacting customer service on the </w:t>
            </w:r>
            <w:r w:rsidRPr="00752C09">
              <w:rPr>
                <w:rFonts w:ascii="Times New Roman" w:eastAsia="Times New Roman" w:hAnsi="Times New Roman" w:cs="Times New Roman"/>
                <w:b/>
                <w:bCs/>
                <w:kern w:val="0"/>
                <w:u w:val="single"/>
                <w14:ligatures w14:val="none"/>
              </w:rPr>
              <w:t>18</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February 2025</w:t>
            </w:r>
            <w:r w:rsidRPr="00752C09">
              <w:rPr>
                <w:rFonts w:ascii="Times New Roman" w:eastAsia="Times New Roman" w:hAnsi="Times New Roman" w:cs="Times New Roman"/>
                <w:kern w:val="0"/>
                <w14:ligatures w14:val="none"/>
              </w:rPr>
              <w:t xml:space="preserve"> and was a satisfaction survey. </w:t>
            </w:r>
          </w:p>
          <w:p w14:paraId="43B6E1F1"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14:ligatures w14:val="none"/>
              </w:rPr>
              <w:t>Fourth Email</w:t>
            </w:r>
            <w:r w:rsidRPr="00752C09">
              <w:rPr>
                <w:rFonts w:ascii="Times New Roman" w:eastAsia="Times New Roman" w:hAnsi="Times New Roman" w:cs="Times New Roman"/>
                <w:kern w:val="0"/>
                <w14:ligatures w14:val="none"/>
              </w:rPr>
              <w:t xml:space="preserve"> was sent on the </w:t>
            </w:r>
            <w:r w:rsidRPr="00752C09">
              <w:rPr>
                <w:rFonts w:ascii="Times New Roman" w:eastAsia="Times New Roman" w:hAnsi="Times New Roman" w:cs="Times New Roman"/>
                <w:b/>
                <w:bCs/>
                <w:kern w:val="0"/>
                <w:u w:val="single"/>
                <w14:ligatures w14:val="none"/>
              </w:rPr>
              <w:t>22nd of February 2025</w:t>
            </w:r>
            <w:r w:rsidRPr="00752C09">
              <w:rPr>
                <w:rFonts w:ascii="Times New Roman" w:eastAsia="Times New Roman" w:hAnsi="Times New Roman" w:cs="Times New Roman"/>
                <w:kern w:val="0"/>
                <w14:ligatures w14:val="none"/>
              </w:rPr>
              <w:t xml:space="preserve"> to do with </w:t>
            </w:r>
            <w:r w:rsidRPr="00752C09">
              <w:rPr>
                <w:rFonts w:ascii="Times New Roman" w:eastAsia="Times New Roman" w:hAnsi="Times New Roman" w:cs="Times New Roman"/>
                <w:b/>
                <w:bCs/>
                <w:kern w:val="0"/>
                <w:u w:val="single"/>
                <w14:ligatures w14:val="none"/>
              </w:rPr>
              <w:t>“Omio, Thameslink, and Southern Rail”</w:t>
            </w:r>
            <w:r w:rsidRPr="00752C09">
              <w:rPr>
                <w:rFonts w:ascii="Times New Roman" w:eastAsia="Times New Roman" w:hAnsi="Times New Roman" w:cs="Times New Roman"/>
                <w:kern w:val="0"/>
                <w14:ligatures w14:val="none"/>
              </w:rPr>
              <w:t xml:space="preserve"> claim.</w:t>
            </w:r>
          </w:p>
          <w:p w14:paraId="5A06C446"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 continued to focus my work on all three claims simultaneously as this would be beneficial to all involved due to three insurance claims being of a similar nature to one another.</w:t>
            </w:r>
          </w:p>
          <w:p w14:paraId="50A49695" w14:textId="77777777" w:rsidR="00000000" w:rsidRPr="00752C09" w:rsidRDefault="00000000">
            <w:pPr>
              <w:widowControl w:val="0"/>
              <w:numPr>
                <w:ilvl w:val="1"/>
                <w:numId w:val="40"/>
              </w:num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u w:val="single"/>
                <w14:ligatures w14:val="none"/>
              </w:rPr>
              <w:t>24</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February 2025</w:t>
            </w:r>
            <w:r w:rsidRPr="00752C09">
              <w:rPr>
                <w:rFonts w:ascii="Times New Roman" w:eastAsia="Times New Roman" w:hAnsi="Times New Roman" w:cs="Times New Roman"/>
                <w:kern w:val="0"/>
                <w14:ligatures w14:val="none"/>
              </w:rPr>
              <w:t xml:space="preserve">, I sent the first email to </w:t>
            </w:r>
            <w:r w:rsidRPr="00752C09">
              <w:rPr>
                <w:rFonts w:ascii="Times New Roman" w:eastAsia="Times New Roman" w:hAnsi="Times New Roman" w:cs="Times New Roman"/>
                <w:b/>
                <w:bCs/>
                <w:kern w:val="0"/>
                <w:u w:val="single"/>
                <w14:ligatures w14:val="none"/>
              </w:rPr>
              <w:t>“Trip.com, EasyJet, &amp; SunExpress”</w:t>
            </w:r>
          </w:p>
          <w:p w14:paraId="5531B436"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On the </w:t>
            </w:r>
            <w:r w:rsidRPr="00752C09">
              <w:rPr>
                <w:rFonts w:ascii="Times New Roman" w:eastAsia="Times New Roman" w:hAnsi="Times New Roman" w:cs="Times New Roman"/>
                <w:b/>
                <w:bCs/>
                <w:kern w:val="0"/>
                <w:u w:val="single"/>
                <w14:ligatures w14:val="none"/>
              </w:rPr>
              <w:t>28th of February 2025</w:t>
            </w:r>
            <w:r w:rsidRPr="00752C09">
              <w:rPr>
                <w:rFonts w:ascii="Times New Roman" w:eastAsia="Times New Roman" w:hAnsi="Times New Roman" w:cs="Times New Roman"/>
                <w:kern w:val="0"/>
                <w14:ligatures w14:val="none"/>
              </w:rPr>
              <w:t xml:space="preserve">, I received the </w:t>
            </w:r>
            <w:r w:rsidRPr="00752C09">
              <w:rPr>
                <w:rFonts w:ascii="Times New Roman" w:eastAsia="Times New Roman" w:hAnsi="Times New Roman" w:cs="Times New Roman"/>
                <w:b/>
                <w:bCs/>
                <w:kern w:val="0"/>
                <w14:ligatures w14:val="none"/>
              </w:rPr>
              <w:t xml:space="preserve">Fifth Email </w:t>
            </w:r>
            <w:r w:rsidRPr="00752C09">
              <w:rPr>
                <w:rFonts w:ascii="Times New Roman" w:eastAsia="Times New Roman" w:hAnsi="Times New Roman" w:cs="Times New Roman"/>
                <w:kern w:val="0"/>
                <w14:ligatures w14:val="none"/>
              </w:rPr>
              <w:t xml:space="preserve">from </w:t>
            </w:r>
            <w:r w:rsidRPr="00752C09">
              <w:rPr>
                <w:rFonts w:ascii="Times New Roman" w:eastAsia="Times New Roman" w:hAnsi="Times New Roman" w:cs="Times New Roman"/>
                <w:b/>
                <w:bCs/>
                <w:kern w:val="0"/>
                <w:u w:val="single"/>
                <w14:ligatures w14:val="none"/>
              </w:rPr>
              <w:t>“Omio, Thameslink, and Southern Rail”</w:t>
            </w:r>
            <w:r w:rsidRPr="00752C09">
              <w:rPr>
                <w:rFonts w:ascii="Times New Roman" w:eastAsia="Times New Roman" w:hAnsi="Times New Roman" w:cs="Times New Roman"/>
                <w:kern w:val="0"/>
                <w14:ligatures w14:val="none"/>
              </w:rPr>
              <w:t xml:space="preserve"> which was another official correspondence that needed addressing</w:t>
            </w:r>
          </w:p>
          <w:p w14:paraId="6EDB4C8A"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  completed this file by the </w:t>
            </w:r>
            <w:r w:rsidRPr="00752C09">
              <w:rPr>
                <w:rFonts w:ascii="Times New Roman" w:eastAsia="Times New Roman" w:hAnsi="Times New Roman" w:cs="Times New Roman"/>
                <w:b/>
                <w:bCs/>
                <w:kern w:val="0"/>
                <w:u w:val="single"/>
                <w14:ligatures w14:val="none"/>
              </w:rPr>
              <w:t>1st of March 2025</w:t>
            </w:r>
            <w:r w:rsidRPr="00752C09">
              <w:rPr>
                <w:rFonts w:ascii="Times New Roman" w:eastAsia="Times New Roman" w:hAnsi="Times New Roman" w:cs="Times New Roman"/>
                <w:kern w:val="0"/>
                <w14:ligatures w14:val="none"/>
              </w:rPr>
              <w:t xml:space="preserve"> when the </w:t>
            </w:r>
            <w:r w:rsidRPr="00752C09">
              <w:rPr>
                <w:rFonts w:ascii="Times New Roman" w:eastAsia="Times New Roman" w:hAnsi="Times New Roman" w:cs="Times New Roman"/>
                <w:b/>
                <w:bCs/>
                <w:kern w:val="0"/>
                <w14:ligatures w14:val="none"/>
              </w:rPr>
              <w:t>Sixth Email</w:t>
            </w:r>
            <w:r w:rsidRPr="00752C09">
              <w:rPr>
                <w:rFonts w:ascii="Times New Roman" w:eastAsia="Times New Roman" w:hAnsi="Times New Roman" w:cs="Times New Roman"/>
                <w:kern w:val="0"/>
                <w14:ligatures w14:val="none"/>
              </w:rPr>
              <w:t xml:space="preserve"> was sent by me to </w:t>
            </w:r>
            <w:r w:rsidRPr="00752C09">
              <w:rPr>
                <w:rFonts w:ascii="Times New Roman" w:eastAsia="Times New Roman" w:hAnsi="Times New Roman" w:cs="Times New Roman"/>
                <w:b/>
                <w:bCs/>
                <w:kern w:val="0"/>
                <w:u w:val="single"/>
                <w14:ligatures w14:val="none"/>
              </w:rPr>
              <w:t>“Omio, Thameslink, and Southern Rail”</w:t>
            </w:r>
          </w:p>
          <w:p w14:paraId="6E142A90"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 then focused mostly on the </w:t>
            </w:r>
            <w:r w:rsidRPr="00752C09">
              <w:rPr>
                <w:rFonts w:ascii="Times New Roman" w:eastAsia="Times New Roman" w:hAnsi="Times New Roman" w:cs="Times New Roman"/>
                <w:b/>
                <w:bCs/>
                <w:kern w:val="0"/>
                <w:u w:val="single"/>
                <w14:ligatures w14:val="none"/>
              </w:rPr>
              <w:t>“Trip.com claim and Co.”</w:t>
            </w:r>
            <w:r w:rsidRPr="00752C09">
              <w:rPr>
                <w:rFonts w:ascii="Times New Roman" w:eastAsia="Times New Roman" w:hAnsi="Times New Roman" w:cs="Times New Roman"/>
                <w:kern w:val="0"/>
                <w14:ligatures w14:val="none"/>
              </w:rPr>
              <w:t xml:space="preserve"> </w:t>
            </w:r>
          </w:p>
          <w:p w14:paraId="16B1CDD3"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14:ligatures w14:val="none"/>
              </w:rPr>
              <w:t>Seventh Email</w:t>
            </w:r>
            <w:r w:rsidRPr="00752C09">
              <w:rPr>
                <w:rFonts w:ascii="Times New Roman" w:eastAsia="Times New Roman" w:hAnsi="Times New Roman" w:cs="Times New Roman"/>
                <w:kern w:val="0"/>
                <w14:ligatures w14:val="none"/>
              </w:rPr>
              <w:t xml:space="preserve"> was received on the </w:t>
            </w:r>
            <w:r w:rsidRPr="00752C09">
              <w:rPr>
                <w:rFonts w:ascii="Times New Roman" w:eastAsia="Times New Roman" w:hAnsi="Times New Roman" w:cs="Times New Roman"/>
                <w:b/>
                <w:bCs/>
                <w:kern w:val="0"/>
                <w:u w:val="single"/>
                <w14:ligatures w14:val="none"/>
              </w:rPr>
              <w:t>3rd of March 2025</w:t>
            </w:r>
            <w:r w:rsidRPr="00752C09">
              <w:rPr>
                <w:rFonts w:ascii="Times New Roman" w:eastAsia="Times New Roman" w:hAnsi="Times New Roman" w:cs="Times New Roman"/>
                <w:kern w:val="0"/>
                <w14:ligatures w14:val="none"/>
              </w:rPr>
              <w:t xml:space="preserve">, </w:t>
            </w:r>
          </w:p>
          <w:p w14:paraId="3E31E6B4"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This caused the </w:t>
            </w:r>
            <w:r w:rsidRPr="00752C09">
              <w:rPr>
                <w:rFonts w:ascii="Times New Roman" w:eastAsia="Times New Roman" w:hAnsi="Times New Roman" w:cs="Times New Roman"/>
                <w:b/>
                <w:bCs/>
                <w:kern w:val="0"/>
                <w14:ligatures w14:val="none"/>
              </w:rPr>
              <w:t>Eight Email</w:t>
            </w:r>
            <w:r w:rsidRPr="00752C09">
              <w:rPr>
                <w:rFonts w:ascii="Times New Roman" w:eastAsia="Times New Roman" w:hAnsi="Times New Roman" w:cs="Times New Roman"/>
                <w:kern w:val="0"/>
                <w14:ligatures w14:val="none"/>
              </w:rPr>
              <w:t xml:space="preserve"> to be sent on the same day, which was the </w:t>
            </w:r>
            <w:r w:rsidRPr="00752C09">
              <w:rPr>
                <w:rFonts w:ascii="Times New Roman" w:eastAsia="Times New Roman" w:hAnsi="Times New Roman" w:cs="Times New Roman"/>
                <w:b/>
                <w:bCs/>
                <w:kern w:val="0"/>
                <w:u w:val="single"/>
                <w14:ligatures w14:val="none"/>
              </w:rPr>
              <w:t>03rd of March 2025.</w:t>
            </w:r>
          </w:p>
          <w:p w14:paraId="1B6C5312"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 yet again continued working around the clock until the </w:t>
            </w:r>
            <w:r w:rsidRPr="00752C09">
              <w:rPr>
                <w:rFonts w:ascii="Times New Roman" w:eastAsia="Times New Roman" w:hAnsi="Times New Roman" w:cs="Times New Roman"/>
                <w:b/>
                <w:bCs/>
                <w:kern w:val="0"/>
                <w:u w:val="single"/>
                <w14:ligatures w14:val="none"/>
              </w:rPr>
              <w:t>6th of March 2025</w:t>
            </w:r>
            <w:r w:rsidRPr="00752C09">
              <w:rPr>
                <w:rFonts w:ascii="Times New Roman" w:eastAsia="Times New Roman" w:hAnsi="Times New Roman" w:cs="Times New Roman"/>
                <w:kern w:val="0"/>
                <w14:ligatures w14:val="none"/>
              </w:rPr>
              <w:t xml:space="preserve"> was the day when I received the </w:t>
            </w:r>
            <w:r w:rsidRPr="00752C09">
              <w:rPr>
                <w:rFonts w:ascii="Times New Roman" w:eastAsia="Times New Roman" w:hAnsi="Times New Roman" w:cs="Times New Roman"/>
                <w:b/>
                <w:bCs/>
                <w:kern w:val="0"/>
                <w14:ligatures w14:val="none"/>
              </w:rPr>
              <w:t>Ninth Email</w:t>
            </w:r>
            <w:r w:rsidRPr="00752C09">
              <w:rPr>
                <w:rFonts w:ascii="Times New Roman" w:eastAsia="Times New Roman" w:hAnsi="Times New Roman" w:cs="Times New Roman"/>
                <w:kern w:val="0"/>
                <w14:ligatures w14:val="none"/>
              </w:rPr>
              <w:t xml:space="preserve"> and had to do more work to reply.</w:t>
            </w:r>
          </w:p>
          <w:p w14:paraId="25BB9E8D" w14:textId="77777777" w:rsidR="00000000" w:rsidRPr="00752C09" w:rsidRDefault="00000000">
            <w:pPr>
              <w:widowControl w:val="0"/>
              <w:numPr>
                <w:ilvl w:val="1"/>
                <w:numId w:val="40"/>
              </w:num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I’m now working on the </w:t>
            </w:r>
            <w:r w:rsidRPr="00752C09">
              <w:rPr>
                <w:rFonts w:ascii="Times New Roman" w:eastAsia="Times New Roman" w:hAnsi="Times New Roman" w:cs="Times New Roman"/>
                <w:b/>
                <w:bCs/>
                <w:kern w:val="0"/>
                <w14:ligatures w14:val="none"/>
              </w:rPr>
              <w:t>Tenth Email</w:t>
            </w:r>
            <w:r w:rsidRPr="00752C09">
              <w:rPr>
                <w:rFonts w:ascii="Times New Roman" w:eastAsia="Times New Roman" w:hAnsi="Times New Roman" w:cs="Times New Roman"/>
                <w:kern w:val="0"/>
                <w14:ligatures w14:val="none"/>
              </w:rPr>
              <w:t xml:space="preserve"> to be sent But all the while I have not stopped working on all 3 files.</w:t>
            </w:r>
          </w:p>
          <w:p w14:paraId="29BE45DD" w14:textId="77777777" w:rsidR="00000000" w:rsidRPr="00752C09" w:rsidRDefault="00000000">
            <w:pPr>
              <w:spacing w:after="0"/>
              <w:rPr>
                <w:rFonts w:ascii="Times New Roman" w:eastAsia="Times New Roman" w:hAnsi="Times New Roman" w:cs="Times New Roman"/>
                <w:color w:val="FF0000"/>
                <w:kern w:val="0"/>
                <w14:ligatures w14:val="none"/>
              </w:rPr>
            </w:pPr>
          </w:p>
          <w:p w14:paraId="038B036F"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Work Log: Structured and Ready for Claim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934"/>
              <w:gridCol w:w="1291"/>
              <w:gridCol w:w="1965"/>
              <w:gridCol w:w="2959"/>
              <w:gridCol w:w="2687"/>
            </w:tblGrid>
            <w:tr w:rsidR="00000000" w:rsidRPr="00752C09" w14:paraId="738176D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70F6C2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B3E74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Time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BD99D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Activity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2B1C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Details/Task Description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2B0AB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Supporting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47E0A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w:t>
                  </w:r>
                </w:p>
              </w:tc>
            </w:tr>
            <w:tr w:rsidR="00000000" w:rsidRPr="00752C09" w14:paraId="665525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8BA48E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8C153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19:42:15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17DC5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Monitor Switch Detected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6DCAC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Focused monitor switched to Display 1 for reviewing files.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08286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Log Entry: desk_rt.capture_component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02CC8A" w14:textId="77777777" w:rsidR="00000000" w:rsidRPr="00752C09" w:rsidRDefault="00000000">
                  <w:pPr>
                    <w:spacing w:after="0"/>
                    <w:jc w:val="center"/>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Supporting Evidence Is Adequate</w:t>
                  </w:r>
                </w:p>
                <w:p w14:paraId="496D8ACC" w14:textId="77777777" w:rsidR="00000000" w:rsidRPr="00752C09" w:rsidRDefault="00000000">
                  <w:pPr>
                    <w:spacing w:after="0"/>
                    <w:jc w:val="center"/>
                    <w:rPr>
                      <w:rFonts w:ascii="Times New Roman" w:eastAsia="Times New Roman" w:hAnsi="Times New Roman" w:cs="Times New Roman"/>
                      <w:b/>
                      <w:bCs/>
                      <w:u w:val="single"/>
                      <w14:ligatures w14:val="none"/>
                    </w:rPr>
                  </w:pPr>
                </w:p>
                <w:p w14:paraId="0A72849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This activity was part of reviewing documents for the Omio and Southern Rail claims.</w:t>
                  </w:r>
                </w:p>
              </w:tc>
            </w:tr>
            <w:tr w:rsidR="00000000" w:rsidRPr="00752C09" w14:paraId="130D2D4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B7DB35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55B00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19:46:51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4DCE0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File Offer Detected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E6078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Found and relayed a file for claim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BBEB8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Log Entry: clipbrd.capture - Found 1 files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48C72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The file was related to financial evidence for EasyJet claims, emphasizing reimbursement for missed flights and additional charges.</w:t>
                  </w:r>
                </w:p>
              </w:tc>
            </w:tr>
            <w:tr w:rsidR="00000000" w:rsidRPr="00752C09" w14:paraId="1924666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8E341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720F0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19:52:18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B77F4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File Offer Accepted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9B54D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Received and accepted a file offer.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12617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Log Entry: app.ctrl_clip_comp - File offer accepted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3111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This file contained key documents for financial losses, linked to Trip.com claims regarding misleading baggage policies.</w:t>
                  </w:r>
                </w:p>
              </w:tc>
            </w:tr>
            <w:tr w:rsidR="00000000" w:rsidRPr="00752C09" w14:paraId="49B4BF7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79EB6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4830F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21:14:01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8B8B8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74E0E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Completed file paste for claim documentation.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E511D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Log Entry: app.ft_sink_session - Pasting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E9BAE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Pasted documents included train schedules and disruption timelines for the Southern Rail and Thameslink claims.</w:t>
                  </w:r>
                </w:p>
              </w:tc>
            </w:tr>
            <w:tr w:rsidR="00000000" w:rsidRPr="00752C09" w14:paraId="6F34E2D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621CF8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23810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23:54:50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AB81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File Paste Completed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571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Finalized file paste operation for the 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BF3DB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Log Entry: ole.files - Finished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AFD2C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The operation successfully organized and compiled receipts, correspondence records, and itineraries for supporting evidence.</w:t>
                  </w:r>
                </w:p>
              </w:tc>
            </w:tr>
            <w:tr w:rsidR="00000000" w:rsidRPr="00752C09" w14:paraId="645A24B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EF632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BC354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23:12:41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54914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New Session Initiated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570C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Accepted file offer and initiated session for claim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91943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Log Entry: app.ft_sink_session - New session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EFFA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The session was dedicated to addressing Omio claim updates, focusing on delays and additional travel costs.</w:t>
                  </w:r>
                </w:p>
              </w:tc>
            </w:tr>
            <w:tr w:rsidR="00000000" w:rsidRPr="00752C09" w14:paraId="056508D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3F4AB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22E85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23:14:08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38F82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Started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94A4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Began pasting evidence documents for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81E0A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Log Entry: ole.files - Starting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0EC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Evidence included train disruption schedules (e.g., missing 12:32 PM train on 12-01-2025) and financial loss breakdowns.</w:t>
                  </w:r>
                </w:p>
              </w:tc>
            </w:tr>
            <w:tr w:rsidR="00000000" w:rsidRPr="00752C09" w14:paraId="1E30A97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011E9F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488C5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23:14:15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3D55A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File Paste Completed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0CA6C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Completed pasting evidence files with no errors.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675E3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Log Entry: ole.files - Finished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970F3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The completed paste included all essential documents for demonstrating service disruptions and their financial and emotional impacts.</w:t>
                  </w:r>
                </w:p>
              </w:tc>
            </w:tr>
          </w:tbl>
          <w:p w14:paraId="4BE33D29" w14:textId="77777777" w:rsidR="00000000" w:rsidRPr="00752C09" w:rsidRDefault="00000000">
            <w:pPr>
              <w:spacing w:after="0"/>
              <w:rPr>
                <w:rFonts w:ascii="Times New Roman" w:eastAsia="Times New Roman" w:hAnsi="Times New Roman" w:cs="Times New Roman"/>
                <w:b/>
                <w:bCs/>
                <w:kern w:val="0"/>
                <w:u w:val="single"/>
                <w14:ligatures w14:val="none"/>
              </w:rPr>
            </w:pPr>
          </w:p>
          <w:p w14:paraId="67AE276F"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 xml:space="preserve">Contextual Summary for “2025-02-28.” </w:t>
            </w:r>
          </w:p>
          <w:p w14:paraId="1F2BA97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File </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b/>
                <w:bCs/>
                <w:kern w:val="0"/>
                <w:u w:val="single"/>
                <w14:ligatures w14:val="none"/>
              </w:rPr>
              <w:t>Sent</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included:</w:t>
            </w:r>
          </w:p>
          <w:p w14:paraId="6911E3EB" w14:textId="77777777" w:rsidR="00000000" w:rsidRPr="00752C09" w:rsidRDefault="00000000">
            <w:pPr>
              <w:spacing w:after="0"/>
              <w:rPr>
                <w:rFonts w:ascii="Times New Roman" w:eastAsia="Times New Roman" w:hAnsi="Times New Roman" w:cs="Times New Roman"/>
                <w:kern w:val="0"/>
                <w14:ligatures w14:val="none"/>
              </w:rPr>
            </w:pPr>
          </w:p>
          <w:p w14:paraId="6E61A175" w14:textId="77777777" w:rsidR="00000000" w:rsidRPr="00752C09" w:rsidRDefault="00000000">
            <w:pPr>
              <w:widowControl w:val="0"/>
              <w:numPr>
                <w:ilvl w:val="0"/>
                <w:numId w:val="4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Receipts and Financial Statements</w:t>
            </w:r>
            <w:r w:rsidRPr="00752C09">
              <w:rPr>
                <w:rFonts w:ascii="Times New Roman" w:eastAsia="Times New Roman" w:hAnsi="Times New Roman" w:cs="Times New Roman"/>
                <w:kern w:val="0"/>
                <w14:ligatures w14:val="none"/>
              </w:rPr>
              <w:t>: Highlighting costs incurred due to disrupted services across all three claims.</w:t>
            </w:r>
          </w:p>
          <w:p w14:paraId="327C05B5" w14:textId="77777777" w:rsidR="00000000" w:rsidRPr="00752C09" w:rsidRDefault="00000000">
            <w:pPr>
              <w:widowControl w:val="0"/>
              <w:numPr>
                <w:ilvl w:val="0"/>
                <w:numId w:val="4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Train Disruption Schedules</w:t>
            </w:r>
            <w:r w:rsidRPr="00752C09">
              <w:rPr>
                <w:rFonts w:ascii="Times New Roman" w:eastAsia="Times New Roman" w:hAnsi="Times New Roman" w:cs="Times New Roman"/>
                <w:kern w:val="0"/>
                <w14:ligatures w14:val="none"/>
              </w:rPr>
              <w:t>: Demonstrating the lack of services, such as the non-existent 12:32 PM train on 12-01-2025.</w:t>
            </w:r>
          </w:p>
          <w:p w14:paraId="5AF3C280" w14:textId="77777777" w:rsidR="00000000" w:rsidRPr="00752C09" w:rsidRDefault="00000000">
            <w:pPr>
              <w:widowControl w:val="0"/>
              <w:numPr>
                <w:ilvl w:val="0"/>
                <w:numId w:val="4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Correspondence Records</w:t>
            </w:r>
            <w:r w:rsidRPr="00752C09">
              <w:rPr>
                <w:rFonts w:ascii="Times New Roman" w:eastAsia="Times New Roman" w:hAnsi="Times New Roman" w:cs="Times New Roman"/>
                <w:kern w:val="0"/>
                <w14:ligatures w14:val="none"/>
              </w:rPr>
              <w:t>: Documenting attempts to resolve issues and the inadequate responses received.</w:t>
            </w:r>
          </w:p>
          <w:p w14:paraId="547988DB" w14:textId="77777777" w:rsidR="00000000" w:rsidRPr="00752C09" w:rsidRDefault="00000000">
            <w:pPr>
              <w:widowControl w:val="0"/>
              <w:numPr>
                <w:ilvl w:val="0"/>
                <w:numId w:val="4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Travel Itineraries</w:t>
            </w:r>
            <w:r w:rsidRPr="00752C09">
              <w:rPr>
                <w:rFonts w:ascii="Times New Roman" w:eastAsia="Times New Roman" w:hAnsi="Times New Roman" w:cs="Times New Roman"/>
                <w:kern w:val="0"/>
                <w14:ligatures w14:val="none"/>
              </w:rPr>
              <w:t>: Showing discrepancies between promised and delivered services.</w:t>
            </w:r>
          </w:p>
          <w:p w14:paraId="55842A06" w14:textId="77777777" w:rsidR="00000000" w:rsidRPr="00752C09" w:rsidRDefault="00000000">
            <w:pPr>
              <w:widowControl w:val="0"/>
              <w:numPr>
                <w:ilvl w:val="0"/>
                <w:numId w:val="4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Supporting Evidence for Compensation</w:t>
            </w:r>
            <w:r w:rsidRPr="00752C09">
              <w:rPr>
                <w:rFonts w:ascii="Times New Roman" w:eastAsia="Times New Roman" w:hAnsi="Times New Roman" w:cs="Times New Roman"/>
                <w:kern w:val="0"/>
                <w14:ligatures w14:val="none"/>
              </w:rPr>
              <w:t>: Including extracted logs, legal references, and consumer rights violations.</w:t>
            </w:r>
          </w:p>
          <w:p w14:paraId="4A4D1AAB" w14:textId="77777777" w:rsidR="00000000" w:rsidRPr="00752C09" w:rsidRDefault="00000000">
            <w:pPr>
              <w:spacing w:after="0"/>
              <w:rPr>
                <w:rFonts w:ascii="Times New Roman" w:eastAsia="Times New Roman" w:hAnsi="Times New Roman" w:cs="Times New Roman"/>
                <w:kern w:val="0"/>
                <w14:ligatures w14:val="none"/>
              </w:rPr>
            </w:pPr>
          </w:p>
          <w:p w14:paraId="0B0500F2"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Work Included:</w:t>
            </w:r>
          </w:p>
          <w:p w14:paraId="5A01E9D4" w14:textId="77777777" w:rsidR="00000000" w:rsidRPr="00752C09" w:rsidRDefault="00000000">
            <w:pPr>
              <w:widowControl w:val="0"/>
              <w:numPr>
                <w:ilvl w:val="0"/>
                <w:numId w:val="4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Documented Communications</w:t>
            </w:r>
            <w:r w:rsidRPr="00752C09">
              <w:rPr>
                <w:rFonts w:ascii="Times New Roman" w:eastAsia="Times New Roman" w:hAnsi="Times New Roman" w:cs="Times New Roman"/>
                <w:kern w:val="0"/>
                <w14:ligatures w14:val="none"/>
              </w:rPr>
              <w:t xml:space="preserve">: </w:t>
            </w:r>
          </w:p>
          <w:p w14:paraId="16744069" w14:textId="77777777" w:rsidR="00000000" w:rsidRPr="00752C09" w:rsidRDefault="00000000">
            <w:pPr>
              <w:widowControl w:val="0"/>
              <w:numPr>
                <w:ilvl w:val="0"/>
                <w:numId w:val="4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Email exchanges, chat logs, and official correspondences that illustrate the intent and actions of relevant parties. These documents directly correlate with the claims of misconduct/irregularities.</w:t>
            </w:r>
          </w:p>
          <w:p w14:paraId="04D7C02F"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63F47BDA" w14:textId="77777777" w:rsidR="00000000" w:rsidRPr="00752C09" w:rsidRDefault="00000000">
            <w:pPr>
              <w:widowControl w:val="0"/>
              <w:numPr>
                <w:ilvl w:val="0"/>
                <w:numId w:val="4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Financial Records</w:t>
            </w:r>
            <w:r w:rsidRPr="00752C09">
              <w:rPr>
                <w:rFonts w:ascii="Times New Roman" w:eastAsia="Times New Roman" w:hAnsi="Times New Roman" w:cs="Times New Roman"/>
                <w:kern w:val="0"/>
                <w14:ligatures w14:val="none"/>
              </w:rPr>
              <w:t xml:space="preserve">: </w:t>
            </w:r>
          </w:p>
          <w:p w14:paraId="35403D8D" w14:textId="77777777" w:rsidR="00000000" w:rsidRPr="00752C09" w:rsidRDefault="00000000">
            <w:pPr>
              <w:widowControl w:val="0"/>
              <w:numPr>
                <w:ilvl w:val="0"/>
                <w:numId w:val="4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Statements and transaction logs that provide quantitative backing to our assertions. They aid in tracing financial flows that are being disputed, thus reinforcing our argument regarding financial discrepancies.</w:t>
            </w:r>
          </w:p>
          <w:p w14:paraId="7C861E83"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404D950E" w14:textId="77777777" w:rsidR="00000000" w:rsidRPr="00752C09" w:rsidRDefault="00000000">
            <w:pPr>
              <w:widowControl w:val="0"/>
              <w:numPr>
                <w:ilvl w:val="0"/>
                <w:numId w:val="4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Analytical Reports</w:t>
            </w:r>
            <w:r w:rsidRPr="00752C09">
              <w:rPr>
                <w:rFonts w:ascii="Times New Roman" w:eastAsia="Times New Roman" w:hAnsi="Times New Roman" w:cs="Times New Roman"/>
                <w:kern w:val="0"/>
                <w14:ligatures w14:val="none"/>
              </w:rPr>
              <w:t xml:space="preserve">: </w:t>
            </w:r>
          </w:p>
          <w:p w14:paraId="7B5C1186" w14:textId="77777777" w:rsidR="00000000" w:rsidRPr="00752C09" w:rsidRDefault="00000000">
            <w:pPr>
              <w:widowControl w:val="0"/>
              <w:numPr>
                <w:ilvl w:val="0"/>
                <w:numId w:val="4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Summaries of findings and analyses that delve into the implications of the evidence presented. This should help contextualize the raw data and clarify how it aligns in this claim.</w:t>
            </w:r>
          </w:p>
          <w:p w14:paraId="161940E9"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61DBEE9A" w14:textId="77777777" w:rsidR="00000000" w:rsidRPr="00752C09" w:rsidRDefault="00000000">
            <w:pPr>
              <w:widowControl w:val="0"/>
              <w:numPr>
                <w:ilvl w:val="0"/>
                <w:numId w:val="4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Visual Evidence</w:t>
            </w:r>
            <w:r w:rsidRPr="00752C09">
              <w:rPr>
                <w:rFonts w:ascii="Times New Roman" w:eastAsia="Times New Roman" w:hAnsi="Times New Roman" w:cs="Times New Roman"/>
                <w:kern w:val="0"/>
                <w14:ligatures w14:val="none"/>
              </w:rPr>
              <w:t xml:space="preserve">: </w:t>
            </w:r>
          </w:p>
          <w:p w14:paraId="4D5D807B" w14:textId="77777777" w:rsidR="00000000" w:rsidRPr="00752C09" w:rsidRDefault="00000000">
            <w:pPr>
              <w:widowControl w:val="0"/>
              <w:numPr>
                <w:ilvl w:val="0"/>
                <w:numId w:val="4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Charts, images, and diagrams that visually represent the data, making complex information accessible and easily understandable. Such materials enhance the narrative we’re presenting.</w:t>
            </w:r>
          </w:p>
          <w:p w14:paraId="1716D62A" w14:textId="77777777" w:rsidR="00000000" w:rsidRPr="00752C09" w:rsidRDefault="00000000">
            <w:pPr>
              <w:spacing w:after="0"/>
              <w:rPr>
                <w:rFonts w:ascii="Times New Roman" w:eastAsia="Times New Roman" w:hAnsi="Times New Roman" w:cs="Times New Roman"/>
                <w:kern w:val="0"/>
                <w14:ligatures w14:val="none"/>
              </w:rPr>
            </w:pPr>
          </w:p>
          <w:p w14:paraId="6222B6D0"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Total Hours Calculation</w:t>
            </w:r>
            <w:r w:rsidRPr="00752C09">
              <w:rPr>
                <w:rFonts w:ascii="Times New Roman" w:eastAsia="Times New Roman" w:hAnsi="Times New Roman" w:cs="Times New Roman"/>
                <w:kern w:val="0"/>
                <w14:ligatures w14:val="none"/>
              </w:rPr>
              <w:t xml:space="preserve"> based on the revised figures:</w:t>
            </w:r>
          </w:p>
          <w:p w14:paraId="68CC342F" w14:textId="77777777" w:rsidR="00000000" w:rsidRPr="00752C09" w:rsidRDefault="00000000">
            <w:pPr>
              <w:widowControl w:val="0"/>
              <w:numPr>
                <w:ilvl w:val="0"/>
                <w:numId w:val="4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196 hours</w:t>
            </w:r>
            <w:r w:rsidRPr="00752C09">
              <w:rPr>
                <w:rFonts w:ascii="Times New Roman" w:eastAsia="Times New Roman" w:hAnsi="Times New Roman" w:cs="Times New Roman"/>
                <w:kern w:val="0"/>
                <w14:ligatures w14:val="none"/>
              </w:rPr>
              <w:t xml:space="preserve"> (14 days at 14 hours/day)</w:t>
            </w:r>
          </w:p>
          <w:p w14:paraId="7CFADB1E" w14:textId="77777777" w:rsidR="00000000" w:rsidRPr="00752C09" w:rsidRDefault="00000000">
            <w:pPr>
              <w:widowControl w:val="0"/>
              <w:numPr>
                <w:ilvl w:val="0"/>
                <w:numId w:val="4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240 hours</w:t>
            </w:r>
            <w:r w:rsidRPr="00752C09">
              <w:rPr>
                <w:rFonts w:ascii="Times New Roman" w:eastAsia="Times New Roman" w:hAnsi="Times New Roman" w:cs="Times New Roman"/>
                <w:kern w:val="0"/>
                <w14:ligatures w14:val="none"/>
              </w:rPr>
              <w:t xml:space="preserve"> (16 days at 15 hours/day)</w:t>
            </w:r>
          </w:p>
          <w:p w14:paraId="3EB50B41" w14:textId="77777777" w:rsidR="00000000" w:rsidRPr="00752C09" w:rsidRDefault="00000000">
            <w:pPr>
              <w:widowControl w:val="0"/>
              <w:numPr>
                <w:ilvl w:val="0"/>
                <w:numId w:val="4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221 hours</w:t>
            </w:r>
            <w:r w:rsidRPr="00752C09">
              <w:rPr>
                <w:rFonts w:ascii="Times New Roman" w:eastAsia="Times New Roman" w:hAnsi="Times New Roman" w:cs="Times New Roman"/>
                <w:kern w:val="0"/>
                <w14:ligatures w14:val="none"/>
              </w:rPr>
              <w:t xml:space="preserve"> (13 days at 17 hours/day)</w:t>
            </w:r>
          </w:p>
          <w:p w14:paraId="427D921B" w14:textId="77777777" w:rsidR="00000000" w:rsidRPr="00752C09" w:rsidRDefault="00000000">
            <w:pPr>
              <w:widowControl w:val="0"/>
              <w:numPr>
                <w:ilvl w:val="0"/>
                <w:numId w:val="4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266 hours</w:t>
            </w:r>
            <w:r w:rsidRPr="00752C09">
              <w:rPr>
                <w:rFonts w:ascii="Times New Roman" w:eastAsia="Times New Roman" w:hAnsi="Times New Roman" w:cs="Times New Roman"/>
                <w:kern w:val="0"/>
                <w14:ligatures w14:val="none"/>
              </w:rPr>
              <w:t xml:space="preserve"> (19 days at 14 hours/day)</w:t>
            </w:r>
          </w:p>
          <w:p w14:paraId="665AF950" w14:textId="77777777" w:rsidR="00000000" w:rsidRPr="00752C09" w:rsidRDefault="00000000">
            <w:pPr>
              <w:widowControl w:val="0"/>
              <w:numPr>
                <w:ilvl w:val="0"/>
                <w:numId w:val="4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Minus 6 hours</w:t>
            </w:r>
            <w:r w:rsidRPr="00752C09">
              <w:rPr>
                <w:rFonts w:ascii="Times New Roman" w:eastAsia="Times New Roman" w:hAnsi="Times New Roman" w:cs="Times New Roman"/>
                <w:kern w:val="0"/>
                <w14:ligatures w14:val="none"/>
              </w:rPr>
              <w:t xml:space="preserve"> for hospital appointments</w:t>
            </w:r>
          </w:p>
          <w:p w14:paraId="4B1B544B" w14:textId="77777777" w:rsidR="00000000" w:rsidRPr="00752C09" w:rsidRDefault="00000000">
            <w:pPr>
              <w:spacing w:after="0"/>
              <w:ind w:left="720"/>
              <w:rPr>
                <w:rFonts w:ascii="Times New Roman" w:eastAsia="Times New Roman" w:hAnsi="Times New Roman" w:cs="Times New Roman"/>
                <w:kern w:val="0"/>
                <w14:ligatures w14:val="none"/>
              </w:rPr>
            </w:pPr>
          </w:p>
          <w:p w14:paraId="727DA01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Hours Worked</w:t>
            </w:r>
            <w:r w:rsidRPr="00752C09">
              <w:rPr>
                <w:rFonts w:ascii="Times New Roman" w:eastAsia="Times New Roman" w:hAnsi="Times New Roman" w:cs="Times New Roman"/>
                <w:b/>
                <w:bCs/>
                <w:kern w:val="0"/>
                <w14:ligatures w14:val="none"/>
              </w:rPr>
              <w:t xml:space="preserve"> = </w:t>
            </w:r>
            <w:bookmarkStart w:id="6" w:name="_Hlk192711775"/>
            <w:r w:rsidRPr="00752C09">
              <w:rPr>
                <w:rFonts w:ascii="Times New Roman" w:eastAsia="Times New Roman" w:hAnsi="Times New Roman" w:cs="Times New Roman"/>
                <w:b/>
                <w:bCs/>
                <w:kern w:val="0"/>
                <w14:ligatures w14:val="none"/>
              </w:rPr>
              <w:t>931 hours</w:t>
            </w:r>
            <w:bookmarkEnd w:id="6"/>
          </w:p>
          <w:p w14:paraId="587403FF"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These hours will next be divided into </w:t>
            </w:r>
            <w:r w:rsidRPr="00752C09">
              <w:rPr>
                <w:rFonts w:ascii="Times New Roman" w:eastAsia="Times New Roman" w:hAnsi="Times New Roman" w:cs="Times New Roman"/>
                <w:b/>
                <w:bCs/>
                <w:kern w:val="0"/>
                <w14:ligatures w14:val="none"/>
              </w:rPr>
              <w:t>regular hours, night shifts, and overtime</w:t>
            </w:r>
            <w:r w:rsidRPr="00752C09">
              <w:rPr>
                <w:rFonts w:ascii="Times New Roman" w:eastAsia="Times New Roman" w:hAnsi="Times New Roman" w:cs="Times New Roman"/>
                <w:kern w:val="0"/>
                <w14:ligatures w14:val="none"/>
              </w:rPr>
              <w:t>, and then split across the three claims.</w:t>
            </w:r>
          </w:p>
          <w:p w14:paraId="75CA45E5" w14:textId="77777777" w:rsidR="00000000" w:rsidRPr="00752C09" w:rsidRDefault="00000000">
            <w:pPr>
              <w:pBdr>
                <w:bottom w:val="single" w:sz="6" w:space="1" w:color="auto"/>
              </w:pBdr>
              <w:spacing w:after="0"/>
              <w:rPr>
                <w:rFonts w:ascii="Times New Roman" w:eastAsia="Times New Roman" w:hAnsi="Times New Roman" w:cs="Times New Roman"/>
                <w:kern w:val="0"/>
                <w14:ligatures w14:val="none"/>
              </w:rPr>
            </w:pPr>
          </w:p>
          <w:p w14:paraId="6BE8507C" w14:textId="77777777" w:rsidR="00000000" w:rsidRPr="00752C09" w:rsidRDefault="00000000">
            <w:pPr>
              <w:spacing w:after="0"/>
              <w:rPr>
                <w:rFonts w:ascii="Times New Roman" w:eastAsia="Times New Roman" w:hAnsi="Times New Roman" w:cs="Times New Roman"/>
                <w:kern w:val="0"/>
                <w14:ligatures w14:val="none"/>
              </w:rPr>
            </w:pPr>
          </w:p>
          <w:p w14:paraId="4A648D4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Categorization of Hours</w:t>
            </w:r>
          </w:p>
          <w:p w14:paraId="0E8C8362" w14:textId="77777777" w:rsidR="00000000" w:rsidRPr="00752C09" w:rsidRDefault="00000000">
            <w:pPr>
              <w:spacing w:after="0"/>
              <w:rPr>
                <w:rFonts w:ascii="Times New Roman" w:eastAsia="Times New Roman" w:hAnsi="Times New Roman" w:cs="Times New Roman"/>
                <w:b/>
                <w:bCs/>
                <w:kern w:val="0"/>
                <w:u w:val="single"/>
                <w14:ligatures w14:val="none"/>
              </w:rPr>
            </w:pPr>
          </w:p>
          <w:p w14:paraId="3F990EF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Regular Hours</w:t>
            </w:r>
          </w:p>
          <w:p w14:paraId="6DE09EDA" w14:textId="77777777" w:rsidR="00000000" w:rsidRPr="00752C09" w:rsidRDefault="00000000">
            <w:pPr>
              <w:widowControl w:val="0"/>
              <w:numPr>
                <w:ilvl w:val="0"/>
                <w:numId w:val="4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Hours worked under the standard 8-hour/day threshold</w:t>
            </w:r>
            <w:r w:rsidRPr="00752C09">
              <w:rPr>
                <w:rFonts w:ascii="Times New Roman" w:eastAsia="Times New Roman" w:hAnsi="Times New Roman" w:cs="Times New Roman"/>
                <w:kern w:val="0"/>
                <w14:ligatures w14:val="none"/>
              </w:rPr>
              <w:t>: a) Regular Hours = 931 − (Night Shifts + Overtime)</w:t>
            </w:r>
          </w:p>
          <w:p w14:paraId="5D3B1212" w14:textId="77777777" w:rsidR="00000000" w:rsidRPr="00752C09" w:rsidRDefault="00000000">
            <w:pPr>
              <w:widowControl w:val="0"/>
              <w:numPr>
                <w:ilvl w:val="0"/>
                <w:numId w:val="4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Total Night Shifts = </w:t>
            </w:r>
            <w:r w:rsidRPr="00752C09">
              <w:rPr>
                <w:rFonts w:ascii="Times New Roman" w:eastAsia="Times New Roman" w:hAnsi="Times New Roman" w:cs="Times New Roman"/>
                <w:b/>
                <w:bCs/>
                <w:kern w:val="0"/>
                <w14:ligatures w14:val="none"/>
              </w:rPr>
              <w:t>126 hours</w:t>
            </w:r>
          </w:p>
          <w:p w14:paraId="3E312690" w14:textId="77777777" w:rsidR="00000000" w:rsidRPr="00752C09" w:rsidRDefault="00000000">
            <w:pPr>
              <w:widowControl w:val="0"/>
              <w:numPr>
                <w:ilvl w:val="0"/>
                <w:numId w:val="4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Total Overtime = </w:t>
            </w:r>
            <w:r w:rsidRPr="00752C09">
              <w:rPr>
                <w:rFonts w:ascii="Times New Roman" w:eastAsia="Times New Roman" w:hAnsi="Times New Roman" w:cs="Times New Roman"/>
                <w:b/>
                <w:bCs/>
                <w:kern w:val="0"/>
                <w14:ligatures w14:val="none"/>
              </w:rPr>
              <w:t>480 hours</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931 − (126 + 480) = 325 Hours × £25/hour</w:t>
            </w:r>
          </w:p>
          <w:p w14:paraId="7EA13CF9"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0AAD146C" w14:textId="77777777" w:rsidR="00000000" w:rsidRPr="00752C09" w:rsidRDefault="00000000">
            <w:pPr>
              <w:spacing w:after="0"/>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u w:val="single"/>
                <w14:ligatures w14:val="none"/>
              </w:rPr>
              <w:t>Regular Hours Total</w:t>
            </w:r>
            <w:r w:rsidRPr="00752C09">
              <w:rPr>
                <w:rFonts w:ascii="Times New Roman" w:eastAsia="Times New Roman" w:hAnsi="Times New Roman" w:cs="Times New Roman"/>
                <w:kern w:val="0"/>
                <w14:ligatures w14:val="none"/>
              </w:rPr>
              <w:t xml:space="preserve">: 325 × £25 = </w:t>
            </w:r>
            <w:r w:rsidRPr="00752C09">
              <w:rPr>
                <w:rFonts w:ascii="Times New Roman" w:eastAsia="Times New Roman" w:hAnsi="Times New Roman" w:cs="Times New Roman"/>
                <w:b/>
                <w:bCs/>
                <w:kern w:val="0"/>
                <w14:ligatures w14:val="none"/>
              </w:rPr>
              <w:t>£8,125.00</w:t>
            </w:r>
          </w:p>
          <w:p w14:paraId="2CF51F5E" w14:textId="77777777" w:rsidR="00000000" w:rsidRPr="00752C09" w:rsidRDefault="00000000">
            <w:pPr>
              <w:spacing w:after="0"/>
              <w:rPr>
                <w:rFonts w:ascii="Times New Roman" w:eastAsia="Times New Roman" w:hAnsi="Times New Roman" w:cs="Times New Roman"/>
                <w:kern w:val="0"/>
                <w14:ligatures w14:val="none"/>
              </w:rPr>
            </w:pPr>
          </w:p>
          <w:p w14:paraId="52C1327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Overtime Hours (Time-and-a-Half)</w:t>
            </w:r>
          </w:p>
          <w:p w14:paraId="58B9C67C" w14:textId="77777777" w:rsidR="00000000" w:rsidRPr="00752C09" w:rsidRDefault="00000000">
            <w:pPr>
              <w:widowControl w:val="0"/>
              <w:numPr>
                <w:ilvl w:val="0"/>
                <w:numId w:val="46"/>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Hours beyond 8 hours/day during extended workdays</w:t>
            </w:r>
            <w:r w:rsidRPr="00752C09">
              <w:rPr>
                <w:rFonts w:ascii="Times New Roman" w:eastAsia="Times New Roman" w:hAnsi="Times New Roman" w:cs="Times New Roman"/>
                <w:kern w:val="0"/>
                <w14:ligatures w14:val="none"/>
              </w:rPr>
              <w:t xml:space="preserve">: a) 50% of total hours fall under overtime = </w:t>
            </w:r>
            <w:r w:rsidRPr="00752C09">
              <w:rPr>
                <w:rFonts w:ascii="Times New Roman" w:eastAsia="Times New Roman" w:hAnsi="Times New Roman" w:cs="Times New Roman"/>
                <w:b/>
                <w:bCs/>
                <w:kern w:val="0"/>
                <w14:ligatures w14:val="none"/>
              </w:rPr>
              <w:t>480 hours × £37.50/hour</w:t>
            </w:r>
          </w:p>
          <w:p w14:paraId="6A007948" w14:textId="77777777" w:rsidR="00000000" w:rsidRPr="00752C09" w:rsidRDefault="00000000">
            <w:pPr>
              <w:widowControl w:val="0"/>
              <w:numPr>
                <w:ilvl w:val="0"/>
                <w:numId w:val="47"/>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Overtime Hours Total</w:t>
            </w:r>
            <w:r w:rsidRPr="00752C09">
              <w:rPr>
                <w:rFonts w:ascii="Times New Roman" w:eastAsia="Times New Roman" w:hAnsi="Times New Roman" w:cs="Times New Roman"/>
                <w:kern w:val="0"/>
                <w14:ligatures w14:val="none"/>
              </w:rPr>
              <w:t xml:space="preserve">: 480 × £37.50 = </w:t>
            </w:r>
            <w:r w:rsidRPr="00752C09">
              <w:rPr>
                <w:rFonts w:ascii="Times New Roman" w:eastAsia="Times New Roman" w:hAnsi="Times New Roman" w:cs="Times New Roman"/>
                <w:b/>
                <w:bCs/>
                <w:kern w:val="0"/>
                <w14:ligatures w14:val="none"/>
              </w:rPr>
              <w:t>£18,000.00</w:t>
            </w:r>
          </w:p>
          <w:p w14:paraId="2F39B120"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534CD6A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Note for 50% Overtime</w:t>
            </w:r>
          </w:p>
          <w:p w14:paraId="45D420E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Overtime was calculated as 50% of total hours based on work consistently extending beyond 8 hours per day. </w:t>
            </w:r>
          </w:p>
          <w:p w14:paraId="75FE51D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Time-tracking data is available to substantiate this breakdown, as detailed in the </w:t>
            </w:r>
            <w:r w:rsidRPr="00752C09">
              <w:rPr>
                <w:rFonts w:ascii="Times New Roman" w:eastAsia="Times New Roman" w:hAnsi="Times New Roman" w:cs="Times New Roman"/>
                <w:b/>
                <w:bCs/>
                <w:kern w:val="0"/>
                <w:u w:val="single"/>
                <w14:ligatures w14:val="none"/>
              </w:rPr>
              <w:t>“Work Log: Structured and Ready for Claim!”</w:t>
            </w:r>
            <w:r w:rsidRPr="00752C09">
              <w:rPr>
                <w:rFonts w:ascii="Times New Roman" w:eastAsia="Times New Roman" w:hAnsi="Times New Roman" w:cs="Times New Roman"/>
                <w:kern w:val="0"/>
                <w14:ligatures w14:val="none"/>
              </w:rPr>
              <w:t xml:space="preserve"> section.</w:t>
            </w:r>
          </w:p>
          <w:p w14:paraId="3897B4B3" w14:textId="77777777" w:rsidR="00000000" w:rsidRPr="00752C09" w:rsidRDefault="00000000">
            <w:pPr>
              <w:spacing w:after="0"/>
              <w:rPr>
                <w:rFonts w:ascii="Times New Roman" w:eastAsia="Times New Roman" w:hAnsi="Times New Roman" w:cs="Times New Roman"/>
                <w:kern w:val="0"/>
                <w14:ligatures w14:val="none"/>
              </w:rPr>
            </w:pPr>
          </w:p>
          <w:p w14:paraId="2EFC0507" w14:textId="77777777" w:rsidR="00000000" w:rsidRPr="00752C09" w:rsidRDefault="00000000">
            <w:pPr>
              <w:widowControl w:val="0"/>
              <w:numPr>
                <w:ilvl w:val="0"/>
                <w:numId w:val="48"/>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Minimum Wage Calculation</w:t>
            </w:r>
          </w:p>
          <w:p w14:paraId="1559BAC2"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Trip.com &amp; Airlines Claim (383 hours)</w:t>
            </w:r>
          </w:p>
          <w:p w14:paraId="2E5E5675" w14:textId="77777777" w:rsidR="00000000" w:rsidRPr="00752C09" w:rsidRDefault="00000000">
            <w:pPr>
              <w:widowControl w:val="0"/>
              <w:numPr>
                <w:ilvl w:val="0"/>
                <w:numId w:val="49"/>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Regular Rate (£11/hour): Regular hours = </w:t>
            </w:r>
            <w:r w:rsidRPr="00752C09">
              <w:rPr>
                <w:rFonts w:ascii="Times New Roman" w:eastAsia="Times New Roman" w:hAnsi="Times New Roman" w:cs="Times New Roman"/>
                <w:b/>
                <w:bCs/>
                <w:kern w:val="0"/>
                <w14:ligatures w14:val="none"/>
              </w:rPr>
              <w:t>142 hours × £11/hour = £1,562.00</w:t>
            </w:r>
          </w:p>
          <w:p w14:paraId="74277FE5" w14:textId="77777777" w:rsidR="00000000" w:rsidRPr="00752C09" w:rsidRDefault="00000000">
            <w:pPr>
              <w:widowControl w:val="0"/>
              <w:numPr>
                <w:ilvl w:val="0"/>
                <w:numId w:val="49"/>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Overtime Rate (£16.50/hour): Overtime hours = </w:t>
            </w:r>
            <w:r w:rsidRPr="00752C09">
              <w:rPr>
                <w:rFonts w:ascii="Times New Roman" w:eastAsia="Times New Roman" w:hAnsi="Times New Roman" w:cs="Times New Roman"/>
                <w:b/>
                <w:bCs/>
                <w:kern w:val="0"/>
                <w14:ligatures w14:val="none"/>
              </w:rPr>
              <w:t>189 hours × £16.50/hour = £3,118.50</w:t>
            </w:r>
          </w:p>
          <w:p w14:paraId="2A6279A4" w14:textId="77777777" w:rsidR="00000000" w:rsidRPr="00752C09" w:rsidRDefault="00000000">
            <w:pPr>
              <w:widowControl w:val="0"/>
              <w:numPr>
                <w:ilvl w:val="0"/>
                <w:numId w:val="49"/>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Night Shift Rate (£14.30/hour): Night shift hours = </w:t>
            </w:r>
            <w:r w:rsidRPr="00752C09">
              <w:rPr>
                <w:rFonts w:ascii="Times New Roman" w:eastAsia="Times New Roman" w:hAnsi="Times New Roman" w:cs="Times New Roman"/>
                <w:b/>
                <w:bCs/>
                <w:kern w:val="0"/>
                <w14:ligatures w14:val="none"/>
              </w:rPr>
              <w:t>52 hours × £14.30/hour = £743.60</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Total Minimum Wage (Trip.com)</w:t>
            </w:r>
            <w:r w:rsidRPr="00752C09">
              <w:rPr>
                <w:rFonts w:ascii="Times New Roman" w:eastAsia="Times New Roman" w:hAnsi="Times New Roman" w:cs="Times New Roman"/>
                <w:kern w:val="0"/>
                <w14:ligatures w14:val="none"/>
              </w:rPr>
              <w:t xml:space="preserve">: £1,562.00 + £3,118.50 + £743.60 = </w:t>
            </w:r>
            <w:r w:rsidRPr="00752C09">
              <w:rPr>
                <w:rFonts w:ascii="Times New Roman" w:eastAsia="Times New Roman" w:hAnsi="Times New Roman" w:cs="Times New Roman"/>
                <w:b/>
                <w:bCs/>
                <w:kern w:val="0"/>
                <w14:ligatures w14:val="none"/>
              </w:rPr>
              <w:t>£5,424.10</w:t>
            </w:r>
          </w:p>
          <w:p w14:paraId="1EE14F63" w14:textId="77777777" w:rsidR="00000000" w:rsidRPr="00752C09" w:rsidRDefault="00000000">
            <w:pPr>
              <w:spacing w:after="0"/>
              <w:ind w:left="1440"/>
              <w:rPr>
                <w:rFonts w:ascii="Times New Roman" w:eastAsia="Times New Roman" w:hAnsi="Times New Roman" w:cs="Times New Roman"/>
                <w:kern w:val="0"/>
                <w14:ligatures w14:val="none"/>
              </w:rPr>
            </w:pPr>
          </w:p>
          <w:p w14:paraId="44AF5564"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Southern Rail &amp; Thameslink Claim (313 hours)</w:t>
            </w:r>
          </w:p>
          <w:p w14:paraId="156BC1A9" w14:textId="77777777" w:rsidR="00000000" w:rsidRPr="00752C09" w:rsidRDefault="00000000">
            <w:pPr>
              <w:widowControl w:val="0"/>
              <w:numPr>
                <w:ilvl w:val="0"/>
                <w:numId w:val="50"/>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Regular Rate (£11/hour): Regular hours = </w:t>
            </w:r>
            <w:r w:rsidRPr="00752C09">
              <w:rPr>
                <w:rFonts w:ascii="Times New Roman" w:eastAsia="Times New Roman" w:hAnsi="Times New Roman" w:cs="Times New Roman"/>
                <w:b/>
                <w:bCs/>
                <w:kern w:val="0"/>
                <w14:ligatures w14:val="none"/>
              </w:rPr>
              <w:t>115 hours × £11/hour = £1,265.00</w:t>
            </w:r>
          </w:p>
          <w:p w14:paraId="61F12C30" w14:textId="77777777" w:rsidR="00000000" w:rsidRPr="00752C09" w:rsidRDefault="00000000">
            <w:pPr>
              <w:widowControl w:val="0"/>
              <w:numPr>
                <w:ilvl w:val="0"/>
                <w:numId w:val="50"/>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Overtime Rate (£16.50/hour): Overtime hours = </w:t>
            </w:r>
            <w:r w:rsidRPr="00752C09">
              <w:rPr>
                <w:rFonts w:ascii="Times New Roman" w:eastAsia="Times New Roman" w:hAnsi="Times New Roman" w:cs="Times New Roman"/>
                <w:b/>
                <w:bCs/>
                <w:kern w:val="0"/>
                <w14:ligatures w14:val="none"/>
              </w:rPr>
              <w:t>157 hours × £16.50/hour = £2,590.50</w:t>
            </w:r>
          </w:p>
          <w:p w14:paraId="7C390553" w14:textId="77777777" w:rsidR="00000000" w:rsidRPr="00752C09" w:rsidRDefault="00000000">
            <w:pPr>
              <w:widowControl w:val="0"/>
              <w:numPr>
                <w:ilvl w:val="0"/>
                <w:numId w:val="50"/>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Night Shift Rate (£14.30/hour): Night shift hours = </w:t>
            </w:r>
            <w:r w:rsidRPr="00752C09">
              <w:rPr>
                <w:rFonts w:ascii="Times New Roman" w:eastAsia="Times New Roman" w:hAnsi="Times New Roman" w:cs="Times New Roman"/>
                <w:b/>
                <w:bCs/>
                <w:kern w:val="0"/>
                <w14:ligatures w14:val="none"/>
              </w:rPr>
              <w:t>41 hours × £14.30/hour = £586.30</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Total Minimum Wage (Southern Rail)</w:t>
            </w:r>
            <w:r w:rsidRPr="00752C09">
              <w:rPr>
                <w:rFonts w:ascii="Times New Roman" w:eastAsia="Times New Roman" w:hAnsi="Times New Roman" w:cs="Times New Roman"/>
                <w:kern w:val="0"/>
                <w14:ligatures w14:val="none"/>
              </w:rPr>
              <w:t xml:space="preserve">: £1,265.00 + £2,590.50 + £586.30 = </w:t>
            </w:r>
            <w:r w:rsidRPr="00752C09">
              <w:rPr>
                <w:rFonts w:ascii="Times New Roman" w:eastAsia="Times New Roman" w:hAnsi="Times New Roman" w:cs="Times New Roman"/>
                <w:b/>
                <w:bCs/>
                <w:kern w:val="0"/>
                <w14:ligatures w14:val="none"/>
              </w:rPr>
              <w:t>£4,441.80</w:t>
            </w:r>
          </w:p>
          <w:p w14:paraId="328E43D4" w14:textId="77777777" w:rsidR="00000000" w:rsidRPr="00752C09" w:rsidRDefault="00000000">
            <w:pPr>
              <w:spacing w:after="0"/>
              <w:ind w:left="1440"/>
              <w:rPr>
                <w:rFonts w:ascii="Times New Roman" w:eastAsia="Times New Roman" w:hAnsi="Times New Roman" w:cs="Times New Roman"/>
                <w:kern w:val="0"/>
                <w14:ligatures w14:val="none"/>
              </w:rPr>
            </w:pPr>
          </w:p>
          <w:p w14:paraId="16CCED77"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Dentafly Clinic Claim (235 hours)</w:t>
            </w:r>
          </w:p>
          <w:p w14:paraId="4EBEB2B7" w14:textId="77777777" w:rsidR="00000000" w:rsidRPr="00752C09" w:rsidRDefault="00000000">
            <w:pPr>
              <w:widowControl w:val="0"/>
              <w:numPr>
                <w:ilvl w:val="0"/>
                <w:numId w:val="51"/>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Regular Rate (£11/hour): Regular hours = </w:t>
            </w:r>
            <w:r w:rsidRPr="00752C09">
              <w:rPr>
                <w:rFonts w:ascii="Times New Roman" w:eastAsia="Times New Roman" w:hAnsi="Times New Roman" w:cs="Times New Roman"/>
                <w:b/>
                <w:bCs/>
                <w:kern w:val="0"/>
                <w14:ligatures w14:val="none"/>
              </w:rPr>
              <w:t>82 hours × £11/hour = £902.00</w:t>
            </w:r>
          </w:p>
          <w:p w14:paraId="04DAF113" w14:textId="77777777" w:rsidR="00000000" w:rsidRPr="00752C09" w:rsidRDefault="00000000">
            <w:pPr>
              <w:widowControl w:val="0"/>
              <w:numPr>
                <w:ilvl w:val="0"/>
                <w:numId w:val="51"/>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Overtime Rate (£16.50/hour): Overtime hours = </w:t>
            </w:r>
            <w:r w:rsidRPr="00752C09">
              <w:rPr>
                <w:rFonts w:ascii="Times New Roman" w:eastAsia="Times New Roman" w:hAnsi="Times New Roman" w:cs="Times New Roman"/>
                <w:b/>
                <w:bCs/>
                <w:kern w:val="0"/>
                <w14:ligatures w14:val="none"/>
              </w:rPr>
              <w:t>120 hours × £16.50/hour = £1,980.00</w:t>
            </w:r>
          </w:p>
          <w:p w14:paraId="5E5F0A2B" w14:textId="77777777" w:rsidR="00000000" w:rsidRPr="00752C09" w:rsidRDefault="00000000">
            <w:pPr>
              <w:widowControl w:val="0"/>
              <w:numPr>
                <w:ilvl w:val="0"/>
                <w:numId w:val="51"/>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Night Shift Rate (£14.30/hour): Night shift hours = </w:t>
            </w:r>
            <w:r w:rsidRPr="00752C09">
              <w:rPr>
                <w:rFonts w:ascii="Times New Roman" w:eastAsia="Times New Roman" w:hAnsi="Times New Roman" w:cs="Times New Roman"/>
                <w:b/>
                <w:bCs/>
                <w:kern w:val="0"/>
                <w14:ligatures w14:val="none"/>
              </w:rPr>
              <w:t>33 hours × £14.30/hour = £471.90</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Total Minimum Wage (Dentafly Clinic)</w:t>
            </w:r>
            <w:r w:rsidRPr="00752C09">
              <w:rPr>
                <w:rFonts w:ascii="Times New Roman" w:eastAsia="Times New Roman" w:hAnsi="Times New Roman" w:cs="Times New Roman"/>
                <w:kern w:val="0"/>
                <w14:ligatures w14:val="none"/>
              </w:rPr>
              <w:t xml:space="preserve">: £902.00 + £1,980.00 + £471.90 = </w:t>
            </w:r>
            <w:r w:rsidRPr="00752C09">
              <w:rPr>
                <w:rFonts w:ascii="Times New Roman" w:eastAsia="Times New Roman" w:hAnsi="Times New Roman" w:cs="Times New Roman"/>
                <w:b/>
                <w:bCs/>
                <w:kern w:val="0"/>
                <w14:ligatures w14:val="none"/>
              </w:rPr>
              <w:t>£3,353.90</w:t>
            </w:r>
          </w:p>
          <w:p w14:paraId="7F15EA29" w14:textId="77777777" w:rsidR="00000000" w:rsidRPr="00752C09" w:rsidRDefault="00000000">
            <w:pPr>
              <w:spacing w:after="0"/>
              <w:rPr>
                <w:rFonts w:ascii="Times New Roman" w:eastAsia="Times New Roman" w:hAnsi="Times New Roman" w:cs="Times New Roman"/>
                <w:kern w:val="0"/>
                <w14:ligatures w14:val="none"/>
              </w:rPr>
            </w:pPr>
          </w:p>
          <w:p w14:paraId="06C51F3C" w14:textId="77777777" w:rsidR="00000000" w:rsidRPr="00752C09" w:rsidRDefault="00000000">
            <w:pPr>
              <w:widowControl w:val="0"/>
              <w:numPr>
                <w:ilvl w:val="0"/>
                <w:numId w:val="48"/>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Quarter Solicitor Fee</w:t>
            </w:r>
          </w:p>
          <w:p w14:paraId="534BE97B"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Trip.com &amp; Airlines Claim (383 hours)</w:t>
            </w:r>
          </w:p>
          <w:p w14:paraId="224905BA" w14:textId="77777777" w:rsidR="00000000" w:rsidRPr="00752C09" w:rsidRDefault="00000000">
            <w:pPr>
              <w:widowControl w:val="0"/>
              <w:numPr>
                <w:ilvl w:val="0"/>
                <w:numId w:val="52"/>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Regular Rate (£25/hour): Regular hours = </w:t>
            </w:r>
            <w:r w:rsidRPr="00752C09">
              <w:rPr>
                <w:rFonts w:ascii="Times New Roman" w:eastAsia="Times New Roman" w:hAnsi="Times New Roman" w:cs="Times New Roman"/>
                <w:b/>
                <w:bCs/>
                <w:kern w:val="0"/>
                <w14:ligatures w14:val="none"/>
              </w:rPr>
              <w:t>142 hours × £25/hour = £3,550.00</w:t>
            </w:r>
          </w:p>
          <w:p w14:paraId="666D7594" w14:textId="77777777" w:rsidR="00000000" w:rsidRPr="00752C09" w:rsidRDefault="00000000">
            <w:pPr>
              <w:widowControl w:val="0"/>
              <w:numPr>
                <w:ilvl w:val="0"/>
                <w:numId w:val="52"/>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Overtime Rate (£37.50/hour): Overtime hours = </w:t>
            </w:r>
            <w:r w:rsidRPr="00752C09">
              <w:rPr>
                <w:rFonts w:ascii="Times New Roman" w:eastAsia="Times New Roman" w:hAnsi="Times New Roman" w:cs="Times New Roman"/>
                <w:b/>
                <w:bCs/>
                <w:kern w:val="0"/>
                <w14:ligatures w14:val="none"/>
              </w:rPr>
              <w:t>189 hours × £37.50/hour = £7,087.50</w:t>
            </w:r>
          </w:p>
          <w:p w14:paraId="104493C6" w14:textId="77777777" w:rsidR="00000000" w:rsidRPr="00752C09" w:rsidRDefault="00000000">
            <w:pPr>
              <w:widowControl w:val="0"/>
              <w:numPr>
                <w:ilvl w:val="0"/>
                <w:numId w:val="52"/>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Night Shift Rate (£32.50/hour): Night shift hours = </w:t>
            </w:r>
            <w:r w:rsidRPr="00752C09">
              <w:rPr>
                <w:rFonts w:ascii="Times New Roman" w:eastAsia="Times New Roman" w:hAnsi="Times New Roman" w:cs="Times New Roman"/>
                <w:b/>
                <w:bCs/>
                <w:kern w:val="0"/>
                <w14:ligatures w14:val="none"/>
              </w:rPr>
              <w:t>52 hours × £32.50/hour = £1,690.00</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Total Solicitor Fees (Trip.com)</w:t>
            </w:r>
            <w:r w:rsidRPr="00752C09">
              <w:rPr>
                <w:rFonts w:ascii="Times New Roman" w:eastAsia="Times New Roman" w:hAnsi="Times New Roman" w:cs="Times New Roman"/>
                <w:kern w:val="0"/>
                <w14:ligatures w14:val="none"/>
              </w:rPr>
              <w:t xml:space="preserve">: £3,550.00 + £7,087.50 + £1,690.00 = </w:t>
            </w:r>
            <w:r w:rsidRPr="00752C09">
              <w:rPr>
                <w:rFonts w:ascii="Times New Roman" w:eastAsia="Times New Roman" w:hAnsi="Times New Roman" w:cs="Times New Roman"/>
                <w:b/>
                <w:bCs/>
                <w:kern w:val="0"/>
                <w14:ligatures w14:val="none"/>
              </w:rPr>
              <w:t>£12,327.50</w:t>
            </w:r>
          </w:p>
          <w:p w14:paraId="31E5C0B6" w14:textId="77777777" w:rsidR="00000000" w:rsidRPr="00752C09" w:rsidRDefault="00000000">
            <w:pPr>
              <w:spacing w:after="0"/>
              <w:ind w:left="1440"/>
              <w:rPr>
                <w:rFonts w:ascii="Times New Roman" w:eastAsia="Times New Roman" w:hAnsi="Times New Roman" w:cs="Times New Roman"/>
                <w:kern w:val="0"/>
                <w14:ligatures w14:val="none"/>
              </w:rPr>
            </w:pPr>
          </w:p>
          <w:p w14:paraId="561EDF48"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Southern Rail &amp; Thameslink Claim (313 hours)</w:t>
            </w:r>
          </w:p>
          <w:p w14:paraId="7968ACD6" w14:textId="77777777" w:rsidR="00000000" w:rsidRPr="00752C09" w:rsidRDefault="00000000">
            <w:pPr>
              <w:widowControl w:val="0"/>
              <w:numPr>
                <w:ilvl w:val="0"/>
                <w:numId w:val="53"/>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Regular Rate (£25/hour): Regular hours = </w:t>
            </w:r>
            <w:r w:rsidRPr="00752C09">
              <w:rPr>
                <w:rFonts w:ascii="Times New Roman" w:eastAsia="Times New Roman" w:hAnsi="Times New Roman" w:cs="Times New Roman"/>
                <w:b/>
                <w:bCs/>
                <w:kern w:val="0"/>
                <w14:ligatures w14:val="none"/>
              </w:rPr>
              <w:t>115 hours × £25/hour = £2,875.00</w:t>
            </w:r>
          </w:p>
          <w:p w14:paraId="3FBB8C39" w14:textId="77777777" w:rsidR="00000000" w:rsidRPr="00752C09" w:rsidRDefault="00000000">
            <w:pPr>
              <w:widowControl w:val="0"/>
              <w:numPr>
                <w:ilvl w:val="0"/>
                <w:numId w:val="53"/>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Overtime Rate (£37.50/hour): Overtime hours = </w:t>
            </w:r>
            <w:r w:rsidRPr="00752C09">
              <w:rPr>
                <w:rFonts w:ascii="Times New Roman" w:eastAsia="Times New Roman" w:hAnsi="Times New Roman" w:cs="Times New Roman"/>
                <w:b/>
                <w:bCs/>
                <w:kern w:val="0"/>
                <w14:ligatures w14:val="none"/>
              </w:rPr>
              <w:t>157 hours × £37.50/hour = £5,887.50</w:t>
            </w:r>
          </w:p>
          <w:p w14:paraId="18FF3190" w14:textId="77777777" w:rsidR="00000000" w:rsidRPr="00752C09" w:rsidRDefault="00000000">
            <w:pPr>
              <w:widowControl w:val="0"/>
              <w:numPr>
                <w:ilvl w:val="0"/>
                <w:numId w:val="53"/>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Night Shift Rate (£32.50/hour): Night shift hours = </w:t>
            </w:r>
            <w:r w:rsidRPr="00752C09">
              <w:rPr>
                <w:rFonts w:ascii="Times New Roman" w:eastAsia="Times New Roman" w:hAnsi="Times New Roman" w:cs="Times New Roman"/>
                <w:b/>
                <w:bCs/>
                <w:kern w:val="0"/>
                <w14:ligatures w14:val="none"/>
              </w:rPr>
              <w:t>41 hours × £32.50/hour = £1,332.50</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Total Solicitor Fees (Southern Rail)</w:t>
            </w:r>
            <w:r w:rsidRPr="00752C09">
              <w:rPr>
                <w:rFonts w:ascii="Times New Roman" w:eastAsia="Times New Roman" w:hAnsi="Times New Roman" w:cs="Times New Roman"/>
                <w:kern w:val="0"/>
                <w14:ligatures w14:val="none"/>
              </w:rPr>
              <w:t xml:space="preserve">: £2,875.00 + £5,887.50 + £1,332.50 = </w:t>
            </w:r>
            <w:r w:rsidRPr="00752C09">
              <w:rPr>
                <w:rFonts w:ascii="Times New Roman" w:eastAsia="Times New Roman" w:hAnsi="Times New Roman" w:cs="Times New Roman"/>
                <w:b/>
                <w:bCs/>
                <w:kern w:val="0"/>
                <w14:ligatures w14:val="none"/>
              </w:rPr>
              <w:t>£10,095.00</w:t>
            </w:r>
          </w:p>
          <w:p w14:paraId="111D2666" w14:textId="77777777" w:rsidR="00000000" w:rsidRPr="00752C09" w:rsidRDefault="00000000">
            <w:pPr>
              <w:spacing w:after="0"/>
              <w:ind w:left="1440"/>
              <w:rPr>
                <w:rFonts w:ascii="Times New Roman" w:eastAsia="Times New Roman" w:hAnsi="Times New Roman" w:cs="Times New Roman"/>
                <w:kern w:val="0"/>
                <w14:ligatures w14:val="none"/>
              </w:rPr>
            </w:pPr>
          </w:p>
          <w:p w14:paraId="2656DCAA"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Dentafly Clinic Claim (235 hours)</w:t>
            </w:r>
          </w:p>
          <w:p w14:paraId="6D5C35C7" w14:textId="77777777" w:rsidR="00000000" w:rsidRPr="00752C09" w:rsidRDefault="00000000">
            <w:pPr>
              <w:widowControl w:val="0"/>
              <w:numPr>
                <w:ilvl w:val="0"/>
                <w:numId w:val="54"/>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Regular Rate (£25/hour): Regular hours = </w:t>
            </w:r>
            <w:r w:rsidRPr="00752C09">
              <w:rPr>
                <w:rFonts w:ascii="Times New Roman" w:eastAsia="Times New Roman" w:hAnsi="Times New Roman" w:cs="Times New Roman"/>
                <w:b/>
                <w:bCs/>
                <w:kern w:val="0"/>
                <w14:ligatures w14:val="none"/>
              </w:rPr>
              <w:t>82 hours × £25/hour = £2,050.00</w:t>
            </w:r>
          </w:p>
          <w:p w14:paraId="05881333" w14:textId="77777777" w:rsidR="00000000" w:rsidRPr="00752C09" w:rsidRDefault="00000000">
            <w:pPr>
              <w:widowControl w:val="0"/>
              <w:numPr>
                <w:ilvl w:val="0"/>
                <w:numId w:val="54"/>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Overtime Rate (£37.50/hour): Overtime hours = </w:t>
            </w:r>
            <w:r w:rsidRPr="00752C09">
              <w:rPr>
                <w:rFonts w:ascii="Times New Roman" w:eastAsia="Times New Roman" w:hAnsi="Times New Roman" w:cs="Times New Roman"/>
                <w:b/>
                <w:bCs/>
                <w:kern w:val="0"/>
                <w14:ligatures w14:val="none"/>
              </w:rPr>
              <w:t>120 hours × £37.50/hour = £4,500.00</w:t>
            </w:r>
          </w:p>
          <w:p w14:paraId="50554166" w14:textId="77777777" w:rsidR="00000000" w:rsidRPr="00752C09" w:rsidRDefault="00000000">
            <w:pPr>
              <w:widowControl w:val="0"/>
              <w:numPr>
                <w:ilvl w:val="0"/>
                <w:numId w:val="54"/>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Night Shift Rate (£32.50/hour): Night shift hours = </w:t>
            </w:r>
            <w:r w:rsidRPr="00752C09">
              <w:rPr>
                <w:rFonts w:ascii="Times New Roman" w:eastAsia="Times New Roman" w:hAnsi="Times New Roman" w:cs="Times New Roman"/>
                <w:b/>
                <w:bCs/>
                <w:kern w:val="0"/>
                <w14:ligatures w14:val="none"/>
              </w:rPr>
              <w:t>33 hours × £32.50/hour = £1,072.50</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Total Solicitor Fees (Dentafly Clinic)</w:t>
            </w:r>
            <w:r w:rsidRPr="00752C09">
              <w:rPr>
                <w:rFonts w:ascii="Times New Roman" w:eastAsia="Times New Roman" w:hAnsi="Times New Roman" w:cs="Times New Roman"/>
                <w:kern w:val="0"/>
                <w14:ligatures w14:val="none"/>
              </w:rPr>
              <w:t xml:space="preserve">: £2,050.00 + £4,500.00 + £1,072.50 = </w:t>
            </w:r>
            <w:r w:rsidRPr="00752C09">
              <w:rPr>
                <w:rFonts w:ascii="Times New Roman" w:eastAsia="Times New Roman" w:hAnsi="Times New Roman" w:cs="Times New Roman"/>
                <w:b/>
                <w:bCs/>
                <w:kern w:val="0"/>
                <w14:ligatures w14:val="none"/>
              </w:rPr>
              <w:t>£7,622.50</w:t>
            </w:r>
          </w:p>
          <w:p w14:paraId="71BAD6E5" w14:textId="77777777" w:rsidR="00000000" w:rsidRPr="00752C09" w:rsidRDefault="00000000">
            <w:pPr>
              <w:spacing w:after="0"/>
              <w:ind w:left="1440"/>
              <w:rPr>
                <w:rFonts w:ascii="Times New Roman" w:eastAsia="Times New Roman" w:hAnsi="Times New Roman" w:cs="Times New Roman"/>
                <w:kern w:val="0"/>
                <w14:ligatures w14:val="none"/>
              </w:rPr>
            </w:pPr>
          </w:p>
          <w:p w14:paraId="27D2FE29" w14:textId="77777777" w:rsidR="00000000" w:rsidRPr="00752C09" w:rsidRDefault="00000000">
            <w:pPr>
              <w:spacing w:after="0"/>
              <w:rPr>
                <w:rFonts w:ascii="Times New Roman" w:eastAsia="Times New Roman" w:hAnsi="Times New Roman" w:cs="Times New Roman"/>
                <w:b/>
                <w:bCs/>
                <w:kern w:val="0"/>
                <w:u w:val="single"/>
                <w14:ligatures w14:val="none"/>
              </w:rPr>
            </w:pPr>
            <w:bookmarkStart w:id="7" w:name="_Hlk192671123"/>
            <w:r w:rsidRPr="00752C09">
              <w:rPr>
                <w:rFonts w:ascii="Times New Roman" w:eastAsia="Times New Roman" w:hAnsi="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000000" w:rsidRPr="00752C09" w14:paraId="51761C6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6D452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03F13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8CBD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C0547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Dentafly Clinic (£)</w:t>
                  </w:r>
                </w:p>
              </w:tc>
            </w:tr>
            <w:tr w:rsidR="00000000" w:rsidRPr="00752C09" w14:paraId="4C834F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2C387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7FFF8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AE25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4B017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£3,353.90</w:t>
                  </w:r>
                </w:p>
              </w:tc>
            </w:tr>
            <w:tr w:rsidR="00000000" w:rsidRPr="00752C09" w14:paraId="0C78005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8705F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FD5E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1C592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9634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£7,622.50</w:t>
                  </w:r>
                </w:p>
              </w:tc>
              <w:bookmarkEnd w:id="7"/>
            </w:tr>
          </w:tbl>
          <w:p w14:paraId="72B210EC" w14:textId="77777777" w:rsidR="00000000" w:rsidRPr="00752C09" w:rsidRDefault="00000000">
            <w:pPr>
              <w:spacing w:after="0"/>
              <w:rPr>
                <w:rFonts w:ascii="Times New Roman" w:eastAsia="Times New Roman" w:hAnsi="Times New Roman" w:cs="Times New Roman"/>
                <w:kern w:val="0"/>
                <w14:ligatures w14:val="none"/>
              </w:rPr>
            </w:pPr>
          </w:p>
          <w:p w14:paraId="34402F9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Verification and Evidence</w:t>
            </w:r>
          </w:p>
          <w:p w14:paraId="1D6E5F17" w14:textId="77777777" w:rsidR="00000000" w:rsidRPr="00752C09" w:rsidRDefault="00000000">
            <w:pPr>
              <w:widowControl w:val="0"/>
              <w:numPr>
                <w:ilvl w:val="0"/>
                <w:numId w:val="5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Solicitor Fees in London, UK:</w:t>
            </w:r>
          </w:p>
          <w:p w14:paraId="2E42C7C7" w14:textId="77777777" w:rsidR="00000000" w:rsidRPr="00752C09" w:rsidRDefault="00000000">
            <w:pPr>
              <w:widowControl w:val="0"/>
              <w:numPr>
                <w:ilvl w:val="0"/>
                <w:numId w:val="56"/>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Average Hourly Rate:</w:t>
            </w:r>
            <w:r w:rsidRPr="00752C09">
              <w:rPr>
                <w:rFonts w:ascii="Times New Roman" w:eastAsia="Times New Roman" w:hAnsi="Times New Roman" w:cs="Times New Roman"/>
                <w:kern w:val="0"/>
                <w14:ligatures w14:val="none"/>
              </w:rPr>
              <w:t xml:space="preserve"> Solicitors in London typically charge between </w:t>
            </w:r>
            <w:r w:rsidRPr="00752C09">
              <w:rPr>
                <w:rFonts w:ascii="Times New Roman" w:eastAsia="Times New Roman" w:hAnsi="Times New Roman" w:cs="Times New Roman"/>
                <w:b/>
                <w:bCs/>
                <w:kern w:val="0"/>
                <w14:ligatures w14:val="none"/>
              </w:rPr>
              <w:t>£150 to £600 per hour</w:t>
            </w:r>
            <w:r w:rsidRPr="00752C09">
              <w:rPr>
                <w:rFonts w:ascii="Times New Roman" w:eastAsia="Times New Roman" w:hAnsi="Times New Roman" w:cs="Times New Roman"/>
                <w:kern w:val="0"/>
                <w14:ligatures w14:val="none"/>
              </w:rPr>
              <w:t xml:space="preserve"> depending on experience and specialization.</w:t>
            </w:r>
          </w:p>
          <w:p w14:paraId="52F6EFA3" w14:textId="77777777" w:rsidR="00000000" w:rsidRPr="00752C09" w:rsidRDefault="00000000">
            <w:pPr>
              <w:widowControl w:val="0"/>
              <w:numPr>
                <w:ilvl w:val="0"/>
                <w:numId w:val="56"/>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Example Reference:</w:t>
            </w:r>
            <w:r w:rsidRPr="00752C09">
              <w:rPr>
                <w:rFonts w:ascii="Times New Roman" w:eastAsia="Times New Roman" w:hAnsi="Times New Roman" w:cs="Times New Roman"/>
                <w:kern w:val="0"/>
                <w14:ligatures w14:val="none"/>
              </w:rPr>
              <w:t xml:space="preserve"> The Law Society and other legal resources.</w:t>
            </w:r>
          </w:p>
          <w:p w14:paraId="665431F4" w14:textId="77777777" w:rsidR="00000000" w:rsidRPr="00752C09" w:rsidRDefault="00000000">
            <w:pPr>
              <w:widowControl w:val="0"/>
              <w:numPr>
                <w:ilvl w:val="0"/>
                <w:numId w:val="56"/>
              </w:numPr>
              <w:spacing w:after="0"/>
              <w:contextualSpacing/>
              <w:rPr>
                <w:rFonts w:ascii="Times New Roman" w:eastAsia="Times New Roman" w:hAnsi="Times New Roman" w:cs="Times New Roman"/>
                <w:color w:val="4EA72E"/>
                <w:kern w:val="0"/>
                <w14:ligatures w14:val="none"/>
              </w:rPr>
            </w:pPr>
            <w:hyperlink r:id="rId209" w:history="1">
              <w:r w:rsidRPr="00752C09">
                <w:rPr>
                  <w:rStyle w:val="Hyperlink"/>
                  <w:rFonts w:ascii="Times New Roman" w:eastAsia="Times New Roman" w:hAnsi="Times New Roman" w:cs="Times New Roman"/>
                  <w:color w:val="0000FF"/>
                  <w:kern w:val="0"/>
                  <w14:ligatures w14:val="none"/>
                </w:rPr>
                <w:t>https://www.lawsociety.org.uk/</w:t>
              </w:r>
            </w:hyperlink>
            <w:r w:rsidRPr="00752C09">
              <w:rPr>
                <w:rFonts w:ascii="Times New Roman" w:eastAsia="Times New Roman" w:hAnsi="Times New Roman" w:cs="Times New Roman"/>
                <w:color w:val="0000FF"/>
                <w:kern w:val="0"/>
                <w14:ligatures w14:val="none"/>
              </w:rPr>
              <w:t xml:space="preserve"> </w:t>
            </w:r>
            <w:r w:rsidRPr="00752C09">
              <w:rPr>
                <w:rFonts w:ascii="Times New Roman" w:eastAsia="Times New Roman" w:hAnsi="Times New Roman" w:cs="Times New Roman"/>
                <w:kern w:val="0"/>
                <w14:ligatures w14:val="none"/>
              </w:rPr>
              <w:t>and other legal resources. </w:t>
            </w:r>
          </w:p>
          <w:p w14:paraId="470D5381" w14:textId="77777777" w:rsidR="00000000" w:rsidRPr="00752C09" w:rsidRDefault="00000000">
            <w:pPr>
              <w:spacing w:after="0"/>
              <w:ind w:left="720"/>
              <w:contextualSpacing/>
              <w:rPr>
                <w:rFonts w:ascii="Times New Roman" w:eastAsia="Times New Roman" w:hAnsi="Times New Roman" w:cs="Times New Roman"/>
                <w:color w:val="4EA72E"/>
                <w:kern w:val="0"/>
                <w14:ligatures w14:val="none"/>
              </w:rPr>
            </w:pPr>
          </w:p>
          <w:p w14:paraId="65494AFC" w14:textId="77777777" w:rsidR="00000000" w:rsidRPr="00752C09" w:rsidRDefault="00000000">
            <w:pPr>
              <w:widowControl w:val="0"/>
              <w:numPr>
                <w:ilvl w:val="0"/>
                <w:numId w:val="5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Minimum Wage in London, UK:</w:t>
            </w:r>
          </w:p>
          <w:p w14:paraId="47CE9E8E" w14:textId="77777777" w:rsidR="00000000" w:rsidRPr="00752C09" w:rsidRDefault="00000000">
            <w:pPr>
              <w:widowControl w:val="0"/>
              <w:numPr>
                <w:ilvl w:val="0"/>
                <w:numId w:val="5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Current Minimum Wage:</w:t>
            </w:r>
            <w:r w:rsidRPr="00752C09">
              <w:rPr>
                <w:rFonts w:ascii="Times New Roman" w:eastAsia="Times New Roman" w:hAnsi="Times New Roman" w:cs="Times New Roman"/>
                <w:kern w:val="0"/>
                <w14:ligatures w14:val="none"/>
              </w:rPr>
              <w:t xml:space="preserve"> As of April 2024, the minimum wage in London is </w:t>
            </w:r>
            <w:r w:rsidRPr="00752C09">
              <w:rPr>
                <w:rFonts w:ascii="Times New Roman" w:eastAsia="Times New Roman" w:hAnsi="Times New Roman" w:cs="Times New Roman"/>
                <w:b/>
                <w:bCs/>
                <w:kern w:val="0"/>
                <w14:ligatures w14:val="none"/>
              </w:rPr>
              <w:t>£10.90 per hour</w:t>
            </w:r>
            <w:r w:rsidRPr="00752C09">
              <w:rPr>
                <w:rFonts w:ascii="Times New Roman" w:eastAsia="Times New Roman" w:hAnsi="Times New Roman" w:cs="Times New Roman"/>
                <w:kern w:val="0"/>
                <w14:ligatures w14:val="none"/>
              </w:rPr>
              <w:t xml:space="preserve"> for workers aged 23 and over.</w:t>
            </w:r>
          </w:p>
          <w:p w14:paraId="5CA594D6" w14:textId="77777777" w:rsidR="00000000" w:rsidRPr="00752C09" w:rsidRDefault="00000000">
            <w:pPr>
              <w:widowControl w:val="0"/>
              <w:numPr>
                <w:ilvl w:val="0"/>
                <w:numId w:val="5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Example Reference:</w:t>
            </w:r>
            <w:r w:rsidRPr="00752C09">
              <w:rPr>
                <w:rFonts w:ascii="Times New Roman" w:eastAsia="Times New Roman" w:hAnsi="Times New Roman" w:cs="Times New Roman"/>
                <w:kern w:val="0"/>
                <w14:ligatures w14:val="none"/>
              </w:rPr>
              <w:t xml:space="preserve"> UK Government - Minimum Wage Rates</w:t>
            </w:r>
          </w:p>
          <w:p w14:paraId="574BBB1E" w14:textId="77777777" w:rsidR="00000000" w:rsidRPr="00752C09" w:rsidRDefault="00000000">
            <w:pPr>
              <w:widowControl w:val="0"/>
              <w:numPr>
                <w:ilvl w:val="0"/>
                <w:numId w:val="57"/>
              </w:numPr>
              <w:spacing w:after="0"/>
              <w:rPr>
                <w:rFonts w:ascii="Times New Roman" w:eastAsia="Times New Roman" w:hAnsi="Times New Roman" w:cs="Times New Roman"/>
                <w:color w:val="0000FF"/>
                <w:kern w:val="0"/>
                <w14:ligatures w14:val="none"/>
              </w:rPr>
            </w:pPr>
            <w:hyperlink r:id="rId210" w:history="1">
              <w:r w:rsidRPr="00752C09">
                <w:rPr>
                  <w:rStyle w:val="Hyperlink"/>
                  <w:rFonts w:ascii="Times New Roman" w:eastAsia="Times New Roman" w:hAnsi="Times New Roman" w:cs="Times New Roman"/>
                  <w:color w:val="0000FF"/>
                  <w:kern w:val="0"/>
                  <w14:ligatures w14:val="none"/>
                </w:rPr>
                <w:t>https://www.gov.uk/national-minimum-wage-rates</w:t>
              </w:r>
            </w:hyperlink>
            <w:r w:rsidRPr="00752C09">
              <w:rPr>
                <w:rFonts w:ascii="Times New Roman" w:eastAsia="Times New Roman" w:hAnsi="Times New Roman" w:cs="Times New Roman"/>
                <w:color w:val="0000FF"/>
                <w:kern w:val="0"/>
                <w:lang w:val="en-GB"/>
                <w14:ligatures w14:val="none"/>
              </w:rPr>
              <w:t xml:space="preserve"> </w:t>
            </w:r>
          </w:p>
          <w:p w14:paraId="0F5664E3" w14:textId="77777777" w:rsidR="00000000" w:rsidRPr="00752C09" w:rsidRDefault="00000000">
            <w:pPr>
              <w:spacing w:after="0"/>
              <w:rPr>
                <w:rFonts w:ascii="Times New Roman" w:eastAsia="Times New Roman" w:hAnsi="Times New Roman" w:cs="Times New Roman"/>
                <w:b/>
                <w:bCs/>
                <w:kern w:val="0"/>
                <w:u w:val="single"/>
                <w14:ligatures w14:val="none"/>
              </w:rPr>
            </w:pPr>
          </w:p>
          <w:p w14:paraId="00691D07"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Night Shift Hours (9 PM to 11 PM and beyond)</w:t>
            </w:r>
          </w:p>
          <w:p w14:paraId="5B8B50BC" w14:textId="77777777" w:rsidR="00000000" w:rsidRPr="00752C09" w:rsidRDefault="00000000">
            <w:pPr>
              <w:spacing w:after="0"/>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14:ligatures w14:val="none"/>
              </w:rPr>
              <w:t>2 hours/day</w:t>
            </w:r>
            <w:r w:rsidRPr="00752C09">
              <w:rPr>
                <w:rFonts w:ascii="Times New Roman" w:eastAsia="Times New Roman" w:hAnsi="Times New Roman" w:cs="Times New Roman"/>
                <w:kern w:val="0"/>
                <w14:ligatures w14:val="none"/>
              </w:rPr>
              <w:t xml:space="preserve"> for each night worked across all scenarios: a) </w:t>
            </w:r>
            <w:r w:rsidRPr="00752C09">
              <w:rPr>
                <w:rFonts w:ascii="Times New Roman" w:eastAsia="Times New Roman" w:hAnsi="Times New Roman" w:cs="Times New Roman"/>
                <w:b/>
                <w:bCs/>
                <w:kern w:val="0"/>
                <w14:ligatures w14:val="none"/>
              </w:rPr>
              <w:t>Night Shifts = 126 hours</w:t>
            </w:r>
          </w:p>
          <w:p w14:paraId="0AA5292C" w14:textId="77777777" w:rsidR="00000000" w:rsidRPr="00752C09" w:rsidRDefault="00000000">
            <w:pPr>
              <w:spacing w:after="0"/>
              <w:rPr>
                <w:rFonts w:ascii="Times New Roman" w:eastAsia="Times New Roman" w:hAnsi="Times New Roman" w:cs="Times New Roman"/>
                <w:kern w:val="0"/>
                <w14:ligatures w14:val="none"/>
              </w:rPr>
            </w:pPr>
          </w:p>
          <w:p w14:paraId="7D293BE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Night Shift Time Blocks</w:t>
            </w:r>
          </w:p>
          <w:p w14:paraId="31ECBCC1" w14:textId="77777777" w:rsidR="00000000" w:rsidRPr="00752C09" w:rsidRDefault="00000000">
            <w:pPr>
              <w:widowControl w:val="0"/>
              <w:numPr>
                <w:ilvl w:val="0"/>
                <w:numId w:val="5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Night shifts were calculated based on documented work between </w:t>
            </w:r>
            <w:r w:rsidRPr="00752C09">
              <w:rPr>
                <w:rFonts w:ascii="Times New Roman" w:eastAsia="Times New Roman" w:hAnsi="Times New Roman" w:cs="Times New Roman"/>
                <w:b/>
                <w:bCs/>
                <w:kern w:val="0"/>
                <w14:ligatures w14:val="none"/>
              </w:rPr>
              <w:t>9 PM and 2 AM</w:t>
            </w:r>
            <w:r w:rsidRPr="00752C09">
              <w:rPr>
                <w:rFonts w:ascii="Times New Roman" w:eastAsia="Times New Roman" w:hAnsi="Times New Roman" w:cs="Times New Roman"/>
                <w:kern w:val="0"/>
                <w14:ligatures w14:val="none"/>
              </w:rPr>
              <w:t>, where tasks included drafting correspondence and reviewing evidence.</w:t>
            </w:r>
          </w:p>
          <w:p w14:paraId="621200DE" w14:textId="77777777" w:rsidR="00000000" w:rsidRPr="00752C09" w:rsidRDefault="00000000">
            <w:pPr>
              <w:spacing w:after="0"/>
              <w:ind w:left="720"/>
              <w:rPr>
                <w:rFonts w:ascii="Times New Roman" w:eastAsia="Times New Roman" w:hAnsi="Times New Roman" w:cs="Times New Roman"/>
                <w:kern w:val="0"/>
                <w14:ligatures w14:val="none"/>
              </w:rPr>
            </w:pPr>
          </w:p>
          <w:p w14:paraId="67B82CC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Daily 24-Hour Work Schedule “For One Typical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8229"/>
            </w:tblGrid>
            <w:tr w:rsidR="00000000" w:rsidRPr="00752C09" w14:paraId="278E52C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9B7A6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2C72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Activity</w:t>
                  </w:r>
                </w:p>
              </w:tc>
            </w:tr>
            <w:tr w:rsidR="00000000" w:rsidRPr="00752C09" w14:paraId="2CFFEFF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0A2D3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6:00 AM – 8:00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75E5D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Morning routine, reviewing correspondence/emails.</w:t>
                  </w:r>
                </w:p>
              </w:tc>
            </w:tr>
            <w:tr w:rsidR="00000000" w:rsidRPr="00752C09" w14:paraId="683BFEA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A544F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8:00 AM – 12:00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53DC6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Regular work hours: researching legal rights and compiling evidence.</w:t>
                  </w:r>
                </w:p>
              </w:tc>
            </w:tr>
            <w:tr w:rsidR="00000000" w:rsidRPr="00752C09" w14:paraId="2DE760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0A59B1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12:00 PM – 1:00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3BD1A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Lunch break and light review of documents.</w:t>
                  </w:r>
                </w:p>
              </w:tc>
            </w:tr>
            <w:tr w:rsidR="00000000" w:rsidRPr="00752C09" w14:paraId="5A72BDC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7A07A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 PM – 5:00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8416F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Continuation of regular work tasks (drafting claims, analysis).</w:t>
                  </w:r>
                </w:p>
              </w:tc>
            </w:tr>
            <w:tr w:rsidR="00000000" w:rsidRPr="00752C09" w14:paraId="443C699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E75B4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5:00 PM – 6:00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5806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Break for one hour: Relaxation or light personal tasks.</w:t>
                  </w:r>
                </w:p>
              </w:tc>
            </w:tr>
            <w:tr w:rsidR="00000000" w:rsidRPr="00752C09" w14:paraId="6BE82BC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AC25E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6:00 PM – 9:00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679B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Evening work: organizing evidence, filing documents.</w:t>
                  </w:r>
                </w:p>
              </w:tc>
            </w:tr>
            <w:tr w:rsidR="00000000" w:rsidRPr="00752C09" w14:paraId="71F27A1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E5853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9:00 PM – 11:00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350AF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Night shift hours: Detailed review of claims or legal follow-ups.</w:t>
                  </w:r>
                </w:p>
              </w:tc>
            </w:tr>
            <w:tr w:rsidR="00000000" w:rsidRPr="00752C09" w14:paraId="1029CA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42FF2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11:00 PM – 2:00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434E9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Extended night shift (if applicable): Finalizing drafts or addressing urgent responses.</w:t>
                  </w:r>
                </w:p>
              </w:tc>
            </w:tr>
          </w:tbl>
          <w:p w14:paraId="2E4E12CB" w14:textId="77777777" w:rsidR="00000000" w:rsidRPr="00752C09" w:rsidRDefault="00000000">
            <w:pPr>
              <w:spacing w:after="0"/>
              <w:rPr>
                <w:rFonts w:ascii="Times New Roman" w:eastAsia="Times New Roman" w:hAnsi="Times New Roman" w:cs="Times New Roman"/>
                <w:b/>
                <w:bCs/>
                <w:kern w:val="0"/>
                <w:u w:val="single"/>
                <w14:ligatures w14:val="none"/>
              </w:rPr>
            </w:pPr>
          </w:p>
          <w:p w14:paraId="0433CCF7"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Updated Night Shift 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884"/>
              <w:gridCol w:w="1380"/>
              <w:gridCol w:w="5539"/>
            </w:tblGrid>
            <w:tr w:rsidR="00000000" w:rsidRPr="00752C09" w14:paraId="15BE252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4AE3B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Date Range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0DCD7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Night Shift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90827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Time Range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E8B03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Tasks Performed</w:t>
                  </w:r>
                </w:p>
              </w:tc>
            </w:tr>
            <w:tr w:rsidR="00000000" w:rsidRPr="00752C09" w14:paraId="62F9A62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A3E87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12 Jan – 18 Jan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1ADA6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3976D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 PM–11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90CC4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Drafting initial correspondence and structuring claims.</w:t>
                  </w:r>
                </w:p>
              </w:tc>
            </w:tr>
            <w:tr w:rsidR="00000000" w:rsidRPr="00752C09" w14:paraId="1413CD5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67B7E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19 Jan – 25 Jan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07DAD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621DA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 PM–1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17689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Reviewing and organizing evidence for all claims.</w:t>
                  </w:r>
                </w:p>
              </w:tc>
            </w:tr>
            <w:tr w:rsidR="00000000" w:rsidRPr="00752C09" w14:paraId="7A87244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6BA02D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26 Jan – 01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0C93D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90FB8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 PM–12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0EEC2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Consolidating financial losses and preparing drafts.</w:t>
                  </w:r>
                </w:p>
              </w:tc>
            </w:tr>
            <w:tr w:rsidR="00000000" w:rsidRPr="00752C09" w14:paraId="6329342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D88B9C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02 Feb – 08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4AC68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AE0ED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 PM–2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7C2F2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Responding to correspondence and analyzing responses.</w:t>
                  </w:r>
                </w:p>
              </w:tc>
            </w:tr>
            <w:tr w:rsidR="00000000" w:rsidRPr="00752C09" w14:paraId="14E99DD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EC3496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09 Feb – 22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E326C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540CB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 PM–1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77BF1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Continued correspondence, including legal follow-ups.</w:t>
                  </w:r>
                </w:p>
              </w:tc>
            </w:tr>
            <w:tr w:rsidR="00000000" w:rsidRPr="00752C09" w14:paraId="280B739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59BA9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23 Feb – 06 Mar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5913F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60D3E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 PM–12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AD726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Preparing final documentation and cross-referencing data.</w:t>
                  </w:r>
                </w:p>
              </w:tc>
            </w:tr>
          </w:tbl>
          <w:p w14:paraId="5A5E90AB"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Total Night Shift Hours = 126 hours</w:t>
            </w:r>
            <w:r w:rsidRPr="00752C09">
              <w:rPr>
                <w:rFonts w:ascii="Times New Roman" w:eastAsia="Times New Roman" w:hAnsi="Times New Roman" w:cs="Times New Roman"/>
                <w:kern w:val="0"/>
                <w14:ligatures w14:val="none"/>
              </w:rPr>
              <w:t>.</w:t>
            </w:r>
          </w:p>
          <w:p w14:paraId="78E0D306" w14:textId="77777777" w:rsidR="00000000" w:rsidRPr="00752C09" w:rsidRDefault="00000000">
            <w:pPr>
              <w:spacing w:after="0"/>
              <w:rPr>
                <w:rFonts w:ascii="Times New Roman" w:eastAsia="Times New Roman" w:hAnsi="Times New Roman" w:cs="Times New Roman"/>
                <w:b/>
                <w:bCs/>
                <w:kern w:val="0"/>
                <w:u w:val="single"/>
                <w14:ligatures w14:val="none"/>
              </w:rPr>
            </w:pPr>
          </w:p>
          <w:p w14:paraId="640C8464"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Total Night Shift Hours</w:t>
            </w:r>
          </w:p>
          <w:p w14:paraId="4F3FC9DE" w14:textId="77777777" w:rsidR="00000000" w:rsidRPr="00752C09" w:rsidRDefault="00000000">
            <w:pPr>
              <w:widowControl w:val="0"/>
              <w:numPr>
                <w:ilvl w:val="0"/>
                <w:numId w:val="5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Night Shift Hours</w:t>
            </w:r>
            <w:r w:rsidRPr="00752C09">
              <w:rPr>
                <w:rFonts w:ascii="Times New Roman" w:eastAsia="Times New Roman" w:hAnsi="Times New Roman" w:cs="Times New Roman"/>
                <w:kern w:val="0"/>
                <w14:ligatures w14:val="none"/>
              </w:rPr>
              <w:t>:</w:t>
            </w:r>
          </w:p>
          <w:p w14:paraId="5D3025CF" w14:textId="77777777" w:rsidR="00000000" w:rsidRPr="00752C09" w:rsidRDefault="00000000">
            <w:pPr>
              <w:widowControl w:val="0"/>
              <w:numPr>
                <w:ilvl w:val="0"/>
                <w:numId w:val="60"/>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126 hours</w:t>
            </w:r>
            <w:r w:rsidRPr="00752C09">
              <w:rPr>
                <w:rFonts w:ascii="Times New Roman" w:eastAsia="Times New Roman" w:hAnsi="Times New Roman" w:cs="Times New Roman"/>
                <w:kern w:val="0"/>
                <w14:ligatures w14:val="none"/>
              </w:rPr>
              <w:t xml:space="preserve"> were calculated based on documented work between </w:t>
            </w:r>
            <w:r w:rsidRPr="00752C09">
              <w:rPr>
                <w:rFonts w:ascii="Times New Roman" w:eastAsia="Times New Roman" w:hAnsi="Times New Roman" w:cs="Times New Roman"/>
                <w:b/>
                <w:bCs/>
                <w:kern w:val="0"/>
                <w14:ligatures w14:val="none"/>
              </w:rPr>
              <w:t>9 PM and 2 AM</w:t>
            </w:r>
            <w:r w:rsidRPr="00752C09">
              <w:rPr>
                <w:rFonts w:ascii="Times New Roman" w:eastAsia="Times New Roman" w:hAnsi="Times New Roman" w:cs="Times New Roman"/>
                <w:kern w:val="0"/>
                <w14:ligatures w14:val="none"/>
              </w:rPr>
              <w:t>. Tasks during this time included drafting correspondence, reviewing evidence, and preparing legal responses.</w:t>
            </w:r>
          </w:p>
          <w:p w14:paraId="1B276013"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509D85A1" w14:textId="77777777" w:rsidR="00000000" w:rsidRPr="00752C09" w:rsidRDefault="00000000">
            <w:pPr>
              <w:widowControl w:val="0"/>
              <w:numPr>
                <w:ilvl w:val="0"/>
                <w:numId w:val="59"/>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Overtime Hours</w:t>
            </w:r>
            <w:r w:rsidRPr="00752C09">
              <w:rPr>
                <w:rFonts w:ascii="Times New Roman" w:eastAsia="Times New Roman" w:hAnsi="Times New Roman" w:cs="Times New Roman"/>
                <w:kern w:val="0"/>
                <w14:ligatures w14:val="none"/>
              </w:rPr>
              <w:t>:</w:t>
            </w:r>
          </w:p>
          <w:p w14:paraId="461C4B54" w14:textId="77777777" w:rsidR="00000000" w:rsidRPr="00752C09" w:rsidRDefault="00000000">
            <w:pPr>
              <w:widowControl w:val="0"/>
              <w:numPr>
                <w:ilvl w:val="0"/>
                <w:numId w:val="61"/>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480 hours</w:t>
            </w:r>
            <w:r w:rsidRPr="00752C09">
              <w:rPr>
                <w:rFonts w:ascii="Times New Roman" w:eastAsia="Times New Roman" w:hAnsi="Times New Roman" w:cs="Times New Roman"/>
                <w:kern w:val="0"/>
                <w14:ligatures w14:val="none"/>
              </w:rPr>
              <w:t xml:space="preserve"> were calculated as 50% of total hours worked, representing consistent work beyond the standard 8-hour daily threshold. These hours were allocated to urgent tasks requiring immediate action and additional focus.</w:t>
            </w:r>
          </w:p>
          <w:p w14:paraId="4682A730" w14:textId="77777777" w:rsidR="00000000" w:rsidRPr="00752C09" w:rsidRDefault="00000000">
            <w:pPr>
              <w:spacing w:after="0"/>
              <w:ind w:left="720"/>
              <w:rPr>
                <w:rFonts w:ascii="Times New Roman" w:eastAsia="Times New Roman" w:hAnsi="Times New Roman" w:cs="Times New Roman"/>
                <w:kern w:val="0"/>
                <w14:ligatures w14:val="none"/>
              </w:rPr>
            </w:pPr>
          </w:p>
          <w:p w14:paraId="1D54B5D4" w14:textId="77777777" w:rsidR="00000000" w:rsidRPr="00752C09" w:rsidRDefault="00000000">
            <w:pPr>
              <w:widowControl w:val="0"/>
              <w:numPr>
                <w:ilvl w:val="0"/>
                <w:numId w:val="59"/>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Regular Hours</w:t>
            </w:r>
            <w:r w:rsidRPr="00752C09">
              <w:rPr>
                <w:rFonts w:ascii="Times New Roman" w:eastAsia="Times New Roman" w:hAnsi="Times New Roman" w:cs="Times New Roman"/>
                <w:kern w:val="0"/>
                <w14:ligatures w14:val="none"/>
              </w:rPr>
              <w:t>:</w:t>
            </w:r>
          </w:p>
          <w:p w14:paraId="55D0543D" w14:textId="77777777" w:rsidR="00000000" w:rsidRPr="00752C09" w:rsidRDefault="00000000">
            <w:pPr>
              <w:widowControl w:val="0"/>
              <w:numPr>
                <w:ilvl w:val="0"/>
                <w:numId w:val="61"/>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325 hours</w:t>
            </w:r>
            <w:r w:rsidRPr="00752C09">
              <w:rPr>
                <w:rFonts w:ascii="Times New Roman" w:eastAsia="Times New Roman" w:hAnsi="Times New Roman" w:cs="Times New Roman"/>
                <w:kern w:val="0"/>
                <w14:ligatures w14:val="none"/>
              </w:rPr>
              <w:t xml:space="preserve"> were classified under regular work tasks completed during standard hours (</w:t>
            </w:r>
            <w:r w:rsidRPr="00752C09">
              <w:rPr>
                <w:rFonts w:ascii="Times New Roman" w:eastAsia="Times New Roman" w:hAnsi="Times New Roman" w:cs="Times New Roman"/>
                <w:b/>
                <w:bCs/>
                <w:kern w:val="0"/>
                <w14:ligatures w14:val="none"/>
              </w:rPr>
              <w:t>9 AM–5 PM</w:t>
            </w:r>
            <w:r w:rsidRPr="00752C09">
              <w:rPr>
                <w:rFonts w:ascii="Times New Roman" w:eastAsia="Times New Roman" w:hAnsi="Times New Roman" w:cs="Times New Roman"/>
                <w:kern w:val="0"/>
                <w14:ligatures w14:val="none"/>
              </w:rPr>
              <w:t>). These tasks primarily included organizing evidence, researching consumer rights, and drafting claims</w:t>
            </w:r>
          </w:p>
          <w:p w14:paraId="343C9A47" w14:textId="77777777" w:rsidR="00000000" w:rsidRPr="00752C09" w:rsidRDefault="00000000">
            <w:pPr>
              <w:pBdr>
                <w:bottom w:val="single" w:sz="6" w:space="1" w:color="auto"/>
              </w:pBdr>
              <w:spacing w:after="0"/>
              <w:rPr>
                <w:rFonts w:ascii="Times New Roman" w:eastAsia="Times New Roman" w:hAnsi="Times New Roman" w:cs="Times New Roman"/>
                <w:b/>
                <w:bCs/>
                <w:kern w:val="0"/>
                <w:u w:val="single"/>
                <w14:ligatures w14:val="none"/>
              </w:rPr>
            </w:pPr>
          </w:p>
          <w:p w14:paraId="13F761C6" w14:textId="77777777" w:rsidR="00000000" w:rsidRPr="00752C09" w:rsidRDefault="00000000">
            <w:pPr>
              <w:spacing w:after="0"/>
              <w:rPr>
                <w:rFonts w:ascii="Times New Roman" w:eastAsia="Times New Roman" w:hAnsi="Times New Roman" w:cs="Times New Roman"/>
                <w:b/>
                <w:bCs/>
                <w:kern w:val="0"/>
                <w14:ligatures w14:val="none"/>
              </w:rPr>
            </w:pPr>
          </w:p>
          <w:p w14:paraId="146EA374"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Explanation of Hours Table</w:t>
            </w:r>
          </w:p>
          <w:p w14:paraId="7381474B"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figures provided in the updated summary table represent the current state of my compensation claims. These sums have been carefully calculated based on detailed documentation of expenses, work hours, and legal fees associated with each claim. Here's how the totals have been worked out so far:</w:t>
            </w:r>
          </w:p>
          <w:p w14:paraId="41990441" w14:textId="77777777" w:rsidR="00000000" w:rsidRPr="00752C09" w:rsidRDefault="00000000">
            <w:pPr>
              <w:spacing w:after="0"/>
              <w:rPr>
                <w:rFonts w:ascii="Times New Roman" w:eastAsia="Times New Roman" w:hAnsi="Times New Roman" w:cs="Times New Roman"/>
                <w:kern w:val="0"/>
                <w14:ligatures w14:val="none"/>
              </w:rPr>
            </w:pPr>
          </w:p>
          <w:p w14:paraId="2644FCC5"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Solicitor Fees and Additional Expenses</w:t>
            </w:r>
          </w:p>
          <w:p w14:paraId="3FA1CC29" w14:textId="77777777" w:rsidR="00000000" w:rsidRPr="00752C09" w:rsidRDefault="00000000">
            <w:pPr>
              <w:spacing w:after="0"/>
              <w:rPr>
                <w:rFonts w:ascii="Times New Roman" w:eastAsia="Times New Roman" w:hAnsi="Times New Roman" w:cs="Times New Roman"/>
                <w:b/>
                <w:bCs/>
                <w:kern w:val="0"/>
                <w:u w:val="single"/>
                <w14:ligatures w14:val="none"/>
              </w:rPr>
            </w:pPr>
          </w:p>
          <w:p w14:paraId="3D221C62"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Solicitors’ Fees:</w:t>
            </w:r>
          </w:p>
          <w:p w14:paraId="60A7AD1F"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These are the charges for the legal services provided by a solicitor, covering their time, expertise, and the work they do on a case. This might include:</w:t>
            </w:r>
          </w:p>
          <w:p w14:paraId="1BA97015" w14:textId="77777777" w:rsidR="00000000" w:rsidRPr="00752C09" w:rsidRDefault="00000000">
            <w:pPr>
              <w:widowControl w:val="0"/>
              <w:numPr>
                <w:ilvl w:val="0"/>
                <w:numId w:val="6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Researching and gathering evidence.</w:t>
            </w:r>
          </w:p>
          <w:p w14:paraId="4E3D85BB" w14:textId="77777777" w:rsidR="00000000" w:rsidRPr="00752C09" w:rsidRDefault="00000000">
            <w:pPr>
              <w:widowControl w:val="0"/>
              <w:numPr>
                <w:ilvl w:val="0"/>
                <w:numId w:val="6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Drafting legal documents and correspondence.</w:t>
            </w:r>
          </w:p>
          <w:p w14:paraId="2940484D" w14:textId="77777777" w:rsidR="00000000" w:rsidRPr="00752C09" w:rsidRDefault="00000000">
            <w:pPr>
              <w:widowControl w:val="0"/>
              <w:numPr>
                <w:ilvl w:val="0"/>
                <w:numId w:val="6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Providing legal advice and representation.</w:t>
            </w:r>
          </w:p>
          <w:p w14:paraId="222284FF" w14:textId="77777777" w:rsidR="00000000" w:rsidRPr="00752C09" w:rsidRDefault="00000000">
            <w:pPr>
              <w:spacing w:after="0"/>
              <w:ind w:left="720"/>
              <w:rPr>
                <w:rFonts w:ascii="Times New Roman" w:eastAsia="Times New Roman" w:hAnsi="Times New Roman" w:cs="Times New Roman"/>
                <w:kern w:val="0"/>
                <w14:ligatures w14:val="none"/>
              </w:rPr>
            </w:pPr>
          </w:p>
          <w:p w14:paraId="2154E801"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expenses that can be claimed in compensation claims depend on the nature of the claim, whether it's related to travel disruptions, negligence, or other incidents. For claims such as these, the following categories of expenses are included:</w:t>
            </w:r>
          </w:p>
          <w:p w14:paraId="51553F23" w14:textId="77777777" w:rsidR="00000000" w:rsidRPr="00752C09" w:rsidRDefault="00000000">
            <w:pPr>
              <w:spacing w:after="0"/>
              <w:rPr>
                <w:rFonts w:ascii="Times New Roman" w:eastAsia="Times New Roman" w:hAnsi="Times New Roman" w:cs="Times New Roman"/>
                <w:kern w:val="0"/>
                <w14:ligatures w14:val="none"/>
              </w:rPr>
            </w:pPr>
          </w:p>
          <w:p w14:paraId="4E63F436" w14:textId="77777777" w:rsidR="00000000" w:rsidRPr="00752C09" w:rsidRDefault="00000000">
            <w:pPr>
              <w:widowControl w:val="0"/>
              <w:numPr>
                <w:ilvl w:val="0"/>
                <w:numId w:val="6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Client Out-of-Pocket Expenses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6B9C94EE" w14:textId="77777777" w:rsidR="00000000" w:rsidRPr="00752C09" w:rsidRDefault="00000000">
            <w:pPr>
              <w:widowControl w:val="0"/>
              <w:numPr>
                <w:ilvl w:val="0"/>
                <w:numId w:val="2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Direct costs incurred by the claimant due to the incident. Examples include alternative travel arrangements, meals, accommodation, and other necessary expenses.</w:t>
            </w:r>
          </w:p>
          <w:p w14:paraId="710A5C14" w14:textId="77777777" w:rsidR="00000000" w:rsidRPr="00752C09" w:rsidRDefault="00000000">
            <w:pPr>
              <w:spacing w:after="0"/>
              <w:ind w:left="1080"/>
              <w:rPr>
                <w:rFonts w:ascii="Times New Roman" w:eastAsia="Times New Roman" w:hAnsi="Times New Roman" w:cs="Times New Roman"/>
                <w:kern w:val="0"/>
                <w14:ligatures w14:val="none"/>
              </w:rPr>
            </w:pPr>
          </w:p>
          <w:p w14:paraId="357B6194" w14:textId="77777777" w:rsidR="00000000" w:rsidRPr="00752C09" w:rsidRDefault="00000000">
            <w:pPr>
              <w:widowControl w:val="0"/>
              <w:numPr>
                <w:ilvl w:val="0"/>
                <w:numId w:val="6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Solicitor’s Out-of-Pocket Expenses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595B3D69" w14:textId="77777777" w:rsidR="00000000" w:rsidRPr="00752C09" w:rsidRDefault="00000000">
            <w:pPr>
              <w:widowControl w:val="0"/>
              <w:numPr>
                <w:ilvl w:val="0"/>
                <w:numId w:val="2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Costs incurred by solicitors while acting in a legal capacity, such as travel expenses, postage, printing, or other necessary disbursements directly related to handling the claim.</w:t>
            </w:r>
          </w:p>
          <w:p w14:paraId="1C4FCC66" w14:textId="77777777" w:rsidR="00000000" w:rsidRPr="00752C09" w:rsidRDefault="00000000">
            <w:pPr>
              <w:spacing w:after="0"/>
              <w:ind w:left="1080"/>
              <w:rPr>
                <w:rFonts w:ascii="Times New Roman" w:eastAsia="Times New Roman" w:hAnsi="Times New Roman" w:cs="Times New Roman"/>
                <w:kern w:val="0"/>
                <w14:ligatures w14:val="none"/>
              </w:rPr>
            </w:pPr>
          </w:p>
          <w:p w14:paraId="3C612412" w14:textId="77777777" w:rsidR="00000000" w:rsidRPr="00752C09" w:rsidRDefault="00000000">
            <w:pPr>
              <w:widowControl w:val="0"/>
              <w:numPr>
                <w:ilvl w:val="0"/>
                <w:numId w:val="6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Legal Fees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75B19729" w14:textId="77777777" w:rsidR="00000000" w:rsidRPr="00752C09" w:rsidRDefault="00000000">
            <w:pPr>
              <w:widowControl w:val="0"/>
              <w:numPr>
                <w:ilvl w:val="0"/>
                <w:numId w:val="2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Professional fees charged by solicitors for services rendered in managing the claim. This includes legal advice, drafting documents, and representing the client throughout the process.</w:t>
            </w:r>
          </w:p>
          <w:p w14:paraId="3900EAD1" w14:textId="77777777" w:rsidR="00000000" w:rsidRPr="00752C09" w:rsidRDefault="00000000">
            <w:pPr>
              <w:spacing w:after="0"/>
              <w:ind w:left="1080"/>
              <w:rPr>
                <w:rFonts w:ascii="Times New Roman" w:eastAsia="Times New Roman" w:hAnsi="Times New Roman" w:cs="Times New Roman"/>
                <w:kern w:val="0"/>
                <w14:ligatures w14:val="none"/>
              </w:rPr>
            </w:pPr>
          </w:p>
          <w:p w14:paraId="733D358E" w14:textId="77777777" w:rsidR="00000000" w:rsidRPr="00752C09" w:rsidRDefault="00000000">
            <w:pPr>
              <w:widowControl w:val="0"/>
              <w:numPr>
                <w:ilvl w:val="0"/>
                <w:numId w:val="6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Lost Income</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0E3C7C6E" w14:textId="77777777" w:rsidR="00000000" w:rsidRPr="00752C09" w:rsidRDefault="00000000">
            <w:pPr>
              <w:widowControl w:val="0"/>
              <w:numPr>
                <w:ilvl w:val="0"/>
                <w:numId w:val="2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Compensation for any income lost due to the incident, such as missed workdays or a reduction in earnings resulting from the claimable event.</w:t>
            </w:r>
          </w:p>
          <w:p w14:paraId="417E348B" w14:textId="77777777" w:rsidR="00000000" w:rsidRPr="00752C09" w:rsidRDefault="00000000">
            <w:pPr>
              <w:spacing w:after="0"/>
              <w:ind w:left="1080"/>
              <w:rPr>
                <w:rFonts w:ascii="Times New Roman" w:eastAsia="Times New Roman" w:hAnsi="Times New Roman" w:cs="Times New Roman"/>
                <w:kern w:val="0"/>
                <w14:ligatures w14:val="none"/>
              </w:rPr>
            </w:pPr>
          </w:p>
          <w:p w14:paraId="21B29542" w14:textId="77777777" w:rsidR="00000000" w:rsidRPr="00752C09" w:rsidRDefault="00000000">
            <w:pPr>
              <w:widowControl w:val="0"/>
              <w:numPr>
                <w:ilvl w:val="0"/>
                <w:numId w:val="6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Medical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5B14D9DE" w14:textId="77777777" w:rsidR="00000000" w:rsidRPr="00752C09" w:rsidRDefault="00000000">
            <w:pPr>
              <w:widowControl w:val="0"/>
              <w:numPr>
                <w:ilvl w:val="0"/>
                <w:numId w:val="2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Expenses related to medical treatment or additional care resulting from injuries or negligence. This may also include rehabilitation, therapy, or specialist consultations.</w:t>
            </w:r>
          </w:p>
          <w:p w14:paraId="49F71222" w14:textId="77777777" w:rsidR="00000000" w:rsidRPr="00752C09" w:rsidRDefault="00000000">
            <w:pPr>
              <w:spacing w:after="0"/>
              <w:rPr>
                <w:rFonts w:ascii="Times New Roman" w:eastAsia="Times New Roman" w:hAnsi="Times New Roman" w:cs="Times New Roman"/>
                <w:kern w:val="0"/>
                <w14:ligatures w14:val="none"/>
              </w:rPr>
            </w:pPr>
          </w:p>
          <w:p w14:paraId="267F7F31"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Detail for Claim Submission: Legal Costs and Reimbursement as a Litigant in Person</w:t>
            </w:r>
          </w:p>
          <w:p w14:paraId="043F304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As a litigant in person actively managing this claim, I am asserting my legal right to recover costs associated with the extensive work required to pursue fair resolution. This claim is in accordance with the principles outlined in </w:t>
            </w:r>
            <w:r w:rsidRPr="00752C09">
              <w:rPr>
                <w:rFonts w:ascii="Times New Roman" w:eastAsia="Times New Roman" w:hAnsi="Times New Roman" w:cs="Times New Roman"/>
                <w:b/>
                <w:bCs/>
                <w:i/>
                <w:iCs/>
                <w:kern w:val="0"/>
                <w:u w:val="single"/>
                <w14:ligatures w14:val="none"/>
              </w:rPr>
              <w:t xml:space="preserve">“Rule 46.5 of the Civil Procedure Rules </w:t>
            </w:r>
            <w:r w:rsidRPr="00752C09">
              <w:rPr>
                <w:rFonts w:ascii="Times New Roman" w:eastAsia="Times New Roman" w:hAnsi="Times New Roman" w:cs="Times New Roman"/>
                <w:b/>
                <w:bCs/>
                <w:kern w:val="0"/>
                <w:u w:val="single"/>
                <w14:ligatures w14:val="none"/>
              </w:rPr>
              <w:t>(CPR) in England and Wales</w:t>
            </w:r>
            <w:r w:rsidRPr="00752C09">
              <w:rPr>
                <w:rFonts w:ascii="Times New Roman" w:eastAsia="Times New Roman" w:hAnsi="Times New Roman" w:cs="Times New Roman"/>
                <w:b/>
                <w:bCs/>
                <w:i/>
                <w:iCs/>
                <w:kern w:val="0"/>
                <w:u w:val="single"/>
                <w14:ligatures w14:val="none"/>
              </w:rPr>
              <w:t>,”</w:t>
            </w:r>
            <w:r w:rsidRPr="00752C09">
              <w:rPr>
                <w:rFonts w:ascii="Times New Roman" w:eastAsia="Times New Roman" w:hAnsi="Times New Roman" w:cs="Times New Roman"/>
                <w:kern w:val="0"/>
                <w14:ligatures w14:val="none"/>
              </w:rPr>
              <w:t xml:space="preserve"> which recognize the entitlement of litigants in person to reasonable costs.</w:t>
            </w:r>
          </w:p>
          <w:p w14:paraId="072CC7F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details of my claim include:</w:t>
            </w:r>
          </w:p>
          <w:p w14:paraId="5C0078AB" w14:textId="77777777" w:rsidR="00000000" w:rsidRPr="00752C09" w:rsidRDefault="00000000">
            <w:pPr>
              <w:spacing w:after="0"/>
              <w:rPr>
                <w:rFonts w:ascii="Times New Roman" w:eastAsia="Times New Roman" w:hAnsi="Times New Roman" w:cs="Times New Roman"/>
                <w:kern w:val="0"/>
                <w14:ligatures w14:val="none"/>
              </w:rPr>
            </w:pPr>
          </w:p>
          <w:p w14:paraId="19221077" w14:textId="77777777" w:rsidR="00000000" w:rsidRPr="00752C09" w:rsidRDefault="00000000">
            <w:pPr>
              <w:widowControl w:val="0"/>
              <w:numPr>
                <w:ilvl w:val="0"/>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Work Conducted</w:t>
            </w:r>
            <w:r w:rsidRPr="00752C09">
              <w:rPr>
                <w:rFonts w:ascii="Times New Roman" w:eastAsia="Times New Roman" w:hAnsi="Times New Roman" w:cs="Times New Roman"/>
                <w:b/>
                <w:bCs/>
                <w:kern w:val="0"/>
                <w14:ligatures w14:val="none"/>
              </w:rPr>
              <w:t>:</w:t>
            </w:r>
          </w:p>
          <w:p w14:paraId="4ADE5EA0" w14:textId="77777777" w:rsidR="00000000" w:rsidRPr="00752C09" w:rsidRDefault="00000000">
            <w:pPr>
              <w:widowControl w:val="0"/>
              <w:numPr>
                <w:ilvl w:val="1"/>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Research into applicable laws, regulations, and consumer protection standards relevant to this case.</w:t>
            </w:r>
          </w:p>
          <w:p w14:paraId="4FE0FF35" w14:textId="77777777" w:rsidR="00000000" w:rsidRPr="00752C09" w:rsidRDefault="00000000">
            <w:pPr>
              <w:widowControl w:val="0"/>
              <w:numPr>
                <w:ilvl w:val="1"/>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Preparation, organization, and submission of claim materials, including correspondence, evidence, and financial statements.</w:t>
            </w:r>
          </w:p>
          <w:p w14:paraId="05AB815A" w14:textId="77777777" w:rsidR="00000000" w:rsidRPr="00752C09" w:rsidRDefault="00000000">
            <w:pPr>
              <w:widowControl w:val="0"/>
              <w:numPr>
                <w:ilvl w:val="1"/>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Responses to communications and addressing feedback from the involved parties.</w:t>
            </w:r>
          </w:p>
          <w:p w14:paraId="1F8E1F28" w14:textId="77777777" w:rsidR="00000000" w:rsidRPr="00752C09" w:rsidRDefault="00000000">
            <w:pPr>
              <w:spacing w:after="0"/>
              <w:ind w:left="1440"/>
              <w:rPr>
                <w:rFonts w:ascii="Times New Roman" w:eastAsia="Times New Roman" w:hAnsi="Times New Roman" w:cs="Times New Roman"/>
                <w:kern w:val="0"/>
                <w14:ligatures w14:val="none"/>
              </w:rPr>
            </w:pPr>
          </w:p>
          <w:p w14:paraId="2A4E039F" w14:textId="77777777" w:rsidR="00000000" w:rsidRPr="00752C09" w:rsidRDefault="00000000">
            <w:pPr>
              <w:widowControl w:val="0"/>
              <w:numPr>
                <w:ilvl w:val="0"/>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Hours Worked</w:t>
            </w:r>
            <w:r w:rsidRPr="00752C09">
              <w:rPr>
                <w:rFonts w:ascii="Times New Roman" w:eastAsia="Times New Roman" w:hAnsi="Times New Roman" w:cs="Times New Roman"/>
                <w:b/>
                <w:bCs/>
                <w:kern w:val="0"/>
                <w14:ligatures w14:val="none"/>
              </w:rPr>
              <w:t>:</w:t>
            </w:r>
          </w:p>
          <w:p w14:paraId="0DEDA62F" w14:textId="77777777" w:rsidR="00000000" w:rsidRPr="00752C09" w:rsidRDefault="00000000">
            <w:pPr>
              <w:widowControl w:val="0"/>
              <w:numPr>
                <w:ilvl w:val="1"/>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b/>
                <w:bCs/>
                <w:kern w:val="0"/>
                <w:u w:val="single"/>
                <w14:ligatures w14:val="none"/>
              </w:rPr>
              <w:t>931 Hours,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calculated based on diligent record-keeping and time tracking, with a breakdown provided for transparency.</w:t>
            </w:r>
          </w:p>
          <w:p w14:paraId="710D0E1F" w14:textId="77777777" w:rsidR="00000000" w:rsidRPr="00752C09" w:rsidRDefault="00000000">
            <w:pPr>
              <w:spacing w:after="0"/>
              <w:ind w:left="1440"/>
              <w:rPr>
                <w:rFonts w:ascii="Times New Roman" w:eastAsia="Times New Roman" w:hAnsi="Times New Roman" w:cs="Times New Roman"/>
                <w:kern w:val="0"/>
                <w14:ligatures w14:val="none"/>
              </w:rPr>
            </w:pPr>
          </w:p>
          <w:p w14:paraId="1CE3AC2E" w14:textId="77777777" w:rsidR="00000000" w:rsidRPr="00752C09" w:rsidRDefault="00000000">
            <w:pPr>
              <w:widowControl w:val="0"/>
              <w:numPr>
                <w:ilvl w:val="0"/>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Compensation for Effort</w:t>
            </w:r>
            <w:r w:rsidRPr="00752C09">
              <w:rPr>
                <w:rFonts w:ascii="Times New Roman" w:eastAsia="Times New Roman" w:hAnsi="Times New Roman" w:cs="Times New Roman"/>
                <w:b/>
                <w:bCs/>
                <w:kern w:val="0"/>
                <w14:ligatures w14:val="none"/>
              </w:rPr>
              <w:t>:</w:t>
            </w:r>
          </w:p>
          <w:p w14:paraId="6551305C" w14:textId="77777777" w:rsidR="00000000" w:rsidRPr="00752C09" w:rsidRDefault="00000000">
            <w:pPr>
              <w:widowControl w:val="0"/>
              <w:numPr>
                <w:ilvl w:val="1"/>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Standard hourly rate</w:t>
            </w:r>
            <w:r w:rsidRPr="00752C09">
              <w:rPr>
                <w:rFonts w:ascii="Times New Roman" w:eastAsia="Times New Roman" w:hAnsi="Times New Roman" w:cs="Times New Roman"/>
                <w:kern w:val="0"/>
                <w14:ligatures w14:val="none"/>
              </w:rPr>
              <w:t xml:space="preserve"> for litigants in person as prescribed under the CPR.</w:t>
            </w:r>
          </w:p>
          <w:p w14:paraId="76B9167B" w14:textId="77777777" w:rsidR="00000000" w:rsidRPr="00752C09" w:rsidRDefault="00000000">
            <w:pPr>
              <w:widowControl w:val="0"/>
              <w:numPr>
                <w:ilvl w:val="1"/>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Adjustments for overtime hours incurred due to the complexities and delays in this matter.</w:t>
            </w:r>
          </w:p>
          <w:p w14:paraId="35A05D74" w14:textId="77777777" w:rsidR="00000000" w:rsidRPr="00752C09" w:rsidRDefault="00000000">
            <w:pPr>
              <w:spacing w:after="0"/>
              <w:ind w:left="1440"/>
              <w:rPr>
                <w:rFonts w:ascii="Times New Roman" w:eastAsia="Times New Roman" w:hAnsi="Times New Roman" w:cs="Times New Roman"/>
                <w:kern w:val="0"/>
                <w14:ligatures w14:val="none"/>
              </w:rPr>
            </w:pPr>
          </w:p>
          <w:p w14:paraId="642DECDA" w14:textId="77777777" w:rsidR="00000000" w:rsidRPr="00752C09" w:rsidRDefault="00000000">
            <w:pPr>
              <w:widowControl w:val="0"/>
              <w:numPr>
                <w:ilvl w:val="0"/>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Supporting Evidence</w:t>
            </w:r>
            <w:r w:rsidRPr="00752C09">
              <w:rPr>
                <w:rFonts w:ascii="Times New Roman" w:eastAsia="Times New Roman" w:hAnsi="Times New Roman" w:cs="Times New Roman"/>
                <w:b/>
                <w:bCs/>
                <w:kern w:val="0"/>
                <w14:ligatures w14:val="none"/>
              </w:rPr>
              <w:t>:</w:t>
            </w:r>
          </w:p>
          <w:p w14:paraId="50E44C7F" w14:textId="77777777" w:rsidR="00000000" w:rsidRPr="00752C09" w:rsidRDefault="00000000">
            <w:pPr>
              <w:widowControl w:val="0"/>
              <w:numPr>
                <w:ilvl w:val="1"/>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Comprehensive logs of hours worked, correspondence exchanged, and evidence compiled.</w:t>
            </w:r>
          </w:p>
          <w:p w14:paraId="61579427" w14:textId="77777777" w:rsidR="00000000" w:rsidRPr="00752C09" w:rsidRDefault="00000000">
            <w:pPr>
              <w:widowControl w:val="0"/>
              <w:numPr>
                <w:ilvl w:val="1"/>
                <w:numId w:val="6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Proof of expenses incurred, such as fees for printing, administrative tasks, and disbursements directly related to this claim.</w:t>
            </w:r>
          </w:p>
          <w:p w14:paraId="77DB8B35" w14:textId="77777777" w:rsidR="00000000" w:rsidRPr="00752C09" w:rsidRDefault="00000000">
            <w:pPr>
              <w:spacing w:after="0"/>
              <w:ind w:left="1440"/>
              <w:rPr>
                <w:rFonts w:ascii="Times New Roman" w:eastAsia="Times New Roman" w:hAnsi="Times New Roman" w:cs="Times New Roman"/>
                <w:kern w:val="0"/>
                <w14:ligatures w14:val="none"/>
              </w:rPr>
            </w:pPr>
          </w:p>
          <w:p w14:paraId="3C7877C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In light of these factors, I request that the court &amp; accused as liable recognize and award the legal fees and costs outlined above as part of the claim settlement.</w:t>
            </w:r>
          </w:p>
          <w:p w14:paraId="7498BD93" w14:textId="77777777" w:rsidR="00000000" w:rsidRPr="00752C09" w:rsidRDefault="00000000">
            <w:pPr>
              <w:pBdr>
                <w:bottom w:val="single" w:sz="6" w:space="1" w:color="auto"/>
              </w:pBdr>
              <w:spacing w:after="0"/>
              <w:rPr>
                <w:rFonts w:ascii="Times New Roman" w:eastAsia="Times New Roman" w:hAnsi="Times New Roman" w:cs="Times New Roman"/>
                <w:kern w:val="0"/>
                <w14:ligatures w14:val="none"/>
              </w:rPr>
            </w:pPr>
          </w:p>
          <w:p w14:paraId="22ADA2E5" w14:textId="77777777" w:rsidR="00000000" w:rsidRPr="00752C09" w:rsidRDefault="00000000">
            <w:pPr>
              <w:spacing w:after="0"/>
              <w:rPr>
                <w:rFonts w:ascii="Times New Roman" w:eastAsia="Times New Roman" w:hAnsi="Times New Roman" w:cs="Times New Roman"/>
                <w:b/>
                <w:bCs/>
                <w:kern w:val="0"/>
                <w14:ligatures w14:val="none"/>
              </w:rPr>
            </w:pPr>
          </w:p>
          <w:p w14:paraId="7A4EF3A5"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000000" w:rsidRPr="00752C09" w14:paraId="7D917B9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E5F39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BE71A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1BA57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A7486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Dentafly Clinic (£)</w:t>
                  </w:r>
                </w:p>
              </w:tc>
            </w:tr>
            <w:tr w:rsidR="00000000" w:rsidRPr="00752C09" w14:paraId="302A583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3F70C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D7489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093DE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76C8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£3,353.90</w:t>
                  </w:r>
                </w:p>
              </w:tc>
            </w:tr>
            <w:tr w:rsidR="00000000" w:rsidRPr="00752C09" w14:paraId="7AAA5FC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864D0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450D3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188F0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340B8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£7,622.50</w:t>
                  </w:r>
                </w:p>
              </w:tc>
            </w:tr>
          </w:tbl>
          <w:p w14:paraId="75284DAB" w14:textId="77777777" w:rsidR="00000000" w:rsidRPr="00752C09" w:rsidRDefault="00000000">
            <w:pPr>
              <w:spacing w:after="0"/>
              <w:rPr>
                <w:rFonts w:ascii="Times New Roman" w:eastAsia="Times New Roman" w:hAnsi="Times New Roman" w:cs="Times New Roman"/>
                <w:b/>
                <w:bCs/>
                <w:kern w:val="0"/>
                <w14:ligatures w14:val="none"/>
              </w:rPr>
            </w:pPr>
          </w:p>
          <w:p w14:paraId="2638A251" w14:textId="77777777" w:rsidR="00000000" w:rsidRPr="00752C09" w:rsidRDefault="00000000">
            <w:pPr>
              <w:spacing w:after="0"/>
              <w:rPr>
                <w:rFonts w:ascii="Times New Roman" w:eastAsia="Times New Roman" w:hAnsi="Times New Roman" w:cs="Times New Roman"/>
                <w:b/>
                <w:bCs/>
                <w:kern w:val="0"/>
                <w:u w:val="single"/>
                <w14:ligatures w14:val="none"/>
              </w:rPr>
            </w:pPr>
            <w:bookmarkStart w:id="8" w:name="_Hlk192524503"/>
            <w:r w:rsidRPr="00752C09">
              <w:rPr>
                <w:rFonts w:ascii="Times New Roman" w:eastAsia="Times New Roman" w:hAnsi="Times New Roman" w:cs="Times New Roman"/>
                <w:b/>
                <w:bCs/>
                <w:kern w:val="0"/>
                <w:u w:val="single"/>
                <w14:ligatures w14:val="none"/>
              </w:rPr>
              <w:t xml:space="preserve">Expense Sheet </w:t>
            </w:r>
            <w:bookmarkEnd w:id="8"/>
            <w:r w:rsidRPr="00752C09">
              <w:rPr>
                <w:rFonts w:ascii="Times New Roman" w:eastAsia="Times New Roman" w:hAnsi="Times New Roman" w:cs="Times New Roman"/>
                <w:b/>
                <w:bCs/>
                <w:kern w:val="0"/>
                <w:u w:val="single"/>
                <w14:ligatures w14:val="none"/>
              </w:rPr>
              <w:t>For “Trip.Com” Broken Down Into Three Compensation Claims</w:t>
            </w:r>
          </w:p>
          <w:p w14:paraId="65B7C761" w14:textId="77777777" w:rsidR="00000000" w:rsidRPr="00752C09" w:rsidRDefault="00000000">
            <w:pPr>
              <w:spacing w:after="0"/>
              <w:rPr>
                <w:rFonts w:ascii="Times New Roman" w:eastAsia="Times New Roman" w:hAnsi="Times New Roman" w:cs="Times New Roman"/>
                <w:b/>
                <w:bCs/>
                <w:kern w:val="0"/>
                <w:u w:val="single"/>
                <w14:ligatures w14:val="none"/>
              </w:rPr>
            </w:pPr>
          </w:p>
          <w:p w14:paraId="5668B8CA" w14:textId="77777777" w:rsidR="00000000" w:rsidRPr="00752C09" w:rsidRDefault="00000000">
            <w:pPr>
              <w:widowControl w:val="0"/>
              <w:numPr>
                <w:ilvl w:val="0"/>
                <w:numId w:val="6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Printing Costs Split by Claims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022"/>
              <w:gridCol w:w="1775"/>
              <w:gridCol w:w="2191"/>
              <w:gridCol w:w="2308"/>
            </w:tblGrid>
            <w:tr w:rsidR="00000000" w:rsidRPr="00752C09" w14:paraId="4A779E4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A86147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Item</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CB24F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550EF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2CC6C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D32D2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Dentafly Clinic (£)</w:t>
                  </w:r>
                </w:p>
              </w:tc>
            </w:tr>
            <w:tr w:rsidR="00000000" w:rsidRPr="00752C09" w14:paraId="2BEA9B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00390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Paper (A4 sheets)</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997C1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£0.01 per sheet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3A6C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£2.00 (200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E64E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£1.50 (150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52649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£1.50 (150 sheets)</w:t>
                  </w:r>
                </w:p>
              </w:tc>
            </w:tr>
            <w:tr w:rsidR="00000000" w:rsidRPr="00752C09" w14:paraId="2E70BD7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255932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Ink (Black Cartridge)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FAE40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0AEED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938B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£6.00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82C94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£6.00 30%</w:t>
                  </w:r>
                </w:p>
              </w:tc>
            </w:tr>
            <w:tr w:rsidR="00000000" w:rsidRPr="00752C09" w14:paraId="7FBEA36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620CD0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Ink (Color Cartridge)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656C3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647F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328B9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£7.50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23068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£7.50 30%</w:t>
                  </w:r>
                </w:p>
              </w:tc>
            </w:tr>
            <w:tr w:rsidR="00000000" w:rsidRPr="00752C09" w14:paraId="60D1A5F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F8F033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Printer Maintenance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7AADA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£10.00 (flat 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645EE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9A3E4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53182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£3.33</w:t>
                  </w:r>
                </w:p>
              </w:tc>
            </w:tr>
            <w:tr w:rsidR="00000000" w:rsidRPr="00752C09" w14:paraId="5814F4A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5D9F2C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Totals (£):</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441056" w14:textId="77777777" w:rsidR="00000000" w:rsidRPr="00752C09" w:rsidRDefault="00000000">
                  <w:pPr>
                    <w:spacing w:after="0"/>
                    <w:rPr>
                      <w:rFonts w:ascii="Times New Roman" w:eastAsia="Times New Roman" w:hAnsi="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33B51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u w:val="single"/>
                      <w14:ligatures w14:val="none"/>
                    </w:rPr>
                    <w:t>Trip.com</w:t>
                  </w:r>
                  <w:r w:rsidRPr="00752C09">
                    <w:rPr>
                      <w:rFonts w:ascii="Times New Roman" w:eastAsia="Times New Roman" w:hAnsi="Times New Roman" w:cs="Times New Roman"/>
                      <w:b/>
                      <w:bCs/>
                      <w14:ligatures w14:val="none"/>
                    </w:rPr>
                    <w:t>:</w:t>
                  </w:r>
                  <w:r w:rsidRPr="00752C09">
                    <w:rPr>
                      <w:rFonts w:ascii="Times New Roman" w:eastAsia="Times New Roman" w:hAnsi="Times New Roman" w:cs="Times New Roman"/>
                      <w14:ligatures w14:val="none"/>
                    </w:rPr>
                    <w:t xml:space="preserve"> £23.34</w:t>
                  </w:r>
                </w:p>
                <w:p w14:paraId="0DB72B52" w14:textId="77777777" w:rsidR="00000000" w:rsidRPr="00752C09" w:rsidRDefault="00000000">
                  <w:pPr>
                    <w:spacing w:after="0"/>
                    <w:rPr>
                      <w:rFonts w:ascii="Times New Roman" w:eastAsia="Times New Roman" w:hAnsi="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0594D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u w:val="single"/>
                      <w14:ligatures w14:val="none"/>
                    </w:rPr>
                    <w:t>Southern Rail</w:t>
                  </w:r>
                  <w:r w:rsidRPr="00752C09">
                    <w:rPr>
                      <w:rFonts w:ascii="Times New Roman" w:eastAsia="Times New Roman" w:hAnsi="Times New Roman" w:cs="Times New Roman"/>
                      <w:b/>
                      <w:bCs/>
                      <w14:ligatures w14:val="none"/>
                    </w:rPr>
                    <w:t>:</w:t>
                  </w:r>
                  <w:r w:rsidRPr="00752C09">
                    <w:rPr>
                      <w:rFonts w:ascii="Times New Roman" w:eastAsia="Times New Roman" w:hAnsi="Times New Roman" w:cs="Times New Roman"/>
                      <w14:ligatures w14:val="none"/>
                    </w:rPr>
                    <w:t xml:space="preserve"> £18.33</w:t>
                  </w:r>
                </w:p>
                <w:p w14:paraId="3C2C1B2E" w14:textId="77777777" w:rsidR="00000000" w:rsidRPr="00752C09" w:rsidRDefault="00000000">
                  <w:pPr>
                    <w:spacing w:after="0"/>
                    <w:rPr>
                      <w:rFonts w:ascii="Times New Roman" w:eastAsia="Times New Roman" w:hAnsi="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1B7F1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u w:val="single"/>
                      <w14:ligatures w14:val="none"/>
                    </w:rPr>
                    <w:t>Dentafly Clinic</w:t>
                  </w:r>
                  <w:r w:rsidRPr="00752C09">
                    <w:rPr>
                      <w:rFonts w:ascii="Times New Roman" w:eastAsia="Times New Roman" w:hAnsi="Times New Roman" w:cs="Times New Roman"/>
                      <w:b/>
                      <w:bCs/>
                      <w14:ligatures w14:val="none"/>
                    </w:rPr>
                    <w:t>:</w:t>
                  </w:r>
                  <w:r w:rsidRPr="00752C09">
                    <w:rPr>
                      <w:rFonts w:ascii="Times New Roman" w:eastAsia="Times New Roman" w:hAnsi="Times New Roman" w:cs="Times New Roman"/>
                      <w14:ligatures w14:val="none"/>
                    </w:rPr>
                    <w:t xml:space="preserve"> £18.33</w:t>
                  </w:r>
                </w:p>
                <w:p w14:paraId="50E764DB" w14:textId="77777777" w:rsidR="00000000" w:rsidRPr="00752C09" w:rsidRDefault="00000000">
                  <w:pPr>
                    <w:spacing w:after="0"/>
                    <w:rPr>
                      <w:rFonts w:ascii="Times New Roman" w:eastAsia="Times New Roman" w:hAnsi="Times New Roman" w:cs="Times New Roman"/>
                      <w14:ligatures w14:val="none"/>
                    </w:rPr>
                  </w:pPr>
                </w:p>
              </w:tc>
            </w:tr>
          </w:tbl>
          <w:p w14:paraId="36FBC739" w14:textId="77777777" w:rsidR="00000000" w:rsidRPr="00752C09" w:rsidRDefault="00000000">
            <w:pPr>
              <w:spacing w:after="0"/>
              <w:rPr>
                <w:rFonts w:ascii="Times New Roman" w:eastAsia="Times New Roman" w:hAnsi="Times New Roman" w:cs="Times New Roman"/>
                <w:kern w:val="0"/>
                <w14:ligatures w14:val="none"/>
              </w:rPr>
            </w:pPr>
          </w:p>
          <w:p w14:paraId="7416B3E4" w14:textId="77777777" w:rsidR="00000000" w:rsidRPr="00752C09" w:rsidRDefault="00000000">
            <w:pPr>
              <w:widowControl w:val="0"/>
              <w:numPr>
                <w:ilvl w:val="0"/>
                <w:numId w:val="6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Electricity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22"/>
              <w:gridCol w:w="1753"/>
              <w:gridCol w:w="925"/>
            </w:tblGrid>
            <w:tr w:rsidR="00000000" w:rsidRPr="00752C09" w14:paraId="43A031E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00180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14:ligatures w14:val="none"/>
                    </w:rPr>
                    <w:t>Item</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6BB7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14:ligatures w14:val="none"/>
                    </w:rPr>
                    <w:t>Usage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72351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14:ligatures w14:val="none"/>
                    </w:rPr>
                    <w:t>Cost per kWh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6BBF8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14:ligatures w14:val="none"/>
                    </w:rPr>
                    <w:t>Total (£)</w:t>
                  </w:r>
                </w:p>
              </w:tc>
            </w:tr>
            <w:tr w:rsidR="00000000" w:rsidRPr="00752C09" w14:paraId="297ED9E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A849A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Printer Usage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1E95D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670A7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0A056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£1.70</w:t>
                  </w:r>
                </w:p>
              </w:tc>
            </w:tr>
            <w:tr w:rsidR="00000000" w:rsidRPr="00752C09" w14:paraId="6E81BF1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7B1CD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Computer Usage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0DF90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16B59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40657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£3.40</w:t>
                  </w:r>
                </w:p>
              </w:tc>
            </w:tr>
            <w:tr w:rsidR="00000000" w:rsidRPr="00752C09" w14:paraId="30799BB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8C403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Lighting (Office)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88C28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B2CC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12A61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£5.10</w:t>
                  </w:r>
                </w:p>
              </w:tc>
            </w:tr>
          </w:tbl>
          <w:p w14:paraId="44587907"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Total Electricity Costs</w:t>
            </w:r>
            <w:r w:rsidRPr="00752C09">
              <w:rPr>
                <w:rFonts w:ascii="Times New Roman" w:eastAsia="Times New Roman" w:hAnsi="Times New Roman" w:cs="Times New Roman"/>
                <w:kern w:val="0"/>
                <w14:ligatures w14:val="none"/>
              </w:rPr>
              <w:t>: £10.2</w:t>
            </w:r>
          </w:p>
          <w:p w14:paraId="1127D371" w14:textId="77777777" w:rsidR="00000000" w:rsidRPr="00752C09" w:rsidRDefault="00000000">
            <w:pPr>
              <w:spacing w:after="0"/>
              <w:rPr>
                <w:rFonts w:ascii="Times New Roman" w:eastAsia="Times New Roman" w:hAnsi="Times New Roman" w:cs="Times New Roman"/>
                <w:b/>
                <w:bCs/>
                <w:kern w:val="0"/>
                <w:u w:val="single"/>
                <w14:ligatures w14:val="none"/>
              </w:rPr>
            </w:pPr>
          </w:p>
          <w:p w14:paraId="3FE75DFB" w14:textId="77777777" w:rsidR="00000000" w:rsidRPr="00752C09" w:rsidRDefault="00000000">
            <w:pPr>
              <w:spacing w:after="0"/>
              <w:ind w:left="36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Revised Electricity Costs</w:t>
            </w:r>
          </w:p>
          <w:p w14:paraId="2A0D4E69" w14:textId="77777777" w:rsidR="00000000" w:rsidRPr="00752C09" w:rsidRDefault="00000000">
            <w:pPr>
              <w:spacing w:after="0"/>
              <w:ind w:left="36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Weekly Electricity Cost</w:t>
            </w:r>
            <w:r w:rsidRPr="00752C09">
              <w:rPr>
                <w:rFonts w:ascii="Times New Roman" w:eastAsia="Times New Roman" w:hAnsi="Times New Roman" w:cs="Times New Roman"/>
                <w:kern w:val="0"/>
                <w14:ligatures w14:val="none"/>
              </w:rPr>
              <w:t>: £40.00</w:t>
            </w:r>
          </w:p>
          <w:p w14:paraId="5B85DF05" w14:textId="77777777" w:rsidR="00000000" w:rsidRPr="00752C09" w:rsidRDefault="00000000">
            <w:pPr>
              <w:widowControl w:val="0"/>
              <w:numPr>
                <w:ilvl w:val="0"/>
                <w:numId w:val="6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Duration</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From </w:t>
            </w:r>
            <w:r w:rsidRPr="00752C09">
              <w:rPr>
                <w:rFonts w:ascii="Times New Roman" w:eastAsia="Times New Roman" w:hAnsi="Times New Roman" w:cs="Times New Roman"/>
                <w:b/>
                <w:bCs/>
                <w:kern w:val="0"/>
                <w14:ligatures w14:val="none"/>
              </w:rPr>
              <w:t>12th January 2025</w:t>
            </w:r>
            <w:r w:rsidRPr="00752C09">
              <w:rPr>
                <w:rFonts w:ascii="Times New Roman" w:eastAsia="Times New Roman" w:hAnsi="Times New Roman" w:cs="Times New Roman"/>
                <w:kern w:val="0"/>
                <w14:ligatures w14:val="none"/>
              </w:rPr>
              <w:t xml:space="preserve"> to </w:t>
            </w:r>
            <w:r w:rsidRPr="00752C09">
              <w:rPr>
                <w:rFonts w:ascii="Times New Roman" w:eastAsia="Times New Roman" w:hAnsi="Times New Roman" w:cs="Times New Roman"/>
                <w:b/>
                <w:bCs/>
                <w:kern w:val="0"/>
                <w14:ligatures w14:val="none"/>
              </w:rPr>
              <w:t>10th March 2025</w:t>
            </w:r>
            <w:r w:rsidRPr="00752C09">
              <w:rPr>
                <w:rFonts w:ascii="Times New Roman" w:eastAsia="Times New Roman" w:hAnsi="Times New Roman" w:cs="Times New Roman"/>
                <w:kern w:val="0"/>
                <w14:ligatures w14:val="none"/>
              </w:rPr>
              <w:t xml:space="preserve"> = 58 days = </w:t>
            </w:r>
            <w:r w:rsidRPr="00752C09">
              <w:rPr>
                <w:rFonts w:ascii="Times New Roman" w:eastAsia="Times New Roman" w:hAnsi="Times New Roman" w:cs="Times New Roman"/>
                <w:b/>
                <w:bCs/>
                <w:kern w:val="0"/>
                <w14:ligatures w14:val="none"/>
              </w:rPr>
              <w:t>8 weeks + 2 days</w:t>
            </w:r>
          </w:p>
          <w:p w14:paraId="39C9AA98" w14:textId="77777777" w:rsidR="00000000" w:rsidRPr="00752C09" w:rsidRDefault="00000000">
            <w:pPr>
              <w:widowControl w:val="0"/>
              <w:numPr>
                <w:ilvl w:val="0"/>
                <w:numId w:val="67"/>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Cost for 8 full weeks</w:t>
            </w:r>
            <w:r w:rsidRPr="00752C09">
              <w:rPr>
                <w:rFonts w:ascii="Times New Roman" w:eastAsia="Times New Roman" w:hAnsi="Times New Roman" w:cs="Times New Roman"/>
                <w:kern w:val="0"/>
                <w14:ligatures w14:val="none"/>
              </w:rPr>
              <w:t xml:space="preserve">: £40 × 8 = </w:t>
            </w:r>
            <w:r w:rsidRPr="00752C09">
              <w:rPr>
                <w:rFonts w:ascii="Times New Roman" w:eastAsia="Times New Roman" w:hAnsi="Times New Roman" w:cs="Times New Roman"/>
                <w:b/>
                <w:bCs/>
                <w:kern w:val="0"/>
                <w14:ligatures w14:val="none"/>
              </w:rPr>
              <w:t>£320.00</w:t>
            </w:r>
          </w:p>
          <w:p w14:paraId="08A252A7" w14:textId="77777777" w:rsidR="00000000" w:rsidRPr="00752C09" w:rsidRDefault="00000000">
            <w:pPr>
              <w:widowControl w:val="0"/>
              <w:numPr>
                <w:ilvl w:val="0"/>
                <w:numId w:val="67"/>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Cost for 2 additional days (2/7 of £40): £40 × (2 ÷ 7) = </w:t>
            </w:r>
            <w:r w:rsidRPr="00752C09">
              <w:rPr>
                <w:rFonts w:ascii="Times New Roman" w:eastAsia="Times New Roman" w:hAnsi="Times New Roman" w:cs="Times New Roman"/>
                <w:b/>
                <w:bCs/>
                <w:kern w:val="0"/>
                <w14:ligatures w14:val="none"/>
              </w:rPr>
              <w:t>£11.43</w:t>
            </w:r>
          </w:p>
          <w:p w14:paraId="56498471" w14:textId="77777777" w:rsidR="00000000" w:rsidRPr="00752C09" w:rsidRDefault="00000000">
            <w:pPr>
              <w:widowControl w:val="0"/>
              <w:numPr>
                <w:ilvl w:val="0"/>
                <w:numId w:val="67"/>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Electricity Cost for the Period</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£320.00 + £11.43 = </w:t>
            </w:r>
            <w:r w:rsidRPr="00752C09">
              <w:rPr>
                <w:rFonts w:ascii="Times New Roman" w:eastAsia="Times New Roman" w:hAnsi="Times New Roman" w:cs="Times New Roman"/>
                <w:b/>
                <w:bCs/>
                <w:kern w:val="0"/>
                <w14:ligatures w14:val="none"/>
              </w:rPr>
              <w:t>£331.43</w:t>
            </w:r>
          </w:p>
          <w:p w14:paraId="5D6AD098" w14:textId="77777777" w:rsidR="00000000" w:rsidRPr="00752C09" w:rsidRDefault="00000000">
            <w:pPr>
              <w:spacing w:after="0"/>
              <w:ind w:left="1440"/>
              <w:rPr>
                <w:rFonts w:ascii="Times New Roman" w:eastAsia="Times New Roman" w:hAnsi="Times New Roman" w:cs="Times New Roman"/>
                <w:kern w:val="0"/>
                <w14:ligatures w14:val="none"/>
              </w:rPr>
            </w:pPr>
          </w:p>
          <w:p w14:paraId="65D1467C" w14:textId="77777777" w:rsidR="00000000" w:rsidRPr="00752C09" w:rsidRDefault="00000000">
            <w:pPr>
              <w:spacing w:after="0"/>
              <w:ind w:left="36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Adjusted Usage Breakdown</w:t>
            </w:r>
          </w:p>
          <w:p w14:paraId="2889F923" w14:textId="77777777" w:rsidR="00000000" w:rsidRPr="00752C09" w:rsidRDefault="00000000">
            <w:pPr>
              <w:widowControl w:val="0"/>
              <w:numPr>
                <w:ilvl w:val="0"/>
                <w:numId w:val="6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Personal Usage</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4%</w:t>
            </w:r>
          </w:p>
          <w:p w14:paraId="50277161" w14:textId="77777777" w:rsidR="00000000" w:rsidRPr="00752C09" w:rsidRDefault="00000000">
            <w:pPr>
              <w:widowControl w:val="0"/>
              <w:numPr>
                <w:ilvl w:val="0"/>
                <w:numId w:val="6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Printer Usage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5%</w:t>
            </w:r>
          </w:p>
          <w:p w14:paraId="143582E3" w14:textId="77777777" w:rsidR="00000000" w:rsidRPr="00752C09" w:rsidRDefault="00000000">
            <w:pPr>
              <w:widowControl w:val="0"/>
              <w:numPr>
                <w:ilvl w:val="0"/>
                <w:numId w:val="6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Computer Usage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55%</w:t>
            </w:r>
            <w:r w:rsidRPr="00752C09">
              <w:rPr>
                <w:rFonts w:ascii="Times New Roman" w:eastAsia="Times New Roman" w:hAnsi="Times New Roman" w:cs="Times New Roman"/>
                <w:kern w:val="0"/>
                <w14:ligatures w14:val="none"/>
              </w:rPr>
              <w:t xml:space="preserve"> (reflecting higher reliance)</w:t>
            </w:r>
          </w:p>
          <w:p w14:paraId="63EB007A" w14:textId="77777777" w:rsidR="00000000" w:rsidRPr="00752C09" w:rsidRDefault="00000000">
            <w:pPr>
              <w:widowControl w:val="0"/>
              <w:numPr>
                <w:ilvl w:val="0"/>
                <w:numId w:val="6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Lighting and Utilities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36%</w:t>
            </w:r>
          </w:p>
          <w:p w14:paraId="497E2322" w14:textId="77777777" w:rsidR="00000000" w:rsidRPr="00752C09" w:rsidRDefault="00000000">
            <w:pPr>
              <w:spacing w:after="0"/>
              <w:ind w:left="720"/>
              <w:rPr>
                <w:rFonts w:ascii="Times New Roman" w:eastAsia="Times New Roman" w:hAnsi="Times New Roman" w:cs="Times New Roman"/>
                <w:kern w:val="0"/>
                <w14:ligatures w14:val="none"/>
              </w:rPr>
            </w:pPr>
          </w:p>
          <w:p w14:paraId="0716AEE4" w14:textId="77777777" w:rsidR="00000000" w:rsidRPr="00752C09" w:rsidRDefault="00000000">
            <w:pPr>
              <w:spacing w:after="0"/>
              <w:ind w:left="36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Allocation of Costs:</w:t>
            </w:r>
          </w:p>
          <w:p w14:paraId="0C4004A6" w14:textId="77777777" w:rsidR="00000000" w:rsidRPr="00752C09" w:rsidRDefault="00000000">
            <w:pPr>
              <w:widowControl w:val="0"/>
              <w:numPr>
                <w:ilvl w:val="0"/>
                <w:numId w:val="6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Personal Usage</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£331.43 × 4% = </w:t>
            </w:r>
            <w:r w:rsidRPr="00752C09">
              <w:rPr>
                <w:rFonts w:ascii="Times New Roman" w:eastAsia="Times New Roman" w:hAnsi="Times New Roman" w:cs="Times New Roman"/>
                <w:b/>
                <w:bCs/>
                <w:kern w:val="0"/>
                <w14:ligatures w14:val="none"/>
              </w:rPr>
              <w:t>£13.26</w:t>
            </w:r>
          </w:p>
          <w:p w14:paraId="0EFF010A" w14:textId="77777777" w:rsidR="00000000" w:rsidRPr="00752C09" w:rsidRDefault="00000000">
            <w:pPr>
              <w:widowControl w:val="0"/>
              <w:numPr>
                <w:ilvl w:val="0"/>
                <w:numId w:val="6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Printer Usage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£331.43 × 5% = </w:t>
            </w:r>
            <w:r w:rsidRPr="00752C09">
              <w:rPr>
                <w:rFonts w:ascii="Times New Roman" w:eastAsia="Times New Roman" w:hAnsi="Times New Roman" w:cs="Times New Roman"/>
                <w:b/>
                <w:bCs/>
                <w:kern w:val="0"/>
                <w14:ligatures w14:val="none"/>
              </w:rPr>
              <w:t>£16.57</w:t>
            </w:r>
          </w:p>
          <w:p w14:paraId="67D7A0F7" w14:textId="77777777" w:rsidR="00000000" w:rsidRPr="00752C09" w:rsidRDefault="00000000">
            <w:pPr>
              <w:widowControl w:val="0"/>
              <w:numPr>
                <w:ilvl w:val="0"/>
                <w:numId w:val="6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Computer Usage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£331.43 × 55% = </w:t>
            </w:r>
            <w:r w:rsidRPr="00752C09">
              <w:rPr>
                <w:rFonts w:ascii="Times New Roman" w:eastAsia="Times New Roman" w:hAnsi="Times New Roman" w:cs="Times New Roman"/>
                <w:b/>
                <w:bCs/>
                <w:kern w:val="0"/>
                <w14:ligatures w14:val="none"/>
              </w:rPr>
              <w:t>£182.29</w:t>
            </w:r>
          </w:p>
          <w:p w14:paraId="564716BF" w14:textId="77777777" w:rsidR="00000000" w:rsidRPr="00752C09" w:rsidRDefault="00000000">
            <w:pPr>
              <w:widowControl w:val="0"/>
              <w:numPr>
                <w:ilvl w:val="0"/>
                <w:numId w:val="6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Lighting and Utilities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£331.43 × 36% = </w:t>
            </w:r>
            <w:r w:rsidRPr="00752C09">
              <w:rPr>
                <w:rFonts w:ascii="Times New Roman" w:eastAsia="Times New Roman" w:hAnsi="Times New Roman" w:cs="Times New Roman"/>
                <w:b/>
                <w:bCs/>
                <w:kern w:val="0"/>
                <w14:ligatures w14:val="none"/>
              </w:rPr>
              <w:t>£119.31</w:t>
            </w:r>
          </w:p>
          <w:p w14:paraId="00407043" w14:textId="77777777" w:rsidR="00000000" w:rsidRPr="00752C09" w:rsidRDefault="00000000">
            <w:pPr>
              <w:spacing w:after="0"/>
              <w:ind w:left="720"/>
              <w:rPr>
                <w:rFonts w:ascii="Times New Roman" w:eastAsia="Times New Roman" w:hAnsi="Times New Roman" w:cs="Times New Roman"/>
                <w:kern w:val="0"/>
                <w14:ligatures w14:val="none"/>
              </w:rPr>
            </w:pPr>
          </w:p>
          <w:p w14:paraId="431F69C5" w14:textId="77777777" w:rsidR="00000000" w:rsidRPr="00752C09" w:rsidRDefault="00000000">
            <w:pPr>
              <w:spacing w:after="0"/>
              <w:ind w:left="36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Splitting Across Three Claims</w:t>
            </w:r>
          </w:p>
          <w:p w14:paraId="27298396" w14:textId="77777777" w:rsidR="00000000" w:rsidRPr="00752C09" w:rsidRDefault="00000000">
            <w:pPr>
              <w:spacing w:after="0"/>
              <w:ind w:left="36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electricity costs are distributed proportionally based on workload:</w:t>
            </w:r>
          </w:p>
          <w:p w14:paraId="7EA9CB42" w14:textId="77777777" w:rsidR="00000000" w:rsidRPr="00752C09" w:rsidRDefault="00000000">
            <w:pPr>
              <w:widowControl w:val="0"/>
              <w:numPr>
                <w:ilvl w:val="0"/>
                <w:numId w:val="7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Trip.com</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40%</w:t>
            </w:r>
          </w:p>
          <w:p w14:paraId="52E7A4E7" w14:textId="77777777" w:rsidR="00000000" w:rsidRPr="00752C09" w:rsidRDefault="00000000">
            <w:pPr>
              <w:widowControl w:val="0"/>
              <w:numPr>
                <w:ilvl w:val="0"/>
                <w:numId w:val="7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30%</w:t>
            </w:r>
          </w:p>
          <w:p w14:paraId="1BAE0A90" w14:textId="77777777" w:rsidR="00000000" w:rsidRPr="00752C09" w:rsidRDefault="00000000">
            <w:pPr>
              <w:widowControl w:val="0"/>
              <w:numPr>
                <w:ilvl w:val="0"/>
                <w:numId w:val="7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Dentafly Clinic</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30%</w:t>
            </w:r>
          </w:p>
          <w:p w14:paraId="7ED7E537" w14:textId="77777777" w:rsidR="00000000" w:rsidRPr="00752C09" w:rsidRDefault="00000000">
            <w:pPr>
              <w:spacing w:after="0"/>
              <w:ind w:left="1440"/>
              <w:rPr>
                <w:rFonts w:ascii="Times New Roman" w:eastAsia="Times New Roman" w:hAnsi="Times New Roman" w:cs="Times New Roman"/>
                <w:kern w:val="0"/>
                <w14:ligatures w14:val="none"/>
              </w:rPr>
            </w:pPr>
          </w:p>
          <w:tbl>
            <w:tblPr>
              <w:tblStyle w:val="PlainTable41"/>
              <w:tblW w:w="0" w:type="auto"/>
              <w:tblInd w:w="604" w:type="dxa"/>
              <w:tblLook w:val="04A0" w:firstRow="1" w:lastRow="0" w:firstColumn="1" w:lastColumn="0" w:noHBand="0" w:noVBand="1"/>
            </w:tblPr>
            <w:tblGrid>
              <w:gridCol w:w="2716"/>
              <w:gridCol w:w="2414"/>
              <w:gridCol w:w="2416"/>
              <w:gridCol w:w="2405"/>
            </w:tblGrid>
            <w:tr w:rsidR="00000000" w:rsidRPr="00752C09" w14:paraId="4F2A1B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3B8163F2" w14:textId="77777777" w:rsidR="00000000" w:rsidRPr="00752C09" w:rsidRDefault="00000000">
                  <w:pPr>
                    <w:spacing w:after="0"/>
                    <w:jc w:val="center"/>
                    <w:rPr>
                      <w:rFonts w:ascii="Times New Roman" w:eastAsia="Times New Roman" w:hAnsi="Times New Roman"/>
                      <w14:ligatures w14:val="none"/>
                    </w:rPr>
                  </w:pPr>
                  <w:r w:rsidRPr="00752C09">
                    <w:rPr>
                      <w:rFonts w:ascii="Times New Roman" w:eastAsia="Times New Roman" w:hAnsi="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6DE40338"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Trip.com (£)</w:t>
                  </w:r>
                </w:p>
              </w:tc>
              <w:tc>
                <w:tcPr>
                  <w:tcW w:w="0" w:type="auto"/>
                  <w:tcBorders>
                    <w:top w:val="single" w:sz="4" w:space="0" w:color="auto"/>
                    <w:left w:val="single" w:sz="4" w:space="0" w:color="auto"/>
                    <w:bottom w:val="single" w:sz="4" w:space="0" w:color="auto"/>
                    <w:right w:val="single" w:sz="4" w:space="0" w:color="auto"/>
                  </w:tcBorders>
                  <w:hideMark/>
                </w:tcPr>
                <w:p w14:paraId="5F5C600C"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Southern Rail (£)</w:t>
                  </w:r>
                </w:p>
              </w:tc>
              <w:tc>
                <w:tcPr>
                  <w:tcW w:w="0" w:type="auto"/>
                  <w:tcBorders>
                    <w:top w:val="single" w:sz="4" w:space="0" w:color="auto"/>
                    <w:left w:val="single" w:sz="4" w:space="0" w:color="auto"/>
                    <w:bottom w:val="single" w:sz="4" w:space="0" w:color="auto"/>
                    <w:right w:val="single" w:sz="4" w:space="0" w:color="auto"/>
                  </w:tcBorders>
                  <w:hideMark/>
                </w:tcPr>
                <w:p w14:paraId="75DD8AFE"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Dentafly Clinic (£)</w:t>
                  </w:r>
                </w:p>
              </w:tc>
            </w:tr>
            <w:tr w:rsidR="00000000" w:rsidRPr="00752C09" w14:paraId="5A6F4B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D7E0B12"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Personal Usage</w:t>
                  </w:r>
                </w:p>
              </w:tc>
              <w:tc>
                <w:tcPr>
                  <w:tcW w:w="0" w:type="auto"/>
                  <w:tcBorders>
                    <w:top w:val="single" w:sz="4" w:space="0" w:color="auto"/>
                    <w:left w:val="single" w:sz="4" w:space="0" w:color="auto"/>
                    <w:bottom w:val="single" w:sz="4" w:space="0" w:color="auto"/>
                    <w:right w:val="single" w:sz="4" w:space="0" w:color="auto"/>
                  </w:tcBorders>
                  <w:hideMark/>
                </w:tcPr>
                <w:p w14:paraId="077B7F52"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£ 13.26 × 40% = £5.30</w:t>
                  </w:r>
                </w:p>
              </w:tc>
              <w:tc>
                <w:tcPr>
                  <w:tcW w:w="0" w:type="auto"/>
                  <w:tcBorders>
                    <w:top w:val="single" w:sz="4" w:space="0" w:color="auto"/>
                    <w:left w:val="single" w:sz="4" w:space="0" w:color="auto"/>
                    <w:bottom w:val="single" w:sz="4" w:space="0" w:color="auto"/>
                    <w:right w:val="single" w:sz="4" w:space="0" w:color="auto"/>
                  </w:tcBorders>
                  <w:hideMark/>
                </w:tcPr>
                <w:p w14:paraId="27D00EBC"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£ 13.26 × 30% = £3.98</w:t>
                  </w:r>
                </w:p>
              </w:tc>
              <w:tc>
                <w:tcPr>
                  <w:tcW w:w="0" w:type="auto"/>
                  <w:tcBorders>
                    <w:top w:val="single" w:sz="4" w:space="0" w:color="auto"/>
                    <w:left w:val="single" w:sz="4" w:space="0" w:color="auto"/>
                    <w:bottom w:val="single" w:sz="4" w:space="0" w:color="auto"/>
                    <w:right w:val="single" w:sz="4" w:space="0" w:color="auto"/>
                  </w:tcBorders>
                  <w:hideMark/>
                </w:tcPr>
                <w:p w14:paraId="73D200A2"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£ 13.26 × 30% = £3.98</w:t>
                  </w:r>
                </w:p>
              </w:tc>
            </w:tr>
            <w:tr w:rsidR="00000000" w:rsidRPr="00752C09" w14:paraId="24D16A21"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ABDAD8D"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Printer Usage at Work</w:t>
                  </w:r>
                </w:p>
              </w:tc>
              <w:tc>
                <w:tcPr>
                  <w:tcW w:w="0" w:type="auto"/>
                  <w:tcBorders>
                    <w:top w:val="single" w:sz="4" w:space="0" w:color="auto"/>
                    <w:left w:val="single" w:sz="4" w:space="0" w:color="auto"/>
                    <w:bottom w:val="single" w:sz="4" w:space="0" w:color="auto"/>
                    <w:right w:val="single" w:sz="4" w:space="0" w:color="auto"/>
                  </w:tcBorders>
                  <w:hideMark/>
                </w:tcPr>
                <w:p w14:paraId="59B805BD"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£ 16.57 × 40% = £6.63</w:t>
                  </w:r>
                </w:p>
              </w:tc>
              <w:tc>
                <w:tcPr>
                  <w:tcW w:w="0" w:type="auto"/>
                  <w:tcBorders>
                    <w:top w:val="single" w:sz="4" w:space="0" w:color="auto"/>
                    <w:left w:val="single" w:sz="4" w:space="0" w:color="auto"/>
                    <w:bottom w:val="single" w:sz="4" w:space="0" w:color="auto"/>
                    <w:right w:val="single" w:sz="4" w:space="0" w:color="auto"/>
                  </w:tcBorders>
                  <w:hideMark/>
                </w:tcPr>
                <w:p w14:paraId="03C105E5"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£ 16.57 × 30% = £4.97</w:t>
                  </w:r>
                </w:p>
              </w:tc>
              <w:tc>
                <w:tcPr>
                  <w:tcW w:w="0" w:type="auto"/>
                  <w:tcBorders>
                    <w:top w:val="single" w:sz="4" w:space="0" w:color="auto"/>
                    <w:left w:val="single" w:sz="4" w:space="0" w:color="auto"/>
                    <w:bottom w:val="single" w:sz="4" w:space="0" w:color="auto"/>
                    <w:right w:val="single" w:sz="4" w:space="0" w:color="auto"/>
                  </w:tcBorders>
                  <w:hideMark/>
                </w:tcPr>
                <w:p w14:paraId="1F0BDAB1"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£ 16.57 × 30% = £4.97</w:t>
                  </w:r>
                </w:p>
              </w:tc>
            </w:tr>
            <w:tr w:rsidR="00000000" w:rsidRPr="00752C09" w14:paraId="4DDB20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0E145D0"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Computer Usage at Work</w:t>
                  </w:r>
                </w:p>
              </w:tc>
              <w:tc>
                <w:tcPr>
                  <w:tcW w:w="0" w:type="auto"/>
                  <w:tcBorders>
                    <w:top w:val="single" w:sz="4" w:space="0" w:color="auto"/>
                    <w:left w:val="single" w:sz="4" w:space="0" w:color="auto"/>
                    <w:bottom w:val="single" w:sz="4" w:space="0" w:color="auto"/>
                    <w:right w:val="single" w:sz="4" w:space="0" w:color="auto"/>
                  </w:tcBorders>
                  <w:hideMark/>
                </w:tcPr>
                <w:p w14:paraId="2D3FFD87"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£ 182.29 × 40% = £72.92</w:t>
                  </w:r>
                </w:p>
              </w:tc>
              <w:tc>
                <w:tcPr>
                  <w:tcW w:w="0" w:type="auto"/>
                  <w:tcBorders>
                    <w:top w:val="single" w:sz="4" w:space="0" w:color="auto"/>
                    <w:left w:val="single" w:sz="4" w:space="0" w:color="auto"/>
                    <w:bottom w:val="single" w:sz="4" w:space="0" w:color="auto"/>
                    <w:right w:val="single" w:sz="4" w:space="0" w:color="auto"/>
                  </w:tcBorders>
                  <w:hideMark/>
                </w:tcPr>
                <w:p w14:paraId="0AEDEA08"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£ 182.29 × 30% = £54.69</w:t>
                  </w:r>
                </w:p>
              </w:tc>
              <w:tc>
                <w:tcPr>
                  <w:tcW w:w="0" w:type="auto"/>
                  <w:tcBorders>
                    <w:top w:val="single" w:sz="4" w:space="0" w:color="auto"/>
                    <w:left w:val="single" w:sz="4" w:space="0" w:color="auto"/>
                    <w:bottom w:val="single" w:sz="4" w:space="0" w:color="auto"/>
                    <w:right w:val="single" w:sz="4" w:space="0" w:color="auto"/>
                  </w:tcBorders>
                  <w:hideMark/>
                </w:tcPr>
                <w:p w14:paraId="6437DB0B"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£ 182.29 × 30% = £54.69</w:t>
                  </w:r>
                </w:p>
              </w:tc>
            </w:tr>
            <w:tr w:rsidR="00000000" w:rsidRPr="00752C09" w14:paraId="2094BE53"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A72BB47"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Lighting/Utilities at Work</w:t>
                  </w:r>
                </w:p>
              </w:tc>
              <w:tc>
                <w:tcPr>
                  <w:tcW w:w="0" w:type="auto"/>
                  <w:tcBorders>
                    <w:top w:val="single" w:sz="4" w:space="0" w:color="auto"/>
                    <w:left w:val="single" w:sz="4" w:space="0" w:color="auto"/>
                    <w:bottom w:val="single" w:sz="4" w:space="0" w:color="auto"/>
                    <w:right w:val="single" w:sz="4" w:space="0" w:color="auto"/>
                  </w:tcBorders>
                  <w:hideMark/>
                </w:tcPr>
                <w:p w14:paraId="4E87916C"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£ 119.31 × 40% = £47.72</w:t>
                  </w:r>
                </w:p>
              </w:tc>
              <w:tc>
                <w:tcPr>
                  <w:tcW w:w="0" w:type="auto"/>
                  <w:tcBorders>
                    <w:top w:val="single" w:sz="4" w:space="0" w:color="auto"/>
                    <w:left w:val="single" w:sz="4" w:space="0" w:color="auto"/>
                    <w:bottom w:val="single" w:sz="4" w:space="0" w:color="auto"/>
                    <w:right w:val="single" w:sz="4" w:space="0" w:color="auto"/>
                  </w:tcBorders>
                  <w:hideMark/>
                </w:tcPr>
                <w:p w14:paraId="41E2B506"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£119.31 × 30% = £35.79</w:t>
                  </w:r>
                </w:p>
              </w:tc>
              <w:tc>
                <w:tcPr>
                  <w:tcW w:w="0" w:type="auto"/>
                  <w:tcBorders>
                    <w:top w:val="single" w:sz="4" w:space="0" w:color="auto"/>
                    <w:left w:val="single" w:sz="4" w:space="0" w:color="auto"/>
                    <w:bottom w:val="single" w:sz="4" w:space="0" w:color="auto"/>
                    <w:right w:val="single" w:sz="4" w:space="0" w:color="auto"/>
                  </w:tcBorders>
                  <w:hideMark/>
                </w:tcPr>
                <w:p w14:paraId="31478A63"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£ 119.31 × 30% = £35.79</w:t>
                  </w:r>
                </w:p>
              </w:tc>
            </w:tr>
          </w:tbl>
          <w:p w14:paraId="05563F23" w14:textId="77777777" w:rsidR="00000000" w:rsidRPr="00752C09" w:rsidRDefault="00000000">
            <w:pPr>
              <w:spacing w:after="0"/>
              <w:ind w:left="720"/>
              <w:rPr>
                <w:rFonts w:ascii="Times New Roman" w:eastAsia="Times New Roman" w:hAnsi="Times New Roman" w:cs="Times New Roman"/>
                <w:b/>
                <w:bCs/>
                <w:kern w:val="0"/>
                <w:u w:val="single"/>
                <w14:ligatures w14:val="none"/>
              </w:rPr>
            </w:pPr>
          </w:p>
          <w:p w14:paraId="58C0D20B"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Final Electricity Costs Per Claim</w:t>
            </w:r>
          </w:p>
          <w:tbl>
            <w:tblPr>
              <w:tblStyle w:val="PlainTable41"/>
              <w:tblW w:w="0" w:type="auto"/>
              <w:tblInd w:w="604" w:type="dxa"/>
              <w:tblLook w:val="04A0" w:firstRow="1" w:lastRow="0" w:firstColumn="1" w:lastColumn="0" w:noHBand="0" w:noVBand="1"/>
            </w:tblPr>
            <w:tblGrid>
              <w:gridCol w:w="1692"/>
              <w:gridCol w:w="8259"/>
            </w:tblGrid>
            <w:tr w:rsidR="00000000" w:rsidRPr="00752C09" w14:paraId="315D85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846CFE7" w14:textId="77777777" w:rsidR="00000000" w:rsidRPr="00752C09" w:rsidRDefault="00000000">
                  <w:pPr>
                    <w:spacing w:after="0"/>
                    <w:jc w:val="center"/>
                    <w:rPr>
                      <w:rFonts w:ascii="Times New Roman" w:eastAsia="Times New Roman" w:hAnsi="Times New Roman"/>
                      <w14:ligatures w14:val="none"/>
                    </w:rPr>
                  </w:pPr>
                  <w:r w:rsidRPr="00752C09">
                    <w:rPr>
                      <w:rFonts w:ascii="Times New Roman" w:eastAsia="Times New Roman" w:hAnsi="Times New Roman"/>
                      <w14:ligatures w14:val="none"/>
                    </w:rPr>
                    <w:t>Claim</w:t>
                  </w:r>
                </w:p>
              </w:tc>
              <w:tc>
                <w:tcPr>
                  <w:tcW w:w="0" w:type="auto"/>
                  <w:tcBorders>
                    <w:top w:val="single" w:sz="4" w:space="0" w:color="auto"/>
                    <w:left w:val="single" w:sz="4" w:space="0" w:color="auto"/>
                    <w:bottom w:val="single" w:sz="4" w:space="0" w:color="auto"/>
                    <w:right w:val="single" w:sz="4" w:space="0" w:color="auto"/>
                  </w:tcBorders>
                  <w:hideMark/>
                </w:tcPr>
                <w:p w14:paraId="4FA2BDF0"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Total (£)</w:t>
                  </w:r>
                </w:p>
              </w:tc>
            </w:tr>
            <w:tr w:rsidR="00000000" w:rsidRPr="00752C09" w14:paraId="243973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BC89D12"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Trip.com</w:t>
                  </w:r>
                </w:p>
              </w:tc>
              <w:tc>
                <w:tcPr>
                  <w:tcW w:w="0" w:type="auto"/>
                  <w:tcBorders>
                    <w:top w:val="single" w:sz="4" w:space="0" w:color="auto"/>
                    <w:left w:val="single" w:sz="4" w:space="0" w:color="auto"/>
                    <w:bottom w:val="single" w:sz="4" w:space="0" w:color="auto"/>
                    <w:right w:val="single" w:sz="4" w:space="0" w:color="auto"/>
                  </w:tcBorders>
                  <w:hideMark/>
                </w:tcPr>
                <w:p w14:paraId="0A3EBF31"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xml:space="preserve">£5.30 (personal) + £6.63 (printer) + £72.92 (computer) + £47.72 (lighting/utilities) = </w:t>
                  </w:r>
                  <w:r w:rsidRPr="00752C09">
                    <w:rPr>
                      <w:rFonts w:ascii="Times New Roman" w:eastAsia="Times New Roman" w:hAnsi="Times New Roman"/>
                      <w:b/>
                      <w:bCs/>
                      <w14:ligatures w14:val="none"/>
                    </w:rPr>
                    <w:t>£132.57</w:t>
                  </w:r>
                </w:p>
              </w:tc>
            </w:tr>
            <w:tr w:rsidR="00000000" w:rsidRPr="00752C09" w14:paraId="160809FF"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B1D21E5"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Southern Rail</w:t>
                  </w:r>
                </w:p>
              </w:tc>
              <w:tc>
                <w:tcPr>
                  <w:tcW w:w="0" w:type="auto"/>
                  <w:tcBorders>
                    <w:top w:val="single" w:sz="4" w:space="0" w:color="auto"/>
                    <w:left w:val="single" w:sz="4" w:space="0" w:color="auto"/>
                    <w:bottom w:val="single" w:sz="4" w:space="0" w:color="auto"/>
                    <w:right w:val="single" w:sz="4" w:space="0" w:color="auto"/>
                  </w:tcBorders>
                  <w:hideMark/>
                </w:tcPr>
                <w:p w14:paraId="37AA2988"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xml:space="preserve">£3.98 (personal) + £4.97 (printer) + £54.69 (computer) + £35.79 (lighting/utilities) = </w:t>
                  </w:r>
                  <w:r w:rsidRPr="00752C09">
                    <w:rPr>
                      <w:rFonts w:ascii="Times New Roman" w:eastAsia="Times New Roman" w:hAnsi="Times New Roman"/>
                      <w:b/>
                      <w:bCs/>
                      <w14:ligatures w14:val="none"/>
                    </w:rPr>
                    <w:t>£99.43</w:t>
                  </w:r>
                </w:p>
              </w:tc>
            </w:tr>
            <w:tr w:rsidR="00000000" w:rsidRPr="00752C09" w14:paraId="51EB08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D7428F8"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Dentafly Clinic</w:t>
                  </w:r>
                </w:p>
              </w:tc>
              <w:tc>
                <w:tcPr>
                  <w:tcW w:w="0" w:type="auto"/>
                  <w:tcBorders>
                    <w:top w:val="single" w:sz="4" w:space="0" w:color="auto"/>
                    <w:left w:val="single" w:sz="4" w:space="0" w:color="auto"/>
                    <w:bottom w:val="single" w:sz="4" w:space="0" w:color="auto"/>
                    <w:right w:val="single" w:sz="4" w:space="0" w:color="auto"/>
                  </w:tcBorders>
                  <w:hideMark/>
                </w:tcPr>
                <w:p w14:paraId="7C5487CF"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 xml:space="preserve">£3.98 (personal) + £4.97 (printer) + £54.69 (computer) + £35.79 (lighting/utilities) = </w:t>
                  </w:r>
                  <w:r w:rsidRPr="00752C09">
                    <w:rPr>
                      <w:rFonts w:ascii="Times New Roman" w:eastAsia="Times New Roman" w:hAnsi="Times New Roman"/>
                      <w:b/>
                      <w:bCs/>
                      <w14:ligatures w14:val="none"/>
                    </w:rPr>
                    <w:t>£99.43</w:t>
                  </w:r>
                </w:p>
              </w:tc>
            </w:tr>
          </w:tbl>
          <w:p w14:paraId="40B61E9D" w14:textId="77777777" w:rsidR="00000000" w:rsidRPr="00752C09" w:rsidRDefault="00000000">
            <w:pPr>
              <w:spacing w:after="0"/>
              <w:rPr>
                <w:rFonts w:ascii="Times New Roman" w:eastAsia="Times New Roman" w:hAnsi="Times New Roman" w:cs="Times New Roman"/>
                <w:kern w:val="0"/>
                <w14:ligatures w14:val="none"/>
              </w:rPr>
            </w:pPr>
          </w:p>
          <w:p w14:paraId="25C153FD" w14:textId="77777777" w:rsidR="00000000" w:rsidRPr="00752C09" w:rsidRDefault="00000000">
            <w:pPr>
              <w:spacing w:after="0"/>
              <w:ind w:left="36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Verification Notes</w:t>
            </w:r>
          </w:p>
          <w:p w14:paraId="04BFDA6B" w14:textId="77777777" w:rsidR="00000000" w:rsidRPr="00752C09" w:rsidRDefault="00000000">
            <w:pPr>
              <w:widowControl w:val="0"/>
              <w:numPr>
                <w:ilvl w:val="0"/>
                <w:numId w:val="7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Personal Usage</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Reduced to 4% to account for minimal personal impact.</w:t>
            </w:r>
          </w:p>
          <w:p w14:paraId="4F2AF59D" w14:textId="77777777" w:rsidR="00000000" w:rsidRPr="00752C09" w:rsidRDefault="00000000">
            <w:pPr>
              <w:widowControl w:val="0"/>
              <w:numPr>
                <w:ilvl w:val="0"/>
                <w:numId w:val="7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Printer Usage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Reduced to 5% for lower demand.</w:t>
            </w:r>
          </w:p>
          <w:p w14:paraId="3E1D7176" w14:textId="77777777" w:rsidR="00000000" w:rsidRPr="00752C09" w:rsidRDefault="00000000">
            <w:pPr>
              <w:widowControl w:val="0"/>
              <w:numPr>
                <w:ilvl w:val="0"/>
                <w:numId w:val="7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Computer Usage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Increased to 55% as the primary tool for claims preparation.</w:t>
            </w:r>
          </w:p>
          <w:p w14:paraId="0A968527" w14:textId="77777777" w:rsidR="00000000" w:rsidRPr="00752C09" w:rsidRDefault="00000000">
            <w:pPr>
              <w:widowControl w:val="0"/>
              <w:numPr>
                <w:ilvl w:val="0"/>
                <w:numId w:val="7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Lighting and Utilities at Work</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Adjusted to 36% to reflect office usage.</w:t>
            </w:r>
          </w:p>
          <w:p w14:paraId="4B7ECF02" w14:textId="77777777" w:rsidR="00000000" w:rsidRPr="00752C09" w:rsidRDefault="00000000">
            <w:pPr>
              <w:spacing w:after="0"/>
              <w:rPr>
                <w:rFonts w:ascii="Times New Roman" w:eastAsia="Times New Roman" w:hAnsi="Times New Roman" w:cs="Times New Roman"/>
                <w:kern w:val="0"/>
                <w14:ligatures w14:val="none"/>
              </w:rPr>
            </w:pPr>
          </w:p>
          <w:p w14:paraId="5AD84F26" w14:textId="77777777" w:rsidR="00000000" w:rsidRPr="00752C09" w:rsidRDefault="00000000">
            <w:pPr>
              <w:widowControl w:val="0"/>
              <w:numPr>
                <w:ilvl w:val="0"/>
                <w:numId w:val="6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Communication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001"/>
              <w:gridCol w:w="1803"/>
              <w:gridCol w:w="960"/>
            </w:tblGrid>
            <w:tr w:rsidR="00000000" w:rsidRPr="00752C09" w14:paraId="3B75084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61535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C66DE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73B73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49D4C9"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089B567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CA41F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Phone Calls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5060F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A5AAB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£0.10 per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93226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£00.10</w:t>
                  </w:r>
                </w:p>
              </w:tc>
            </w:tr>
            <w:tr w:rsidR="00000000" w:rsidRPr="00752C09" w14:paraId="78C0AE0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50913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Internet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F7B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9BDC0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£2.00 per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55D4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£104.98</w:t>
                  </w:r>
                </w:p>
              </w:tc>
            </w:tr>
            <w:tr w:rsidR="00000000" w:rsidRPr="00752C09" w14:paraId="52F6AF2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2E03B7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Postage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55719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F353E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£0.85 per letter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742B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£00.00</w:t>
                  </w:r>
                </w:p>
              </w:tc>
            </w:tr>
          </w:tbl>
          <w:p w14:paraId="5CAB75F7" w14:textId="77777777" w:rsidR="00000000" w:rsidRPr="00752C09" w:rsidRDefault="00000000">
            <w:p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Communication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£105.08</w:t>
            </w:r>
          </w:p>
          <w:p w14:paraId="38D9610B" w14:textId="77777777" w:rsidR="00000000" w:rsidRPr="00752C09" w:rsidRDefault="00000000">
            <w:pPr>
              <w:spacing w:after="0"/>
              <w:ind w:left="720"/>
              <w:rPr>
                <w:rFonts w:ascii="Times New Roman" w:eastAsia="Times New Roman" w:hAnsi="Times New Roman" w:cs="Times New Roman"/>
                <w:kern w:val="0"/>
                <w14:ligatures w14:val="none"/>
              </w:rPr>
            </w:pPr>
          </w:p>
          <w:p w14:paraId="066CB472"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Step-by-Step Breakdown of Data Usage and Costs</w:t>
            </w:r>
          </w:p>
          <w:p w14:paraId="13533DE7"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Step 1: Total Days in the Period</w:t>
            </w:r>
          </w:p>
          <w:p w14:paraId="7B7A7B24" w14:textId="77777777" w:rsidR="00000000" w:rsidRPr="00752C09" w:rsidRDefault="00000000">
            <w:p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From </w:t>
            </w:r>
            <w:r w:rsidRPr="00752C09">
              <w:rPr>
                <w:rFonts w:ascii="Times New Roman" w:eastAsia="Times New Roman" w:hAnsi="Times New Roman" w:cs="Times New Roman"/>
                <w:b/>
                <w:bCs/>
                <w:kern w:val="0"/>
                <w14:ligatures w14:val="none"/>
              </w:rPr>
              <w:t>12th January 2025 to 10th March 2025:</w:t>
            </w:r>
          </w:p>
          <w:p w14:paraId="24D30512" w14:textId="77777777" w:rsidR="00000000" w:rsidRPr="00752C09" w:rsidRDefault="00000000">
            <w:pPr>
              <w:widowControl w:val="0"/>
              <w:numPr>
                <w:ilvl w:val="0"/>
                <w:numId w:val="72"/>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12th January to 31st January</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20 days</w:t>
            </w:r>
          </w:p>
          <w:p w14:paraId="4E765A15" w14:textId="77777777" w:rsidR="00000000" w:rsidRPr="00752C09" w:rsidRDefault="00000000">
            <w:pPr>
              <w:widowControl w:val="0"/>
              <w:numPr>
                <w:ilvl w:val="0"/>
                <w:numId w:val="72"/>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Full February (2025, not a leap year)</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28 days</w:t>
            </w:r>
          </w:p>
          <w:p w14:paraId="2D6AA99A" w14:textId="77777777" w:rsidR="00000000" w:rsidRPr="00752C09" w:rsidRDefault="00000000">
            <w:pPr>
              <w:widowControl w:val="0"/>
              <w:numPr>
                <w:ilvl w:val="0"/>
                <w:numId w:val="72"/>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1st March to 10th March</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10 days</w:t>
            </w:r>
          </w:p>
          <w:p w14:paraId="6FF947D8" w14:textId="77777777" w:rsidR="00000000" w:rsidRPr="00752C09" w:rsidRDefault="00000000">
            <w:pPr>
              <w:spacing w:after="0"/>
              <w:ind w:left="720"/>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u w:val="single"/>
                <w14:ligatures w14:val="none"/>
              </w:rPr>
              <w:t>Total Days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20 + 28 + 10 = </w:t>
            </w:r>
            <w:r w:rsidRPr="00752C09">
              <w:rPr>
                <w:rFonts w:ascii="Times New Roman" w:eastAsia="Times New Roman" w:hAnsi="Times New Roman" w:cs="Times New Roman"/>
                <w:b/>
                <w:bCs/>
                <w:kern w:val="0"/>
                <w14:ligatures w14:val="none"/>
              </w:rPr>
              <w:t>58 days</w:t>
            </w:r>
          </w:p>
          <w:p w14:paraId="49460D93" w14:textId="77777777" w:rsidR="00000000" w:rsidRPr="00752C09" w:rsidRDefault="00000000">
            <w:pPr>
              <w:spacing w:after="0"/>
              <w:ind w:left="720"/>
              <w:rPr>
                <w:rFonts w:ascii="Times New Roman" w:eastAsia="Times New Roman" w:hAnsi="Times New Roman" w:cs="Times New Roman"/>
                <w:kern w:val="0"/>
                <w14:ligatures w14:val="none"/>
              </w:rPr>
            </w:pPr>
          </w:p>
          <w:p w14:paraId="1F838DA8"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Step 2: Virgin Media Monthly Cost</w:t>
            </w:r>
          </w:p>
          <w:p w14:paraId="14DE23ED" w14:textId="77777777" w:rsidR="00000000" w:rsidRPr="00752C09" w:rsidRDefault="00000000">
            <w:pPr>
              <w:widowControl w:val="0"/>
              <w:numPr>
                <w:ilvl w:val="0"/>
                <w:numId w:val="73"/>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My monthly Virgin Media bill is </w:t>
            </w:r>
            <w:r w:rsidRPr="00752C09">
              <w:rPr>
                <w:rFonts w:ascii="Times New Roman" w:eastAsia="Times New Roman" w:hAnsi="Times New Roman" w:cs="Times New Roman"/>
                <w:b/>
                <w:bCs/>
                <w:kern w:val="0"/>
                <w14:ligatures w14:val="none"/>
              </w:rPr>
              <w:t>£55.00</w:t>
            </w:r>
            <w:r w:rsidRPr="00752C09">
              <w:rPr>
                <w:rFonts w:ascii="Times New Roman" w:eastAsia="Times New Roman" w:hAnsi="Times New Roman" w:cs="Times New Roman"/>
                <w:kern w:val="0"/>
                <w14:ligatures w14:val="none"/>
              </w:rPr>
              <w:t>.</w:t>
            </w:r>
          </w:p>
          <w:p w14:paraId="2914EFED" w14:textId="77777777" w:rsidR="00000000" w:rsidRPr="00752C09" w:rsidRDefault="00000000">
            <w:pPr>
              <w:widowControl w:val="0"/>
              <w:numPr>
                <w:ilvl w:val="0"/>
                <w:numId w:val="73"/>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Monthly costs are based on an </w:t>
            </w:r>
            <w:r w:rsidRPr="00752C09">
              <w:rPr>
                <w:rFonts w:ascii="Times New Roman" w:eastAsia="Times New Roman" w:hAnsi="Times New Roman" w:cs="Times New Roman"/>
                <w:b/>
                <w:bCs/>
                <w:kern w:val="0"/>
                <w14:ligatures w14:val="none"/>
              </w:rPr>
              <w:t>average of 30.42 days per month</w:t>
            </w:r>
            <w:r w:rsidRPr="00752C09">
              <w:rPr>
                <w:rFonts w:ascii="Times New Roman" w:eastAsia="Times New Roman" w:hAnsi="Times New Roman" w:cs="Times New Roman"/>
                <w:kern w:val="0"/>
                <w14:ligatures w14:val="none"/>
              </w:rPr>
              <w:t>.</w:t>
            </w:r>
          </w:p>
          <w:p w14:paraId="23450CC0" w14:textId="77777777" w:rsidR="00000000" w:rsidRPr="00752C09" w:rsidRDefault="00000000">
            <w:pPr>
              <w:widowControl w:val="0"/>
              <w:numPr>
                <w:ilvl w:val="0"/>
                <w:numId w:val="73"/>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Daily cost of Virgin Media</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£55.00 ÷ 30.42 = </w:t>
            </w:r>
            <w:r w:rsidRPr="00752C09">
              <w:rPr>
                <w:rFonts w:ascii="Times New Roman" w:eastAsia="Times New Roman" w:hAnsi="Times New Roman" w:cs="Times New Roman"/>
                <w:b/>
                <w:bCs/>
                <w:kern w:val="0"/>
                <w14:ligatures w14:val="none"/>
              </w:rPr>
              <w:t>£1.81 per day</w:t>
            </w:r>
          </w:p>
          <w:p w14:paraId="2B06D753" w14:textId="77777777" w:rsidR="00000000" w:rsidRPr="00752C09" w:rsidRDefault="00000000">
            <w:pPr>
              <w:spacing w:after="0"/>
              <w:ind w:left="1440"/>
              <w:rPr>
                <w:rFonts w:ascii="Times New Roman" w:eastAsia="Times New Roman" w:hAnsi="Times New Roman" w:cs="Times New Roman"/>
                <w:kern w:val="0"/>
                <w14:ligatures w14:val="none"/>
              </w:rPr>
            </w:pPr>
          </w:p>
          <w:p w14:paraId="407F601F"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Step 3: Total Cost for 58 Days</w:t>
            </w:r>
          </w:p>
          <w:p w14:paraId="71975E59" w14:textId="77777777" w:rsidR="00000000" w:rsidRPr="00752C09" w:rsidRDefault="00000000">
            <w:pPr>
              <w:widowControl w:val="0"/>
              <w:numPr>
                <w:ilvl w:val="0"/>
                <w:numId w:val="74"/>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£1.81 per day × 58 days = £104.98</w:t>
            </w:r>
          </w:p>
          <w:p w14:paraId="570B7B69" w14:textId="77777777" w:rsidR="00000000" w:rsidRPr="00752C09" w:rsidRDefault="00000000">
            <w:pPr>
              <w:spacing w:after="0"/>
              <w:ind w:left="1440"/>
              <w:rPr>
                <w:rFonts w:ascii="Times New Roman" w:eastAsia="Times New Roman" w:hAnsi="Times New Roman" w:cs="Times New Roman"/>
                <w:kern w:val="0"/>
                <w14:ligatures w14:val="none"/>
              </w:rPr>
            </w:pPr>
          </w:p>
          <w:p w14:paraId="6E8A4761"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Step 4: Data Usage at £2.00 per GB</w:t>
            </w:r>
          </w:p>
          <w:p w14:paraId="49E14514" w14:textId="77777777" w:rsidR="00000000" w:rsidRPr="00752C09" w:rsidRDefault="00000000">
            <w:pPr>
              <w:widowControl w:val="0"/>
              <w:numPr>
                <w:ilvl w:val="0"/>
                <w:numId w:val="75"/>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At a rate of </w:t>
            </w:r>
            <w:r w:rsidRPr="00752C09">
              <w:rPr>
                <w:rFonts w:ascii="Times New Roman" w:eastAsia="Times New Roman" w:hAnsi="Times New Roman" w:cs="Times New Roman"/>
                <w:b/>
                <w:bCs/>
                <w:kern w:val="0"/>
                <w14:ligatures w14:val="none"/>
              </w:rPr>
              <w:t>£2.00 per GB</w:t>
            </w:r>
            <w:r w:rsidRPr="00752C09">
              <w:rPr>
                <w:rFonts w:ascii="Times New Roman" w:eastAsia="Times New Roman" w:hAnsi="Times New Roman" w:cs="Times New Roman"/>
                <w:kern w:val="0"/>
                <w14:ligatures w14:val="none"/>
              </w:rPr>
              <w:t xml:space="preserve">, the amount of data the three claims have used is: </w:t>
            </w:r>
            <w:r w:rsidRPr="00752C09">
              <w:rPr>
                <w:rFonts w:ascii="Times New Roman" w:eastAsia="Times New Roman" w:hAnsi="Times New Roman" w:cs="Times New Roman"/>
                <w:b/>
                <w:bCs/>
                <w:kern w:val="0"/>
                <w14:ligatures w14:val="none"/>
              </w:rPr>
              <w:t>£104.98 ÷ £2.00 = 52.49 GB</w:t>
            </w:r>
          </w:p>
          <w:p w14:paraId="6223FF62" w14:textId="77777777" w:rsidR="00000000" w:rsidRPr="00752C09" w:rsidRDefault="00000000">
            <w:pPr>
              <w:spacing w:after="0"/>
              <w:ind w:left="1440"/>
              <w:rPr>
                <w:rFonts w:ascii="Times New Roman" w:eastAsia="Times New Roman" w:hAnsi="Times New Roman" w:cs="Times New Roman"/>
                <w:kern w:val="0"/>
                <w14:ligatures w14:val="none"/>
              </w:rPr>
            </w:pPr>
          </w:p>
          <w:p w14:paraId="1A093AC1"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Result</w:t>
            </w:r>
          </w:p>
          <w:p w14:paraId="6F1FC405" w14:textId="77777777" w:rsidR="00000000" w:rsidRPr="00752C09" w:rsidRDefault="00000000">
            <w:p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Liable has used approximately </w:t>
            </w:r>
            <w:r w:rsidRPr="00752C09">
              <w:rPr>
                <w:rFonts w:ascii="Times New Roman" w:eastAsia="Times New Roman" w:hAnsi="Times New Roman" w:cs="Times New Roman"/>
                <w:b/>
                <w:bCs/>
                <w:kern w:val="0"/>
                <w14:ligatures w14:val="none"/>
              </w:rPr>
              <w:t>52.49 GB</w:t>
            </w:r>
            <w:r w:rsidRPr="00752C09">
              <w:rPr>
                <w:rFonts w:ascii="Times New Roman" w:eastAsia="Times New Roman" w:hAnsi="Times New Roman" w:cs="Times New Roman"/>
                <w:kern w:val="0"/>
                <w14:ligatures w14:val="none"/>
              </w:rPr>
              <w:t xml:space="preserve"> of data from </w:t>
            </w:r>
            <w:r w:rsidRPr="00752C09">
              <w:rPr>
                <w:rFonts w:ascii="Times New Roman" w:eastAsia="Times New Roman" w:hAnsi="Times New Roman" w:cs="Times New Roman"/>
                <w:b/>
                <w:bCs/>
                <w:kern w:val="0"/>
                <w14:ligatures w14:val="none"/>
              </w:rPr>
              <w:t>12th January to 10th March 2025,</w:t>
            </w:r>
            <w:r w:rsidRPr="00752C09">
              <w:rPr>
                <w:rFonts w:ascii="Times New Roman" w:eastAsia="Times New Roman" w:hAnsi="Times New Roman" w:cs="Times New Roman"/>
                <w:kern w:val="0"/>
                <w14:ligatures w14:val="none"/>
              </w:rPr>
              <w:t xml:space="preserve"> now charged at </w:t>
            </w:r>
            <w:r w:rsidRPr="00752C09">
              <w:rPr>
                <w:rFonts w:ascii="Times New Roman" w:eastAsia="Times New Roman" w:hAnsi="Times New Roman" w:cs="Times New Roman"/>
                <w:b/>
                <w:bCs/>
                <w:kern w:val="0"/>
                <w14:ligatures w14:val="none"/>
              </w:rPr>
              <w:t>£2.00 per GB</w:t>
            </w:r>
            <w:r w:rsidRPr="00752C09">
              <w:rPr>
                <w:rFonts w:ascii="Times New Roman" w:eastAsia="Times New Roman" w:hAnsi="Times New Roman" w:cs="Times New Roman"/>
                <w:kern w:val="0"/>
                <w14:ligatures w14:val="none"/>
              </w:rPr>
              <w:t>.</w:t>
            </w:r>
          </w:p>
          <w:p w14:paraId="30AFDFB7" w14:textId="77777777" w:rsidR="00000000" w:rsidRPr="00752C09" w:rsidRDefault="00000000">
            <w:pPr>
              <w:spacing w:after="0"/>
              <w:ind w:left="720"/>
              <w:rPr>
                <w:rFonts w:ascii="Times New Roman" w:eastAsia="Times New Roman" w:hAnsi="Times New Roman" w:cs="Times New Roman"/>
                <w:kern w:val="0"/>
                <w14:ligatures w14:val="none"/>
              </w:rPr>
            </w:pPr>
          </w:p>
          <w:p w14:paraId="66263889"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Table for Data Usage</w:t>
            </w:r>
          </w:p>
          <w:tbl>
            <w:tblPr>
              <w:tblStyle w:val="PlainTable41"/>
              <w:tblW w:w="0" w:type="auto"/>
              <w:tblInd w:w="604" w:type="dxa"/>
              <w:tblLook w:val="04A0" w:firstRow="1" w:lastRow="0" w:firstColumn="1" w:lastColumn="0" w:noHBand="0" w:noVBand="1"/>
            </w:tblPr>
            <w:tblGrid>
              <w:gridCol w:w="1785"/>
              <w:gridCol w:w="1788"/>
              <w:gridCol w:w="1529"/>
            </w:tblGrid>
            <w:tr w:rsidR="00000000" w:rsidRPr="00752C09" w14:paraId="2399B5F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353BD6E" w14:textId="77777777" w:rsidR="00000000" w:rsidRPr="00752C09" w:rsidRDefault="00000000">
                  <w:pPr>
                    <w:spacing w:after="0"/>
                    <w:jc w:val="center"/>
                    <w:rPr>
                      <w:rFonts w:ascii="Times New Roman" w:eastAsia="Times New Roman" w:hAnsi="Times New Roman"/>
                      <w14:ligatures w14:val="none"/>
                    </w:rPr>
                  </w:pPr>
                  <w:r w:rsidRPr="00752C09">
                    <w:rPr>
                      <w:rFonts w:ascii="Times New Roman" w:eastAsia="Times New Roman" w:hAnsi="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1E9700C0"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Calculation</w:t>
                  </w:r>
                </w:p>
              </w:tc>
              <w:tc>
                <w:tcPr>
                  <w:tcW w:w="0" w:type="auto"/>
                  <w:tcBorders>
                    <w:top w:val="single" w:sz="4" w:space="0" w:color="auto"/>
                    <w:left w:val="single" w:sz="4" w:space="0" w:color="auto"/>
                    <w:bottom w:val="single" w:sz="4" w:space="0" w:color="auto"/>
                    <w:right w:val="single" w:sz="4" w:space="0" w:color="auto"/>
                  </w:tcBorders>
                  <w:hideMark/>
                </w:tcPr>
                <w:p w14:paraId="22048CC9"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Result</w:t>
                  </w:r>
                </w:p>
              </w:tc>
            </w:tr>
            <w:tr w:rsidR="00000000" w:rsidRPr="00752C09" w14:paraId="1434FE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AE782E0"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Total Days</w:t>
                  </w:r>
                </w:p>
              </w:tc>
              <w:tc>
                <w:tcPr>
                  <w:tcW w:w="0" w:type="auto"/>
                  <w:tcBorders>
                    <w:top w:val="single" w:sz="4" w:space="0" w:color="auto"/>
                    <w:left w:val="single" w:sz="4" w:space="0" w:color="auto"/>
                    <w:bottom w:val="single" w:sz="4" w:space="0" w:color="auto"/>
                    <w:right w:val="single" w:sz="4" w:space="0" w:color="auto"/>
                  </w:tcBorders>
                  <w:hideMark/>
                </w:tcPr>
                <w:p w14:paraId="7E94AEA7"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20 + 28 + 10</w:t>
                  </w:r>
                </w:p>
              </w:tc>
              <w:tc>
                <w:tcPr>
                  <w:tcW w:w="0" w:type="auto"/>
                  <w:tcBorders>
                    <w:top w:val="single" w:sz="4" w:space="0" w:color="auto"/>
                    <w:left w:val="single" w:sz="4" w:space="0" w:color="auto"/>
                    <w:bottom w:val="single" w:sz="4" w:space="0" w:color="auto"/>
                    <w:right w:val="single" w:sz="4" w:space="0" w:color="auto"/>
                  </w:tcBorders>
                  <w:hideMark/>
                </w:tcPr>
                <w:p w14:paraId="28FD305C"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58 days</w:t>
                  </w:r>
                </w:p>
              </w:tc>
            </w:tr>
            <w:tr w:rsidR="00000000" w:rsidRPr="00752C09" w14:paraId="0C5D6E1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00BE739"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Daily Cost</w:t>
                  </w:r>
                </w:p>
              </w:tc>
              <w:tc>
                <w:tcPr>
                  <w:tcW w:w="0" w:type="auto"/>
                  <w:tcBorders>
                    <w:top w:val="single" w:sz="4" w:space="0" w:color="auto"/>
                    <w:left w:val="single" w:sz="4" w:space="0" w:color="auto"/>
                    <w:bottom w:val="single" w:sz="4" w:space="0" w:color="auto"/>
                    <w:right w:val="single" w:sz="4" w:space="0" w:color="auto"/>
                  </w:tcBorders>
                  <w:hideMark/>
                </w:tcPr>
                <w:p w14:paraId="73B25217"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£55 ÷ 30.42</w:t>
                  </w:r>
                </w:p>
              </w:tc>
              <w:tc>
                <w:tcPr>
                  <w:tcW w:w="0" w:type="auto"/>
                  <w:tcBorders>
                    <w:top w:val="single" w:sz="4" w:space="0" w:color="auto"/>
                    <w:left w:val="single" w:sz="4" w:space="0" w:color="auto"/>
                    <w:bottom w:val="single" w:sz="4" w:space="0" w:color="auto"/>
                    <w:right w:val="single" w:sz="4" w:space="0" w:color="auto"/>
                  </w:tcBorders>
                  <w:hideMark/>
                </w:tcPr>
                <w:p w14:paraId="1B043B23"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£1.81 per day</w:t>
                  </w:r>
                </w:p>
              </w:tc>
            </w:tr>
            <w:tr w:rsidR="00000000" w:rsidRPr="00752C09" w14:paraId="155EF2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754D03A"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Cost for Period</w:t>
                  </w:r>
                </w:p>
              </w:tc>
              <w:tc>
                <w:tcPr>
                  <w:tcW w:w="0" w:type="auto"/>
                  <w:tcBorders>
                    <w:top w:val="single" w:sz="4" w:space="0" w:color="auto"/>
                    <w:left w:val="single" w:sz="4" w:space="0" w:color="auto"/>
                    <w:bottom w:val="single" w:sz="4" w:space="0" w:color="auto"/>
                    <w:right w:val="single" w:sz="4" w:space="0" w:color="auto"/>
                  </w:tcBorders>
                  <w:hideMark/>
                </w:tcPr>
                <w:p w14:paraId="0BC52E8B"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£1.81 × 58</w:t>
                  </w:r>
                </w:p>
              </w:tc>
              <w:tc>
                <w:tcPr>
                  <w:tcW w:w="0" w:type="auto"/>
                  <w:tcBorders>
                    <w:top w:val="single" w:sz="4" w:space="0" w:color="auto"/>
                    <w:left w:val="single" w:sz="4" w:space="0" w:color="auto"/>
                    <w:bottom w:val="single" w:sz="4" w:space="0" w:color="auto"/>
                    <w:right w:val="single" w:sz="4" w:space="0" w:color="auto"/>
                  </w:tcBorders>
                  <w:hideMark/>
                </w:tcPr>
                <w:p w14:paraId="26974C83"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£104.98</w:t>
                  </w:r>
                </w:p>
              </w:tc>
            </w:tr>
            <w:tr w:rsidR="00000000" w:rsidRPr="00752C09" w14:paraId="5EA5A430"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678492A"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Data Usage</w:t>
                  </w:r>
                </w:p>
              </w:tc>
              <w:tc>
                <w:tcPr>
                  <w:tcW w:w="0" w:type="auto"/>
                  <w:tcBorders>
                    <w:top w:val="single" w:sz="4" w:space="0" w:color="auto"/>
                    <w:left w:val="single" w:sz="4" w:space="0" w:color="auto"/>
                    <w:bottom w:val="single" w:sz="4" w:space="0" w:color="auto"/>
                    <w:right w:val="single" w:sz="4" w:space="0" w:color="auto"/>
                  </w:tcBorders>
                  <w:hideMark/>
                </w:tcPr>
                <w:p w14:paraId="7F9BC0CC"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£104.98 ÷ £2.00</w:t>
                  </w:r>
                </w:p>
              </w:tc>
              <w:tc>
                <w:tcPr>
                  <w:tcW w:w="0" w:type="auto"/>
                  <w:tcBorders>
                    <w:top w:val="single" w:sz="4" w:space="0" w:color="auto"/>
                    <w:left w:val="single" w:sz="4" w:space="0" w:color="auto"/>
                    <w:bottom w:val="single" w:sz="4" w:space="0" w:color="auto"/>
                    <w:right w:val="single" w:sz="4" w:space="0" w:color="auto"/>
                  </w:tcBorders>
                  <w:hideMark/>
                </w:tcPr>
                <w:p w14:paraId="15404BB9"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52.49 GB</w:t>
                  </w:r>
                </w:p>
              </w:tc>
            </w:tr>
          </w:tbl>
          <w:p w14:paraId="1398B72F" w14:textId="77777777" w:rsidR="00000000" w:rsidRPr="00752C09" w:rsidRDefault="00000000">
            <w:pPr>
              <w:spacing w:after="0"/>
              <w:rPr>
                <w:rFonts w:ascii="Times New Roman" w:eastAsia="Times New Roman" w:hAnsi="Times New Roman" w:cs="Times New Roman"/>
                <w:kern w:val="0"/>
                <w14:ligatures w14:val="none"/>
              </w:rPr>
            </w:pPr>
          </w:p>
          <w:p w14:paraId="64B82F35"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Step 2: Proportional Split</w:t>
            </w:r>
          </w:p>
          <w:p w14:paraId="08F7F9BF" w14:textId="77777777" w:rsidR="00000000" w:rsidRPr="00752C09" w:rsidRDefault="00000000">
            <w:p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Proportions are based on workload percentages:</w:t>
            </w:r>
          </w:p>
          <w:p w14:paraId="2C34C0AC" w14:textId="77777777" w:rsidR="00000000" w:rsidRPr="00752C09" w:rsidRDefault="00000000">
            <w:pPr>
              <w:widowControl w:val="0"/>
              <w:numPr>
                <w:ilvl w:val="0"/>
                <w:numId w:val="76"/>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Trip.com</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40%</w:t>
            </w:r>
          </w:p>
          <w:p w14:paraId="7ED0475E" w14:textId="77777777" w:rsidR="00000000" w:rsidRPr="00752C09" w:rsidRDefault="00000000">
            <w:pPr>
              <w:widowControl w:val="0"/>
              <w:numPr>
                <w:ilvl w:val="0"/>
                <w:numId w:val="76"/>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30%</w:t>
            </w:r>
          </w:p>
          <w:p w14:paraId="174EECE4" w14:textId="77777777" w:rsidR="00000000" w:rsidRPr="00752C09" w:rsidRDefault="00000000">
            <w:pPr>
              <w:widowControl w:val="0"/>
              <w:numPr>
                <w:ilvl w:val="0"/>
                <w:numId w:val="76"/>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Dentafly Clinic</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30%</w:t>
            </w:r>
          </w:p>
          <w:p w14:paraId="49E2B787" w14:textId="77777777" w:rsidR="00000000" w:rsidRPr="00752C09" w:rsidRDefault="00000000">
            <w:pPr>
              <w:spacing w:after="0"/>
              <w:ind w:left="1440"/>
              <w:rPr>
                <w:rFonts w:ascii="Times New Roman" w:eastAsia="Times New Roman" w:hAnsi="Times New Roman" w:cs="Times New Roman"/>
                <w:kern w:val="0"/>
                <w14:ligatures w14:val="none"/>
              </w:rPr>
            </w:pPr>
          </w:p>
          <w:p w14:paraId="19A78193"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Step 3: Final Distribution</w:t>
            </w:r>
          </w:p>
          <w:tbl>
            <w:tblPr>
              <w:tblStyle w:val="PlainTable41"/>
              <w:tblW w:w="0" w:type="auto"/>
              <w:tblInd w:w="604" w:type="dxa"/>
              <w:tblLook w:val="04A0" w:firstRow="1" w:lastRow="0" w:firstColumn="1" w:lastColumn="0" w:noHBand="0" w:noVBand="1"/>
            </w:tblPr>
            <w:tblGrid>
              <w:gridCol w:w="1956"/>
              <w:gridCol w:w="2607"/>
              <w:gridCol w:w="2607"/>
              <w:gridCol w:w="2607"/>
            </w:tblGrid>
            <w:tr w:rsidR="00000000" w:rsidRPr="00752C09" w14:paraId="547636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A229B79" w14:textId="77777777" w:rsidR="00000000" w:rsidRPr="00752C09" w:rsidRDefault="00000000">
                  <w:pPr>
                    <w:spacing w:after="0"/>
                    <w:jc w:val="center"/>
                    <w:rPr>
                      <w:rFonts w:ascii="Times New Roman" w:eastAsia="Times New Roman" w:hAnsi="Times New Roman"/>
                      <w14:ligatures w14:val="none"/>
                    </w:rPr>
                  </w:pPr>
                  <w:r w:rsidRPr="00752C09">
                    <w:rPr>
                      <w:rFonts w:ascii="Times New Roman" w:eastAsia="Times New Roman" w:hAnsi="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2CB35E34"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Trip.com (£)</w:t>
                  </w:r>
                </w:p>
              </w:tc>
              <w:tc>
                <w:tcPr>
                  <w:tcW w:w="0" w:type="auto"/>
                  <w:tcBorders>
                    <w:top w:val="single" w:sz="4" w:space="0" w:color="auto"/>
                    <w:left w:val="single" w:sz="4" w:space="0" w:color="auto"/>
                    <w:bottom w:val="single" w:sz="4" w:space="0" w:color="auto"/>
                    <w:right w:val="single" w:sz="4" w:space="0" w:color="auto"/>
                  </w:tcBorders>
                  <w:hideMark/>
                </w:tcPr>
                <w:p w14:paraId="7831C448"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Southern Rail (£)</w:t>
                  </w:r>
                </w:p>
              </w:tc>
              <w:tc>
                <w:tcPr>
                  <w:tcW w:w="0" w:type="auto"/>
                  <w:tcBorders>
                    <w:top w:val="single" w:sz="4" w:space="0" w:color="auto"/>
                    <w:left w:val="single" w:sz="4" w:space="0" w:color="auto"/>
                    <w:bottom w:val="single" w:sz="4" w:space="0" w:color="auto"/>
                    <w:right w:val="single" w:sz="4" w:space="0" w:color="auto"/>
                  </w:tcBorders>
                  <w:hideMark/>
                </w:tcPr>
                <w:p w14:paraId="284404BB"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Dentafly Clinic (£)</w:t>
                  </w:r>
                </w:p>
              </w:tc>
            </w:tr>
            <w:tr w:rsidR="00000000" w:rsidRPr="00752C09" w14:paraId="2CD16C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60657D0"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Phone Calls</w:t>
                  </w:r>
                </w:p>
              </w:tc>
              <w:tc>
                <w:tcPr>
                  <w:tcW w:w="0" w:type="auto"/>
                  <w:tcBorders>
                    <w:top w:val="single" w:sz="4" w:space="0" w:color="auto"/>
                    <w:left w:val="single" w:sz="4" w:space="0" w:color="auto"/>
                    <w:bottom w:val="single" w:sz="4" w:space="0" w:color="auto"/>
                    <w:right w:val="single" w:sz="4" w:space="0" w:color="auto"/>
                  </w:tcBorders>
                  <w:hideMark/>
                </w:tcPr>
                <w:p w14:paraId="4C63B4A2"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£0.10 × 40% = £0.04</w:t>
                  </w:r>
                </w:p>
              </w:tc>
              <w:tc>
                <w:tcPr>
                  <w:tcW w:w="0" w:type="auto"/>
                  <w:tcBorders>
                    <w:top w:val="single" w:sz="4" w:space="0" w:color="auto"/>
                    <w:left w:val="single" w:sz="4" w:space="0" w:color="auto"/>
                    <w:bottom w:val="single" w:sz="4" w:space="0" w:color="auto"/>
                    <w:right w:val="single" w:sz="4" w:space="0" w:color="auto"/>
                  </w:tcBorders>
                  <w:hideMark/>
                </w:tcPr>
                <w:p w14:paraId="28157E2C"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£0.10 × 30% = £0.03</w:t>
                  </w:r>
                </w:p>
              </w:tc>
              <w:tc>
                <w:tcPr>
                  <w:tcW w:w="0" w:type="auto"/>
                  <w:tcBorders>
                    <w:top w:val="single" w:sz="4" w:space="0" w:color="auto"/>
                    <w:left w:val="single" w:sz="4" w:space="0" w:color="auto"/>
                    <w:bottom w:val="single" w:sz="4" w:space="0" w:color="auto"/>
                    <w:right w:val="single" w:sz="4" w:space="0" w:color="auto"/>
                  </w:tcBorders>
                  <w:hideMark/>
                </w:tcPr>
                <w:p w14:paraId="5B963739"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£0.10 × 30% = £0.03</w:t>
                  </w:r>
                </w:p>
              </w:tc>
            </w:tr>
            <w:tr w:rsidR="00000000" w:rsidRPr="00752C09" w14:paraId="76D2EA9D"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936D96A"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Internet Usage</w:t>
                  </w:r>
                </w:p>
              </w:tc>
              <w:tc>
                <w:tcPr>
                  <w:tcW w:w="0" w:type="auto"/>
                  <w:tcBorders>
                    <w:top w:val="single" w:sz="4" w:space="0" w:color="auto"/>
                    <w:left w:val="single" w:sz="4" w:space="0" w:color="auto"/>
                    <w:bottom w:val="single" w:sz="4" w:space="0" w:color="auto"/>
                    <w:right w:val="single" w:sz="4" w:space="0" w:color="auto"/>
                  </w:tcBorders>
                  <w:hideMark/>
                </w:tcPr>
                <w:p w14:paraId="483FA919"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£104.98 × 40% = £41.99</w:t>
                  </w:r>
                </w:p>
              </w:tc>
              <w:tc>
                <w:tcPr>
                  <w:tcW w:w="0" w:type="auto"/>
                  <w:tcBorders>
                    <w:top w:val="single" w:sz="4" w:space="0" w:color="auto"/>
                    <w:left w:val="single" w:sz="4" w:space="0" w:color="auto"/>
                    <w:bottom w:val="single" w:sz="4" w:space="0" w:color="auto"/>
                    <w:right w:val="single" w:sz="4" w:space="0" w:color="auto"/>
                  </w:tcBorders>
                  <w:hideMark/>
                </w:tcPr>
                <w:p w14:paraId="4D470C02"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£104.98 × 30% = £31.49</w:t>
                  </w:r>
                </w:p>
              </w:tc>
              <w:tc>
                <w:tcPr>
                  <w:tcW w:w="0" w:type="auto"/>
                  <w:tcBorders>
                    <w:top w:val="single" w:sz="4" w:space="0" w:color="auto"/>
                    <w:left w:val="single" w:sz="4" w:space="0" w:color="auto"/>
                    <w:bottom w:val="single" w:sz="4" w:space="0" w:color="auto"/>
                    <w:right w:val="single" w:sz="4" w:space="0" w:color="auto"/>
                  </w:tcBorders>
                  <w:hideMark/>
                </w:tcPr>
                <w:p w14:paraId="39A48018"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£104.98 × 30% = £31.49</w:t>
                  </w:r>
                </w:p>
              </w:tc>
            </w:tr>
            <w:tr w:rsidR="00000000" w:rsidRPr="00752C09" w14:paraId="7AA793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47F7755"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Postage (Letters)</w:t>
                  </w:r>
                </w:p>
              </w:tc>
              <w:tc>
                <w:tcPr>
                  <w:tcW w:w="0" w:type="auto"/>
                  <w:tcBorders>
                    <w:top w:val="single" w:sz="4" w:space="0" w:color="auto"/>
                    <w:left w:val="single" w:sz="4" w:space="0" w:color="auto"/>
                    <w:bottom w:val="single" w:sz="4" w:space="0" w:color="auto"/>
                    <w:right w:val="single" w:sz="4" w:space="0" w:color="auto"/>
                  </w:tcBorders>
                  <w:hideMark/>
                </w:tcPr>
                <w:p w14:paraId="7911B9BD"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hideMark/>
                </w:tcPr>
                <w:p w14:paraId="380F7AE7"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hideMark/>
                </w:tcPr>
                <w:p w14:paraId="44EAB17B"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£0.00</w:t>
                  </w:r>
                </w:p>
              </w:tc>
            </w:tr>
          </w:tbl>
          <w:p w14:paraId="09C12B9F"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Totals (£):</w:t>
            </w:r>
          </w:p>
          <w:p w14:paraId="52B33AC4" w14:textId="77777777" w:rsidR="00000000" w:rsidRPr="00752C09" w:rsidRDefault="00000000">
            <w:pPr>
              <w:widowControl w:val="0"/>
              <w:numPr>
                <w:ilvl w:val="0"/>
                <w:numId w:val="77"/>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Trip.com</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£0.04 (phone) + £41.99 (internet) = </w:t>
            </w:r>
            <w:r w:rsidRPr="00752C09">
              <w:rPr>
                <w:rFonts w:ascii="Times New Roman" w:eastAsia="Times New Roman" w:hAnsi="Times New Roman" w:cs="Times New Roman"/>
                <w:b/>
                <w:bCs/>
                <w:kern w:val="0"/>
                <w14:ligatures w14:val="none"/>
              </w:rPr>
              <w:t>£42.03</w:t>
            </w:r>
          </w:p>
          <w:p w14:paraId="40E26066" w14:textId="77777777" w:rsidR="00000000" w:rsidRPr="00752C09" w:rsidRDefault="00000000">
            <w:pPr>
              <w:widowControl w:val="0"/>
              <w:numPr>
                <w:ilvl w:val="0"/>
                <w:numId w:val="77"/>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£0.03 (phone) + £31.49 (internet) = </w:t>
            </w:r>
            <w:r w:rsidRPr="00752C09">
              <w:rPr>
                <w:rFonts w:ascii="Times New Roman" w:eastAsia="Times New Roman" w:hAnsi="Times New Roman" w:cs="Times New Roman"/>
                <w:b/>
                <w:bCs/>
                <w:kern w:val="0"/>
                <w14:ligatures w14:val="none"/>
              </w:rPr>
              <w:t>£31.52</w:t>
            </w:r>
          </w:p>
          <w:p w14:paraId="4798F1CF" w14:textId="77777777" w:rsidR="00000000" w:rsidRPr="00752C09" w:rsidRDefault="00000000">
            <w:pPr>
              <w:widowControl w:val="0"/>
              <w:numPr>
                <w:ilvl w:val="0"/>
                <w:numId w:val="77"/>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Dentafly Clinic</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£0.03 (phone) + £31.49 (internet) = </w:t>
            </w:r>
            <w:r w:rsidRPr="00752C09">
              <w:rPr>
                <w:rFonts w:ascii="Times New Roman" w:eastAsia="Times New Roman" w:hAnsi="Times New Roman" w:cs="Times New Roman"/>
                <w:b/>
                <w:bCs/>
                <w:kern w:val="0"/>
                <w14:ligatures w14:val="none"/>
              </w:rPr>
              <w:t>£31.52</w:t>
            </w:r>
          </w:p>
          <w:p w14:paraId="51817A59" w14:textId="77777777" w:rsidR="00000000" w:rsidRPr="00752C09" w:rsidRDefault="00000000">
            <w:pPr>
              <w:spacing w:after="0"/>
              <w:ind w:left="1440"/>
              <w:rPr>
                <w:rFonts w:ascii="Times New Roman" w:eastAsia="Times New Roman" w:hAnsi="Times New Roman" w:cs="Times New Roman"/>
                <w:kern w:val="0"/>
                <w14:ligatures w14:val="none"/>
              </w:rPr>
            </w:pPr>
          </w:p>
          <w:p w14:paraId="6F3F949A"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Final Communication Costs Per Claim</w:t>
            </w:r>
          </w:p>
          <w:tbl>
            <w:tblPr>
              <w:tblStyle w:val="PlainTable41"/>
              <w:tblW w:w="0" w:type="auto"/>
              <w:tblInd w:w="604" w:type="dxa"/>
              <w:tblLook w:val="04A0" w:firstRow="1" w:lastRow="0" w:firstColumn="1" w:lastColumn="0" w:noHBand="0" w:noVBand="1"/>
            </w:tblPr>
            <w:tblGrid>
              <w:gridCol w:w="1770"/>
              <w:gridCol w:w="1081"/>
            </w:tblGrid>
            <w:tr w:rsidR="00000000" w:rsidRPr="00752C09" w14:paraId="25B638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534C3D7" w14:textId="77777777" w:rsidR="00000000" w:rsidRPr="00752C09" w:rsidRDefault="00000000">
                  <w:pPr>
                    <w:spacing w:after="0"/>
                    <w:jc w:val="center"/>
                    <w:rPr>
                      <w:rFonts w:ascii="Times New Roman" w:eastAsia="Times New Roman" w:hAnsi="Times New Roman"/>
                      <w14:ligatures w14:val="none"/>
                    </w:rPr>
                  </w:pPr>
                  <w:r w:rsidRPr="00752C09">
                    <w:rPr>
                      <w:rFonts w:ascii="Times New Roman" w:eastAsia="Times New Roman" w:hAnsi="Times New Roman"/>
                      <w14:ligatures w14:val="none"/>
                    </w:rPr>
                    <w:t>Claim</w:t>
                  </w:r>
                </w:p>
              </w:tc>
              <w:tc>
                <w:tcPr>
                  <w:tcW w:w="0" w:type="auto"/>
                  <w:tcBorders>
                    <w:top w:val="single" w:sz="4" w:space="0" w:color="auto"/>
                    <w:left w:val="single" w:sz="4" w:space="0" w:color="auto"/>
                    <w:bottom w:val="single" w:sz="4" w:space="0" w:color="auto"/>
                    <w:right w:val="single" w:sz="4" w:space="0" w:color="auto"/>
                  </w:tcBorders>
                  <w:hideMark/>
                </w:tcPr>
                <w:p w14:paraId="0449FE87"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Total (£)</w:t>
                  </w:r>
                </w:p>
              </w:tc>
            </w:tr>
            <w:tr w:rsidR="00000000" w:rsidRPr="00752C09" w14:paraId="1CE374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A9F1D43"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Trip.com</w:t>
                  </w:r>
                </w:p>
              </w:tc>
              <w:tc>
                <w:tcPr>
                  <w:tcW w:w="0" w:type="auto"/>
                  <w:tcBorders>
                    <w:top w:val="single" w:sz="4" w:space="0" w:color="auto"/>
                    <w:left w:val="single" w:sz="4" w:space="0" w:color="auto"/>
                    <w:bottom w:val="single" w:sz="4" w:space="0" w:color="auto"/>
                    <w:right w:val="single" w:sz="4" w:space="0" w:color="auto"/>
                  </w:tcBorders>
                  <w:hideMark/>
                </w:tcPr>
                <w:p w14:paraId="25327C9E"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b/>
                      <w:bCs/>
                      <w14:ligatures w14:val="none"/>
                    </w:rPr>
                    <w:t>£42.03</w:t>
                  </w:r>
                </w:p>
              </w:tc>
            </w:tr>
            <w:tr w:rsidR="00000000" w:rsidRPr="00752C09" w14:paraId="2A9A4144"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D027177"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Southern Rail</w:t>
                  </w:r>
                </w:p>
              </w:tc>
              <w:tc>
                <w:tcPr>
                  <w:tcW w:w="0" w:type="auto"/>
                  <w:tcBorders>
                    <w:top w:val="single" w:sz="4" w:space="0" w:color="auto"/>
                    <w:left w:val="single" w:sz="4" w:space="0" w:color="auto"/>
                    <w:bottom w:val="single" w:sz="4" w:space="0" w:color="auto"/>
                    <w:right w:val="single" w:sz="4" w:space="0" w:color="auto"/>
                  </w:tcBorders>
                  <w:hideMark/>
                </w:tcPr>
                <w:p w14:paraId="41C7D745"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b/>
                      <w:bCs/>
                      <w14:ligatures w14:val="none"/>
                    </w:rPr>
                    <w:t>£31.52</w:t>
                  </w:r>
                </w:p>
              </w:tc>
            </w:tr>
            <w:tr w:rsidR="00000000" w:rsidRPr="00752C09" w14:paraId="52617A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AC6A750" w14:textId="77777777" w:rsidR="00000000" w:rsidRPr="00752C09" w:rsidRDefault="00000000">
                  <w:pPr>
                    <w:spacing w:after="0"/>
                    <w:rPr>
                      <w:rFonts w:ascii="Times New Roman" w:eastAsia="Times New Roman" w:hAnsi="Times New Roman"/>
                      <w14:ligatures w14:val="none"/>
                    </w:rPr>
                  </w:pPr>
                  <w:r w:rsidRPr="00752C09">
                    <w:rPr>
                      <w:rFonts w:ascii="Times New Roman" w:eastAsia="Times New Roman" w:hAnsi="Times New Roman"/>
                      <w14:ligatures w14:val="none"/>
                    </w:rPr>
                    <w:t>Dentafly Clinic</w:t>
                  </w:r>
                </w:p>
              </w:tc>
              <w:tc>
                <w:tcPr>
                  <w:tcW w:w="0" w:type="auto"/>
                  <w:tcBorders>
                    <w:top w:val="single" w:sz="4" w:space="0" w:color="auto"/>
                    <w:left w:val="single" w:sz="4" w:space="0" w:color="auto"/>
                    <w:bottom w:val="single" w:sz="4" w:space="0" w:color="auto"/>
                    <w:right w:val="single" w:sz="4" w:space="0" w:color="auto"/>
                  </w:tcBorders>
                  <w:hideMark/>
                </w:tcPr>
                <w:p w14:paraId="320DB18F"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b/>
                      <w:bCs/>
                      <w14:ligatures w14:val="none"/>
                    </w:rPr>
                    <w:t>£31.52</w:t>
                  </w:r>
                </w:p>
              </w:tc>
            </w:tr>
          </w:tbl>
          <w:p w14:paraId="00A20895" w14:textId="77777777" w:rsidR="00000000" w:rsidRPr="00752C09" w:rsidRDefault="00000000">
            <w:pPr>
              <w:spacing w:after="0"/>
              <w:ind w:left="720"/>
              <w:rPr>
                <w:rFonts w:ascii="Times New Roman" w:eastAsia="Times New Roman" w:hAnsi="Times New Roman" w:cs="Times New Roman"/>
                <w:kern w:val="0"/>
                <w14:ligatures w14:val="none"/>
              </w:rPr>
            </w:pPr>
          </w:p>
          <w:p w14:paraId="632FE7F6" w14:textId="77777777" w:rsidR="00000000" w:rsidRPr="00752C09" w:rsidRDefault="00000000">
            <w:pPr>
              <w:spacing w:after="0"/>
              <w:ind w:left="72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Verification Notes</w:t>
            </w:r>
          </w:p>
          <w:p w14:paraId="3FE2AC2C" w14:textId="77777777" w:rsidR="00000000" w:rsidRPr="00752C09" w:rsidRDefault="00000000">
            <w:pPr>
              <w:widowControl w:val="0"/>
              <w:numPr>
                <w:ilvl w:val="0"/>
                <w:numId w:val="78"/>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total of </w:t>
            </w:r>
            <w:r w:rsidRPr="00752C09">
              <w:rPr>
                <w:rFonts w:ascii="Times New Roman" w:eastAsia="Times New Roman" w:hAnsi="Times New Roman" w:cs="Times New Roman"/>
                <w:b/>
                <w:bCs/>
                <w:kern w:val="0"/>
                <w14:ligatures w14:val="none"/>
              </w:rPr>
              <w:t>£105.08</w:t>
            </w:r>
            <w:r w:rsidRPr="00752C09">
              <w:rPr>
                <w:rFonts w:ascii="Times New Roman" w:eastAsia="Times New Roman" w:hAnsi="Times New Roman" w:cs="Times New Roman"/>
                <w:kern w:val="0"/>
                <w14:ligatures w14:val="none"/>
              </w:rPr>
              <w:t xml:space="preserve"> is split proportionately across the three claims.</w:t>
            </w:r>
          </w:p>
          <w:p w14:paraId="75F3F730" w14:textId="77777777" w:rsidR="00000000" w:rsidRPr="00752C09" w:rsidRDefault="00000000">
            <w:pPr>
              <w:widowControl w:val="0"/>
              <w:numPr>
                <w:ilvl w:val="0"/>
                <w:numId w:val="78"/>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Categories include </w:t>
            </w:r>
            <w:r w:rsidRPr="00752C09">
              <w:rPr>
                <w:rFonts w:ascii="Times New Roman" w:eastAsia="Times New Roman" w:hAnsi="Times New Roman" w:cs="Times New Roman"/>
                <w:b/>
                <w:bCs/>
                <w:kern w:val="0"/>
                <w14:ligatures w14:val="none"/>
              </w:rPr>
              <w:t>phone calls</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internet usage</w:t>
            </w:r>
            <w:r w:rsidRPr="00752C09">
              <w:rPr>
                <w:rFonts w:ascii="Times New Roman" w:eastAsia="Times New Roman" w:hAnsi="Times New Roman" w:cs="Times New Roman"/>
                <w:kern w:val="0"/>
                <w14:ligatures w14:val="none"/>
              </w:rPr>
              <w:t xml:space="preserve">, and </w:t>
            </w:r>
            <w:r w:rsidRPr="00752C09">
              <w:rPr>
                <w:rFonts w:ascii="Times New Roman" w:eastAsia="Times New Roman" w:hAnsi="Times New Roman" w:cs="Times New Roman"/>
                <w:b/>
                <w:bCs/>
                <w:kern w:val="0"/>
                <w14:ligatures w14:val="none"/>
              </w:rPr>
              <w:t>postage</w:t>
            </w:r>
            <w:r w:rsidRPr="00752C09">
              <w:rPr>
                <w:rFonts w:ascii="Times New Roman" w:eastAsia="Times New Roman" w:hAnsi="Times New Roman" w:cs="Times New Roman"/>
                <w:kern w:val="0"/>
                <w14:ligatures w14:val="none"/>
              </w:rPr>
              <w:t>, with exact calculations provided.</w:t>
            </w:r>
          </w:p>
          <w:p w14:paraId="2B5ED929" w14:textId="77777777" w:rsidR="00000000" w:rsidRPr="00752C09" w:rsidRDefault="00000000">
            <w:pPr>
              <w:widowControl w:val="0"/>
              <w:numPr>
                <w:ilvl w:val="0"/>
                <w:numId w:val="78"/>
              </w:numPr>
              <w:tabs>
                <w:tab w:val="num" w:pos="1440"/>
              </w:tabs>
              <w:spacing w:after="0"/>
              <w:ind w:left="144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Internet usage accounts for the majority of the costs and is divided according to the workload percentages.</w:t>
            </w:r>
          </w:p>
          <w:p w14:paraId="70BDC2F2" w14:textId="77777777" w:rsidR="00000000" w:rsidRPr="00752C09" w:rsidRDefault="00000000">
            <w:pPr>
              <w:tabs>
                <w:tab w:val="left" w:pos="1440"/>
              </w:tabs>
              <w:spacing w:after="0"/>
              <w:rPr>
                <w:rFonts w:ascii="Times New Roman" w:eastAsia="Times New Roman" w:hAnsi="Times New Roman" w:cs="Times New Roman"/>
                <w:kern w:val="0"/>
                <w14:ligatures w14:val="none"/>
              </w:rPr>
            </w:pPr>
          </w:p>
          <w:p w14:paraId="3AECC1F0" w14:textId="77777777" w:rsidR="00000000" w:rsidRPr="00752C09" w:rsidRDefault="00000000">
            <w:pPr>
              <w:widowControl w:val="0"/>
              <w:numPr>
                <w:ilvl w:val="0"/>
                <w:numId w:val="65"/>
              </w:numPr>
              <w:spacing w:after="0"/>
              <w:contextualSpacing/>
              <w:rPr>
                <w:rFonts w:ascii="Times New Roman" w:eastAsia="Times New Roman" w:hAnsi="Times New Roman" w:cs="Times New Roman"/>
                <w:b/>
                <w:bCs/>
                <w:kern w:val="0"/>
                <w:u w:val="single"/>
                <w14:ligatures w14:val="none"/>
              </w:rPr>
            </w:pPr>
            <w:bookmarkStart w:id="9" w:name="_Hlk192671173"/>
            <w:r w:rsidRPr="00752C09">
              <w:rPr>
                <w:rFonts w:ascii="Times New Roman" w:eastAsia="Times New Roman" w:hAnsi="Times New Roman" w:cs="Times New Roman"/>
                <w:b/>
                <w:bCs/>
                <w:kern w:val="0"/>
                <w:u w:val="single"/>
                <w14:ligatures w14:val="none"/>
              </w:rPr>
              <w:t>Legal Expenses, Grand Totals Sheet</w:t>
            </w:r>
          </w:p>
          <w:tbl>
            <w:tblPr>
              <w:tblStyle w:val="PlainTable5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43"/>
              <w:gridCol w:w="1416"/>
              <w:gridCol w:w="1883"/>
              <w:gridCol w:w="2029"/>
            </w:tblGrid>
            <w:tr w:rsidR="00000000" w:rsidRPr="00752C09" w14:paraId="162B01B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27D8F020" w14:textId="77777777" w:rsidR="00000000" w:rsidRPr="00752C09" w:rsidRDefault="00000000">
                  <w:pPr>
                    <w:spacing w:after="0"/>
                    <w:jc w:val="center"/>
                    <w:rPr>
                      <w:rFonts w:ascii="Times New Roman" w:hAnsi="Times New Roman"/>
                      <w:sz w:val="24"/>
                      <w:szCs w:val="24"/>
                      <w14:ligatures w14:val="none"/>
                    </w:rPr>
                  </w:pPr>
                  <w:r w:rsidRPr="00752C09">
                    <w:rPr>
                      <w:rFonts w:ascii="Times New Roman" w:hAnsi="Times New Roman"/>
                      <w:sz w:val="24"/>
                      <w:szCs w:val="24"/>
                      <w14:ligatures w14:val="none"/>
                    </w:rPr>
                    <w:t>Category</w:t>
                  </w:r>
                </w:p>
              </w:tc>
              <w:tc>
                <w:tcPr>
                  <w:tcW w:w="0" w:type="auto"/>
                  <w:tcBorders>
                    <w:top w:val="double" w:sz="4" w:space="0" w:color="auto"/>
                    <w:left w:val="double" w:sz="4" w:space="0" w:color="auto"/>
                    <w:right w:val="double" w:sz="4" w:space="0" w:color="auto"/>
                  </w:tcBorders>
                  <w:hideMark/>
                </w:tcPr>
                <w:p w14:paraId="4880D098"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752C09">
                    <w:rPr>
                      <w:rFonts w:ascii="Times New Roman" w:hAnsi="Times New Roman"/>
                      <w:sz w:val="24"/>
                      <w:szCs w:val="24"/>
                      <w14:ligatures w14:val="none"/>
                    </w:rPr>
                    <w:t>Trip.com (£)</w:t>
                  </w:r>
                </w:p>
              </w:tc>
              <w:tc>
                <w:tcPr>
                  <w:tcW w:w="0" w:type="auto"/>
                  <w:tcBorders>
                    <w:top w:val="double" w:sz="4" w:space="0" w:color="auto"/>
                    <w:left w:val="double" w:sz="4" w:space="0" w:color="auto"/>
                    <w:right w:val="double" w:sz="4" w:space="0" w:color="auto"/>
                  </w:tcBorders>
                  <w:hideMark/>
                </w:tcPr>
                <w:p w14:paraId="10CF3050"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752C09">
                    <w:rPr>
                      <w:rFonts w:ascii="Times New Roman" w:hAnsi="Times New Roman"/>
                      <w:sz w:val="24"/>
                      <w:szCs w:val="24"/>
                      <w14:ligatures w14:val="none"/>
                    </w:rPr>
                    <w:t>Southern Rail (£)</w:t>
                  </w:r>
                </w:p>
              </w:tc>
              <w:tc>
                <w:tcPr>
                  <w:tcW w:w="0" w:type="auto"/>
                  <w:tcBorders>
                    <w:top w:val="double" w:sz="4" w:space="0" w:color="auto"/>
                    <w:left w:val="double" w:sz="4" w:space="0" w:color="auto"/>
                    <w:right w:val="double" w:sz="4" w:space="0" w:color="auto"/>
                  </w:tcBorders>
                  <w:hideMark/>
                </w:tcPr>
                <w:p w14:paraId="777D1F69"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752C09">
                    <w:rPr>
                      <w:rFonts w:ascii="Times New Roman" w:hAnsi="Times New Roman"/>
                      <w:sz w:val="24"/>
                      <w:szCs w:val="24"/>
                      <w14:ligatures w14:val="none"/>
                    </w:rPr>
                    <w:t>Dentafly Clinic (£)</w:t>
                  </w:r>
                </w:p>
              </w:tc>
            </w:tr>
            <w:tr w:rsidR="00000000" w:rsidRPr="00752C09" w14:paraId="3196EA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AEEC6F2" w14:textId="77777777" w:rsidR="00000000" w:rsidRPr="00752C09" w:rsidRDefault="00000000">
                  <w:pPr>
                    <w:spacing w:after="0"/>
                    <w:rPr>
                      <w:rFonts w:ascii="Times New Roman" w:hAnsi="Times New Roman"/>
                      <w:sz w:val="24"/>
                      <w:szCs w:val="24"/>
                      <w14:ligatures w14:val="none"/>
                    </w:rPr>
                  </w:pPr>
                  <w:r w:rsidRPr="00752C09">
                    <w:rPr>
                      <w:rFonts w:ascii="Times New Roman" w:hAnsi="Times New Roman"/>
                      <w:sz w:val="24"/>
                      <w:szCs w:val="24"/>
                      <w14:ligatures w14:val="none"/>
                    </w:rPr>
                    <w:t>Printing Costs</w:t>
                  </w:r>
                </w:p>
              </w:tc>
              <w:tc>
                <w:tcPr>
                  <w:tcW w:w="0" w:type="auto"/>
                  <w:tcBorders>
                    <w:top w:val="double" w:sz="4" w:space="0" w:color="auto"/>
                    <w:left w:val="double" w:sz="4" w:space="0" w:color="auto"/>
                    <w:bottom w:val="double" w:sz="4" w:space="0" w:color="auto"/>
                    <w:right w:val="double" w:sz="4" w:space="0" w:color="auto"/>
                  </w:tcBorders>
                  <w:hideMark/>
                </w:tcPr>
                <w:p w14:paraId="0552DB21"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£23.34</w:t>
                  </w:r>
                </w:p>
              </w:tc>
              <w:tc>
                <w:tcPr>
                  <w:tcW w:w="0" w:type="auto"/>
                  <w:tcBorders>
                    <w:top w:val="double" w:sz="4" w:space="0" w:color="auto"/>
                    <w:left w:val="double" w:sz="4" w:space="0" w:color="auto"/>
                    <w:bottom w:val="double" w:sz="4" w:space="0" w:color="auto"/>
                    <w:right w:val="double" w:sz="4" w:space="0" w:color="auto"/>
                  </w:tcBorders>
                  <w:hideMark/>
                </w:tcPr>
                <w:p w14:paraId="56AD30B7"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£18.33</w:t>
                  </w:r>
                </w:p>
              </w:tc>
              <w:tc>
                <w:tcPr>
                  <w:tcW w:w="0" w:type="auto"/>
                  <w:tcBorders>
                    <w:top w:val="double" w:sz="4" w:space="0" w:color="auto"/>
                    <w:left w:val="double" w:sz="4" w:space="0" w:color="auto"/>
                    <w:bottom w:val="double" w:sz="4" w:space="0" w:color="auto"/>
                    <w:right w:val="double" w:sz="4" w:space="0" w:color="auto"/>
                  </w:tcBorders>
                  <w:hideMark/>
                </w:tcPr>
                <w:p w14:paraId="4D32D15E"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£18.33</w:t>
                  </w:r>
                </w:p>
              </w:tc>
            </w:tr>
            <w:tr w:rsidR="00000000" w:rsidRPr="00752C09" w14:paraId="0AC66E04"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5B98FCA" w14:textId="77777777" w:rsidR="00000000" w:rsidRPr="00752C09" w:rsidRDefault="00000000">
                  <w:pPr>
                    <w:spacing w:after="0"/>
                    <w:rPr>
                      <w:rFonts w:ascii="Times New Roman" w:hAnsi="Times New Roman"/>
                      <w:sz w:val="24"/>
                      <w:szCs w:val="24"/>
                      <w14:ligatures w14:val="none"/>
                    </w:rPr>
                  </w:pPr>
                  <w:r w:rsidRPr="00752C09">
                    <w:rPr>
                      <w:rFonts w:ascii="Times New Roman" w:hAnsi="Times New Roman"/>
                      <w:sz w:val="24"/>
                      <w:szCs w:val="24"/>
                      <w14:ligatures w14:val="none"/>
                    </w:rPr>
                    <w:t>Electricity Costs</w:t>
                  </w:r>
                </w:p>
              </w:tc>
              <w:tc>
                <w:tcPr>
                  <w:tcW w:w="0" w:type="auto"/>
                  <w:tcBorders>
                    <w:top w:val="double" w:sz="4" w:space="0" w:color="auto"/>
                    <w:left w:val="double" w:sz="4" w:space="0" w:color="auto"/>
                    <w:bottom w:val="double" w:sz="4" w:space="0" w:color="auto"/>
                    <w:right w:val="double" w:sz="4" w:space="0" w:color="auto"/>
                  </w:tcBorders>
                  <w:hideMark/>
                </w:tcPr>
                <w:p w14:paraId="3ACDF467"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£132.57</w:t>
                  </w:r>
                </w:p>
              </w:tc>
              <w:tc>
                <w:tcPr>
                  <w:tcW w:w="0" w:type="auto"/>
                  <w:tcBorders>
                    <w:top w:val="double" w:sz="4" w:space="0" w:color="auto"/>
                    <w:left w:val="double" w:sz="4" w:space="0" w:color="auto"/>
                    <w:bottom w:val="double" w:sz="4" w:space="0" w:color="auto"/>
                    <w:right w:val="double" w:sz="4" w:space="0" w:color="auto"/>
                  </w:tcBorders>
                  <w:hideMark/>
                </w:tcPr>
                <w:p w14:paraId="0A25D9DB"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£99.43</w:t>
                  </w:r>
                </w:p>
              </w:tc>
              <w:tc>
                <w:tcPr>
                  <w:tcW w:w="0" w:type="auto"/>
                  <w:tcBorders>
                    <w:top w:val="double" w:sz="4" w:space="0" w:color="auto"/>
                    <w:left w:val="double" w:sz="4" w:space="0" w:color="auto"/>
                    <w:bottom w:val="double" w:sz="4" w:space="0" w:color="auto"/>
                    <w:right w:val="double" w:sz="4" w:space="0" w:color="auto"/>
                  </w:tcBorders>
                  <w:hideMark/>
                </w:tcPr>
                <w:p w14:paraId="69235024"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£99.43</w:t>
                  </w:r>
                </w:p>
              </w:tc>
            </w:tr>
            <w:tr w:rsidR="00000000" w:rsidRPr="00752C09" w14:paraId="256AEE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977495F" w14:textId="77777777" w:rsidR="00000000" w:rsidRPr="00752C09" w:rsidRDefault="00000000">
                  <w:pPr>
                    <w:spacing w:after="0"/>
                    <w:rPr>
                      <w:rFonts w:ascii="Times New Roman" w:hAnsi="Times New Roman"/>
                      <w:sz w:val="24"/>
                      <w:szCs w:val="24"/>
                      <w14:ligatures w14:val="none"/>
                    </w:rPr>
                  </w:pPr>
                  <w:r w:rsidRPr="00752C09">
                    <w:rPr>
                      <w:rFonts w:ascii="Times New Roman" w:hAnsi="Times New Roman"/>
                      <w:sz w:val="24"/>
                      <w:szCs w:val="24"/>
                      <w14:ligatures w14:val="none"/>
                    </w:rPr>
                    <w:t>Communication Costs</w:t>
                  </w:r>
                </w:p>
              </w:tc>
              <w:tc>
                <w:tcPr>
                  <w:tcW w:w="0" w:type="auto"/>
                  <w:tcBorders>
                    <w:top w:val="double" w:sz="4" w:space="0" w:color="auto"/>
                    <w:left w:val="double" w:sz="4" w:space="0" w:color="auto"/>
                    <w:bottom w:val="double" w:sz="4" w:space="0" w:color="auto"/>
                    <w:right w:val="double" w:sz="4" w:space="0" w:color="auto"/>
                  </w:tcBorders>
                  <w:hideMark/>
                </w:tcPr>
                <w:p w14:paraId="7046AB02"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£42.03</w:t>
                  </w:r>
                </w:p>
              </w:tc>
              <w:tc>
                <w:tcPr>
                  <w:tcW w:w="0" w:type="auto"/>
                  <w:tcBorders>
                    <w:top w:val="double" w:sz="4" w:space="0" w:color="auto"/>
                    <w:left w:val="double" w:sz="4" w:space="0" w:color="auto"/>
                    <w:bottom w:val="double" w:sz="4" w:space="0" w:color="auto"/>
                    <w:right w:val="double" w:sz="4" w:space="0" w:color="auto"/>
                  </w:tcBorders>
                  <w:hideMark/>
                </w:tcPr>
                <w:p w14:paraId="621B6256"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£31.52</w:t>
                  </w:r>
                </w:p>
              </w:tc>
              <w:tc>
                <w:tcPr>
                  <w:tcW w:w="0" w:type="auto"/>
                  <w:tcBorders>
                    <w:top w:val="double" w:sz="4" w:space="0" w:color="auto"/>
                    <w:left w:val="double" w:sz="4" w:space="0" w:color="auto"/>
                    <w:bottom w:val="double" w:sz="4" w:space="0" w:color="auto"/>
                    <w:right w:val="double" w:sz="4" w:space="0" w:color="auto"/>
                  </w:tcBorders>
                  <w:hideMark/>
                </w:tcPr>
                <w:p w14:paraId="4F986BC3"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£31.52</w:t>
                  </w:r>
                </w:p>
              </w:tc>
            </w:tr>
            <w:tr w:rsidR="00000000" w:rsidRPr="00752C09" w14:paraId="64BCC413"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2509730" w14:textId="77777777" w:rsidR="00000000" w:rsidRPr="00752C09" w:rsidRDefault="00000000">
                  <w:pPr>
                    <w:spacing w:after="0"/>
                    <w:rPr>
                      <w:rFonts w:ascii="Times New Roman" w:hAnsi="Times New Roman"/>
                      <w:sz w:val="24"/>
                      <w:szCs w:val="24"/>
                      <w14:ligatures w14:val="none"/>
                    </w:rPr>
                  </w:pPr>
                  <w:r w:rsidRPr="00752C09">
                    <w:rPr>
                      <w:rFonts w:ascii="Times New Roman" w:hAnsi="Times New Roman"/>
                      <w:sz w:val="24"/>
                      <w:szCs w:val="24"/>
                      <w14:ligatures w14:val="none"/>
                    </w:rPr>
                    <w:t>Grand Total</w:t>
                  </w:r>
                </w:p>
              </w:tc>
              <w:tc>
                <w:tcPr>
                  <w:tcW w:w="0" w:type="auto"/>
                  <w:tcBorders>
                    <w:top w:val="double" w:sz="4" w:space="0" w:color="auto"/>
                    <w:left w:val="double" w:sz="4" w:space="0" w:color="auto"/>
                    <w:bottom w:val="double" w:sz="4" w:space="0" w:color="auto"/>
                    <w:right w:val="double" w:sz="4" w:space="0" w:color="auto"/>
                  </w:tcBorders>
                  <w:vAlign w:val="center"/>
                  <w:hideMark/>
                </w:tcPr>
                <w:p w14:paraId="38C4CEF9"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£197.94</w:t>
                  </w:r>
                </w:p>
              </w:tc>
              <w:tc>
                <w:tcPr>
                  <w:tcW w:w="0" w:type="auto"/>
                  <w:tcBorders>
                    <w:top w:val="double" w:sz="4" w:space="0" w:color="auto"/>
                    <w:left w:val="double" w:sz="4" w:space="0" w:color="auto"/>
                    <w:bottom w:val="double" w:sz="4" w:space="0" w:color="auto"/>
                    <w:right w:val="double" w:sz="4" w:space="0" w:color="auto"/>
                  </w:tcBorders>
                  <w:vAlign w:val="center"/>
                  <w:hideMark/>
                </w:tcPr>
                <w:p w14:paraId="71450BAF"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£149.28</w:t>
                  </w:r>
                </w:p>
              </w:tc>
              <w:tc>
                <w:tcPr>
                  <w:tcW w:w="0" w:type="auto"/>
                  <w:tcBorders>
                    <w:top w:val="double" w:sz="4" w:space="0" w:color="auto"/>
                    <w:left w:val="double" w:sz="4" w:space="0" w:color="auto"/>
                    <w:bottom w:val="double" w:sz="4" w:space="0" w:color="auto"/>
                    <w:right w:val="double" w:sz="4" w:space="0" w:color="auto"/>
                  </w:tcBorders>
                  <w:vAlign w:val="center"/>
                  <w:hideMark/>
                </w:tcPr>
                <w:p w14:paraId="00DE21A1"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£149.28</w:t>
                  </w:r>
                </w:p>
              </w:tc>
            </w:tr>
          </w:tbl>
          <w:p w14:paraId="38BAFBA6" w14:textId="77777777" w:rsidR="00000000" w:rsidRPr="00752C09" w:rsidRDefault="00000000">
            <w:pPr>
              <w:spacing w:after="0"/>
              <w:rPr>
                <w:rFonts w:ascii="Times New Roman" w:eastAsia="Times New Roman" w:hAnsi="Times New Roman" w:cs="Times New Roman"/>
                <w:b/>
                <w:bCs/>
                <w:kern w:val="0"/>
                <w:u w:val="single"/>
                <w14:ligatures w14:val="none"/>
              </w:rPr>
            </w:pPr>
          </w:p>
          <w:p w14:paraId="7854E013"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Verification Notes</w:t>
            </w:r>
          </w:p>
          <w:p w14:paraId="6B2531C2" w14:textId="77777777" w:rsidR="00000000" w:rsidRPr="00752C09" w:rsidRDefault="00000000">
            <w:pPr>
              <w:widowControl w:val="0"/>
              <w:numPr>
                <w:ilvl w:val="0"/>
                <w:numId w:val="7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totals include all claimable expenses across </w:t>
            </w:r>
            <w:r w:rsidRPr="00752C09">
              <w:rPr>
                <w:rFonts w:ascii="Times New Roman" w:eastAsia="Times New Roman" w:hAnsi="Times New Roman" w:cs="Times New Roman"/>
                <w:b/>
                <w:bCs/>
                <w:kern w:val="0"/>
                <w14:ligatures w14:val="none"/>
              </w:rPr>
              <w:t>Printing</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Electricity</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Communication</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14:ligatures w14:val="none"/>
              </w:rPr>
              <w:t>Administrative Costs</w:t>
            </w:r>
            <w:r w:rsidRPr="00752C09">
              <w:rPr>
                <w:rFonts w:ascii="Times New Roman" w:eastAsia="Times New Roman" w:hAnsi="Times New Roman" w:cs="Times New Roman"/>
                <w:kern w:val="0"/>
                <w14:ligatures w14:val="none"/>
              </w:rPr>
              <w:t xml:space="preserve">, and </w:t>
            </w:r>
            <w:r w:rsidRPr="00752C09">
              <w:rPr>
                <w:rFonts w:ascii="Times New Roman" w:eastAsia="Times New Roman" w:hAnsi="Times New Roman" w:cs="Times New Roman"/>
                <w:b/>
                <w:bCs/>
                <w:kern w:val="0"/>
                <w14:ligatures w14:val="none"/>
              </w:rPr>
              <w:t>Legal Fees</w:t>
            </w:r>
            <w:r w:rsidRPr="00752C09">
              <w:rPr>
                <w:rFonts w:ascii="Times New Roman" w:eastAsia="Times New Roman" w:hAnsi="Times New Roman" w:cs="Times New Roman"/>
                <w:kern w:val="0"/>
                <w14:ligatures w14:val="none"/>
              </w:rPr>
              <w:t>.</w:t>
            </w:r>
          </w:p>
          <w:p w14:paraId="0CF2DF3C" w14:textId="77777777" w:rsidR="00000000" w:rsidRPr="00752C09" w:rsidRDefault="00000000">
            <w:pPr>
              <w:widowControl w:val="0"/>
              <w:numPr>
                <w:ilvl w:val="0"/>
                <w:numId w:val="79"/>
              </w:numPr>
              <w:spacing w:before="100" w:beforeAutospacing="1" w:after="100" w:afterAutospacing="1"/>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No additional costs from </w:t>
            </w:r>
            <w:r w:rsidRPr="00752C09">
              <w:rPr>
                <w:rFonts w:ascii="Times New Roman" w:eastAsia="Times New Roman" w:hAnsi="Times New Roman" w:cs="Times New Roman"/>
                <w:b/>
                <w:bCs/>
                <w:kern w:val="0"/>
                <w14:ligatures w14:val="none"/>
              </w:rPr>
              <w:t>Travel (Mileage, Public Transport, etc.)</w:t>
            </w:r>
            <w:r w:rsidRPr="00752C09">
              <w:rPr>
                <w:rFonts w:ascii="Times New Roman" w:eastAsia="Times New Roman" w:hAnsi="Times New Roman" w:cs="Times New Roman"/>
                <w:kern w:val="0"/>
                <w14:ligatures w14:val="none"/>
              </w:rPr>
              <w:t xml:space="preserve"> were included, as their totals were zeroed.</w:t>
            </w:r>
          </w:p>
          <w:p w14:paraId="5C6AA8BB" w14:textId="77777777" w:rsidR="00000000" w:rsidRPr="00752C09" w:rsidRDefault="00000000">
            <w:pPr>
              <w:widowControl w:val="0"/>
              <w:numPr>
                <w:ilvl w:val="0"/>
                <w:numId w:val="8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Printing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02D80706"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Based on actual usage of paper, ink, and printer maintenance. Receipts for cartridges and paper are attached.</w:t>
            </w:r>
          </w:p>
          <w:p w14:paraId="349212AC" w14:textId="77777777" w:rsidR="00000000" w:rsidRPr="00752C09" w:rsidRDefault="00000000">
            <w:pPr>
              <w:spacing w:after="0"/>
              <w:ind w:left="720"/>
              <w:rPr>
                <w:rFonts w:ascii="Times New Roman" w:eastAsia="Times New Roman" w:hAnsi="Times New Roman" w:cs="Times New Roman"/>
                <w:kern w:val="0"/>
                <w14:ligatures w14:val="none"/>
              </w:rPr>
            </w:pPr>
          </w:p>
          <w:p w14:paraId="62E331BE" w14:textId="77777777" w:rsidR="00000000" w:rsidRPr="00752C09" w:rsidRDefault="00000000">
            <w:pPr>
              <w:widowControl w:val="0"/>
              <w:numPr>
                <w:ilvl w:val="0"/>
                <w:numId w:val="8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Electricity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40F82E06"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Calculated using the average kWh consumption of devices and the current electricity rate (£0.34 per kWh).</w:t>
            </w:r>
          </w:p>
          <w:p w14:paraId="0C0A7A85" w14:textId="77777777" w:rsidR="00000000" w:rsidRPr="00752C09" w:rsidRDefault="00000000">
            <w:pPr>
              <w:spacing w:after="0"/>
              <w:rPr>
                <w:rFonts w:ascii="Times New Roman" w:eastAsia="Times New Roman" w:hAnsi="Times New Roman" w:cs="Times New Roman"/>
                <w:kern w:val="0"/>
                <w14:ligatures w14:val="none"/>
              </w:rPr>
            </w:pPr>
          </w:p>
          <w:p w14:paraId="090AE7BB" w14:textId="77777777" w:rsidR="00000000" w:rsidRPr="00752C09" w:rsidRDefault="00000000">
            <w:pPr>
              <w:widowControl w:val="0"/>
              <w:numPr>
                <w:ilvl w:val="0"/>
                <w:numId w:val="8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Communication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0268B93E"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Includes phone bills, internet usage, and postage receipts.</w:t>
            </w:r>
          </w:p>
          <w:p w14:paraId="06973DDE" w14:textId="77777777" w:rsidR="00000000" w:rsidRPr="00752C09" w:rsidRDefault="00000000">
            <w:pPr>
              <w:spacing w:after="0"/>
              <w:rPr>
                <w:rFonts w:ascii="Times New Roman" w:eastAsia="Times New Roman" w:hAnsi="Times New Roman" w:cs="Times New Roman"/>
                <w:kern w:val="0"/>
                <w14:ligatures w14:val="none"/>
              </w:rPr>
            </w:pPr>
          </w:p>
          <w:p w14:paraId="732D25EB" w14:textId="77777777" w:rsidR="00000000" w:rsidRPr="00752C09" w:rsidRDefault="00000000">
            <w:pPr>
              <w:widowControl w:val="0"/>
              <w:numPr>
                <w:ilvl w:val="0"/>
                <w:numId w:val="8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Administrative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2614A904"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Time tracked for drafting and organizing evidence, calculated at £25/hour.</w:t>
            </w:r>
          </w:p>
          <w:p w14:paraId="01A4C45E" w14:textId="77777777" w:rsidR="00000000" w:rsidRPr="00752C09" w:rsidRDefault="00000000">
            <w:pPr>
              <w:spacing w:after="0"/>
              <w:rPr>
                <w:rFonts w:ascii="Times New Roman" w:eastAsia="Times New Roman" w:hAnsi="Times New Roman" w:cs="Times New Roman"/>
                <w:kern w:val="0"/>
                <w14:ligatures w14:val="none"/>
              </w:rPr>
            </w:pPr>
          </w:p>
          <w:p w14:paraId="290DE952" w14:textId="77777777" w:rsidR="00000000" w:rsidRPr="00752C09" w:rsidRDefault="00000000">
            <w:pPr>
              <w:widowControl w:val="0"/>
              <w:numPr>
                <w:ilvl w:val="0"/>
                <w:numId w:val="8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Legal Fees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w:t>
            </w:r>
          </w:p>
          <w:p w14:paraId="15BCB7D9" w14:textId="77777777" w:rsidR="00000000" w:rsidRPr="00752C09" w:rsidRDefault="00000000">
            <w:pPr>
              <w:widowControl w:val="0"/>
              <w:numPr>
                <w:ilvl w:val="0"/>
                <w:numId w:val="25"/>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Based on solicitor invoices for consultation and document preparation.</w:t>
            </w:r>
          </w:p>
          <w:p w14:paraId="03E5C2A2" w14:textId="77777777" w:rsidR="00000000" w:rsidRPr="00752C09" w:rsidRDefault="00000000">
            <w:pPr>
              <w:spacing w:after="0"/>
              <w:rPr>
                <w:rFonts w:ascii="Times New Roman" w:eastAsia="Times New Roman" w:hAnsi="Times New Roman" w:cs="Times New Roman"/>
                <w:kern w:val="0"/>
                <w14:ligatures w14:val="none"/>
              </w:rPr>
            </w:pPr>
          </w:p>
          <w:p w14:paraId="206884ED"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Solicitor Fees and Additional Expenses: Verification and Evidence</w:t>
            </w:r>
          </w:p>
          <w:p w14:paraId="64C03F8A" w14:textId="77777777" w:rsidR="00000000" w:rsidRPr="00752C09" w:rsidRDefault="00000000">
            <w:pPr>
              <w:widowControl w:val="0"/>
              <w:numPr>
                <w:ilvl w:val="0"/>
                <w:numId w:val="81"/>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Printing Costs:</w:t>
            </w:r>
          </w:p>
          <w:p w14:paraId="3E52859C" w14:textId="77777777" w:rsidR="00000000" w:rsidRPr="00752C09" w:rsidRDefault="00000000">
            <w:pPr>
              <w:widowControl w:val="0"/>
              <w:numPr>
                <w:ilvl w:val="0"/>
                <w:numId w:val="82"/>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Estimated Cost per Page</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£0.10 (including paper, ink, and printer maintenance).</w:t>
            </w:r>
          </w:p>
          <w:p w14:paraId="7EDC8630" w14:textId="77777777" w:rsidR="00000000" w:rsidRPr="00752C09" w:rsidRDefault="00000000">
            <w:pPr>
              <w:widowControl w:val="0"/>
              <w:numPr>
                <w:ilvl w:val="0"/>
                <w:numId w:val="8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Calculation</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Total printing costs = Cost per page × Number of pages printed.</w:t>
            </w:r>
          </w:p>
          <w:p w14:paraId="6D14DB71" w14:textId="77777777" w:rsidR="00000000" w:rsidRPr="00752C09" w:rsidRDefault="00000000">
            <w:pPr>
              <w:spacing w:after="0"/>
              <w:ind w:left="720"/>
              <w:rPr>
                <w:rFonts w:ascii="Times New Roman" w:eastAsia="Times New Roman" w:hAnsi="Times New Roman" w:cs="Times New Roman"/>
                <w:kern w:val="0"/>
                <w14:ligatures w14:val="none"/>
              </w:rPr>
            </w:pPr>
          </w:p>
          <w:p w14:paraId="54336F91" w14:textId="77777777" w:rsidR="00000000" w:rsidRPr="00752C09" w:rsidRDefault="00000000">
            <w:pPr>
              <w:widowControl w:val="0"/>
              <w:numPr>
                <w:ilvl w:val="0"/>
                <w:numId w:val="81"/>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Example Reference:</w:t>
            </w:r>
          </w:p>
          <w:p w14:paraId="544BEEB5" w14:textId="77777777" w:rsidR="00000000" w:rsidRPr="00752C09" w:rsidRDefault="00000000">
            <w:pPr>
              <w:widowControl w:val="0"/>
              <w:numPr>
                <w:ilvl w:val="0"/>
                <w:numId w:val="8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Printing Cost Calculator: </w:t>
            </w:r>
            <w:hyperlink r:id="rId211" w:history="1">
              <w:r w:rsidRPr="00752C09">
                <w:rPr>
                  <w:rStyle w:val="Hyperlink"/>
                  <w:rFonts w:ascii="Times New Roman" w:eastAsia="Times New Roman" w:hAnsi="Times New Roman" w:cs="Times New Roman"/>
                  <w:color w:val="0000FF"/>
                  <w:kern w:val="0"/>
                  <w14:ligatures w14:val="none"/>
                </w:rPr>
                <w:t>https://www.printingcostcalculator.com/</w:t>
              </w:r>
            </w:hyperlink>
            <w:r w:rsidRPr="00752C09">
              <w:rPr>
                <w:rFonts w:ascii="Times New Roman" w:eastAsia="Times New Roman" w:hAnsi="Times New Roman" w:cs="Times New Roman"/>
                <w:color w:val="0000FF"/>
                <w:kern w:val="0"/>
                <w14:ligatures w14:val="none"/>
              </w:rPr>
              <w:t xml:space="preserve">. </w:t>
            </w:r>
          </w:p>
          <w:p w14:paraId="00117837" w14:textId="77777777" w:rsidR="00000000" w:rsidRPr="00752C09" w:rsidRDefault="00000000">
            <w:pPr>
              <w:pBdr>
                <w:bottom w:val="single" w:sz="6" w:space="1" w:color="auto"/>
              </w:pBdr>
              <w:spacing w:after="0"/>
              <w:rPr>
                <w:rFonts w:ascii="Times New Roman" w:eastAsia="Times New Roman" w:hAnsi="Times New Roman" w:cs="Times New Roman"/>
                <w:kern w:val="0"/>
                <w14:ligatures w14:val="none"/>
              </w:rPr>
            </w:pPr>
          </w:p>
          <w:p w14:paraId="393D7D05" w14:textId="77777777" w:rsidR="00000000" w:rsidRPr="00752C09" w:rsidRDefault="00000000">
            <w:pPr>
              <w:spacing w:after="0"/>
              <w:rPr>
                <w:rFonts w:ascii="Times New Roman" w:eastAsia="Times New Roman" w:hAnsi="Times New Roman" w:cs="Times New Roman"/>
                <w:kern w:val="0"/>
                <w14:ligatures w14:val="none"/>
              </w:rPr>
            </w:pPr>
          </w:p>
          <w:p w14:paraId="06F1F4A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Legal Fees and Expenses</w:t>
            </w:r>
          </w:p>
          <w:p w14:paraId="0B433E87" w14:textId="77777777" w:rsidR="00000000" w:rsidRPr="00752C09" w:rsidRDefault="00000000">
            <w:pPr>
              <w:widowControl w:val="0"/>
              <w:numPr>
                <w:ilvl w:val="0"/>
                <w:numId w:val="8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My Out-of-Pocket Expenses (£</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These represent direct costs I personally incurred, including travel expenses, food and drink, baggage fees, and other related expenditures. Each item is backed by receipts and allocated to the respective case.</w:t>
            </w:r>
          </w:p>
          <w:p w14:paraId="2DC279B1" w14:textId="77777777" w:rsidR="00000000" w:rsidRPr="00752C09" w:rsidRDefault="00000000">
            <w:pPr>
              <w:spacing w:after="0"/>
              <w:ind w:left="720"/>
              <w:rPr>
                <w:rFonts w:ascii="Times New Roman" w:eastAsia="Times New Roman" w:hAnsi="Times New Roman" w:cs="Times New Roman"/>
                <w:kern w:val="0"/>
                <w14:ligatures w14:val="none"/>
              </w:rPr>
            </w:pPr>
          </w:p>
          <w:p w14:paraId="18C33B11" w14:textId="77777777" w:rsidR="00000000" w:rsidRPr="00752C09" w:rsidRDefault="00000000">
            <w:pPr>
              <w:widowControl w:val="0"/>
              <w:numPr>
                <w:ilvl w:val="0"/>
                <w:numId w:val="8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Solicitor Out-of-Pocket Expenses (£)</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This includes additional costs incurred by a solicitor, such as printing, postage, and administrative expenses.</w:t>
            </w:r>
          </w:p>
          <w:p w14:paraId="14BDC4C2" w14:textId="77777777" w:rsidR="00000000" w:rsidRPr="00752C09" w:rsidRDefault="00000000">
            <w:pPr>
              <w:spacing w:after="0"/>
              <w:rPr>
                <w:rFonts w:ascii="Times New Roman" w:eastAsia="Times New Roman" w:hAnsi="Times New Roman" w:cs="Times New Roman"/>
                <w:kern w:val="0"/>
                <w14:ligatures w14:val="none"/>
              </w:rPr>
            </w:pPr>
          </w:p>
          <w:p w14:paraId="4F320830" w14:textId="77777777" w:rsidR="00000000" w:rsidRPr="00752C09" w:rsidRDefault="00000000">
            <w:pPr>
              <w:widowControl w:val="0"/>
              <w:numPr>
                <w:ilvl w:val="0"/>
                <w:numId w:val="8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Minimum Wage Hours Cost (£)</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This reflects the time I dedicated to working on each claim, valued at </w:t>
            </w:r>
            <w:r w:rsidRPr="00752C09">
              <w:rPr>
                <w:rFonts w:ascii="Times New Roman" w:eastAsia="Times New Roman" w:hAnsi="Times New Roman" w:cs="Times New Roman"/>
                <w:b/>
                <w:bCs/>
                <w:kern w:val="0"/>
                <w:u w:val="single"/>
                <w14:ligatures w14:val="none"/>
              </w:rPr>
              <w:t>£11 per hour</w:t>
            </w:r>
            <w:r w:rsidRPr="00752C09">
              <w:rPr>
                <w:rFonts w:ascii="Times New Roman" w:eastAsia="Times New Roman" w:hAnsi="Times New Roman" w:cs="Times New Roman"/>
                <w:kern w:val="0"/>
                <w14:ligatures w14:val="none"/>
              </w:rPr>
              <w:t>. This figure accounts for the minimum wage and the effort I invested in preparing, researching, and presenting the claim.</w:t>
            </w:r>
          </w:p>
          <w:p w14:paraId="4D70FEBD" w14:textId="77777777" w:rsidR="00000000" w:rsidRPr="00752C09" w:rsidRDefault="00000000">
            <w:pPr>
              <w:spacing w:after="0"/>
              <w:rPr>
                <w:rFonts w:ascii="Times New Roman" w:eastAsia="Times New Roman" w:hAnsi="Times New Roman" w:cs="Times New Roman"/>
                <w:kern w:val="0"/>
                <w14:ligatures w14:val="none"/>
              </w:rPr>
            </w:pPr>
          </w:p>
          <w:p w14:paraId="02E988AF" w14:textId="77777777" w:rsidR="00000000" w:rsidRPr="00752C09" w:rsidRDefault="00000000">
            <w:pPr>
              <w:widowControl w:val="0"/>
              <w:numPr>
                <w:ilvl w:val="0"/>
                <w:numId w:val="8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Solicitor’s Fees (£)</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These are the legal fees charged by the solicitor, which can range from </w:t>
            </w:r>
            <w:r w:rsidRPr="00752C09">
              <w:rPr>
                <w:rFonts w:ascii="Times New Roman" w:eastAsia="Times New Roman" w:hAnsi="Times New Roman" w:cs="Times New Roman"/>
                <w:b/>
                <w:bCs/>
                <w:kern w:val="0"/>
                <w:u w:val="single"/>
                <w14:ligatures w14:val="none"/>
              </w:rPr>
              <w:t>£100 to £600</w:t>
            </w:r>
            <w:r w:rsidRPr="00752C09">
              <w:rPr>
                <w:rFonts w:ascii="Times New Roman" w:eastAsia="Times New Roman" w:hAnsi="Times New Roman" w:cs="Times New Roman"/>
                <w:kern w:val="0"/>
                <w14:ligatures w14:val="none"/>
              </w:rPr>
              <w:t xml:space="preserve"> or more per hour. Given the complex nature of this case and its two associated side claims, a solicitor at a lower rate may not possess the necessary qualifications to effectively handle this matter. The fees cover professional representation, including consultations, case preparation, and correspondence. Calculations include standard, overtime, and night shift rates.</w:t>
            </w:r>
          </w:p>
          <w:p w14:paraId="542D43E4" w14:textId="77777777" w:rsidR="00000000" w:rsidRPr="00752C09" w:rsidRDefault="00000000">
            <w:pPr>
              <w:spacing w:after="0"/>
              <w:rPr>
                <w:rFonts w:ascii="Times New Roman" w:eastAsia="Times New Roman" w:hAnsi="Times New Roman" w:cs="Times New Roman"/>
                <w:kern w:val="0"/>
                <w14:ligatures w14:val="none"/>
              </w:rPr>
            </w:pPr>
          </w:p>
          <w:p w14:paraId="67926303"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000000" w:rsidRPr="00752C09" w14:paraId="7AFB1D34"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ED4B1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67C6B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3F4E6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AF527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Dentafly Clinic (£)</w:t>
                  </w:r>
                </w:p>
              </w:tc>
              <w:bookmarkEnd w:id="9"/>
            </w:tr>
            <w:tr w:rsidR="00000000" w:rsidRPr="00752C09" w14:paraId="0793D76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E9C57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DFC80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0A905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0FA0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£3,353.90</w:t>
                  </w:r>
                </w:p>
              </w:tc>
            </w:tr>
            <w:tr w:rsidR="00000000" w:rsidRPr="00752C09" w14:paraId="067EA79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DBA3DA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DB862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B6949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6FE3B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£7,622.50</w:t>
                  </w:r>
                </w:p>
              </w:tc>
            </w:tr>
          </w:tbl>
          <w:p w14:paraId="43EF03DF"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w:t>
            </w:r>
          </w:p>
          <w:p w14:paraId="43746392"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Legal Expenses, Grand Totals Sheet</w:t>
            </w:r>
          </w:p>
          <w:tbl>
            <w:tblPr>
              <w:tblStyle w:val="PlainTable5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43"/>
              <w:gridCol w:w="1416"/>
              <w:gridCol w:w="1883"/>
              <w:gridCol w:w="2029"/>
            </w:tblGrid>
            <w:tr w:rsidR="00000000" w:rsidRPr="00752C09" w14:paraId="2CDA013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31C9E8B" w14:textId="77777777" w:rsidR="00000000" w:rsidRPr="00752C09" w:rsidRDefault="00000000">
                  <w:pPr>
                    <w:spacing w:after="0"/>
                    <w:jc w:val="center"/>
                    <w:rPr>
                      <w:rFonts w:ascii="Times New Roman" w:hAnsi="Times New Roman"/>
                      <w:sz w:val="24"/>
                      <w:szCs w:val="24"/>
                      <w14:ligatures w14:val="none"/>
                    </w:rPr>
                  </w:pPr>
                  <w:r w:rsidRPr="00752C09">
                    <w:rPr>
                      <w:rFonts w:ascii="Times New Roman" w:hAnsi="Times New Roman"/>
                      <w:sz w:val="24"/>
                      <w:szCs w:val="24"/>
                      <w14:ligatures w14:val="none"/>
                    </w:rPr>
                    <w:t>Category</w:t>
                  </w:r>
                </w:p>
              </w:tc>
              <w:tc>
                <w:tcPr>
                  <w:tcW w:w="0" w:type="auto"/>
                  <w:tcBorders>
                    <w:top w:val="double" w:sz="4" w:space="0" w:color="auto"/>
                    <w:left w:val="double" w:sz="4" w:space="0" w:color="auto"/>
                    <w:right w:val="double" w:sz="4" w:space="0" w:color="auto"/>
                  </w:tcBorders>
                  <w:hideMark/>
                </w:tcPr>
                <w:p w14:paraId="5BFB37C6"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752C09">
                    <w:rPr>
                      <w:rFonts w:ascii="Times New Roman" w:hAnsi="Times New Roman"/>
                      <w:sz w:val="24"/>
                      <w:szCs w:val="24"/>
                      <w14:ligatures w14:val="none"/>
                    </w:rPr>
                    <w:t>Trip.com (£)</w:t>
                  </w:r>
                </w:p>
              </w:tc>
              <w:tc>
                <w:tcPr>
                  <w:tcW w:w="0" w:type="auto"/>
                  <w:tcBorders>
                    <w:top w:val="double" w:sz="4" w:space="0" w:color="auto"/>
                    <w:left w:val="double" w:sz="4" w:space="0" w:color="auto"/>
                    <w:right w:val="double" w:sz="4" w:space="0" w:color="auto"/>
                  </w:tcBorders>
                  <w:hideMark/>
                </w:tcPr>
                <w:p w14:paraId="4F979BBE"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752C09">
                    <w:rPr>
                      <w:rFonts w:ascii="Times New Roman" w:hAnsi="Times New Roman"/>
                      <w:sz w:val="24"/>
                      <w:szCs w:val="24"/>
                      <w14:ligatures w14:val="none"/>
                    </w:rPr>
                    <w:t>Southern Rail (£)</w:t>
                  </w:r>
                </w:p>
              </w:tc>
              <w:tc>
                <w:tcPr>
                  <w:tcW w:w="0" w:type="auto"/>
                  <w:tcBorders>
                    <w:top w:val="double" w:sz="4" w:space="0" w:color="auto"/>
                    <w:left w:val="double" w:sz="4" w:space="0" w:color="auto"/>
                    <w:right w:val="double" w:sz="4" w:space="0" w:color="auto"/>
                  </w:tcBorders>
                  <w:hideMark/>
                </w:tcPr>
                <w:p w14:paraId="063EA8AF" w14:textId="77777777" w:rsidR="00000000" w:rsidRPr="00752C0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752C09">
                    <w:rPr>
                      <w:rFonts w:ascii="Times New Roman" w:hAnsi="Times New Roman"/>
                      <w:sz w:val="24"/>
                      <w:szCs w:val="24"/>
                      <w14:ligatures w14:val="none"/>
                    </w:rPr>
                    <w:t>Dentafly Clinic (£)</w:t>
                  </w:r>
                </w:p>
              </w:tc>
            </w:tr>
            <w:tr w:rsidR="00000000" w:rsidRPr="00752C09" w14:paraId="1FA5B4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26C7072" w14:textId="77777777" w:rsidR="00000000" w:rsidRPr="00752C09" w:rsidRDefault="00000000">
                  <w:pPr>
                    <w:spacing w:after="0"/>
                    <w:rPr>
                      <w:rFonts w:ascii="Times New Roman" w:hAnsi="Times New Roman"/>
                      <w:sz w:val="24"/>
                      <w:szCs w:val="24"/>
                      <w14:ligatures w14:val="none"/>
                    </w:rPr>
                  </w:pPr>
                  <w:r w:rsidRPr="00752C09">
                    <w:rPr>
                      <w:rFonts w:ascii="Times New Roman" w:hAnsi="Times New Roman"/>
                      <w:sz w:val="24"/>
                      <w:szCs w:val="24"/>
                      <w14:ligatures w14:val="none"/>
                    </w:rPr>
                    <w:t>Printing Costs</w:t>
                  </w:r>
                </w:p>
              </w:tc>
              <w:tc>
                <w:tcPr>
                  <w:tcW w:w="0" w:type="auto"/>
                  <w:tcBorders>
                    <w:top w:val="double" w:sz="4" w:space="0" w:color="auto"/>
                    <w:left w:val="double" w:sz="4" w:space="0" w:color="auto"/>
                    <w:bottom w:val="double" w:sz="4" w:space="0" w:color="auto"/>
                    <w:right w:val="double" w:sz="4" w:space="0" w:color="auto"/>
                  </w:tcBorders>
                  <w:hideMark/>
                </w:tcPr>
                <w:p w14:paraId="55228F5E"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£23.34</w:t>
                  </w:r>
                </w:p>
              </w:tc>
              <w:tc>
                <w:tcPr>
                  <w:tcW w:w="0" w:type="auto"/>
                  <w:tcBorders>
                    <w:top w:val="double" w:sz="4" w:space="0" w:color="auto"/>
                    <w:left w:val="double" w:sz="4" w:space="0" w:color="auto"/>
                    <w:bottom w:val="double" w:sz="4" w:space="0" w:color="auto"/>
                    <w:right w:val="double" w:sz="4" w:space="0" w:color="auto"/>
                  </w:tcBorders>
                  <w:hideMark/>
                </w:tcPr>
                <w:p w14:paraId="29E2EDB4"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£18.33</w:t>
                  </w:r>
                </w:p>
              </w:tc>
              <w:tc>
                <w:tcPr>
                  <w:tcW w:w="0" w:type="auto"/>
                  <w:tcBorders>
                    <w:top w:val="double" w:sz="4" w:space="0" w:color="auto"/>
                    <w:left w:val="double" w:sz="4" w:space="0" w:color="auto"/>
                    <w:bottom w:val="double" w:sz="4" w:space="0" w:color="auto"/>
                    <w:right w:val="double" w:sz="4" w:space="0" w:color="auto"/>
                  </w:tcBorders>
                  <w:hideMark/>
                </w:tcPr>
                <w:p w14:paraId="01C5E318"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£18.33</w:t>
                  </w:r>
                </w:p>
              </w:tc>
            </w:tr>
            <w:tr w:rsidR="00000000" w:rsidRPr="00752C09" w14:paraId="335EA56A"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33191F8A" w14:textId="77777777" w:rsidR="00000000" w:rsidRPr="00752C09" w:rsidRDefault="00000000">
                  <w:pPr>
                    <w:spacing w:after="0"/>
                    <w:rPr>
                      <w:rFonts w:ascii="Times New Roman" w:hAnsi="Times New Roman"/>
                      <w:sz w:val="24"/>
                      <w:szCs w:val="24"/>
                      <w14:ligatures w14:val="none"/>
                    </w:rPr>
                  </w:pPr>
                  <w:r w:rsidRPr="00752C09">
                    <w:rPr>
                      <w:rFonts w:ascii="Times New Roman" w:hAnsi="Times New Roman"/>
                      <w:sz w:val="24"/>
                      <w:szCs w:val="24"/>
                      <w14:ligatures w14:val="none"/>
                    </w:rPr>
                    <w:t>Electricity Costs</w:t>
                  </w:r>
                </w:p>
              </w:tc>
              <w:tc>
                <w:tcPr>
                  <w:tcW w:w="0" w:type="auto"/>
                  <w:tcBorders>
                    <w:top w:val="double" w:sz="4" w:space="0" w:color="auto"/>
                    <w:left w:val="double" w:sz="4" w:space="0" w:color="auto"/>
                    <w:bottom w:val="double" w:sz="4" w:space="0" w:color="auto"/>
                    <w:right w:val="double" w:sz="4" w:space="0" w:color="auto"/>
                  </w:tcBorders>
                  <w:hideMark/>
                </w:tcPr>
                <w:p w14:paraId="65DBCF04"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£132.57</w:t>
                  </w:r>
                </w:p>
              </w:tc>
              <w:tc>
                <w:tcPr>
                  <w:tcW w:w="0" w:type="auto"/>
                  <w:tcBorders>
                    <w:top w:val="double" w:sz="4" w:space="0" w:color="auto"/>
                    <w:left w:val="double" w:sz="4" w:space="0" w:color="auto"/>
                    <w:bottom w:val="double" w:sz="4" w:space="0" w:color="auto"/>
                    <w:right w:val="double" w:sz="4" w:space="0" w:color="auto"/>
                  </w:tcBorders>
                  <w:hideMark/>
                </w:tcPr>
                <w:p w14:paraId="3CA1BD25"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£99.43</w:t>
                  </w:r>
                </w:p>
              </w:tc>
              <w:tc>
                <w:tcPr>
                  <w:tcW w:w="0" w:type="auto"/>
                  <w:tcBorders>
                    <w:top w:val="double" w:sz="4" w:space="0" w:color="auto"/>
                    <w:left w:val="double" w:sz="4" w:space="0" w:color="auto"/>
                    <w:bottom w:val="double" w:sz="4" w:space="0" w:color="auto"/>
                    <w:right w:val="double" w:sz="4" w:space="0" w:color="auto"/>
                  </w:tcBorders>
                  <w:hideMark/>
                </w:tcPr>
                <w:p w14:paraId="23E2157A"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£99.43</w:t>
                  </w:r>
                </w:p>
              </w:tc>
            </w:tr>
            <w:tr w:rsidR="00000000" w:rsidRPr="00752C09" w14:paraId="4BB0FC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0FCA0E8" w14:textId="77777777" w:rsidR="00000000" w:rsidRPr="00752C09" w:rsidRDefault="00000000">
                  <w:pPr>
                    <w:spacing w:after="0"/>
                    <w:rPr>
                      <w:rFonts w:ascii="Times New Roman" w:hAnsi="Times New Roman"/>
                      <w:sz w:val="24"/>
                      <w:szCs w:val="24"/>
                      <w14:ligatures w14:val="none"/>
                    </w:rPr>
                  </w:pPr>
                  <w:r w:rsidRPr="00752C09">
                    <w:rPr>
                      <w:rFonts w:ascii="Times New Roman" w:hAnsi="Times New Roman"/>
                      <w:sz w:val="24"/>
                      <w:szCs w:val="24"/>
                      <w14:ligatures w14:val="none"/>
                    </w:rPr>
                    <w:t>Communication Costs</w:t>
                  </w:r>
                </w:p>
              </w:tc>
              <w:tc>
                <w:tcPr>
                  <w:tcW w:w="0" w:type="auto"/>
                  <w:tcBorders>
                    <w:top w:val="double" w:sz="4" w:space="0" w:color="auto"/>
                    <w:left w:val="double" w:sz="4" w:space="0" w:color="auto"/>
                    <w:bottom w:val="double" w:sz="4" w:space="0" w:color="auto"/>
                    <w:right w:val="double" w:sz="4" w:space="0" w:color="auto"/>
                  </w:tcBorders>
                  <w:hideMark/>
                </w:tcPr>
                <w:p w14:paraId="06B5D67A"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£42.03</w:t>
                  </w:r>
                </w:p>
              </w:tc>
              <w:tc>
                <w:tcPr>
                  <w:tcW w:w="0" w:type="auto"/>
                  <w:tcBorders>
                    <w:top w:val="double" w:sz="4" w:space="0" w:color="auto"/>
                    <w:left w:val="double" w:sz="4" w:space="0" w:color="auto"/>
                    <w:bottom w:val="double" w:sz="4" w:space="0" w:color="auto"/>
                    <w:right w:val="double" w:sz="4" w:space="0" w:color="auto"/>
                  </w:tcBorders>
                  <w:hideMark/>
                </w:tcPr>
                <w:p w14:paraId="08F1B2E8"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£31.52</w:t>
                  </w:r>
                </w:p>
              </w:tc>
              <w:tc>
                <w:tcPr>
                  <w:tcW w:w="0" w:type="auto"/>
                  <w:tcBorders>
                    <w:top w:val="double" w:sz="4" w:space="0" w:color="auto"/>
                    <w:left w:val="double" w:sz="4" w:space="0" w:color="auto"/>
                    <w:bottom w:val="double" w:sz="4" w:space="0" w:color="auto"/>
                    <w:right w:val="double" w:sz="4" w:space="0" w:color="auto"/>
                  </w:tcBorders>
                  <w:hideMark/>
                </w:tcPr>
                <w:p w14:paraId="3B6924AE" w14:textId="77777777" w:rsidR="00000000" w:rsidRPr="00752C09" w:rsidRDefault="00000000">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£31.52</w:t>
                  </w:r>
                </w:p>
              </w:tc>
            </w:tr>
            <w:tr w:rsidR="00000000" w:rsidRPr="00752C09" w14:paraId="46783A37"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FC469EE" w14:textId="77777777" w:rsidR="00000000" w:rsidRPr="00752C09" w:rsidRDefault="00000000">
                  <w:pPr>
                    <w:spacing w:after="0"/>
                    <w:rPr>
                      <w:rFonts w:ascii="Times New Roman" w:hAnsi="Times New Roman"/>
                      <w:sz w:val="24"/>
                      <w:szCs w:val="24"/>
                      <w14:ligatures w14:val="none"/>
                    </w:rPr>
                  </w:pPr>
                  <w:r w:rsidRPr="00752C09">
                    <w:rPr>
                      <w:rFonts w:ascii="Times New Roman" w:hAnsi="Times New Roman"/>
                      <w:sz w:val="24"/>
                      <w:szCs w:val="24"/>
                      <w14:ligatures w14:val="none"/>
                    </w:rPr>
                    <w:t>Grand Total</w:t>
                  </w:r>
                </w:p>
              </w:tc>
              <w:tc>
                <w:tcPr>
                  <w:tcW w:w="0" w:type="auto"/>
                  <w:tcBorders>
                    <w:top w:val="double" w:sz="4" w:space="0" w:color="auto"/>
                    <w:left w:val="double" w:sz="4" w:space="0" w:color="auto"/>
                    <w:bottom w:val="double" w:sz="4" w:space="0" w:color="auto"/>
                    <w:right w:val="double" w:sz="4" w:space="0" w:color="auto"/>
                  </w:tcBorders>
                  <w:vAlign w:val="center"/>
                  <w:hideMark/>
                </w:tcPr>
                <w:p w14:paraId="0D20AC4D"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£197.94</w:t>
                  </w:r>
                </w:p>
              </w:tc>
              <w:tc>
                <w:tcPr>
                  <w:tcW w:w="0" w:type="auto"/>
                  <w:tcBorders>
                    <w:top w:val="double" w:sz="4" w:space="0" w:color="auto"/>
                    <w:left w:val="double" w:sz="4" w:space="0" w:color="auto"/>
                    <w:bottom w:val="double" w:sz="4" w:space="0" w:color="auto"/>
                    <w:right w:val="double" w:sz="4" w:space="0" w:color="auto"/>
                  </w:tcBorders>
                  <w:vAlign w:val="center"/>
                  <w:hideMark/>
                </w:tcPr>
                <w:p w14:paraId="397EBB79"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£149.28</w:t>
                  </w:r>
                </w:p>
              </w:tc>
              <w:tc>
                <w:tcPr>
                  <w:tcW w:w="0" w:type="auto"/>
                  <w:tcBorders>
                    <w:top w:val="double" w:sz="4" w:space="0" w:color="auto"/>
                    <w:left w:val="double" w:sz="4" w:space="0" w:color="auto"/>
                    <w:bottom w:val="double" w:sz="4" w:space="0" w:color="auto"/>
                    <w:right w:val="double" w:sz="4" w:space="0" w:color="auto"/>
                  </w:tcBorders>
                  <w:vAlign w:val="center"/>
                  <w:hideMark/>
                </w:tcPr>
                <w:p w14:paraId="4DEADEF5" w14:textId="77777777" w:rsidR="00000000" w:rsidRPr="00752C09" w:rsidRDefault="0000000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752C09">
                    <w:rPr>
                      <w:rFonts w:ascii="Times New Roman" w:eastAsia="Times New Roman" w:hAnsi="Times New Roman"/>
                      <w14:ligatures w14:val="none"/>
                    </w:rPr>
                    <w:t>£149.28</w:t>
                  </w:r>
                </w:p>
              </w:tc>
            </w:tr>
          </w:tbl>
          <w:p w14:paraId="0D5E2853" w14:textId="77777777" w:rsidR="00000000" w:rsidRPr="00752C09" w:rsidRDefault="00000000">
            <w:pPr>
              <w:spacing w:after="0"/>
              <w:rPr>
                <w:rFonts w:ascii="Times New Roman" w:eastAsia="Times New Roman" w:hAnsi="Times New Roman" w:cs="Times New Roman"/>
                <w:b/>
                <w:bCs/>
                <w:kern w:val="0"/>
                <w:u w:val="single"/>
                <w14:ligatures w14:val="none"/>
              </w:rPr>
            </w:pPr>
          </w:p>
          <w:p w14:paraId="703DB18B" w14:textId="77777777" w:rsidR="00000000" w:rsidRPr="00752C09" w:rsidRDefault="00000000">
            <w:pPr>
              <w:spacing w:after="0"/>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u w:val="single"/>
                <w14:ligatures w14:val="none"/>
              </w:rPr>
              <w:t>Summary Total As of So Far Including All Work Shifts, Legal Fees and Legal Expenses</w:t>
            </w:r>
            <w:r w:rsidRPr="00752C09">
              <w:rPr>
                <w:rFonts w:ascii="Times New Roman" w:eastAsia="Times New Roman" w:hAnsi="Times New Roman" w:cs="Times New Roman"/>
                <w:b/>
                <w:bCs/>
                <w:kern w:val="0"/>
                <w14:ligatures w14:val="none"/>
              </w:rPr>
              <w:t>:</w:t>
            </w:r>
          </w:p>
          <w:p w14:paraId="09D126F2"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Trip.com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000000" w:rsidRPr="00752C09" w14:paraId="6944142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CFD8B9"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B9FDA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r>
            <w:tr w:rsidR="00000000" w:rsidRPr="00752C09" w14:paraId="22B2908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C70AD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F8BE8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£12,327.50</w:t>
                  </w:r>
                </w:p>
              </w:tc>
            </w:tr>
            <w:tr w:rsidR="00000000" w:rsidRPr="00752C09" w14:paraId="22F2305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5F16B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F7EAA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£197.94</w:t>
                  </w:r>
                </w:p>
              </w:tc>
            </w:tr>
            <w:tr w:rsidR="00000000" w:rsidRPr="00752C09" w14:paraId="29BBBA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0360087"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BF2357"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£12,525.44</w:t>
                  </w:r>
                </w:p>
              </w:tc>
            </w:tr>
          </w:tbl>
          <w:p w14:paraId="21FAA14B"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70A8B05"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Southern Rail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000000" w:rsidRPr="00752C09" w14:paraId="6423677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84115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9036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r>
            <w:tr w:rsidR="00000000" w:rsidRPr="00752C09" w14:paraId="5ECC8B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46430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595B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£10,095.00</w:t>
                  </w:r>
                </w:p>
              </w:tc>
            </w:tr>
            <w:tr w:rsidR="00000000" w:rsidRPr="00752C09" w14:paraId="66C40DE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186183" w14:textId="77777777" w:rsidR="00000000" w:rsidRPr="00752C09" w:rsidRDefault="00000000">
                  <w:pPr>
                    <w:spacing w:after="0"/>
                    <w:rPr>
                      <w:rFonts w:ascii="Times New Roman" w:eastAsia="Times New Roman" w:hAnsi="Times New Roman" w:cs="Times New Roman"/>
                      <w14:ligatures w14:val="none"/>
                    </w:rPr>
                  </w:pPr>
                  <w:bookmarkStart w:id="10" w:name="_Hlk192707638"/>
                  <w:r w:rsidRPr="00752C09">
                    <w:rPr>
                      <w:rFonts w:ascii="Times New Roman" w:eastAsia="Times New Roman" w:hAnsi="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61D8B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£149.28</w:t>
                  </w:r>
                </w:p>
              </w:tc>
              <w:bookmarkEnd w:id="10"/>
            </w:tr>
            <w:tr w:rsidR="00000000" w:rsidRPr="00752C09" w14:paraId="28DABA8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A55D81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50CD25"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£10,244.28</w:t>
                  </w:r>
                </w:p>
              </w:tc>
            </w:tr>
          </w:tbl>
          <w:p w14:paraId="6A331F84" w14:textId="77777777" w:rsidR="00000000" w:rsidRPr="00752C09" w:rsidRDefault="00000000">
            <w:pPr>
              <w:spacing w:after="0"/>
              <w:rPr>
                <w:rFonts w:ascii="Times New Roman" w:eastAsia="Times New Roman" w:hAnsi="Times New Roman" w:cs="Times New Roman"/>
                <w:b/>
                <w:bCs/>
                <w:kern w:val="0"/>
                <w:u w:val="single"/>
                <w14:ligatures w14:val="none"/>
              </w:rPr>
            </w:pPr>
          </w:p>
          <w:p w14:paraId="464CED8F"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Dentafly Clinic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000000" w:rsidRPr="00752C09" w14:paraId="619DF34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042624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C1747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r>
            <w:tr w:rsidR="00000000" w:rsidRPr="00752C09" w14:paraId="652D222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8B339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76CF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£7,622.50</w:t>
                  </w:r>
                </w:p>
              </w:tc>
            </w:tr>
            <w:tr w:rsidR="00000000" w:rsidRPr="00752C09" w14:paraId="2CF0076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839F1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79F67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£149.28</w:t>
                  </w:r>
                </w:p>
              </w:tc>
            </w:tr>
            <w:tr w:rsidR="00000000" w:rsidRPr="00752C09" w14:paraId="29F888E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5980D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FAFCF"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£7,771.78</w:t>
                  </w:r>
                </w:p>
              </w:tc>
            </w:tr>
          </w:tbl>
          <w:p w14:paraId="3EA873DC" w14:textId="77777777" w:rsidR="00000000" w:rsidRPr="00752C09" w:rsidRDefault="00000000">
            <w:pPr>
              <w:spacing w:after="0"/>
              <w:rPr>
                <w:rFonts w:ascii="Times New Roman" w:eastAsia="Times New Roman" w:hAnsi="Times New Roman" w:cs="Times New Roman"/>
                <w:kern w:val="0"/>
                <w14:ligatures w14:val="none"/>
              </w:rPr>
            </w:pPr>
          </w:p>
          <w:p w14:paraId="5F71A160"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Calculations so Far at Minimum Wage for Each Company: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356"/>
              <w:gridCol w:w="1854"/>
              <w:gridCol w:w="1989"/>
            </w:tblGrid>
            <w:tr w:rsidR="00000000" w:rsidRPr="00752C09" w14:paraId="033283B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48D3A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EC066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E96B9"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A93A6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Dentafly Clinic (£)</w:t>
                  </w:r>
                </w:p>
              </w:tc>
            </w:tr>
            <w:tr w:rsidR="00000000" w:rsidRPr="00752C09" w14:paraId="13A1F56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F3FEE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Grand Total - 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862A8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£197.94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A424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£149.28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6D715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£149.28</w:t>
                  </w:r>
                </w:p>
              </w:tc>
            </w:tr>
            <w:tr w:rsidR="00000000" w:rsidRPr="00752C09" w14:paraId="00B4865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74FCE8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B3CD2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D2AB3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F001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£3,353.90</w:t>
                  </w:r>
                </w:p>
              </w:tc>
            </w:tr>
            <w:tr w:rsidR="00000000" w:rsidRPr="00752C09" w14:paraId="1D72002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93AD9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76A9A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£5,622.04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58764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£4,591.08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E5FE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£3,503.18</w:t>
                  </w:r>
                </w:p>
              </w:tc>
            </w:tr>
          </w:tbl>
          <w:p w14:paraId="397CACD6" w14:textId="77777777" w:rsidR="00000000" w:rsidRPr="00752C09" w:rsidRDefault="00000000">
            <w:pPr>
              <w:spacing w:after="0"/>
              <w:rPr>
                <w:rFonts w:ascii="Times New Roman" w:eastAsia="Times New Roman" w:hAnsi="Times New Roman" w:cs="Times New Roman"/>
                <w:kern w:val="0"/>
                <w14:ligatures w14:val="none"/>
              </w:rPr>
            </w:pPr>
          </w:p>
          <w:p w14:paraId="7EFF7152"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Legal Fees and Expenses Verification of Totals</w:t>
            </w:r>
          </w:p>
          <w:p w14:paraId="28AB3FFD" w14:textId="77777777" w:rsidR="00000000" w:rsidRPr="00752C09" w:rsidRDefault="00000000">
            <w:pPr>
              <w:widowControl w:val="0"/>
              <w:numPr>
                <w:ilvl w:val="0"/>
                <w:numId w:val="8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14:ligatures w14:val="none"/>
              </w:rPr>
              <w:t>Total Compensation (£)</w:t>
            </w:r>
            <w:r w:rsidRPr="00752C09">
              <w:rPr>
                <w:rFonts w:ascii="Times New Roman" w:eastAsia="Times New Roman" w:hAnsi="Times New Roman" w:cs="Times New Roman"/>
                <w:kern w:val="0"/>
                <w14:ligatures w14:val="none"/>
              </w:rPr>
              <w:t xml:space="preserve"> is calculated as the sum of:</w:t>
            </w:r>
          </w:p>
          <w:p w14:paraId="4CC2A7A6" w14:textId="77777777" w:rsidR="00000000" w:rsidRPr="00752C09" w:rsidRDefault="00000000">
            <w:pPr>
              <w:widowControl w:val="0"/>
              <w:numPr>
                <w:ilvl w:val="0"/>
                <w:numId w:val="86"/>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Solicitor Fees (Regular Rate).</w:t>
            </w:r>
          </w:p>
          <w:p w14:paraId="62A663DE" w14:textId="77777777" w:rsidR="00000000" w:rsidRPr="00752C09" w:rsidRDefault="00000000">
            <w:pPr>
              <w:widowControl w:val="0"/>
              <w:numPr>
                <w:ilvl w:val="0"/>
                <w:numId w:val="86"/>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Overtime Fees.</w:t>
            </w:r>
          </w:p>
          <w:p w14:paraId="24523050" w14:textId="77777777" w:rsidR="00000000" w:rsidRPr="00752C09" w:rsidRDefault="00000000">
            <w:pPr>
              <w:widowControl w:val="0"/>
              <w:numPr>
                <w:ilvl w:val="0"/>
                <w:numId w:val="86"/>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Night Shift Fees.</w:t>
            </w:r>
          </w:p>
          <w:p w14:paraId="00143FCA" w14:textId="77777777" w:rsidR="00000000" w:rsidRPr="00752C09" w:rsidRDefault="00000000">
            <w:pPr>
              <w:widowControl w:val="0"/>
              <w:numPr>
                <w:ilvl w:val="0"/>
                <w:numId w:val="86"/>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Legal-Fees Out-of-Pocket Expenses.</w:t>
            </w:r>
          </w:p>
          <w:p w14:paraId="23DFC9E1" w14:textId="77777777" w:rsidR="00000000" w:rsidRPr="00752C09" w:rsidRDefault="00000000">
            <w:pPr>
              <w:pBdr>
                <w:bottom w:val="single" w:sz="6" w:space="1" w:color="auto"/>
              </w:pBdr>
              <w:spacing w:after="0"/>
              <w:rPr>
                <w:rFonts w:ascii="Times New Roman" w:eastAsia="Times New Roman" w:hAnsi="Times New Roman" w:cs="Times New Roman"/>
                <w:kern w:val="0"/>
                <w:u w:val="single"/>
                <w14:ligatures w14:val="none"/>
              </w:rPr>
            </w:pPr>
          </w:p>
          <w:p w14:paraId="5B5077A2" w14:textId="77777777" w:rsidR="00000000" w:rsidRPr="00752C09" w:rsidRDefault="00000000">
            <w:pPr>
              <w:spacing w:after="0"/>
              <w:rPr>
                <w:rFonts w:ascii="Times New Roman" w:eastAsia="Times New Roman" w:hAnsi="Times New Roman" w:cs="Times New Roman"/>
                <w:kern w:val="0"/>
                <w:u w:val="single"/>
                <w14:ligatures w14:val="none"/>
              </w:rPr>
            </w:pPr>
          </w:p>
          <w:p w14:paraId="390A607D" w14:textId="77777777" w:rsidR="00000000" w:rsidRPr="00752C09" w:rsidRDefault="00000000">
            <w:pPr>
              <w:spacing w:after="0"/>
              <w:rPr>
                <w:rFonts w:ascii="Times New Roman" w:eastAsia="Times New Roman" w:hAnsi="Times New Roman" w:cs="Times New Roman"/>
                <w:b/>
                <w:bCs/>
                <w:kern w:val="0"/>
                <w:highlight w:val="red"/>
                <w:u w:val="single"/>
                <w14:ligatures w14:val="none"/>
              </w:rPr>
            </w:pPr>
            <w:r w:rsidRPr="00752C09">
              <w:rPr>
                <w:rFonts w:ascii="Times New Roman" w:eastAsia="Times New Roman" w:hAnsi="Times New Roman" w:cs="Times New Roman"/>
                <w:b/>
                <w:bCs/>
                <w:kern w:val="0"/>
                <w:u w:val="single"/>
                <w14:ligatures w14:val="none"/>
              </w:rPr>
              <w:t>Additional Costs Specific to Claims</w:t>
            </w:r>
          </w:p>
          <w:p w14:paraId="5E245EB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Next is the updated </w:t>
            </w:r>
            <w:r w:rsidRPr="00752C09">
              <w:rPr>
                <w:rFonts w:ascii="Times New Roman" w:eastAsia="Times New Roman" w:hAnsi="Times New Roman" w:cs="Times New Roman"/>
                <w:b/>
                <w:bCs/>
                <w:kern w:val="0"/>
                <w:u w:val="single"/>
                <w14:ligatures w14:val="none"/>
              </w:rPr>
              <w:t>“Compensation Breakdown,”</w:t>
            </w:r>
            <w:r w:rsidRPr="00752C09">
              <w:rPr>
                <w:rFonts w:ascii="Times New Roman" w:eastAsia="Times New Roman" w:hAnsi="Times New Roman" w:cs="Times New Roman"/>
                <w:kern w:val="0"/>
                <w14:ligatures w14:val="none"/>
              </w:rPr>
              <w:t xml:space="preserve"> incorporating </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b/>
                <w:bCs/>
                <w:kern w:val="0"/>
                <w:u w:val="single"/>
                <w14:ligatures w14:val="none"/>
              </w:rPr>
              <w:t>Legal-Fees &amp; Legal-Out-of-Pocket Expenses (£)</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and including</w:t>
            </w:r>
            <w:r w:rsidRPr="00752C09">
              <w:rPr>
                <w:rFonts w:ascii="Times New Roman" w:eastAsia="Times New Roman" w:hAnsi="Times New Roman" w:cs="Times New Roman"/>
                <w:b/>
                <w:bCs/>
                <w:kern w:val="0"/>
                <w14:ligatures w14:val="none"/>
              </w:rPr>
              <w:t xml:space="preserve"> “</w:t>
            </w:r>
            <w:r w:rsidRPr="00752C09">
              <w:rPr>
                <w:rFonts w:ascii="Times New Roman" w:eastAsia="Times New Roman" w:hAnsi="Times New Roman" w:cs="Times New Roman"/>
                <w:b/>
                <w:bCs/>
                <w:kern w:val="0"/>
                <w:u w:val="single"/>
                <w14:ligatures w14:val="none"/>
              </w:rPr>
              <w:t>Client Out-of-Pocket Expenses (£)</w:t>
            </w:r>
            <w:r w:rsidRPr="00752C09">
              <w:rPr>
                <w:rFonts w:ascii="Times New Roman" w:eastAsia="Times New Roman" w:hAnsi="Times New Roman" w:cs="Times New Roman"/>
                <w:b/>
                <w:bCs/>
                <w:kern w:val="0"/>
                <w14:ligatures w14:val="none"/>
              </w:rPr>
              <w:t xml:space="preserve">” </w:t>
            </w:r>
            <w:r w:rsidRPr="00752C09">
              <w:rPr>
                <w:rFonts w:ascii="Times New Roman" w:eastAsia="Times New Roman" w:hAnsi="Times New Roman" w:cs="Times New Roman"/>
                <w:kern w:val="0"/>
                <w14:ligatures w14:val="none"/>
              </w:rPr>
              <w:t>for the clarity of completeness:</w:t>
            </w:r>
          </w:p>
          <w:p w14:paraId="3451B0DA" w14:textId="77777777" w:rsidR="00000000" w:rsidRPr="00752C09" w:rsidRDefault="00000000">
            <w:pPr>
              <w:pBdr>
                <w:bottom w:val="single" w:sz="6" w:space="1" w:color="auto"/>
              </w:pBdr>
              <w:spacing w:after="0"/>
              <w:rPr>
                <w:rFonts w:ascii="Times New Roman" w:eastAsia="Times New Roman" w:hAnsi="Times New Roman" w:cs="Times New Roman"/>
                <w:b/>
                <w:bCs/>
                <w:kern w:val="0"/>
                <w:highlight w:val="red"/>
                <w:u w:val="single"/>
                <w14:ligatures w14:val="none"/>
              </w:rPr>
            </w:pPr>
          </w:p>
          <w:p w14:paraId="3CFA5B09" w14:textId="77777777" w:rsidR="00000000" w:rsidRPr="00752C09" w:rsidRDefault="00000000">
            <w:pPr>
              <w:spacing w:after="0"/>
              <w:rPr>
                <w:rFonts w:ascii="Times New Roman" w:eastAsia="Times New Roman" w:hAnsi="Times New Roman" w:cs="Times New Roman"/>
                <w:b/>
                <w:bCs/>
                <w:kern w:val="0"/>
                <w:u w:val="single"/>
                <w14:ligatures w14:val="none"/>
              </w:rPr>
            </w:pPr>
          </w:p>
          <w:p w14:paraId="6B8338D1"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Dentafly Clinic Claim as of so far with Medical Negligence Costs (£):</w:t>
            </w:r>
          </w:p>
          <w:p w14:paraId="24278DE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This includes costs incurred due to medical negligence, such as additional treatment or damages, and may include additional fees where applicable. These are accounted for separately from the total off:</w:t>
            </w:r>
          </w:p>
          <w:p w14:paraId="1C7AD691" w14:textId="77777777" w:rsidR="00000000" w:rsidRPr="00752C09" w:rsidRDefault="00000000">
            <w:pPr>
              <w:widowControl w:val="0"/>
              <w:numPr>
                <w:ilvl w:val="0"/>
                <w:numId w:val="8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w:t>
            </w:r>
            <w:r w:rsidRPr="00752C09">
              <w:rPr>
                <w:rFonts w:ascii="Times New Roman" w:eastAsia="Times New Roman" w:hAnsi="Times New Roman" w:cs="Times New Roman"/>
                <w:b/>
                <w:bCs/>
                <w:kern w:val="0"/>
                <w14:ligatures w14:val="none"/>
              </w:rPr>
              <w:t xml:space="preserve"> = £7,771.78 </w:t>
            </w:r>
          </w:p>
          <w:p w14:paraId="2F864CBF" w14:textId="77777777" w:rsidR="00000000" w:rsidRPr="00752C09" w:rsidRDefault="00000000">
            <w:pPr>
              <w:spacing w:after="0"/>
              <w:rPr>
                <w:rFonts w:ascii="Times New Roman" w:eastAsia="Times New Roman" w:hAnsi="Times New Roman" w:cs="Times New Roman"/>
                <w:b/>
                <w:bCs/>
                <w:color w:val="FF0000"/>
                <w:kern w:val="0"/>
                <w:u w:val="single"/>
                <w14:ligatures w14:val="none"/>
              </w:rPr>
            </w:pPr>
          </w:p>
          <w:p w14:paraId="4E3B0D95"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Teeth Turkey Claim – Updated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gridCol w:w="3392"/>
              <w:gridCol w:w="856"/>
            </w:tblGrid>
            <w:tr w:rsidR="00000000" w:rsidRPr="00752C09" w14:paraId="5445296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84F0E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Expense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1BD89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50010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Exhibit</w:t>
                  </w:r>
                </w:p>
              </w:tc>
            </w:tr>
            <w:tr w:rsidR="00000000" w:rsidRPr="00752C09" w14:paraId="308ECEB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C528B5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Initial Quote: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B78B0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£1,325.00 “Not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5D54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w:t>
                  </w:r>
                </w:p>
              </w:tc>
            </w:tr>
            <w:tr w:rsidR="00000000" w:rsidRPr="00752C09" w14:paraId="4C9FA97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9D810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Ceramic Zirconium Crowns: 5 Crowns @ £125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6B99A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£625.00 “Not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F24075" w14:textId="77777777" w:rsidR="00000000" w:rsidRPr="00752C09" w:rsidRDefault="00000000">
                  <w:pPr>
                    <w:rPr>
                      <w:rFonts w:ascii="Times New Roman" w:eastAsia="Times New Roman" w:hAnsi="Times New Roman" w:cs="Times New Roman"/>
                      <w14:ligatures w14:val="none"/>
                    </w:rPr>
                  </w:pPr>
                </w:p>
              </w:tc>
            </w:tr>
            <w:tr w:rsidR="00000000" w:rsidRPr="00752C09" w14:paraId="15A92C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34EF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Straumman Neodent Implants N Abutments: 2 Implants @ £350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CF479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£700.00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F9EA95" w14:textId="77777777" w:rsidR="00000000" w:rsidRPr="00752C09" w:rsidRDefault="00000000">
                  <w:pPr>
                    <w:rPr>
                      <w:rFonts w:ascii="Times New Roman" w:eastAsia="Times New Roman" w:hAnsi="Times New Roman" w:cs="Times New Roman"/>
                      <w14:ligatures w14:val="none"/>
                    </w:rPr>
                  </w:pPr>
                </w:p>
              </w:tc>
            </w:tr>
            <w:tr w:rsidR="00000000" w:rsidRPr="00752C09" w14:paraId="727B64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620B49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Initial Quote Agreed to be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BCB18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£1,325.00 “Not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2D253" w14:textId="77777777" w:rsidR="00000000" w:rsidRPr="00752C09" w:rsidRDefault="00000000">
                  <w:pPr>
                    <w:rPr>
                      <w:rFonts w:ascii="Times New Roman" w:eastAsia="Times New Roman" w:hAnsi="Times New Roman" w:cs="Times New Roman"/>
                      <w14:ligatures w14:val="none"/>
                    </w:rPr>
                  </w:pPr>
                </w:p>
              </w:tc>
            </w:tr>
            <w:tr w:rsidR="00000000" w:rsidRPr="00752C09" w14:paraId="7CAC6AF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D09AA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Consultation Second Quote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CADA8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£1,675.00 “Bank Transferred As Exhibited!”</w:t>
                  </w:r>
                </w:p>
                <w:p w14:paraId="5C2F4F2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C8CA5" w14:textId="77777777" w:rsidR="00000000" w:rsidRPr="00752C09" w:rsidRDefault="00000000">
                  <w:pPr>
                    <w:rPr>
                      <w:rFonts w:ascii="Times New Roman" w:eastAsia="Times New Roman" w:hAnsi="Times New Roman" w:cs="Times New Roman"/>
                      <w14:ligatures w14:val="none"/>
                    </w:rPr>
                  </w:pPr>
                </w:p>
              </w:tc>
            </w:tr>
            <w:tr w:rsidR="00000000" w:rsidRPr="00752C09" w14:paraId="1B6EE50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91259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Additional Charges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5C800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£375.00 “Paid, 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A95D5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AA</w:t>
                  </w:r>
                </w:p>
              </w:tc>
            </w:tr>
            <w:tr w:rsidR="00000000" w:rsidRPr="00752C09" w14:paraId="10AC215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54A17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X1 Extra Crown (Not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267D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£125.00 “Not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632EB" w14:textId="77777777" w:rsidR="00000000" w:rsidRPr="00752C09" w:rsidRDefault="00000000">
                  <w:pPr>
                    <w:rPr>
                      <w:rFonts w:ascii="Times New Roman" w:eastAsia="Times New Roman" w:hAnsi="Times New Roman" w:cs="Times New Roman"/>
                      <w14:ligatures w14:val="none"/>
                    </w:rPr>
                  </w:pPr>
                </w:p>
              </w:tc>
            </w:tr>
            <w:tr w:rsidR="00000000" w:rsidRPr="00752C09" w14:paraId="2BC1217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688A4E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Implants (X2 @ £125 Each)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2B33F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767DB4" w14:textId="77777777" w:rsidR="00000000" w:rsidRPr="00752C09" w:rsidRDefault="00000000">
                  <w:pPr>
                    <w:rPr>
                      <w:rFonts w:ascii="Times New Roman" w:eastAsia="Times New Roman" w:hAnsi="Times New Roman" w:cs="Times New Roman"/>
                      <w14:ligatures w14:val="none"/>
                    </w:rPr>
                  </w:pPr>
                </w:p>
              </w:tc>
            </w:tr>
            <w:tr w:rsidR="00000000" w:rsidRPr="00752C09" w14:paraId="06E5E12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B2E434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Total Before Discount: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D7BB3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£1,675.00 “Paid, 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36A85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w:t>
                  </w:r>
                </w:p>
              </w:tc>
            </w:tr>
            <w:tr w:rsidR="00000000" w:rsidRPr="00752C09" w14:paraId="1FF298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FABE2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Staff Discount: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5EA29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-£25.00 “Not to be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91017A" w14:textId="77777777" w:rsidR="00000000" w:rsidRPr="00752C09" w:rsidRDefault="00000000">
                  <w:pPr>
                    <w:rPr>
                      <w:rFonts w:ascii="Times New Roman" w:eastAsia="Times New Roman" w:hAnsi="Times New Roman" w:cs="Times New Roman"/>
                      <w14:ligatures w14:val="none"/>
                    </w:rPr>
                  </w:pPr>
                </w:p>
              </w:tc>
            </w:tr>
            <w:tr w:rsidR="00000000" w:rsidRPr="00752C09" w14:paraId="374FC40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8C24E8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Final Total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4A66A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£1,650.00 “Bank Transferred As Exhibited!”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5112EB" w14:textId="77777777" w:rsidR="00000000" w:rsidRPr="00752C09" w:rsidRDefault="00000000">
                  <w:pPr>
                    <w:rPr>
                      <w:rFonts w:ascii="Times New Roman" w:eastAsia="Times New Roman" w:hAnsi="Times New Roman" w:cs="Times New Roman"/>
                      <w14:ligatures w14:val="none"/>
                    </w:rPr>
                  </w:pPr>
                </w:p>
              </w:tc>
            </w:tr>
            <w:tr w:rsidR="00000000" w:rsidRPr="00752C09" w14:paraId="7DEF3FE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A20D1C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Other Costs (Cab Fare, Food, Drink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1DB6A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F6322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w:t>
                  </w:r>
                </w:p>
              </w:tc>
            </w:tr>
            <w:tr w:rsidR="00000000" w:rsidRPr="00752C09" w14:paraId="2DE2933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72BE0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Recovery of Costs for Lifetime Surgical Damage Caused by Lower Graded Implants: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F024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£20,650.00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BF95C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BB</w:t>
                  </w:r>
                </w:p>
              </w:tc>
            </w:tr>
            <w:tr w:rsidR="00000000" w:rsidRPr="00752C09" w14:paraId="0816CD8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378D1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Cost of Flights for Return: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2C747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“Negotiated With Discretion!”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7D9DAC" w14:textId="77777777" w:rsidR="00000000" w:rsidRPr="00752C09" w:rsidRDefault="00000000">
                  <w:pPr>
                    <w:rPr>
                      <w:rFonts w:ascii="Times New Roman" w:eastAsia="Times New Roman" w:hAnsi="Times New Roman" w:cs="Times New Roman"/>
                      <w14:ligatures w14:val="none"/>
                    </w:rPr>
                  </w:pPr>
                </w:p>
              </w:tc>
            </w:tr>
            <w:tr w:rsidR="00000000" w:rsidRPr="00752C09" w14:paraId="764B47C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DD708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Additional Hotel Costs (£2,000 Threshold):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688F3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“Negotiated With Discretion!”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4BB428" w14:textId="77777777" w:rsidR="00000000" w:rsidRPr="00752C09" w:rsidRDefault="00000000">
                  <w:pPr>
                    <w:rPr>
                      <w:rFonts w:ascii="Times New Roman" w:eastAsia="Times New Roman" w:hAnsi="Times New Roman" w:cs="Times New Roman"/>
                      <w14:ligatures w14:val="none"/>
                    </w:rPr>
                  </w:pPr>
                </w:p>
              </w:tc>
            </w:tr>
          </w:tbl>
          <w:p w14:paraId="410CC687"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228F5FF"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Additional Costs and Totals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4557"/>
            </w:tblGrid>
            <w:tr w:rsidR="00000000" w:rsidRPr="00752C09" w14:paraId="4C3AF72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72000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7851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r>
            <w:tr w:rsidR="00000000" w:rsidRPr="00752C09" w14:paraId="4E58A453" w14:textId="77777777">
              <w:trPr>
                <w:tblHeader/>
                <w:tblCellSpacing w:w="15" w:type="dxa"/>
              </w:trPr>
              <w:tc>
                <w:tcPr>
                  <w:tcW w:w="9290" w:type="dxa"/>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D27E3BE"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 xml:space="preserve">Client Recovered Receipts </w:t>
                  </w:r>
                </w:p>
              </w:tc>
            </w:tr>
            <w:tr w:rsidR="00000000" w:rsidRPr="00752C09" w14:paraId="046BDF5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A4D5C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Straumman Neodent Implants N Abutments: 2 Implants @ £350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A8F92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£700.00 “Recovering!” </w:t>
                  </w:r>
                  <w:r w:rsidRPr="00752C09">
                    <w:rPr>
                      <w:rFonts w:ascii="Times New Roman" w:eastAsia="Times New Roman" w:hAnsi="Times New Roman" w:cs="Times New Roman"/>
                      <w:b/>
                      <w:bCs/>
                      <w:u w:val="single"/>
                      <w14:ligatures w14:val="none"/>
                    </w:rPr>
                    <w:t>Not Included In Prior Workout  Sums!</w:t>
                  </w:r>
                </w:p>
              </w:tc>
            </w:tr>
            <w:tr w:rsidR="00000000" w:rsidRPr="00752C09" w14:paraId="12B7417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638B4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Implants (X2 @ £125 Each)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E2327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£250.00 “Recovering!”</w:t>
                  </w:r>
                </w:p>
              </w:tc>
            </w:tr>
            <w:tr w:rsidR="00000000" w:rsidRPr="00752C09" w14:paraId="416BF36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56851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Other Costs (Cab Fare, Food, Drink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3B77B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£30.00 “Recovering!”</w:t>
                  </w:r>
                </w:p>
              </w:tc>
            </w:tr>
            <w:tr w:rsidR="00000000" w:rsidRPr="00752C09" w14:paraId="6A50722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565AD67"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Recovery of Costs for Lifetime Surgical Damage Caused by Lower Graded Implants: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BA335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£20,650.00 “Recovering!”</w:t>
                  </w:r>
                </w:p>
              </w:tc>
            </w:tr>
            <w:tr w:rsidR="00000000" w:rsidRPr="00752C09" w14:paraId="2492A4B7"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B387BC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Cost of Flights for Return: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F0E51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“Negotiated With Discretion!”</w:t>
                  </w:r>
                </w:p>
              </w:tc>
            </w:tr>
            <w:tr w:rsidR="00000000" w:rsidRPr="00752C09" w14:paraId="0EBD5D4A"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C5BAC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Additional Hotel Costs (£2,000 Threshold):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9B23E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“Negotiated With Discretion!”</w:t>
                  </w:r>
                </w:p>
              </w:tc>
            </w:tr>
            <w:tr w:rsidR="00000000" w:rsidRPr="00752C09" w14:paraId="0E6B434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B0A9D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Client Recovered Out of pocket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705B4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£21.630.00</w:t>
                  </w:r>
                </w:p>
              </w:tc>
            </w:tr>
            <w:tr w:rsidR="00000000" w:rsidRPr="00752C09" w14:paraId="1AC30382" w14:textId="77777777">
              <w:trPr>
                <w:tblHeader/>
                <w:tblCellSpacing w:w="15" w:type="dxa"/>
              </w:trPr>
              <w:tc>
                <w:tcPr>
                  <w:tcW w:w="9290" w:type="dxa"/>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01F93A"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All Receipts Together</w:t>
                  </w:r>
                </w:p>
              </w:tc>
            </w:tr>
            <w:tr w:rsidR="00000000" w:rsidRPr="00752C09" w14:paraId="2B444CE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6A591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E95A9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£21.630.00 “Hotel &amp; Flights to be Negotiated, as Above!”</w:t>
                  </w:r>
                </w:p>
              </w:tc>
            </w:tr>
            <w:tr w:rsidR="00000000" w:rsidRPr="00752C09" w14:paraId="6CBC5D9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6465CA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5C873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£7,771.78</w:t>
                  </w:r>
                  <w:r w:rsidRPr="00752C09">
                    <w:rPr>
                      <w:rFonts w:ascii="Times New Roman" w:eastAsia="Times New Roman" w:hAnsi="Times New Roman" w:cs="Times New Roman"/>
                      <w:b/>
                      <w:bCs/>
                      <w14:ligatures w14:val="none"/>
                    </w:rPr>
                    <w:t xml:space="preserve"> </w:t>
                  </w:r>
                  <w:r w:rsidRPr="00752C09">
                    <w:rPr>
                      <w:rFonts w:ascii="Times New Roman" w:eastAsia="Times New Roman" w:hAnsi="Times New Roman" w:cs="Times New Roman"/>
                      <w14:ligatures w14:val="none"/>
                    </w:rPr>
                    <w:t xml:space="preserve"> “Recovering!”</w:t>
                  </w:r>
                </w:p>
              </w:tc>
            </w:tr>
            <w:tr w:rsidR="00000000" w:rsidRPr="00752C09" w14:paraId="15DF586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5E3E93" w14:textId="77777777" w:rsidR="00000000" w:rsidRPr="00752C09" w:rsidRDefault="00000000">
                  <w:pPr>
                    <w:spacing w:after="0"/>
                    <w:rPr>
                      <w:rFonts w:ascii="Times New Roman" w:eastAsia="Times New Roman" w:hAnsi="Times New Roman" w:cs="Times New Roman"/>
                      <w14:ligatures w14:val="none"/>
                    </w:rPr>
                  </w:pPr>
                  <w:bookmarkStart w:id="11" w:name="_Hlk192682607"/>
                  <w:r w:rsidRPr="00752C09">
                    <w:rPr>
                      <w:rFonts w:ascii="Times New Roman" w:eastAsia="Times New Roman" w:hAnsi="Times New Roman" w:cs="Times New Roman"/>
                      <w14:ligatures w14:val="none"/>
                    </w:rPr>
                    <w:t xml:space="preserve">Minimum Wage Work Hours Cost </w:t>
                  </w:r>
                  <w:r w:rsidRPr="00752C09">
                    <w:rPr>
                      <w:rFonts w:ascii="Times New Roman" w:eastAsia="Times New Roman" w:hAnsi="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93382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£3,080.00 </w:t>
                  </w:r>
                  <w:r w:rsidRPr="00752C09">
                    <w:rPr>
                      <w:rFonts w:ascii="Times New Roman" w:eastAsia="Times New Roman" w:hAnsi="Times New Roman" w:cs="Times New Roman"/>
                      <w:b/>
                      <w:bCs/>
                      <w:u w:val="single"/>
                      <w14:ligatures w14:val="none"/>
                    </w:rPr>
                    <w:t>“Not Included in Totals”</w:t>
                  </w:r>
                </w:p>
              </w:tc>
              <w:bookmarkEnd w:id="11"/>
            </w:tr>
            <w:tr w:rsidR="00000000" w:rsidRPr="00752C09" w14:paraId="1265369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4F9F38"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9BF07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£29,401.78</w:t>
                  </w:r>
                </w:p>
              </w:tc>
            </w:tr>
          </w:tbl>
          <w:p w14:paraId="4FEBF03C"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96BFC2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£21,630.00 + £7,771.78 = £29,401.78</w:t>
            </w:r>
          </w:p>
          <w:p w14:paraId="2EB5FDAD" w14:textId="77777777" w:rsidR="00000000" w:rsidRPr="00752C09" w:rsidRDefault="00000000">
            <w:pPr>
              <w:spacing w:after="0"/>
              <w:rPr>
                <w:rFonts w:ascii="Times New Roman" w:eastAsia="Times New Roman" w:hAnsi="Times New Roman" w:cs="Times New Roman"/>
                <w:b/>
                <w:bCs/>
                <w:kern w:val="0"/>
                <w:u w:val="single"/>
                <w14:ligatures w14:val="none"/>
              </w:rPr>
            </w:pPr>
          </w:p>
          <w:p w14:paraId="16D1999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Grand Total After All, Compensation with Solicitor Fees: £29,401.78</w:t>
            </w:r>
          </w:p>
          <w:p w14:paraId="01FDCAC4"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Note:</w:t>
            </w:r>
            <w:r w:rsidRPr="00752C09">
              <w:rPr>
                <w:rFonts w:ascii="Times New Roman" w:eastAsia="Times New Roman" w:hAnsi="Times New Roman" w:cs="Times New Roman"/>
                <w:kern w:val="0"/>
                <w14:ligatures w14:val="none"/>
              </w:rPr>
              <w:t xml:space="preserve"> This grand total includes:</w:t>
            </w:r>
          </w:p>
          <w:p w14:paraId="00586852" w14:textId="77777777" w:rsidR="00000000" w:rsidRPr="00752C09" w:rsidRDefault="00000000">
            <w:pPr>
              <w:widowControl w:val="0"/>
              <w:numPr>
                <w:ilvl w:val="0"/>
                <w:numId w:val="8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14:ligatures w14:val="none"/>
              </w:rPr>
              <w:t>Medical Negligence Costs (£20,650.00)</w:t>
            </w:r>
            <w:r w:rsidRPr="00752C09">
              <w:rPr>
                <w:rFonts w:ascii="Times New Roman" w:eastAsia="Times New Roman" w:hAnsi="Times New Roman" w:cs="Times New Roman"/>
                <w:kern w:val="0"/>
                <w14:ligatures w14:val="none"/>
              </w:rPr>
              <w:t>.</w:t>
            </w:r>
          </w:p>
          <w:p w14:paraId="5AA6BE39" w14:textId="77777777" w:rsidR="00000000" w:rsidRPr="00752C09" w:rsidRDefault="00000000">
            <w:pPr>
              <w:widowControl w:val="0"/>
              <w:numPr>
                <w:ilvl w:val="0"/>
                <w:numId w:val="8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Additional expenses such as </w:t>
            </w:r>
            <w:r w:rsidRPr="00752C09">
              <w:rPr>
                <w:rFonts w:ascii="Times New Roman" w:eastAsia="Times New Roman" w:hAnsi="Times New Roman" w:cs="Times New Roman"/>
                <w:b/>
                <w:bCs/>
                <w:kern w:val="0"/>
                <w14:ligatures w14:val="none"/>
              </w:rPr>
              <w:t>Legal Fees</w:t>
            </w:r>
            <w:r w:rsidRPr="00752C09">
              <w:rPr>
                <w:rFonts w:ascii="Times New Roman" w:eastAsia="Times New Roman" w:hAnsi="Times New Roman" w:cs="Times New Roman"/>
                <w:kern w:val="0"/>
                <w14:ligatures w14:val="none"/>
              </w:rPr>
              <w:t xml:space="preserve"> and </w:t>
            </w:r>
            <w:r w:rsidRPr="00752C09">
              <w:rPr>
                <w:rFonts w:ascii="Times New Roman" w:eastAsia="Times New Roman" w:hAnsi="Times New Roman" w:cs="Times New Roman"/>
                <w:b/>
                <w:bCs/>
                <w:kern w:val="0"/>
                <w14:ligatures w14:val="none"/>
              </w:rPr>
              <w:t>Out-of-Pocket Expenses</w:t>
            </w:r>
            <w:r w:rsidRPr="00752C09">
              <w:rPr>
                <w:rFonts w:ascii="Times New Roman" w:eastAsia="Times New Roman" w:hAnsi="Times New Roman" w:cs="Times New Roman"/>
                <w:kern w:val="0"/>
                <w14:ligatures w14:val="none"/>
              </w:rPr>
              <w:t xml:space="preserve">, except </w:t>
            </w:r>
            <w:r w:rsidRPr="00752C09">
              <w:rPr>
                <w:rFonts w:ascii="Times New Roman" w:eastAsia="Times New Roman" w:hAnsi="Times New Roman" w:cs="Times New Roman"/>
                <w:b/>
                <w:bCs/>
                <w:kern w:val="0"/>
                <w14:ligatures w14:val="none"/>
              </w:rPr>
              <w:t>Work Hours Costs</w:t>
            </w:r>
            <w:r w:rsidRPr="00752C09">
              <w:rPr>
                <w:rFonts w:ascii="Times New Roman" w:eastAsia="Times New Roman" w:hAnsi="Times New Roman" w:cs="Times New Roman"/>
                <w:kern w:val="0"/>
                <w14:ligatures w14:val="none"/>
              </w:rPr>
              <w:t>, which are noted separately.</w:t>
            </w:r>
          </w:p>
          <w:p w14:paraId="49DC7687" w14:textId="77777777" w:rsidR="00000000" w:rsidRPr="00752C09" w:rsidRDefault="00000000">
            <w:pPr>
              <w:widowControl w:val="0"/>
              <w:numPr>
                <w:ilvl w:val="0"/>
                <w:numId w:val="8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Costs marked "Recovering" or "Negotiated With Discretion" are pending confirmation or negotiation.</w:t>
            </w:r>
          </w:p>
          <w:p w14:paraId="29BC0338"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new total for Dentafly Clinic is </w:t>
            </w:r>
            <w:r w:rsidRPr="00752C09">
              <w:rPr>
                <w:rFonts w:ascii="Times New Roman" w:eastAsia="Times New Roman" w:hAnsi="Times New Roman" w:cs="Times New Roman"/>
                <w:b/>
                <w:bCs/>
                <w:kern w:val="0"/>
                <w:u w:val="single"/>
                <w14:ligatures w14:val="none"/>
              </w:rPr>
              <w:t xml:space="preserve">£29,401.78 </w:t>
            </w:r>
            <w:r w:rsidRPr="00752C09">
              <w:rPr>
                <w:rFonts w:ascii="Times New Roman" w:eastAsia="Times New Roman" w:hAnsi="Times New Roman" w:cs="Times New Roman"/>
                <w:kern w:val="0"/>
                <w14:ligatures w14:val="none"/>
              </w:rPr>
              <w:t>and here is the revised information, based on Minimum Wage:</w:t>
            </w:r>
          </w:p>
          <w:p w14:paraId="2CD43D95" w14:textId="77777777" w:rsidR="00000000" w:rsidRPr="00752C09" w:rsidRDefault="00000000">
            <w:pPr>
              <w:spacing w:after="0"/>
              <w:rPr>
                <w:rFonts w:ascii="Times New Roman" w:eastAsia="Times New Roman" w:hAnsi="Times New Roman" w:cs="Times New Roman"/>
                <w:kern w:val="0"/>
                <w14:ligatures w14:val="none"/>
              </w:rPr>
            </w:pPr>
          </w:p>
          <w:p w14:paraId="654B467B" w14:textId="77777777" w:rsidR="00000000" w:rsidRPr="00752C09" w:rsidRDefault="00000000">
            <w:pPr>
              <w:spacing w:after="0"/>
              <w:rPr>
                <w:rFonts w:ascii="Times New Roman" w:eastAsia="Times New Roman" w:hAnsi="Times New Roman" w:cs="Times New Roman"/>
                <w:b/>
                <w:bCs/>
                <w:kern w:val="0"/>
                <w:u w:val="single"/>
                <w14:ligatures w14:val="none"/>
              </w:rPr>
            </w:pPr>
            <w:bookmarkStart w:id="12" w:name="_Hlk192687393"/>
            <w:r w:rsidRPr="00752C09">
              <w:rPr>
                <w:rFonts w:ascii="Times New Roman" w:eastAsia="Times New Roman" w:hAnsi="Times New Roman" w:cs="Times New Roman"/>
                <w:b/>
                <w:bCs/>
                <w:kern w:val="0"/>
                <w:u w:val="single"/>
                <w14:ligatures w14:val="none"/>
              </w:rPr>
              <w:t>Minimum Wage and Claim Totals</w:t>
            </w:r>
          </w:p>
          <w:p w14:paraId="13DBD638" w14:textId="77777777" w:rsidR="00000000" w:rsidRPr="00752C09" w:rsidRDefault="00000000">
            <w:pPr>
              <w:widowControl w:val="0"/>
              <w:numPr>
                <w:ilvl w:val="0"/>
                <w:numId w:val="8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Calculations for Minimum Wage so Far:</w:t>
            </w:r>
          </w:p>
          <w:p w14:paraId="73B5EDA5" w14:textId="77777777" w:rsidR="00000000" w:rsidRPr="00752C09" w:rsidRDefault="00000000">
            <w:pPr>
              <w:widowControl w:val="0"/>
              <w:numPr>
                <w:ilvl w:val="0"/>
                <w:numId w:val="90"/>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Trip.com</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£197.94 + £5,424.10 = </w:t>
            </w:r>
            <w:r w:rsidRPr="00752C09">
              <w:rPr>
                <w:rFonts w:ascii="Times New Roman" w:eastAsia="Times New Roman" w:hAnsi="Times New Roman" w:cs="Times New Roman"/>
                <w:b/>
                <w:bCs/>
                <w:kern w:val="0"/>
                <w14:ligatures w14:val="none"/>
              </w:rPr>
              <w:t>£5,622.04</w:t>
            </w:r>
          </w:p>
          <w:p w14:paraId="256AC1D6" w14:textId="77777777" w:rsidR="00000000" w:rsidRPr="00752C09" w:rsidRDefault="00000000">
            <w:pPr>
              <w:widowControl w:val="0"/>
              <w:numPr>
                <w:ilvl w:val="0"/>
                <w:numId w:val="90"/>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£149.28 + £4,441.80 = </w:t>
            </w:r>
            <w:r w:rsidRPr="00752C09">
              <w:rPr>
                <w:rFonts w:ascii="Times New Roman" w:eastAsia="Times New Roman" w:hAnsi="Times New Roman" w:cs="Times New Roman"/>
                <w:b/>
                <w:bCs/>
                <w:kern w:val="0"/>
                <w14:ligatures w14:val="none"/>
              </w:rPr>
              <w:t>£4,591.08</w:t>
            </w:r>
          </w:p>
          <w:p w14:paraId="0B9B01FE" w14:textId="77777777" w:rsidR="00000000" w:rsidRPr="00752C09" w:rsidRDefault="00000000">
            <w:pPr>
              <w:widowControl w:val="0"/>
              <w:numPr>
                <w:ilvl w:val="0"/>
                <w:numId w:val="90"/>
              </w:numPr>
              <w:spacing w:after="0"/>
              <w:rPr>
                <w:rFonts w:ascii="Times New Roman" w:eastAsia="Times New Roman" w:hAnsi="Times New Roman" w:cs="Times New Roman"/>
                <w:kern w:val="0"/>
                <w14:ligatures w14:val="none"/>
              </w:rPr>
            </w:pPr>
            <w:bookmarkStart w:id="13" w:name="_Hlk192687532"/>
            <w:r w:rsidRPr="00752C09">
              <w:rPr>
                <w:rFonts w:ascii="Times New Roman" w:eastAsia="Times New Roman" w:hAnsi="Times New Roman" w:cs="Times New Roman"/>
                <w:b/>
                <w:bCs/>
                <w:kern w:val="0"/>
                <w:u w:val="single"/>
                <w14:ligatures w14:val="none"/>
              </w:rPr>
              <w:t>Dentafly Clinic</w:t>
            </w:r>
            <w:bookmarkEnd w:id="13"/>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£149.28 + £3,353.90 = </w:t>
            </w:r>
            <w:r w:rsidRPr="00752C09">
              <w:rPr>
                <w:rFonts w:ascii="Times New Roman" w:eastAsia="Times New Roman" w:hAnsi="Times New Roman" w:cs="Times New Roman"/>
                <w:b/>
                <w:bCs/>
                <w:kern w:val="0"/>
                <w14:ligatures w14:val="none"/>
              </w:rPr>
              <w:t>£3,503.18</w:t>
            </w:r>
            <w:bookmarkEnd w:id="12"/>
          </w:p>
          <w:p w14:paraId="54A8192E" w14:textId="77777777" w:rsidR="00000000" w:rsidRPr="00752C09" w:rsidRDefault="00000000">
            <w:pPr>
              <w:spacing w:after="0"/>
              <w:ind w:left="720"/>
              <w:contextualSpacing/>
              <w:rPr>
                <w:rFonts w:ascii="Times New Roman" w:eastAsia="Times New Roman" w:hAnsi="Times New Roman" w:cs="Times New Roman"/>
                <w:b/>
                <w:bCs/>
                <w:kern w:val="0"/>
                <w:u w:val="single"/>
                <w14:ligatures w14:val="none"/>
              </w:rPr>
            </w:pPr>
          </w:p>
          <w:p w14:paraId="4FDAE47C" w14:textId="77777777" w:rsidR="00000000" w:rsidRPr="00752C09" w:rsidRDefault="00000000">
            <w:pPr>
              <w:widowControl w:val="0"/>
              <w:numPr>
                <w:ilvl w:val="0"/>
                <w:numId w:val="89"/>
              </w:numPr>
              <w:spacing w:after="0"/>
              <w:contextualSpacing/>
              <w:rPr>
                <w:rFonts w:ascii="Times New Roman" w:eastAsia="Times New Roman" w:hAnsi="Times New Roman" w:cs="Times New Roman"/>
                <w:b/>
                <w:bCs/>
                <w:kern w:val="0"/>
                <w:u w:val="single"/>
                <w14:ligatures w14:val="none"/>
              </w:rPr>
            </w:pPr>
            <w:bookmarkStart w:id="14" w:name="_Hlk192687511"/>
            <w:r w:rsidRPr="00752C09">
              <w:rPr>
                <w:rFonts w:ascii="Times New Roman" w:eastAsia="Times New Roman" w:hAnsi="Times New Roman" w:cs="Times New Roman"/>
                <w:b/>
                <w:bCs/>
                <w:kern w:val="0"/>
                <w:u w:val="single"/>
                <w14:ligatures w14:val="none"/>
              </w:rPr>
              <w:t>Add with Client Out-of-Pocket Expenses &amp; Fee:</w:t>
            </w:r>
          </w:p>
          <w:p w14:paraId="1B7C3CAB" w14:textId="77777777" w:rsidR="00000000" w:rsidRPr="00752C09" w:rsidRDefault="00000000">
            <w:p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For Dentafly Clinic, we add</w:t>
            </w:r>
            <w:r w:rsidRPr="00752C09">
              <w:rPr>
                <w:rFonts w:ascii="Times New Roman" w:eastAsia="Times New Roman" w:hAnsi="Times New Roman" w:cs="Times New Roman"/>
                <w:kern w:val="0"/>
                <w14:ligatures w14:val="none"/>
              </w:rPr>
              <w:t>:</w:t>
            </w:r>
          </w:p>
          <w:p w14:paraId="08303AE0" w14:textId="77777777" w:rsidR="00000000" w:rsidRPr="00752C09" w:rsidRDefault="00000000">
            <w:pPr>
              <w:widowControl w:val="0"/>
              <w:numPr>
                <w:ilvl w:val="0"/>
                <w:numId w:val="91"/>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Minimum Wage Work Hours Cost (Not Included in Totals)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£3,503.18</w:t>
            </w:r>
          </w:p>
          <w:p w14:paraId="3D4F532E" w14:textId="77777777" w:rsidR="00000000" w:rsidRPr="00752C09" w:rsidRDefault="00000000">
            <w:pPr>
              <w:widowControl w:val="0"/>
              <w:numPr>
                <w:ilvl w:val="0"/>
                <w:numId w:val="9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Client Out-of-Pocket Expenses &amp; Fee</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£21,630.00</w:t>
            </w:r>
          </w:p>
          <w:p w14:paraId="2736E135" w14:textId="77777777" w:rsidR="00000000" w:rsidRPr="00752C09" w:rsidRDefault="00000000">
            <w:pPr>
              <w:spacing w:after="0"/>
              <w:ind w:left="720"/>
              <w:contextualSpacing/>
              <w:rPr>
                <w:rFonts w:ascii="Times New Roman" w:eastAsia="Times New Roman" w:hAnsi="Times New Roman" w:cs="Times New Roman"/>
                <w:b/>
                <w:bCs/>
                <w:kern w:val="0"/>
                <w:u w:val="single"/>
                <w14:ligatures w14:val="none"/>
              </w:rPr>
            </w:pPr>
          </w:p>
          <w:p w14:paraId="7F6A6B64" w14:textId="77777777" w:rsidR="00000000" w:rsidRPr="00752C09" w:rsidRDefault="00000000">
            <w:pPr>
              <w:widowControl w:val="0"/>
              <w:numPr>
                <w:ilvl w:val="0"/>
                <w:numId w:val="8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Calculation</w:t>
            </w:r>
            <w:r w:rsidRPr="00752C09">
              <w:rPr>
                <w:rFonts w:ascii="Times New Roman" w:eastAsia="Times New Roman" w:hAnsi="Times New Roman" w:cs="Times New Roman"/>
                <w:kern w:val="0"/>
                <w14:ligatures w14:val="none"/>
              </w:rPr>
              <w:t xml:space="preserve">: £3,503.18 + £21,630.00 = </w:t>
            </w:r>
            <w:r w:rsidRPr="00752C09">
              <w:rPr>
                <w:rFonts w:ascii="Times New Roman" w:eastAsia="Times New Roman" w:hAnsi="Times New Roman" w:cs="Times New Roman"/>
                <w:b/>
                <w:bCs/>
                <w:kern w:val="0"/>
                <w14:ligatures w14:val="none"/>
              </w:rPr>
              <w:t>£25,133.18</w:t>
            </w:r>
          </w:p>
          <w:p w14:paraId="30A6E3EC" w14:textId="77777777" w:rsidR="00000000" w:rsidRPr="00752C09" w:rsidRDefault="00000000">
            <w:pPr>
              <w:spacing w:after="0"/>
              <w:rPr>
                <w:rFonts w:ascii="Times New Roman" w:eastAsia="Times New Roman" w:hAnsi="Times New Roman" w:cs="Times New Roman"/>
                <w:kern w:val="0"/>
                <w14:ligatures w14:val="none"/>
              </w:rPr>
            </w:pPr>
          </w:p>
          <w:p w14:paraId="0D82B3AC" w14:textId="77777777" w:rsidR="00000000" w:rsidRPr="00752C09" w:rsidRDefault="00000000">
            <w:pPr>
              <w:spacing w:after="0"/>
              <w:rPr>
                <w:rFonts w:ascii="Times New Roman" w:eastAsia="Times New Roman" w:hAnsi="Times New Roman" w:cs="Times New Roman"/>
                <w:b/>
                <w:bCs/>
                <w:color w:val="FF0000"/>
                <w:kern w:val="0"/>
                <w:u w:val="single"/>
                <w14:ligatures w14:val="none"/>
              </w:rPr>
            </w:pPr>
            <w:r w:rsidRPr="00752C09">
              <w:rPr>
                <w:rFonts w:ascii="Times New Roman" w:eastAsia="Times New Roman" w:hAnsi="Times New Roman" w:cs="Times New Roman"/>
                <w:b/>
                <w:bCs/>
                <w:kern w:val="0"/>
                <w:u w:val="single"/>
                <w14:ligatures w14:val="none"/>
              </w:rPr>
              <w:t>Total for Dentafly Clinic</w:t>
            </w:r>
          </w:p>
          <w:p w14:paraId="6A33864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14:ligatures w14:val="none"/>
              </w:rPr>
              <w:t>Total Minimum Wage (£)</w:t>
            </w:r>
            <w:r w:rsidRPr="00752C09">
              <w:rPr>
                <w:rFonts w:ascii="Times New Roman" w:eastAsia="Times New Roman" w:hAnsi="Times New Roman" w:cs="Times New Roman"/>
                <w:kern w:val="0"/>
                <w14:ligatures w14:val="none"/>
              </w:rPr>
              <w:t xml:space="preserve"> for </w:t>
            </w:r>
            <w:r w:rsidRPr="00752C09">
              <w:rPr>
                <w:rFonts w:ascii="Times New Roman" w:eastAsia="Times New Roman" w:hAnsi="Times New Roman" w:cs="Times New Roman"/>
                <w:b/>
                <w:bCs/>
                <w:kern w:val="0"/>
                <w:u w:val="single"/>
                <w14:ligatures w14:val="none"/>
              </w:rPr>
              <w:t>Dentafly Clinic</w:t>
            </w:r>
            <w:r w:rsidRPr="00752C09">
              <w:rPr>
                <w:rFonts w:ascii="Times New Roman" w:eastAsia="Times New Roman" w:hAnsi="Times New Roman" w:cs="Times New Roman"/>
                <w:kern w:val="0"/>
                <w14:ligatures w14:val="none"/>
              </w:rPr>
              <w:t xml:space="preserve"> comes to:</w:t>
            </w:r>
          </w:p>
          <w:p w14:paraId="55B345DB" w14:textId="77777777" w:rsidR="00000000" w:rsidRPr="00752C09" w:rsidRDefault="00000000">
            <w:pPr>
              <w:widowControl w:val="0"/>
              <w:numPr>
                <w:ilvl w:val="0"/>
                <w:numId w:val="9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£25,133.18</w:t>
            </w:r>
            <w:r w:rsidRPr="00752C09">
              <w:rPr>
                <w:rFonts w:ascii="Times New Roman" w:eastAsia="Times New Roman" w:hAnsi="Times New Roman" w:cs="Times New Roman"/>
                <w:kern w:val="0"/>
                <w14:ligatures w14:val="none"/>
              </w:rPr>
              <w:t>, which includes work hours cost, out-of-pocket expenses, and pending negotiation items like hotel and flights.</w:t>
            </w:r>
            <w:bookmarkEnd w:id="14"/>
          </w:p>
          <w:p w14:paraId="598BCA42" w14:textId="77777777" w:rsidR="00000000" w:rsidRPr="00752C09" w:rsidRDefault="00000000">
            <w:pPr>
              <w:spacing w:after="0"/>
              <w:rPr>
                <w:rFonts w:ascii="Times New Roman" w:eastAsia="Times New Roman" w:hAnsi="Times New Roman" w:cs="Times New Roman"/>
                <w:b/>
                <w:bCs/>
                <w:kern w:val="0"/>
                <w:u w:val="single"/>
                <w14:ligatures w14:val="none"/>
              </w:rPr>
            </w:pPr>
          </w:p>
          <w:p w14:paraId="62DB2ECD"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Additional Legal Travel Expenses Sheet, “</w:t>
            </w:r>
            <w:r w:rsidRPr="00752C09">
              <w:rPr>
                <w:rFonts w:ascii="Times New Roman" w:eastAsia="Times New Roman" w:hAnsi="Times New Roman" w:cs="Times New Roman"/>
                <w:b/>
                <w:bCs/>
                <w:i/>
                <w:iCs/>
                <w:kern w:val="0"/>
                <w:u w:val="single"/>
                <w14:ligatures w14:val="none"/>
              </w:rPr>
              <w:t>This Section Has Already Been Implemented Into The Receipts!</w:t>
            </w:r>
            <w:r w:rsidRPr="00752C09">
              <w:rPr>
                <w:rFonts w:ascii="Times New Roman" w:eastAsia="Times New Roman" w:hAnsi="Times New Roman" w:cs="Times New Roman"/>
                <w:b/>
                <w:bCs/>
                <w:kern w:val="0"/>
                <w:u w:val="single"/>
                <w14:ligatures w14:val="none"/>
              </w:rPr>
              <w:t>”</w:t>
            </w:r>
          </w:p>
          <w:p w14:paraId="0D9F4CBC" w14:textId="77777777" w:rsidR="00000000" w:rsidRPr="00752C09" w:rsidRDefault="00000000">
            <w:pPr>
              <w:widowControl w:val="0"/>
              <w:numPr>
                <w:ilvl w:val="0"/>
                <w:numId w:val="93"/>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000000" w:rsidRPr="00752C09" w14:paraId="18DE128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34F8F1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31CB3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4EA12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882AC9"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4CF1670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7A612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EEA6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73B4C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EC43C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565F35C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09B4A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637CD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8798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1BFA5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1D9E8476"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Mileage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654C57B1" w14:textId="77777777" w:rsidR="00000000" w:rsidRPr="00752C09" w:rsidRDefault="00000000">
            <w:pPr>
              <w:spacing w:after="0"/>
              <w:rPr>
                <w:rFonts w:ascii="Times New Roman" w:eastAsia="Times New Roman" w:hAnsi="Times New Roman" w:cs="Times New Roman"/>
                <w:kern w:val="0"/>
                <w14:ligatures w14:val="none"/>
              </w:rPr>
            </w:pPr>
          </w:p>
          <w:p w14:paraId="3CCCFD50" w14:textId="77777777" w:rsidR="00000000" w:rsidRPr="00752C09" w:rsidRDefault="00000000">
            <w:pPr>
              <w:widowControl w:val="0"/>
              <w:numPr>
                <w:ilvl w:val="0"/>
                <w:numId w:val="93"/>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000000" w:rsidRPr="00752C09" w14:paraId="399F597E"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1EC20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054EF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B3592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7138D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24622DC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138FD2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3CA5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85F59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2AC20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4A30BDE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584189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AF5FA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F434A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948EA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164629F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F1698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6B605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5C288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8B6FA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1CC49E3B"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Public Transport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3DF70B6F" w14:textId="77777777" w:rsidR="00000000" w:rsidRPr="00752C09" w:rsidRDefault="00000000">
            <w:pPr>
              <w:spacing w:after="0"/>
              <w:rPr>
                <w:rFonts w:ascii="Times New Roman" w:eastAsia="Times New Roman" w:hAnsi="Times New Roman" w:cs="Times New Roman"/>
                <w:kern w:val="0"/>
                <w14:ligatures w14:val="none"/>
              </w:rPr>
            </w:pPr>
          </w:p>
          <w:p w14:paraId="497E7E89" w14:textId="77777777" w:rsidR="00000000" w:rsidRPr="00752C09" w:rsidRDefault="00000000">
            <w:pPr>
              <w:widowControl w:val="0"/>
              <w:numPr>
                <w:ilvl w:val="0"/>
                <w:numId w:val="93"/>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000000" w:rsidRPr="00752C09" w14:paraId="646C95A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C9261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C7DFE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E68C8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AA9D9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1B63525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B6F64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13A36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700EB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2599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4B3C650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5AA9D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32C64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EE0AA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1AA51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66FDB408" w14:textId="77777777" w:rsidR="00000000" w:rsidRPr="00752C09" w:rsidRDefault="00000000">
            <w:pPr>
              <w:spacing w:after="0"/>
              <w:rPr>
                <w:rFonts w:ascii="Times New Roman" w:eastAsia="Times New Roman" w:hAnsi="Times New Roman" w:cs="Times New Roman"/>
                <w:kern w:val="0"/>
                <w14:ligatures w14:val="none"/>
              </w:rPr>
            </w:pPr>
            <w:bookmarkStart w:id="15" w:name="_Hlk192503449"/>
            <w:r w:rsidRPr="00752C09">
              <w:rPr>
                <w:rFonts w:ascii="Times New Roman" w:eastAsia="Times New Roman" w:hAnsi="Times New Roman" w:cs="Times New Roman"/>
                <w:b/>
                <w:bCs/>
                <w:kern w:val="0"/>
                <w:u w:val="single"/>
                <w14:ligatures w14:val="none"/>
              </w:rPr>
              <w:t>Total Parking Fees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bookmarkEnd w:id="15"/>
          </w:p>
          <w:p w14:paraId="2DF090F7" w14:textId="77777777" w:rsidR="00000000" w:rsidRPr="00752C09" w:rsidRDefault="00000000">
            <w:pPr>
              <w:spacing w:after="0"/>
              <w:rPr>
                <w:rFonts w:ascii="Times New Roman" w:eastAsia="Times New Roman" w:hAnsi="Times New Roman" w:cs="Times New Roman"/>
                <w:kern w:val="0"/>
                <w14:ligatures w14:val="none"/>
              </w:rPr>
            </w:pPr>
          </w:p>
          <w:p w14:paraId="00F62974" w14:textId="77777777" w:rsidR="00000000" w:rsidRPr="00752C09" w:rsidRDefault="00000000">
            <w:pPr>
              <w:widowControl w:val="0"/>
              <w:numPr>
                <w:ilvl w:val="0"/>
                <w:numId w:val="93"/>
              </w:numPr>
              <w:spacing w:after="0"/>
              <w:contextualSpacing/>
              <w:rPr>
                <w:rFonts w:ascii="Times New Roman" w:eastAsia="Times New Roman" w:hAnsi="Times New Roman" w:cs="Times New Roman"/>
                <w:b/>
                <w:bCs/>
                <w:kern w:val="0"/>
                <w:u w:val="single"/>
                <w14:ligatures w14:val="none"/>
              </w:rPr>
            </w:pPr>
            <w:bookmarkStart w:id="16" w:name="_Hlk192503457"/>
            <w:r w:rsidRPr="00752C09">
              <w:rPr>
                <w:rFonts w:ascii="Times New Roman" w:eastAsia="Times New Roman" w:hAnsi="Times New Roman" w:cs="Times New Roman"/>
                <w:b/>
                <w:bCs/>
                <w:kern w:val="0"/>
                <w:u w:val="single"/>
                <w14:ligatures w14:val="none"/>
              </w:rPr>
              <w:t>Fuel Costs</w:t>
            </w:r>
            <w:bookmarkEnd w:id="1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000000" w:rsidRPr="00752C09" w14:paraId="5E5D905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A0F2D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905E8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86FFD6"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11A7C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120B189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777C2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E1B0A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42555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D0319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4EBA3AAE" w14:textId="77777777" w:rsidR="00000000" w:rsidRPr="00752C09" w:rsidRDefault="00000000">
            <w:pPr>
              <w:spacing w:after="0"/>
              <w:rPr>
                <w:rFonts w:ascii="Times New Roman" w:eastAsia="Times New Roman" w:hAnsi="Times New Roman" w:cs="Times New Roman"/>
                <w:kern w:val="0"/>
                <w14:ligatures w14:val="none"/>
              </w:rPr>
            </w:pPr>
            <w:bookmarkStart w:id="17" w:name="_Hlk192503466"/>
            <w:r w:rsidRPr="00752C09">
              <w:rPr>
                <w:rFonts w:ascii="Times New Roman" w:eastAsia="Times New Roman" w:hAnsi="Times New Roman" w:cs="Times New Roman"/>
                <w:b/>
                <w:bCs/>
                <w:kern w:val="0"/>
                <w:u w:val="single"/>
                <w14:ligatures w14:val="none"/>
              </w:rPr>
              <w:t>Total Fuel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bookmarkEnd w:id="17"/>
          </w:p>
          <w:p w14:paraId="596A1467" w14:textId="77777777" w:rsidR="00000000" w:rsidRPr="00752C09" w:rsidRDefault="00000000">
            <w:pPr>
              <w:spacing w:after="0"/>
              <w:rPr>
                <w:rFonts w:ascii="Times New Roman" w:eastAsia="Times New Roman" w:hAnsi="Times New Roman" w:cs="Times New Roman"/>
                <w:kern w:val="0"/>
                <w14:ligatures w14:val="none"/>
              </w:rPr>
            </w:pPr>
          </w:p>
          <w:p w14:paraId="559DA289" w14:textId="77777777" w:rsidR="00000000" w:rsidRPr="00752C09" w:rsidRDefault="00000000">
            <w:pPr>
              <w:widowControl w:val="0"/>
              <w:numPr>
                <w:ilvl w:val="0"/>
                <w:numId w:val="93"/>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000000" w:rsidRPr="00752C09" w14:paraId="6A426C8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7149E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2DA8A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B877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791C6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11817E8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4A9F8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D7F7F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51398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1854F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433D6E5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FDFA3E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9F00B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EAA69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051D2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0B64201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BFBAE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7216F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E7126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B93CF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1B2F650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Miscellaneous Travel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04437525"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AF1B760" w14:textId="77777777" w:rsidR="00000000" w:rsidRPr="00752C09" w:rsidRDefault="00000000">
            <w:pPr>
              <w:spacing w:after="0"/>
              <w:rPr>
                <w:rFonts w:ascii="Times New Roman" w:eastAsia="Times New Roman" w:hAnsi="Times New Roman" w:cs="Times New Roman"/>
                <w:b/>
                <w:bCs/>
                <w:kern w:val="0"/>
                <w:u w:val="single"/>
                <w14:ligatures w14:val="none"/>
              </w:rPr>
            </w:pPr>
            <w:bookmarkStart w:id="18" w:name="_Hlk192680390"/>
            <w:r w:rsidRPr="00752C09">
              <w:rPr>
                <w:rFonts w:ascii="Times New Roman" w:eastAsia="Times New Roman" w:hAnsi="Times New Roman" w:cs="Times New Roman"/>
                <w:b/>
                <w:bCs/>
                <w:kern w:val="0"/>
                <w:u w:val="single"/>
                <w14:ligatures w14:val="none"/>
              </w:rPr>
              <w:t>Grand Totals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1989"/>
            </w:tblGrid>
            <w:tr w:rsidR="00000000" w:rsidRPr="00752C09" w14:paraId="458ADC1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614BAC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4E93D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Dentafly Clinic (£)</w:t>
                  </w:r>
                </w:p>
              </w:tc>
            </w:tr>
            <w:tr w:rsidR="00000000" w:rsidRPr="00752C09" w14:paraId="7337249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29A27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Grand Total Minimum Wage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4B6A3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£25,133.18</w:t>
                  </w:r>
                </w:p>
              </w:tc>
            </w:tr>
            <w:tr w:rsidR="00000000" w:rsidRPr="00752C09" w14:paraId="3A9A43F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5836F74"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Grand Total with Legal Fees</w:t>
                  </w:r>
                  <w:r w:rsidRPr="00752C09">
                    <w:rPr>
                      <w:rFonts w:ascii="Times New Roman" w:eastAsia="Times New Roman" w:hAnsi="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576A6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£29,401.78</w:t>
                  </w:r>
                </w:p>
              </w:tc>
              <w:bookmarkEnd w:id="18"/>
            </w:tr>
          </w:tbl>
          <w:p w14:paraId="4B2E444E" w14:textId="77777777" w:rsidR="00000000" w:rsidRPr="00752C09" w:rsidRDefault="00000000">
            <w:pPr>
              <w:spacing w:after="0"/>
              <w:rPr>
                <w:rFonts w:ascii="Times New Roman" w:eastAsia="Times New Roman" w:hAnsi="Times New Roman" w:cs="Times New Roman"/>
                <w:b/>
                <w:bCs/>
                <w:kern w:val="0"/>
                <w:u w:val="single"/>
                <w14:ligatures w14:val="none"/>
              </w:rPr>
            </w:pPr>
          </w:p>
          <w:p w14:paraId="48FF3B8D"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My Notes:</w:t>
            </w:r>
          </w:p>
          <w:p w14:paraId="029C7A8D" w14:textId="77777777" w:rsidR="00000000" w:rsidRPr="00752C09" w:rsidRDefault="00000000">
            <w:pPr>
              <w:widowControl w:val="0"/>
              <w:numPr>
                <w:ilvl w:val="0"/>
                <w:numId w:val="9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totals now incorporate the updated </w:t>
            </w:r>
            <w:r w:rsidRPr="00752C09">
              <w:rPr>
                <w:rFonts w:ascii="Times New Roman" w:eastAsia="Times New Roman" w:hAnsi="Times New Roman" w:cs="Times New Roman"/>
                <w:b/>
                <w:bCs/>
                <w:kern w:val="0"/>
                <w14:ligatures w14:val="none"/>
              </w:rPr>
              <w:t>Medical Negligence Costs (£20,650.00)</w:t>
            </w:r>
            <w:r w:rsidRPr="00752C09">
              <w:rPr>
                <w:rFonts w:ascii="Times New Roman" w:eastAsia="Times New Roman" w:hAnsi="Times New Roman" w:cs="Times New Roman"/>
                <w:kern w:val="0"/>
                <w14:ligatures w14:val="none"/>
              </w:rPr>
              <w:t xml:space="preserve"> for Dentafly Clinic.</w:t>
            </w:r>
          </w:p>
          <w:p w14:paraId="48161D08" w14:textId="77777777" w:rsidR="00000000" w:rsidRPr="00752C09" w:rsidRDefault="00000000">
            <w:pPr>
              <w:widowControl w:val="0"/>
              <w:numPr>
                <w:ilvl w:val="0"/>
                <w:numId w:val="9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Adjustments have been made throughout to ensure all categories are accurate and transparent.</w:t>
            </w:r>
          </w:p>
          <w:p w14:paraId="1364A363" w14:textId="77777777" w:rsidR="00000000" w:rsidRPr="00752C09" w:rsidRDefault="00000000">
            <w:pPr>
              <w:widowControl w:val="0"/>
              <w:numPr>
                <w:ilvl w:val="0"/>
                <w:numId w:val="9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This revised structure provides a comprehensive and precise summary for claim submission.</w:t>
            </w:r>
          </w:p>
          <w:p w14:paraId="16DCD187" w14:textId="77777777" w:rsidR="00000000" w:rsidRPr="00752C09" w:rsidRDefault="00000000">
            <w:pPr>
              <w:widowControl w:val="0"/>
              <w:numPr>
                <w:ilvl w:val="0"/>
                <w:numId w:val="94"/>
              </w:num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kern w:val="0"/>
                <w14:ligatures w14:val="none"/>
              </w:rPr>
              <w:t xml:space="preserve">I am claiming the total of </w:t>
            </w:r>
            <w:r w:rsidRPr="00752C09">
              <w:rPr>
                <w:rFonts w:ascii="Times New Roman" w:eastAsia="Times New Roman" w:hAnsi="Times New Roman" w:cs="Times New Roman"/>
                <w:b/>
                <w:bCs/>
                <w:kern w:val="0"/>
                <w:u w:val="single"/>
                <w14:ligatures w14:val="none"/>
              </w:rPr>
              <w:t>£29,401.78</w:t>
            </w:r>
          </w:p>
          <w:p w14:paraId="305EE33D" w14:textId="77777777" w:rsidR="00000000" w:rsidRPr="00752C09" w:rsidRDefault="00000000">
            <w:pPr>
              <w:pBdr>
                <w:bottom w:val="single" w:sz="6" w:space="1" w:color="auto"/>
              </w:pBdr>
              <w:spacing w:after="0"/>
              <w:rPr>
                <w:rFonts w:ascii="Times New Roman" w:eastAsia="Times New Roman" w:hAnsi="Times New Roman" w:cs="Times New Roman"/>
                <w:b/>
                <w:bCs/>
                <w:kern w:val="0"/>
                <w:u w:val="single"/>
                <w14:ligatures w14:val="none"/>
              </w:rPr>
            </w:pPr>
          </w:p>
          <w:p w14:paraId="434061AB" w14:textId="77777777" w:rsidR="00000000" w:rsidRPr="00752C09" w:rsidRDefault="00000000">
            <w:pPr>
              <w:spacing w:after="0"/>
              <w:rPr>
                <w:rFonts w:ascii="Times New Roman" w:eastAsia="Times New Roman" w:hAnsi="Times New Roman" w:cs="Times New Roman"/>
                <w:b/>
                <w:bCs/>
                <w:kern w:val="0"/>
                <w:u w:val="single"/>
                <w14:ligatures w14:val="none"/>
              </w:rPr>
            </w:pPr>
          </w:p>
          <w:p w14:paraId="17EFB40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Trip.com &amp; Airlines Claim: Total Compensation</w:t>
            </w:r>
          </w:p>
          <w:p w14:paraId="61DAB215" w14:textId="77777777" w:rsidR="00000000" w:rsidRPr="00752C09" w:rsidRDefault="00000000">
            <w:pPr>
              <w:spacing w:after="0"/>
              <w:rPr>
                <w:rFonts w:ascii="Times New Roman" w:eastAsia="Times New Roman" w:hAnsi="Times New Roman" w:cs="Times New Roman"/>
                <w:b/>
                <w:bCs/>
                <w:kern w:val="0"/>
                <w:u w:val="single"/>
                <w14:ligatures w14:val="none"/>
              </w:rPr>
            </w:pPr>
          </w:p>
          <w:p w14:paraId="1DEEB04A" w14:textId="77777777" w:rsidR="00000000" w:rsidRPr="00752C09" w:rsidRDefault="00000000">
            <w:pPr>
              <w:widowControl w:val="0"/>
              <w:numPr>
                <w:ilvl w:val="0"/>
                <w:numId w:val="9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Total Compensation so far (Without Professional Website Analysis Fees):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0"/>
              <w:gridCol w:w="1582"/>
            </w:tblGrid>
            <w:tr w:rsidR="00000000" w:rsidRPr="00752C09" w14:paraId="5A44CD65" w14:textId="77777777">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EDC67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Trip.com Totals so Far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E4D826"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r>
            <w:tr w:rsidR="00000000" w:rsidRPr="00752C09" w14:paraId="17629441" w14:textId="77777777">
              <w:trPr>
                <w:tblCellSpacing w:w="15" w:type="dxa"/>
              </w:trPr>
              <w:tc>
                <w:tcPr>
                  <w:tcW w:w="39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C88803F" w14:textId="77777777" w:rsidR="00000000" w:rsidRPr="00752C09" w:rsidRDefault="00000000">
                  <w:pPr>
                    <w:spacing w:after="0"/>
                    <w:rPr>
                      <w:rFonts w:ascii="Times New Roman" w:eastAsia="Times New Roman" w:hAnsi="Times New Roman" w:cs="Times New Roman"/>
                      <w:b/>
                      <w:bCs/>
                      <w14:ligatures w14:val="none"/>
                    </w:rPr>
                  </w:pPr>
                  <w:bookmarkStart w:id="19" w:name="_Hlk192684335"/>
                  <w:r w:rsidRPr="00752C09">
                    <w:rPr>
                      <w:rFonts w:ascii="Times New Roman" w:eastAsia="Times New Roman" w:hAnsi="Times New Roman" w:cs="Times New Roman"/>
                      <w:b/>
                      <w:bCs/>
                      <w:u w:val="single"/>
                      <w14:ligatures w14:val="none"/>
                    </w:rPr>
                    <w:t>Quarter Solicitor</w:t>
                  </w:r>
                  <w:r w:rsidRPr="00752C09">
                    <w:rPr>
                      <w:rFonts w:ascii="Times New Roman" w:eastAsia="Times New Roman" w:hAnsi="Times New Roman" w:cs="Times New Roman"/>
                      <w:b/>
                      <w:bCs/>
                      <w14:ligatures w14:val="none"/>
                    </w:rPr>
                    <w:t xml:space="preserve"> Fee and -</w:t>
                  </w:r>
                </w:p>
                <w:p w14:paraId="3BACC196"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Legal Expenses</w:t>
                  </w:r>
                  <w:bookmarkEnd w:id="19"/>
                </w:p>
              </w:tc>
              <w:tc>
                <w:tcPr>
                  <w:tcW w:w="156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8B630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£12,327.50</w:t>
                  </w:r>
                </w:p>
              </w:tc>
            </w:tr>
            <w:tr w:rsidR="00000000" w:rsidRPr="00752C09" w14:paraId="4A74B1C5" w14:textId="77777777">
              <w:trPr>
                <w:tblCellSpacing w:w="15" w:type="dxa"/>
              </w:trPr>
              <w:tc>
                <w:tcPr>
                  <w:tcW w:w="39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DE4892"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u w:val="single"/>
                      <w14:ligatures w14:val="none"/>
                    </w:rPr>
                    <w:t>Minimum Wage</w:t>
                  </w:r>
                  <w:r w:rsidRPr="00752C09">
                    <w:rPr>
                      <w:rFonts w:ascii="Times New Roman" w:eastAsia="Times New Roman" w:hAnsi="Times New Roman" w:cs="Times New Roman"/>
                      <w:b/>
                      <w:bCs/>
                      <w14:ligatures w14:val="none"/>
                    </w:rPr>
                    <w:t xml:space="preserve"> and -</w:t>
                  </w:r>
                </w:p>
                <w:p w14:paraId="5992E367" w14:textId="77777777" w:rsidR="00000000" w:rsidRPr="00752C09" w:rsidRDefault="00000000">
                  <w:pPr>
                    <w:spacing w:after="0"/>
                    <w:rPr>
                      <w:rFonts w:ascii="Times New Roman" w:eastAsia="Times New Roman" w:hAnsi="Times New Roman" w:cs="Times New Roman"/>
                      <w:b/>
                      <w:bCs/>
                      <w:u w:val="single"/>
                      <w14:ligatures w14:val="none"/>
                    </w:rPr>
                  </w:pPr>
                  <w:r w:rsidRPr="00752C09">
                    <w:rPr>
                      <w:rFonts w:ascii="Times New Roman" w:eastAsia="Times New Roman" w:hAnsi="Times New Roman" w:cs="Times New Roman"/>
                      <w:b/>
                      <w:bCs/>
                      <w:u w:val="single"/>
                      <w14:ligatures w14:val="none"/>
                    </w:rPr>
                    <w:t>Client Legal Expenses</w:t>
                  </w:r>
                </w:p>
              </w:tc>
              <w:tc>
                <w:tcPr>
                  <w:tcW w:w="156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2AC28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£5,622.04</w:t>
                  </w:r>
                </w:p>
              </w:tc>
            </w:tr>
          </w:tbl>
          <w:p w14:paraId="79D4A369" w14:textId="77777777" w:rsidR="00000000" w:rsidRPr="00752C09" w:rsidRDefault="00000000">
            <w:pPr>
              <w:spacing w:after="0"/>
              <w:rPr>
                <w:rFonts w:ascii="Times New Roman" w:eastAsia="Times New Roman" w:hAnsi="Times New Roman" w:cs="Times New Roman"/>
                <w:kern w:val="0"/>
                <w14:ligatures w14:val="none"/>
              </w:rPr>
            </w:pPr>
          </w:p>
          <w:p w14:paraId="6D8DF2F8"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Additional Fees</w:t>
            </w:r>
          </w:p>
          <w:p w14:paraId="79AF0FCC" w14:textId="77777777" w:rsidR="00000000" w:rsidRPr="00752C09" w:rsidRDefault="00000000">
            <w:pPr>
              <w:spacing w:after="0"/>
              <w:ind w:left="1080"/>
              <w:rPr>
                <w:rFonts w:ascii="Times New Roman" w:eastAsia="Times New Roman" w:hAnsi="Times New Roman" w:cs="Times New Roman"/>
                <w:color w:val="FF0000"/>
                <w:kern w:val="0"/>
                <w14:ligatures w14:val="none"/>
              </w:rPr>
            </w:pPr>
          </w:p>
          <w:p w14:paraId="4BFE011E" w14:textId="77777777" w:rsidR="00000000" w:rsidRPr="00752C09" w:rsidRDefault="00000000">
            <w:pPr>
              <w:widowControl w:val="0"/>
              <w:numPr>
                <w:ilvl w:val="0"/>
                <w:numId w:val="96"/>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Website Analysis Report Fees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820"/>
              <w:gridCol w:w="1693"/>
              <w:gridCol w:w="1055"/>
            </w:tblGrid>
            <w:tr w:rsidR="00000000" w:rsidRPr="00752C09" w14:paraId="6012B48B"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7DA70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Task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7E7EA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Estimated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CEB4B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Hourly Rate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F708A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0A137CF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8A5313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Research and Analysis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5D89A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75DB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6CDAD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£5,000.00</w:t>
                  </w:r>
                </w:p>
              </w:tc>
            </w:tr>
            <w:tr w:rsidR="00000000" w:rsidRPr="00752C09" w14:paraId="0F8A6C9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ACC41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Report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EAF24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5D84C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BB13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£2,000.00</w:t>
                  </w:r>
                </w:p>
              </w:tc>
            </w:tr>
            <w:tr w:rsidR="00000000" w:rsidRPr="00752C09" w14:paraId="24CCB1B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75908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Consultation and Review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5C46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BBD8C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789A8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£1,500.00</w:t>
                  </w:r>
                </w:p>
              </w:tc>
            </w:tr>
          </w:tbl>
          <w:p w14:paraId="5BC990D1" w14:textId="77777777" w:rsidR="00000000" w:rsidRPr="00752C09" w:rsidRDefault="00000000">
            <w:pPr>
              <w:spacing w:after="0"/>
              <w:rPr>
                <w:rFonts w:ascii="Times New Roman" w:eastAsia="Times New Roman" w:hAnsi="Times New Roman" w:cs="Times New Roman"/>
                <w:b/>
                <w:bCs/>
                <w:kern w:val="0"/>
                <w:u w:val="single"/>
                <w14:ligatures w14:val="none"/>
              </w:rPr>
            </w:pPr>
          </w:p>
          <w:p w14:paraId="5EC580A2" w14:textId="77777777" w:rsidR="00000000" w:rsidRPr="00752C09" w:rsidRDefault="00000000">
            <w:pPr>
              <w:spacing w:after="0"/>
              <w:ind w:left="36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Total Analysis Fees:</w:t>
            </w:r>
          </w:p>
          <w:p w14:paraId="59E4B778" w14:textId="77777777" w:rsidR="00000000" w:rsidRPr="00752C09" w:rsidRDefault="00000000">
            <w:pPr>
              <w:widowControl w:val="0"/>
              <w:numPr>
                <w:ilvl w:val="0"/>
                <w:numId w:val="97"/>
              </w:num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£5,000.00 + £2,000.00 + £1,500.00 = </w:t>
            </w:r>
            <w:r w:rsidRPr="00752C09">
              <w:rPr>
                <w:rFonts w:ascii="Times New Roman" w:eastAsia="Times New Roman" w:hAnsi="Times New Roman" w:cs="Times New Roman"/>
                <w:b/>
                <w:bCs/>
                <w:kern w:val="0"/>
                <w14:ligatures w14:val="none"/>
              </w:rPr>
              <w:t>£8,500.00</w:t>
            </w:r>
          </w:p>
          <w:p w14:paraId="365F50A9" w14:textId="77777777" w:rsidR="00000000" w:rsidRPr="00752C09" w:rsidRDefault="00000000">
            <w:pPr>
              <w:spacing w:after="0"/>
              <w:ind w:left="1440"/>
              <w:rPr>
                <w:rFonts w:ascii="Times New Roman" w:eastAsia="Times New Roman" w:hAnsi="Times New Roman" w:cs="Times New Roman"/>
                <w:color w:val="FF0000"/>
                <w:kern w:val="0"/>
                <w14:ligatures w14:val="none"/>
              </w:rPr>
            </w:pPr>
          </w:p>
          <w:p w14:paraId="01A6239D" w14:textId="77777777" w:rsidR="00000000" w:rsidRPr="00752C09" w:rsidRDefault="00000000">
            <w:pPr>
              <w:spacing w:after="0"/>
              <w:ind w:left="36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Quarter Solicitor Fee and Legal Expenses Total is:</w:t>
            </w:r>
          </w:p>
          <w:p w14:paraId="5DB0E4B2" w14:textId="77777777" w:rsidR="00000000" w:rsidRPr="00752C09" w:rsidRDefault="00000000">
            <w:pPr>
              <w:widowControl w:val="0"/>
              <w:numPr>
                <w:ilvl w:val="0"/>
                <w:numId w:val="98"/>
              </w:numPr>
              <w:spacing w:after="0"/>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14:ligatures w14:val="none"/>
              </w:rPr>
              <w:t>£12,327.50 + £8,500.00 = £20,827.50</w:t>
            </w:r>
          </w:p>
          <w:p w14:paraId="66427660" w14:textId="77777777" w:rsidR="00000000" w:rsidRPr="00752C09" w:rsidRDefault="00000000">
            <w:pPr>
              <w:spacing w:after="0"/>
              <w:ind w:left="1080"/>
              <w:rPr>
                <w:rFonts w:ascii="Times New Roman" w:eastAsia="Times New Roman" w:hAnsi="Times New Roman" w:cs="Times New Roman"/>
                <w:b/>
                <w:bCs/>
                <w:kern w:val="0"/>
                <w14:ligatures w14:val="none"/>
              </w:rPr>
            </w:pPr>
          </w:p>
          <w:p w14:paraId="1EC433E4"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Updated Breakdown of Trip.com Total Compensation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2982"/>
              <w:gridCol w:w="1496"/>
            </w:tblGrid>
            <w:tr w:rsidR="00000000" w:rsidRPr="00752C09" w14:paraId="32A86B1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0784B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7A9CD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DEFD4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Notes/Exhibit</w:t>
                  </w:r>
                </w:p>
              </w:tc>
            </w:tr>
            <w:tr w:rsidR="00000000" w:rsidRPr="00752C09" w14:paraId="42FD8804" w14:textId="77777777">
              <w:trPr>
                <w:tblCellSpacing w:w="15" w:type="dxa"/>
              </w:trPr>
              <w:tc>
                <w:tcPr>
                  <w:tcW w:w="1023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20E4F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Client Recovered Receipts</w:t>
                  </w:r>
                </w:p>
              </w:tc>
            </w:tr>
            <w:tr w:rsidR="00000000" w:rsidRPr="00752C09" w14:paraId="7FEBC36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57CD9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“Trip.com”-19-12-24-1020 </w:t>
                  </w:r>
                  <w:r w:rsidRPr="00752C09">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76AC9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£216.90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C7E01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A</w:t>
                  </w:r>
                </w:p>
              </w:tc>
            </w:tr>
            <w:tr w:rsidR="00000000" w:rsidRPr="00752C09" w14:paraId="15458BF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2B3BDA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Taxicode - Book and Compare Taxi Prices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7F7FE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£51.50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5B227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B</w:t>
                  </w:r>
                </w:p>
              </w:tc>
            </w:tr>
            <w:tr w:rsidR="00000000" w:rsidRPr="00752C09" w14:paraId="4D77527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16614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OMIO - 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9E107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£53.40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EAB03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C</w:t>
                  </w:r>
                </w:p>
              </w:tc>
            </w:tr>
            <w:tr w:rsidR="00000000" w:rsidRPr="00752C09" w14:paraId="1FAFFA8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A2D42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Additional Baggage Fee at Gatwick (EasyJet)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B1B5D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9A7CB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D</w:t>
                  </w:r>
                </w:p>
              </w:tc>
            </w:tr>
            <w:tr w:rsidR="00000000" w:rsidRPr="00752C09" w14:paraId="4426AF7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2B3A3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EasyJet Supervisor Manager Computer Screenshot </w:t>
                  </w:r>
                  <w:r w:rsidRPr="00752C09">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64ADF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72A4B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E</w:t>
                  </w:r>
                </w:p>
              </w:tc>
            </w:tr>
            <w:tr w:rsidR="00000000" w:rsidRPr="00752C09" w14:paraId="4ACBFE6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273D8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“Trip.com” Invoice of Purchases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704C3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£216.90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27E01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F</w:t>
                  </w:r>
                </w:p>
              </w:tc>
            </w:tr>
            <w:tr w:rsidR="00000000" w:rsidRPr="00752C09" w14:paraId="4EF610D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EECD7B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Extracted Text of Quoted Invoice </w:t>
                  </w:r>
                  <w:r w:rsidRPr="00752C09">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1D71A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F225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G</w:t>
                  </w:r>
                </w:p>
              </w:tc>
            </w:tr>
            <w:tr w:rsidR="00000000" w:rsidRPr="00752C09" w14:paraId="63E99A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F0034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Train Tickets from Gatwick to Luton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B9D2F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£46.00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DE4AD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H</w:t>
                  </w:r>
                </w:p>
              </w:tc>
            </w:tr>
            <w:tr w:rsidR="00000000" w:rsidRPr="00752C09" w14:paraId="2470DCC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E0D69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Food and Drink Expenses at Luton Airport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961C1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C0EDD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I</w:t>
                  </w:r>
                </w:p>
              </w:tc>
            </w:tr>
            <w:tr w:rsidR="00000000" w:rsidRPr="00752C09" w14:paraId="6EF2467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D33E7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Additional Baggage Fee at Antalya Airport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1082E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£69.63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7B5ED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J</w:t>
                  </w:r>
                </w:p>
              </w:tc>
            </w:tr>
            <w:tr w:rsidR="00000000" w:rsidRPr="00752C09" w14:paraId="55B98ED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86B77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Receipt. </w:t>
                  </w:r>
                  <w:r w:rsidRPr="00752C09">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3A62A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£51.50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82AA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K</w:t>
                  </w:r>
                </w:p>
              </w:tc>
            </w:tr>
            <w:tr w:rsidR="00000000" w:rsidRPr="00752C09" w14:paraId="4B1C488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AA2B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Hotel Due to Disruption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2BCD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£120.32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F37D5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L</w:t>
                  </w:r>
                </w:p>
              </w:tc>
            </w:tr>
            <w:tr w:rsidR="00000000" w:rsidRPr="00752C09" w14:paraId="73C4D69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71809D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“Sufferings”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3D3A1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E97F4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M</w:t>
                  </w:r>
                </w:p>
              </w:tc>
            </w:tr>
            <w:tr w:rsidR="00000000" w:rsidRPr="00752C09" w14:paraId="56A72E6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68DB6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Additional Findings. </w:t>
                  </w:r>
                  <w:r w:rsidRPr="00752C09">
                    <w:rPr>
                      <w:rFonts w:ascii="Times New Roman" w:eastAsia="Times New Roman" w:hAnsi="Times New Roman" w:cs="Times New Roman"/>
                      <w:b/>
                      <w:bCs/>
                      <w:u w:val="single"/>
                      <w14:ligatures w14:val="none"/>
                    </w:rPr>
                    <w:t>“Website Analysis Report Fees!”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B6178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£8,500.00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0407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N</w:t>
                  </w:r>
                </w:p>
              </w:tc>
            </w:tr>
            <w:tr w:rsidR="00000000" w:rsidRPr="00752C09" w14:paraId="194A994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6AC7019" w14:textId="77777777" w:rsidR="00000000" w:rsidRPr="00752C09" w:rsidRDefault="00000000">
                  <w:pPr>
                    <w:spacing w:after="0"/>
                    <w:rPr>
                      <w:rFonts w:ascii="Times New Roman" w:eastAsia="Times New Roman" w:hAnsi="Times New Roman" w:cs="Times New Roman"/>
                      <w:u w:val="single"/>
                      <w14:ligatures w14:val="none"/>
                    </w:rPr>
                  </w:pPr>
                  <w:r w:rsidRPr="00752C09">
                    <w:rPr>
                      <w:rFonts w:ascii="Times New Roman" w:eastAsia="Times New Roman" w:hAnsi="Times New Roman" w:cs="Times New Roman"/>
                      <w:b/>
                      <w:bCs/>
                      <w:u w:val="single"/>
                      <w14:ligatures w14:val="none"/>
                    </w:rPr>
                    <w:t>Client Recovered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5555E3" w14:textId="77777777" w:rsidR="00000000" w:rsidRPr="00752C09" w:rsidRDefault="00000000">
                  <w:pPr>
                    <w:spacing w:after="0"/>
                    <w:rPr>
                      <w:rFonts w:ascii="Times New Roman" w:eastAsia="Times New Roman" w:hAnsi="Times New Roman" w:cs="Times New Roman"/>
                      <w:u w:val="single"/>
                      <w14:ligatures w14:val="none"/>
                    </w:rPr>
                  </w:pPr>
                  <w:r w:rsidRPr="00752C09">
                    <w:rPr>
                      <w:rFonts w:ascii="Times New Roman" w:eastAsia="Times New Roman" w:hAnsi="Times New Roman" w:cs="Times New Roman"/>
                      <w:b/>
                      <w:bCs/>
                      <w:u w:val="single"/>
                      <w14:ligatures w14:val="none"/>
                    </w:rPr>
                    <w:t>£9,120.75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CCA108" w14:textId="77777777" w:rsidR="00000000" w:rsidRPr="00752C09" w:rsidRDefault="00000000">
                  <w:pPr>
                    <w:rPr>
                      <w:rFonts w:ascii="Times New Roman" w:eastAsia="Times New Roman" w:hAnsi="Times New Roman" w:cs="Times New Roman"/>
                      <w:u w:val="single"/>
                      <w14:ligatures w14:val="none"/>
                    </w:rPr>
                  </w:pPr>
                </w:p>
              </w:tc>
            </w:tr>
            <w:tr w:rsidR="00000000" w:rsidRPr="00752C09" w14:paraId="66A53D60" w14:textId="77777777">
              <w:trPr>
                <w:tblCellSpacing w:w="15" w:type="dxa"/>
              </w:trPr>
              <w:tc>
                <w:tcPr>
                  <w:tcW w:w="1023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DE649AC" w14:textId="77777777" w:rsidR="00000000" w:rsidRPr="00752C09" w:rsidRDefault="00000000">
                  <w:pPr>
                    <w:spacing w:after="0"/>
                    <w:rPr>
                      <w:rFonts w:ascii="Times New Roman" w:eastAsia="Times New Roman" w:hAnsi="Times New Roman" w:cs="Times New Roman"/>
                      <w:u w:val="single"/>
                      <w14:ligatures w14:val="none"/>
                    </w:rPr>
                  </w:pPr>
                  <w:r w:rsidRPr="00752C09">
                    <w:rPr>
                      <w:rFonts w:ascii="Times New Roman" w:eastAsia="Times New Roman" w:hAnsi="Times New Roman" w:cs="Times New Roman"/>
                      <w:b/>
                      <w:bCs/>
                      <w:u w:val="single"/>
                      <w14:ligatures w14:val="none"/>
                    </w:rPr>
                    <w:t>All Receipts Together</w:t>
                  </w:r>
                </w:p>
              </w:tc>
            </w:tr>
            <w:tr w:rsidR="00000000" w:rsidRPr="00752C09" w14:paraId="4ABFF9A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C30694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44E8F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£9,120.75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A95F76" w14:textId="77777777" w:rsidR="00000000" w:rsidRPr="00752C09" w:rsidRDefault="00000000">
                  <w:pPr>
                    <w:rPr>
                      <w:rFonts w:ascii="Times New Roman" w:eastAsia="Times New Roman" w:hAnsi="Times New Roman" w:cs="Times New Roman"/>
                      <w:kern w:val="0"/>
                      <w14:ligatures w14:val="none"/>
                    </w:rPr>
                  </w:pPr>
                </w:p>
              </w:tc>
            </w:tr>
            <w:tr w:rsidR="00000000" w:rsidRPr="00752C09" w14:paraId="7788F08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D92F9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03AF56"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6A5D4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O</w:t>
                  </w:r>
                </w:p>
              </w:tc>
            </w:tr>
            <w:tr w:rsidR="00000000" w:rsidRPr="00752C09" w14:paraId="7671EDD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80BB1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Minimum Wage Work Hours Cost </w:t>
                  </w:r>
                  <w:r w:rsidRPr="00752C09">
                    <w:rPr>
                      <w:rFonts w:ascii="Times New Roman" w:eastAsia="Times New Roman" w:hAnsi="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9757C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£5,622.04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F13A7" w14:textId="77777777" w:rsidR="00000000" w:rsidRPr="00752C09" w:rsidRDefault="00000000">
                  <w:pPr>
                    <w:rPr>
                      <w:rFonts w:ascii="Times New Roman" w:eastAsia="Times New Roman" w:hAnsi="Times New Roman" w:cs="Times New Roman"/>
                      <w14:ligatures w14:val="none"/>
                    </w:rPr>
                  </w:pPr>
                </w:p>
              </w:tc>
            </w:tr>
            <w:tr w:rsidR="00000000" w:rsidRPr="00752C09" w14:paraId="2EFEF4D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BBF55C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9D3E9" w14:textId="77777777" w:rsidR="00000000" w:rsidRPr="00752C09" w:rsidRDefault="00000000">
                  <w:pPr>
                    <w:spacing w:after="0"/>
                    <w:rPr>
                      <w:rFonts w:ascii="Times New Roman" w:eastAsia="Times New Roman" w:hAnsi="Times New Roman" w:cs="Times New Roman"/>
                      <w:u w:val="single"/>
                      <w14:ligatures w14:val="none"/>
                    </w:rPr>
                  </w:pPr>
                  <w:r w:rsidRPr="00752C09">
                    <w:rPr>
                      <w:rFonts w:ascii="Times New Roman" w:eastAsia="Times New Roman" w:hAnsi="Times New Roman" w:cs="Times New Roman"/>
                      <w:b/>
                      <w:bCs/>
                      <w:u w:val="single"/>
                      <w14:ligatures w14:val="none"/>
                    </w:rPr>
                    <w:t>£21,448.25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5362B8" w14:textId="77777777" w:rsidR="00000000" w:rsidRPr="00752C09" w:rsidRDefault="00000000">
                  <w:pPr>
                    <w:rPr>
                      <w:rFonts w:ascii="Times New Roman" w:eastAsia="Times New Roman" w:hAnsi="Times New Roman" w:cs="Times New Roman"/>
                      <w:u w:val="single"/>
                      <w14:ligatures w14:val="none"/>
                    </w:rPr>
                  </w:pPr>
                </w:p>
              </w:tc>
            </w:tr>
          </w:tbl>
          <w:p w14:paraId="06041808" w14:textId="77777777" w:rsidR="00000000" w:rsidRPr="00752C09" w:rsidRDefault="00000000">
            <w:pPr>
              <w:spacing w:after="0"/>
              <w:rPr>
                <w:rFonts w:ascii="Times New Roman" w:eastAsia="Times New Roman" w:hAnsi="Times New Roman" w:cs="Times New Roman"/>
                <w:kern w:val="0"/>
                <w14:ligatures w14:val="none"/>
              </w:rPr>
            </w:pPr>
          </w:p>
          <w:p w14:paraId="661A8D4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£51.50 + £53.40 + £40.00 + £216.90 + £46.00 + £23.00 + £69.63 + £120.32 + £8,500.00</w:t>
            </w:r>
          </w:p>
          <w:p w14:paraId="23AB84C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Client Total is</w:t>
            </w:r>
            <w:r w:rsidRPr="00752C09">
              <w:rPr>
                <w:rFonts w:ascii="Times New Roman" w:eastAsia="Times New Roman" w:hAnsi="Times New Roman" w:cs="Times New Roman"/>
                <w:kern w:val="0"/>
                <w14:ligatures w14:val="none"/>
              </w:rPr>
              <w:t>: £9,120.75</w:t>
            </w:r>
          </w:p>
          <w:p w14:paraId="0610F2C0" w14:textId="77777777" w:rsidR="00000000" w:rsidRPr="00752C09" w:rsidRDefault="00000000">
            <w:pPr>
              <w:spacing w:after="0"/>
              <w:rPr>
                <w:rFonts w:ascii="Times New Roman" w:eastAsia="Times New Roman" w:hAnsi="Times New Roman" w:cs="Times New Roman"/>
                <w:kern w:val="0"/>
                <w14:ligatures w14:val="none"/>
              </w:rPr>
            </w:pPr>
          </w:p>
          <w:p w14:paraId="533D7548"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£9,120.75 + £12,327.50</w:t>
            </w:r>
            <w:r w:rsidRPr="00752C09">
              <w:rPr>
                <w:rFonts w:ascii="Times New Roman" w:eastAsia="Times New Roman" w:hAnsi="Times New Roman" w:cs="Times New Roman"/>
                <w:kern w:val="0"/>
                <w14:ligatures w14:val="none"/>
              </w:rPr>
              <w:t xml:space="preserve"> </w:t>
            </w:r>
          </w:p>
          <w:p w14:paraId="77C93A9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The Grand Total is:</w:t>
            </w:r>
            <w:r w:rsidRPr="00752C09">
              <w:rPr>
                <w:rFonts w:ascii="Times New Roman" w:eastAsia="Times New Roman" w:hAnsi="Times New Roman" w:cs="Times New Roman"/>
                <w:b/>
                <w:bCs/>
                <w:kern w:val="0"/>
                <w14:ligatures w14:val="none"/>
              </w:rPr>
              <w:t xml:space="preserve"> </w:t>
            </w:r>
            <w:r w:rsidRPr="00752C09">
              <w:rPr>
                <w:rFonts w:ascii="Times New Roman" w:eastAsia="Times New Roman" w:hAnsi="Times New Roman" w:cs="Times New Roman"/>
                <w:kern w:val="0"/>
                <w14:ligatures w14:val="none"/>
              </w:rPr>
              <w:t>£21,448.25</w:t>
            </w:r>
          </w:p>
          <w:p w14:paraId="7DD8F70F" w14:textId="77777777" w:rsidR="00000000" w:rsidRPr="00752C09" w:rsidRDefault="00000000">
            <w:pPr>
              <w:spacing w:after="0"/>
              <w:rPr>
                <w:rFonts w:ascii="Times New Roman" w:eastAsia="Times New Roman" w:hAnsi="Times New Roman" w:cs="Times New Roman"/>
                <w:b/>
                <w:bCs/>
                <w:color w:val="FF0000"/>
                <w:kern w:val="0"/>
                <w:u w:val="single"/>
                <w14:ligatures w14:val="none"/>
              </w:rPr>
            </w:pPr>
          </w:p>
          <w:p w14:paraId="078AFCC1" w14:textId="77777777" w:rsidR="00000000" w:rsidRPr="00752C09" w:rsidRDefault="00000000">
            <w:pPr>
              <w:spacing w:after="0"/>
              <w:rPr>
                <w:rFonts w:ascii="Times New Roman" w:eastAsia="Times New Roman" w:hAnsi="Times New Roman" w:cs="Times New Roman"/>
                <w:b/>
                <w:bCs/>
                <w:kern w:val="0"/>
                <w:u w:val="single"/>
                <w14:ligatures w14:val="none"/>
              </w:rPr>
            </w:pPr>
            <w:bookmarkStart w:id="20" w:name="_Hlk192679864" w:colFirst="0" w:colLast="0"/>
            <w:r w:rsidRPr="00752C09">
              <w:rPr>
                <w:rFonts w:ascii="Times New Roman" w:eastAsia="Times New Roman" w:hAnsi="Times New Roman" w:cs="Times New Roman"/>
                <w:b/>
                <w:bCs/>
                <w:kern w:val="0"/>
                <w:u w:val="single"/>
                <w14:ligatures w14:val="none"/>
              </w:rPr>
              <w:t>Additional Legal Travel Expenses Sheet, “</w:t>
            </w:r>
            <w:r w:rsidRPr="00752C09">
              <w:rPr>
                <w:rFonts w:ascii="Times New Roman" w:eastAsia="Times New Roman" w:hAnsi="Times New Roman" w:cs="Times New Roman"/>
                <w:b/>
                <w:bCs/>
                <w:i/>
                <w:iCs/>
                <w:kern w:val="0"/>
                <w:u w:val="single"/>
                <w14:ligatures w14:val="none"/>
              </w:rPr>
              <w:t>This Section Has Already Been Implemented Into The Receipts!</w:t>
            </w:r>
            <w:r w:rsidRPr="00752C09">
              <w:rPr>
                <w:rFonts w:ascii="Times New Roman" w:eastAsia="Times New Roman" w:hAnsi="Times New Roman" w:cs="Times New Roman"/>
                <w:b/>
                <w:bCs/>
                <w:kern w:val="0"/>
                <w:u w:val="single"/>
                <w14:ligatures w14:val="none"/>
              </w:rPr>
              <w:t>”</w:t>
            </w:r>
          </w:p>
          <w:p w14:paraId="7A0F26CA" w14:textId="77777777" w:rsidR="00000000" w:rsidRPr="00752C09" w:rsidRDefault="00000000">
            <w:pPr>
              <w:widowControl w:val="0"/>
              <w:numPr>
                <w:ilvl w:val="0"/>
                <w:numId w:val="9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000000" w:rsidRPr="00752C09" w14:paraId="66141A3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25019C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FAC89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EDC05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7A22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09C80BF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C3D9ED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03A48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CBA3A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5180D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3179945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8029D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D1396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92FAC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AB9B8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203C4D15"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Mileage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4465EE0E" w14:textId="77777777" w:rsidR="00000000" w:rsidRPr="00752C09" w:rsidRDefault="00000000">
            <w:pPr>
              <w:spacing w:after="0"/>
              <w:rPr>
                <w:rFonts w:ascii="Times New Roman" w:eastAsia="Times New Roman" w:hAnsi="Times New Roman" w:cs="Times New Roman"/>
                <w:kern w:val="0"/>
                <w14:ligatures w14:val="none"/>
              </w:rPr>
            </w:pPr>
          </w:p>
          <w:p w14:paraId="156A573F" w14:textId="77777777" w:rsidR="00000000" w:rsidRPr="00752C09" w:rsidRDefault="00000000">
            <w:pPr>
              <w:widowControl w:val="0"/>
              <w:numPr>
                <w:ilvl w:val="0"/>
                <w:numId w:val="9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000000" w:rsidRPr="00752C09" w14:paraId="15BD769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BA1BC4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C149C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37806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44C81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03A9808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7A92D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5EEBE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C316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4F9F9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4F9FE00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B38DE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56F9B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B6701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70C4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36E281B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6268B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7740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0B9BB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62A86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2A96DFE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Public Transport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7917C6DA" w14:textId="77777777" w:rsidR="00000000" w:rsidRPr="00752C09" w:rsidRDefault="00000000">
            <w:pPr>
              <w:spacing w:after="0"/>
              <w:rPr>
                <w:rFonts w:ascii="Times New Roman" w:eastAsia="Times New Roman" w:hAnsi="Times New Roman" w:cs="Times New Roman"/>
                <w:kern w:val="0"/>
                <w14:ligatures w14:val="none"/>
              </w:rPr>
            </w:pPr>
          </w:p>
          <w:p w14:paraId="20348CA9" w14:textId="77777777" w:rsidR="00000000" w:rsidRPr="00752C09" w:rsidRDefault="00000000">
            <w:pPr>
              <w:widowControl w:val="0"/>
              <w:numPr>
                <w:ilvl w:val="0"/>
                <w:numId w:val="9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000000" w:rsidRPr="00752C09" w14:paraId="6AC149B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0505C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BDA6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B7120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3AE07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1A24B91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358BD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327F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6260D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2AE87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54E7C50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DDE0A2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38C0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3B074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92843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5A7F0944"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Parking Fees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5693607A" w14:textId="77777777" w:rsidR="00000000" w:rsidRPr="00752C09" w:rsidRDefault="00000000">
            <w:pPr>
              <w:spacing w:after="0"/>
              <w:rPr>
                <w:rFonts w:ascii="Times New Roman" w:eastAsia="Times New Roman" w:hAnsi="Times New Roman" w:cs="Times New Roman"/>
                <w:kern w:val="0"/>
                <w14:ligatures w14:val="none"/>
              </w:rPr>
            </w:pPr>
          </w:p>
          <w:p w14:paraId="6EE8FBF0" w14:textId="77777777" w:rsidR="00000000" w:rsidRPr="00752C09" w:rsidRDefault="00000000">
            <w:pPr>
              <w:widowControl w:val="0"/>
              <w:numPr>
                <w:ilvl w:val="0"/>
                <w:numId w:val="9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000000" w:rsidRPr="00752C09" w14:paraId="01F219D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161B4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222F3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7A2D8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31074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0AD4AC2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FD5690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2A0B6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05510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354B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1BDDCB5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Fuel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26CF44D1" w14:textId="77777777" w:rsidR="00000000" w:rsidRPr="00752C09" w:rsidRDefault="00000000">
            <w:pPr>
              <w:spacing w:after="0"/>
              <w:rPr>
                <w:rFonts w:ascii="Times New Roman" w:eastAsia="Times New Roman" w:hAnsi="Times New Roman" w:cs="Times New Roman"/>
                <w:kern w:val="0"/>
                <w14:ligatures w14:val="none"/>
              </w:rPr>
            </w:pPr>
          </w:p>
          <w:p w14:paraId="788FC8D5" w14:textId="77777777" w:rsidR="00000000" w:rsidRPr="00752C09" w:rsidRDefault="00000000">
            <w:pPr>
              <w:widowControl w:val="0"/>
              <w:numPr>
                <w:ilvl w:val="0"/>
                <w:numId w:val="99"/>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000000" w:rsidRPr="00752C09" w14:paraId="73DE141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F189B7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105F39"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21DC6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106AC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01590A8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9B5732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0E52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7010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32F7C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7A59B3B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FF69AF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A3C41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A724F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41D37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361AD19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4FBA7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B1120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0CF2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D2AA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3DE858A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Miscellaneous Travel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159E496D" w14:textId="77777777" w:rsidR="00000000" w:rsidRPr="00752C09" w:rsidRDefault="00000000">
            <w:pPr>
              <w:spacing w:after="0"/>
              <w:rPr>
                <w:rFonts w:ascii="Times New Roman" w:eastAsia="Times New Roman" w:hAnsi="Times New Roman" w:cs="Times New Roman"/>
                <w:b/>
                <w:bCs/>
                <w:kern w:val="0"/>
                <w:u w:val="single"/>
                <w14:ligatures w14:val="none"/>
              </w:rPr>
            </w:pPr>
          </w:p>
          <w:p w14:paraId="7473A200"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Minimum Wage and Claim Totals</w:t>
            </w:r>
          </w:p>
          <w:p w14:paraId="131ADE2D" w14:textId="77777777" w:rsidR="00000000" w:rsidRPr="00752C09" w:rsidRDefault="00000000">
            <w:pPr>
              <w:widowControl w:val="0"/>
              <w:numPr>
                <w:ilvl w:val="0"/>
                <w:numId w:val="100"/>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Calculations for Minimum Wage so Far:</w:t>
            </w:r>
          </w:p>
          <w:p w14:paraId="08CA27B6" w14:textId="77777777" w:rsidR="00000000" w:rsidRPr="00752C09" w:rsidRDefault="00000000">
            <w:pPr>
              <w:widowControl w:val="0"/>
              <w:numPr>
                <w:ilvl w:val="0"/>
                <w:numId w:val="90"/>
              </w:numPr>
              <w:tabs>
                <w:tab w:val="num" w:pos="720"/>
              </w:tabs>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Trip.com</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£197.94 + £5,424.10 = </w:t>
            </w:r>
            <w:bookmarkStart w:id="21" w:name="_Hlk192687600"/>
            <w:r w:rsidRPr="00752C09">
              <w:rPr>
                <w:rFonts w:ascii="Times New Roman" w:eastAsia="Times New Roman" w:hAnsi="Times New Roman" w:cs="Times New Roman"/>
                <w:b/>
                <w:bCs/>
                <w:kern w:val="0"/>
                <w:u w:val="single"/>
                <w14:ligatures w14:val="none"/>
              </w:rPr>
              <w:t>£5,622.04</w:t>
            </w:r>
            <w:bookmarkEnd w:id="21"/>
          </w:p>
          <w:p w14:paraId="4E622FE8" w14:textId="77777777" w:rsidR="00000000" w:rsidRPr="00752C09" w:rsidRDefault="00000000">
            <w:pPr>
              <w:widowControl w:val="0"/>
              <w:numPr>
                <w:ilvl w:val="0"/>
                <w:numId w:val="90"/>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u w:val="single"/>
                <w14:ligatures w14:val="none"/>
              </w:rPr>
              <w:t>Southern Rail</w:t>
            </w:r>
            <w:r w:rsidRPr="00752C09">
              <w:rPr>
                <w:rFonts w:ascii="Times New Roman" w:eastAsia="Times New Roman" w:hAnsi="Times New Roman" w:cs="Times New Roman"/>
                <w:kern w:val="0"/>
                <w14:ligatures w14:val="none"/>
              </w:rPr>
              <w:t>: £149.28 + £4,441.80 = £4,591.08</w:t>
            </w:r>
          </w:p>
          <w:p w14:paraId="27D4B95D" w14:textId="77777777" w:rsidR="00000000" w:rsidRPr="00752C09" w:rsidRDefault="00000000">
            <w:pPr>
              <w:widowControl w:val="0"/>
              <w:numPr>
                <w:ilvl w:val="0"/>
                <w:numId w:val="9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u w:val="single"/>
                <w14:ligatures w14:val="none"/>
              </w:rPr>
              <w:t>Dentafly Clinic</w:t>
            </w:r>
            <w:r w:rsidRPr="00752C09">
              <w:rPr>
                <w:rFonts w:ascii="Times New Roman" w:eastAsia="Times New Roman" w:hAnsi="Times New Roman" w:cs="Times New Roman"/>
                <w:kern w:val="0"/>
                <w14:ligatures w14:val="none"/>
              </w:rPr>
              <w:t>: £149.28 + £3,353.90 = £3,503.18</w:t>
            </w:r>
          </w:p>
          <w:p w14:paraId="26D7F5B6" w14:textId="77777777" w:rsidR="00000000" w:rsidRPr="00752C09" w:rsidRDefault="00000000">
            <w:pPr>
              <w:spacing w:after="0"/>
              <w:rPr>
                <w:rFonts w:ascii="Times New Roman" w:eastAsia="Times New Roman" w:hAnsi="Times New Roman" w:cs="Times New Roman"/>
                <w:b/>
                <w:bCs/>
                <w:color w:val="FF0000"/>
                <w:kern w:val="0"/>
                <w:u w:val="single"/>
                <w14:ligatures w14:val="none"/>
              </w:rPr>
            </w:pPr>
          </w:p>
          <w:p w14:paraId="45FA0130" w14:textId="77777777" w:rsidR="00000000" w:rsidRPr="00752C09" w:rsidRDefault="00000000">
            <w:pPr>
              <w:widowControl w:val="0"/>
              <w:numPr>
                <w:ilvl w:val="0"/>
                <w:numId w:val="100"/>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Add with Client Out-of-Pocket Expenses &amp; Fee:</w:t>
            </w:r>
          </w:p>
          <w:p w14:paraId="230C5F83" w14:textId="77777777" w:rsidR="00000000" w:rsidRPr="00752C09" w:rsidRDefault="00000000">
            <w:p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For Dentafly Clinic, we add</w:t>
            </w:r>
            <w:r w:rsidRPr="00752C09">
              <w:rPr>
                <w:rFonts w:ascii="Times New Roman" w:eastAsia="Times New Roman" w:hAnsi="Times New Roman" w:cs="Times New Roman"/>
                <w:kern w:val="0"/>
                <w14:ligatures w14:val="none"/>
              </w:rPr>
              <w:t>:</w:t>
            </w:r>
          </w:p>
          <w:p w14:paraId="2CB8EC99" w14:textId="77777777" w:rsidR="00000000" w:rsidRPr="00752C09" w:rsidRDefault="00000000">
            <w:pPr>
              <w:widowControl w:val="0"/>
              <w:numPr>
                <w:ilvl w:val="0"/>
                <w:numId w:val="91"/>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Minimum Wage Work Hours Cost (Not Included in Totals)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£5,622.04</w:t>
            </w:r>
          </w:p>
          <w:p w14:paraId="4D597269" w14:textId="77777777" w:rsidR="00000000" w:rsidRPr="00752C09" w:rsidRDefault="00000000">
            <w:pPr>
              <w:widowControl w:val="0"/>
              <w:numPr>
                <w:ilvl w:val="0"/>
                <w:numId w:val="9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Client Out-of-Pocket Expenses &amp; Fee</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£9,120.75</w:t>
            </w:r>
          </w:p>
          <w:p w14:paraId="7B871543" w14:textId="77777777" w:rsidR="00000000" w:rsidRPr="00752C09" w:rsidRDefault="00000000">
            <w:pPr>
              <w:spacing w:after="0"/>
              <w:ind w:left="720"/>
              <w:contextualSpacing/>
              <w:rPr>
                <w:rFonts w:ascii="Times New Roman" w:eastAsia="Times New Roman" w:hAnsi="Times New Roman" w:cs="Times New Roman"/>
                <w:b/>
                <w:bCs/>
                <w:kern w:val="0"/>
                <w:u w:val="single"/>
                <w14:ligatures w14:val="none"/>
              </w:rPr>
            </w:pPr>
          </w:p>
          <w:p w14:paraId="0847937E" w14:textId="77777777" w:rsidR="00000000" w:rsidRPr="00752C09" w:rsidRDefault="00000000">
            <w:pPr>
              <w:widowControl w:val="0"/>
              <w:numPr>
                <w:ilvl w:val="0"/>
                <w:numId w:val="100"/>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Calculation</w:t>
            </w:r>
            <w:r w:rsidRPr="00752C09">
              <w:rPr>
                <w:rFonts w:ascii="Times New Roman" w:eastAsia="Times New Roman" w:hAnsi="Times New Roman" w:cs="Times New Roman"/>
                <w:kern w:val="0"/>
                <w14:ligatures w14:val="none"/>
              </w:rPr>
              <w:t>: £5,622.04 + £9,120.75 = £14,742.79</w:t>
            </w:r>
          </w:p>
          <w:p w14:paraId="3CF20ED5" w14:textId="77777777" w:rsidR="00000000" w:rsidRPr="00752C09" w:rsidRDefault="00000000">
            <w:pPr>
              <w:spacing w:after="0"/>
              <w:rPr>
                <w:rFonts w:ascii="Times New Roman" w:eastAsia="Times New Roman" w:hAnsi="Times New Roman" w:cs="Times New Roman"/>
                <w:kern w:val="0"/>
                <w14:ligatures w14:val="none"/>
              </w:rPr>
            </w:pPr>
          </w:p>
          <w:p w14:paraId="2D2FD4D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Total for Trip.com</w:t>
            </w:r>
          </w:p>
          <w:p w14:paraId="1F05700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14:ligatures w14:val="none"/>
              </w:rPr>
              <w:t>Total Minimum Wage (£)</w:t>
            </w:r>
            <w:r w:rsidRPr="00752C09">
              <w:rPr>
                <w:rFonts w:ascii="Times New Roman" w:eastAsia="Times New Roman" w:hAnsi="Times New Roman" w:cs="Times New Roman"/>
                <w:kern w:val="0"/>
                <w14:ligatures w14:val="none"/>
              </w:rPr>
              <w:t xml:space="preserve"> for Trip.com comes to:</w:t>
            </w:r>
          </w:p>
          <w:p w14:paraId="2EA6DB23" w14:textId="77777777" w:rsidR="00000000" w:rsidRPr="00752C09" w:rsidRDefault="00000000">
            <w:pPr>
              <w:widowControl w:val="0"/>
              <w:numPr>
                <w:ilvl w:val="0"/>
                <w:numId w:val="9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£21,448.25</w:t>
            </w:r>
            <w:r w:rsidRPr="00752C09">
              <w:rPr>
                <w:rFonts w:ascii="Times New Roman" w:eastAsia="Times New Roman" w:hAnsi="Times New Roman" w:cs="Times New Roman"/>
                <w:kern w:val="0"/>
                <w14:ligatures w14:val="none"/>
              </w:rPr>
              <w:t>, which includes work hours cost, out-of-pocket expenses, and pending negotiation items like hotel and flights.</w:t>
            </w:r>
          </w:p>
          <w:p w14:paraId="5231A275" w14:textId="77777777" w:rsidR="00000000" w:rsidRPr="00752C09" w:rsidRDefault="00000000">
            <w:pPr>
              <w:spacing w:after="0"/>
              <w:rPr>
                <w:rFonts w:ascii="Times New Roman" w:eastAsia="Times New Roman" w:hAnsi="Times New Roman" w:cs="Times New Roman"/>
                <w:color w:val="FF0000"/>
                <w:kern w:val="0"/>
                <w14:ligatures w14:val="none"/>
              </w:rPr>
            </w:pPr>
          </w:p>
          <w:p w14:paraId="55324D0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Validation</w:t>
            </w:r>
            <w:r w:rsidRPr="00752C09">
              <w:rPr>
                <w:rFonts w:ascii="Times New Roman" w:eastAsia="Times New Roman" w:hAnsi="Times New Roman" w:cs="Times New Roman"/>
                <w:kern w:val="0"/>
                <w14:ligatures w14:val="none"/>
              </w:rPr>
              <w:t>:</w:t>
            </w:r>
          </w:p>
          <w:p w14:paraId="05C2D0CE" w14:textId="77777777" w:rsidR="00000000" w:rsidRPr="00752C09" w:rsidRDefault="00000000">
            <w:pPr>
              <w:widowControl w:val="0"/>
              <w:numPr>
                <w:ilvl w:val="0"/>
                <w:numId w:val="101"/>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ClaimScore Real-Time Claim Validation</w:t>
            </w:r>
            <w:r w:rsidRPr="00752C09">
              <w:rPr>
                <w:rFonts w:ascii="Times New Roman" w:eastAsia="Times New Roman" w:hAnsi="Times New Roman" w:cs="Times New Roman"/>
                <w:kern w:val="0"/>
                <w14:ligatures w14:val="none"/>
              </w:rPr>
              <w:t xml:space="preserve">: </w:t>
            </w:r>
          </w:p>
          <w:p w14:paraId="1DD12396" w14:textId="77777777" w:rsidR="00000000" w:rsidRPr="00752C09" w:rsidRDefault="00000000">
            <w:pPr>
              <w:widowControl w:val="0"/>
              <w:numPr>
                <w:ilvl w:val="0"/>
                <w:numId w:val="10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Provides data-driven backend analysis for claim validation.</w:t>
            </w:r>
          </w:p>
          <w:p w14:paraId="7B4F0688"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21BA95D4" w14:textId="77777777" w:rsidR="00000000" w:rsidRPr="00752C09" w:rsidRDefault="00000000">
            <w:pPr>
              <w:widowControl w:val="0"/>
              <w:numPr>
                <w:ilvl w:val="0"/>
                <w:numId w:val="101"/>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Consulting Fees Guide</w:t>
            </w:r>
            <w:r w:rsidRPr="00752C09">
              <w:rPr>
                <w:rFonts w:ascii="Times New Roman" w:eastAsia="Times New Roman" w:hAnsi="Times New Roman" w:cs="Times New Roman"/>
                <w:kern w:val="0"/>
                <w14:ligatures w14:val="none"/>
              </w:rPr>
              <w:t xml:space="preserve">: </w:t>
            </w:r>
          </w:p>
          <w:p w14:paraId="0E12BAC3" w14:textId="77777777" w:rsidR="00000000" w:rsidRPr="00752C09" w:rsidRDefault="00000000">
            <w:pPr>
              <w:widowControl w:val="0"/>
              <w:numPr>
                <w:ilvl w:val="0"/>
                <w:numId w:val="10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Offers insights into determining consulting fees with pricing analysis.</w:t>
            </w:r>
          </w:p>
          <w:p w14:paraId="7F938F05"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5AE2BE42" w14:textId="77777777" w:rsidR="00000000" w:rsidRPr="00752C09" w:rsidRDefault="00000000">
            <w:pPr>
              <w:widowControl w:val="0"/>
              <w:numPr>
                <w:ilvl w:val="0"/>
                <w:numId w:val="101"/>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Average Consulting Rates By Industry</w:t>
            </w:r>
            <w:r w:rsidRPr="00752C09">
              <w:rPr>
                <w:rFonts w:ascii="Times New Roman" w:eastAsia="Times New Roman" w:hAnsi="Times New Roman" w:cs="Times New Roman"/>
                <w:kern w:val="0"/>
                <w14:ligatures w14:val="none"/>
              </w:rPr>
              <w:t xml:space="preserve">: </w:t>
            </w:r>
          </w:p>
          <w:p w14:paraId="47A9C52A" w14:textId="77777777" w:rsidR="00000000" w:rsidRPr="00752C09" w:rsidRDefault="00000000">
            <w:pPr>
              <w:widowControl w:val="0"/>
              <w:numPr>
                <w:ilvl w:val="0"/>
                <w:numId w:val="10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Provides industry benchmarks for consulting rates.</w:t>
            </w:r>
          </w:p>
          <w:p w14:paraId="56FDB845" w14:textId="77777777" w:rsidR="00000000" w:rsidRPr="00752C09" w:rsidRDefault="00000000">
            <w:pPr>
              <w:spacing w:after="0"/>
              <w:ind w:left="720"/>
              <w:rPr>
                <w:rFonts w:ascii="Times New Roman" w:eastAsia="Times New Roman" w:hAnsi="Times New Roman" w:cs="Times New Roman"/>
                <w:kern w:val="0"/>
                <w14:ligatures w14:val="none"/>
              </w:rPr>
            </w:pPr>
          </w:p>
          <w:p w14:paraId="5E930B00" w14:textId="77777777" w:rsidR="00000000" w:rsidRPr="00752C09" w:rsidRDefault="00000000">
            <w:pPr>
              <w:widowControl w:val="0"/>
              <w:numPr>
                <w:ilvl w:val="0"/>
                <w:numId w:val="10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ClaimScore Real-Time Claim Validation</w:t>
            </w:r>
            <w:r w:rsidRPr="00752C09">
              <w:rPr>
                <w:rFonts w:ascii="Times New Roman" w:eastAsia="Times New Roman" w:hAnsi="Times New Roman" w:cs="Times New Roman"/>
                <w:kern w:val="0"/>
                <w14:ligatures w14:val="none"/>
              </w:rPr>
              <w:t xml:space="preserve">: </w:t>
            </w:r>
            <w:hyperlink r:id="rId212" w:history="1">
              <w:r w:rsidRPr="00752C09">
                <w:rPr>
                  <w:rStyle w:val="Hyperlink"/>
                  <w:rFonts w:ascii="Times New Roman" w:eastAsia="Times New Roman" w:hAnsi="Times New Roman" w:cs="Times New Roman"/>
                  <w:color w:val="0000FF"/>
                  <w:kern w:val="0"/>
                  <w14:ligatures w14:val="none"/>
                </w:rPr>
                <w:t>https://www.claimscore.ai/solutions/real-time-claim-validation</w:t>
              </w:r>
            </w:hyperlink>
            <w:r w:rsidRPr="00752C09">
              <w:rPr>
                <w:rFonts w:ascii="Times New Roman" w:eastAsia="Times New Roman" w:hAnsi="Times New Roman" w:cs="Times New Roman"/>
                <w:color w:val="0000FF"/>
                <w:kern w:val="0"/>
                <w14:ligatures w14:val="none"/>
              </w:rPr>
              <w:t xml:space="preserve">: </w:t>
            </w:r>
            <w:r w:rsidRPr="00752C09">
              <w:rPr>
                <w:rFonts w:ascii="Times New Roman" w:eastAsia="Times New Roman" w:hAnsi="Times New Roman" w:cs="Times New Roman"/>
                <w:kern w:val="0"/>
                <w14:ligatures w14:val="none"/>
              </w:rPr>
              <w:t>Provides data-driven backend analysis for claim validation.</w:t>
            </w:r>
          </w:p>
          <w:p w14:paraId="4A19FA55" w14:textId="77777777" w:rsidR="00000000" w:rsidRPr="00752C09" w:rsidRDefault="00000000">
            <w:pPr>
              <w:widowControl w:val="0"/>
              <w:numPr>
                <w:ilvl w:val="0"/>
                <w:numId w:val="10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Consulting Fees Guide</w:t>
            </w:r>
            <w:r w:rsidRPr="00752C09">
              <w:rPr>
                <w:rFonts w:ascii="Times New Roman" w:eastAsia="Times New Roman" w:hAnsi="Times New Roman" w:cs="Times New Roman"/>
                <w:kern w:val="0"/>
                <w14:ligatures w14:val="none"/>
              </w:rPr>
              <w:t xml:space="preserve">: </w:t>
            </w:r>
            <w:hyperlink r:id="rId213" w:history="1">
              <w:r w:rsidRPr="00752C09">
                <w:rPr>
                  <w:rStyle w:val="Hyperlink"/>
                  <w:rFonts w:ascii="Times New Roman" w:eastAsia="Times New Roman" w:hAnsi="Times New Roman" w:cs="Times New Roman"/>
                  <w:color w:val="0000FF"/>
                  <w:kern w:val="0"/>
                  <w14:ligatures w14:val="none"/>
                </w:rPr>
                <w:t>https://www.consultingsuccess.com/consulting-fees</w:t>
              </w:r>
            </w:hyperlink>
            <w:r w:rsidRPr="00752C09">
              <w:rPr>
                <w:rFonts w:ascii="Times New Roman" w:eastAsia="Times New Roman" w:hAnsi="Times New Roman" w:cs="Times New Roman"/>
                <w:color w:val="0000FF"/>
                <w:kern w:val="0"/>
                <w14:ligatures w14:val="none"/>
              </w:rPr>
              <w:t xml:space="preserve">: </w:t>
            </w:r>
            <w:r w:rsidRPr="00752C09">
              <w:rPr>
                <w:rFonts w:ascii="Times New Roman" w:eastAsia="Times New Roman" w:hAnsi="Times New Roman" w:cs="Times New Roman"/>
                <w:kern w:val="0"/>
                <w14:ligatures w14:val="none"/>
              </w:rPr>
              <w:t>Offers insights into determining consulting fees with pricing analysis.</w:t>
            </w:r>
          </w:p>
          <w:p w14:paraId="61A567F8" w14:textId="77777777" w:rsidR="00000000" w:rsidRPr="00752C09" w:rsidRDefault="00000000">
            <w:pPr>
              <w:widowControl w:val="0"/>
              <w:numPr>
                <w:ilvl w:val="0"/>
                <w:numId w:val="103"/>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Average Consulting Rates By Industry</w:t>
            </w:r>
            <w:r w:rsidRPr="00752C09">
              <w:rPr>
                <w:rFonts w:ascii="Times New Roman" w:eastAsia="Times New Roman" w:hAnsi="Times New Roman" w:cs="Times New Roman"/>
                <w:kern w:val="0"/>
                <w14:ligatures w14:val="none"/>
              </w:rPr>
              <w:t xml:space="preserve">: </w:t>
            </w:r>
            <w:hyperlink r:id="rId214" w:history="1">
              <w:r w:rsidRPr="00752C09">
                <w:rPr>
                  <w:rStyle w:val="Hyperlink"/>
                  <w:rFonts w:ascii="Times New Roman" w:eastAsia="Times New Roman" w:hAnsi="Times New Roman" w:cs="Times New Roman"/>
                  <w:color w:val="0000FF"/>
                  <w:kern w:val="0"/>
                  <w14:ligatures w14:val="none"/>
                </w:rPr>
                <w:t>https://consultingmavericks.com/start/other/average-consulting-rates-by-industry/</w:t>
              </w:r>
            </w:hyperlink>
            <w:r w:rsidRPr="00752C09">
              <w:rPr>
                <w:rFonts w:ascii="Times New Roman" w:eastAsia="Times New Roman" w:hAnsi="Times New Roman" w:cs="Times New Roman"/>
                <w:color w:val="0000FF"/>
                <w:kern w:val="0"/>
                <w14:ligatures w14:val="none"/>
              </w:rPr>
              <w:t xml:space="preserve">: </w:t>
            </w:r>
            <w:r w:rsidRPr="00752C09">
              <w:rPr>
                <w:rFonts w:ascii="Times New Roman" w:eastAsia="Times New Roman" w:hAnsi="Times New Roman" w:cs="Times New Roman"/>
                <w:kern w:val="0"/>
                <w14:ligatures w14:val="none"/>
              </w:rPr>
              <w:t>Provides industry benchmarks for consulting rates.</w:t>
            </w:r>
          </w:p>
          <w:p w14:paraId="21926DD0" w14:textId="77777777" w:rsidR="00000000" w:rsidRPr="00752C09" w:rsidRDefault="00000000">
            <w:pPr>
              <w:spacing w:after="0"/>
              <w:rPr>
                <w:rFonts w:ascii="Times New Roman" w:eastAsia="Times New Roman" w:hAnsi="Times New Roman" w:cs="Times New Roman"/>
                <w:kern w:val="0"/>
                <w14:ligatures w14:val="none"/>
              </w:rPr>
            </w:pPr>
          </w:p>
          <w:p w14:paraId="098B7A71"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My Notes:</w:t>
            </w:r>
          </w:p>
          <w:p w14:paraId="46E4E52B" w14:textId="77777777" w:rsidR="00000000" w:rsidRPr="00752C09" w:rsidRDefault="00000000">
            <w:pPr>
              <w:widowControl w:val="0"/>
              <w:numPr>
                <w:ilvl w:val="0"/>
                <w:numId w:val="10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These resources can help verify the estimated fees and ensure they are fair and competitive.</w:t>
            </w:r>
          </w:p>
          <w:p w14:paraId="56386B3A" w14:textId="77777777" w:rsidR="00000000" w:rsidRPr="00752C09" w:rsidRDefault="00000000">
            <w:pPr>
              <w:pBdr>
                <w:bottom w:val="single" w:sz="6" w:space="1" w:color="auto"/>
              </w:pBdr>
              <w:spacing w:after="0"/>
              <w:rPr>
                <w:rFonts w:ascii="Times New Roman" w:eastAsia="Times New Roman" w:hAnsi="Times New Roman" w:cs="Times New Roman"/>
                <w:b/>
                <w:bCs/>
                <w:kern w:val="0"/>
                <w:u w:val="single"/>
                <w14:ligatures w14:val="none"/>
              </w:rPr>
            </w:pPr>
          </w:p>
          <w:p w14:paraId="4D766A49" w14:textId="77777777" w:rsidR="00000000" w:rsidRPr="00752C09" w:rsidRDefault="00000000">
            <w:pPr>
              <w:spacing w:after="0"/>
              <w:rPr>
                <w:rFonts w:ascii="Times New Roman" w:eastAsia="Times New Roman" w:hAnsi="Times New Roman" w:cs="Times New Roman"/>
                <w:kern w:val="0"/>
                <w14:ligatures w14:val="none"/>
              </w:rPr>
            </w:pPr>
          </w:p>
          <w:p w14:paraId="52D840AB"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Southern Railway Claim – Updated Breakdown</w:t>
            </w:r>
          </w:p>
          <w:p w14:paraId="4D35CB45"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3C3E62B" w14:textId="77777777" w:rsidR="00000000" w:rsidRPr="00752C09" w:rsidRDefault="00000000">
            <w:pPr>
              <w:widowControl w:val="0"/>
              <w:numPr>
                <w:ilvl w:val="0"/>
                <w:numId w:val="97"/>
              </w:numPr>
              <w:contextualSpacing/>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u w:val="single"/>
                <w14:ligatures w14:val="none"/>
              </w:rPr>
              <w:t>Summary Total As of So Far Including All Work Shifts, Legal Fees and Legal Expenses</w:t>
            </w:r>
            <w:r w:rsidRPr="00752C09">
              <w:rPr>
                <w:rFonts w:ascii="Times New Roman" w:eastAsia="Times New Roman" w:hAnsi="Times New Roman" w:cs="Times New Roman"/>
                <w:b/>
                <w:bCs/>
                <w:kern w:val="0"/>
                <w14:ligatures w14:val="none"/>
              </w:rPr>
              <w:t>:</w:t>
            </w:r>
          </w:p>
          <w:p w14:paraId="2D61B9C4" w14:textId="77777777" w:rsidR="00000000" w:rsidRPr="00752C09" w:rsidRDefault="00000000">
            <w:pPr>
              <w:spacing w:after="0"/>
              <w:rPr>
                <w:rFonts w:ascii="Times New Roman" w:eastAsia="Times New Roman" w:hAnsi="Times New Roman" w:cs="Times New Roman"/>
                <w:b/>
                <w:bCs/>
                <w:kern w:val="0"/>
                <w:u w:val="single"/>
                <w14:ligatures w14:val="none"/>
              </w:rPr>
            </w:pPr>
          </w:p>
          <w:p w14:paraId="19206C3F"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Southern Rail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000000" w:rsidRPr="00752C09" w14:paraId="11B174F4"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BE570C6"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24252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r>
            <w:bookmarkEnd w:id="20"/>
            <w:tr w:rsidR="00000000" w:rsidRPr="00752C09" w14:paraId="5F2BB39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E061D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15A36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£10,095.00</w:t>
                  </w:r>
                </w:p>
              </w:tc>
            </w:tr>
            <w:tr w:rsidR="00000000" w:rsidRPr="00752C09" w14:paraId="0D686CA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96632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66B63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£149.28</w:t>
                  </w:r>
                </w:p>
              </w:tc>
            </w:tr>
            <w:tr w:rsidR="00000000" w:rsidRPr="00752C09" w14:paraId="67F8284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A1C863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553C54" w14:textId="77777777" w:rsidR="00000000" w:rsidRPr="00752C09" w:rsidRDefault="00000000">
                  <w:pPr>
                    <w:spacing w:after="0"/>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£10,244.28</w:t>
                  </w:r>
                </w:p>
              </w:tc>
            </w:tr>
          </w:tbl>
          <w:p w14:paraId="362DE364" w14:textId="77777777" w:rsidR="00000000" w:rsidRPr="00752C09" w:rsidRDefault="00000000">
            <w:pPr>
              <w:spacing w:after="0"/>
              <w:rPr>
                <w:rFonts w:ascii="Times New Roman" w:eastAsia="Times New Roman" w:hAnsi="Times New Roman" w:cs="Times New Roman"/>
                <w:kern w:val="0"/>
                <w14:ligatures w14:val="none"/>
              </w:rPr>
            </w:pPr>
          </w:p>
          <w:p w14:paraId="197944A1"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Calculations so Far at Minimum Wage: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869"/>
            </w:tblGrid>
            <w:tr w:rsidR="00000000" w:rsidRPr="00752C09" w14:paraId="404A9E5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4A8B09"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C4BB1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Southern Rail (£)</w:t>
                  </w:r>
                </w:p>
              </w:tc>
            </w:tr>
            <w:tr w:rsidR="00000000" w:rsidRPr="00752C09" w14:paraId="4377EFD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9A8B3B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 xml:space="preserve">Grand Total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042E7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£149.28</w:t>
                  </w:r>
                </w:p>
              </w:tc>
            </w:tr>
            <w:tr w:rsidR="00000000" w:rsidRPr="00752C09" w14:paraId="70627C8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B38C5B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053F8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£4,441.80</w:t>
                  </w:r>
                </w:p>
              </w:tc>
            </w:tr>
            <w:tr w:rsidR="00000000" w:rsidRPr="00752C09" w14:paraId="7AA83F0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D50FFB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6F0F3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£4,591.08</w:t>
                  </w:r>
                </w:p>
              </w:tc>
            </w:tr>
          </w:tbl>
          <w:p w14:paraId="238694EF" w14:textId="77777777" w:rsidR="00000000" w:rsidRPr="00752C09" w:rsidRDefault="00000000">
            <w:pPr>
              <w:spacing w:after="0"/>
              <w:rPr>
                <w:rFonts w:ascii="Times New Roman" w:eastAsia="Times New Roman" w:hAnsi="Times New Roman" w:cs="Times New Roman"/>
                <w:b/>
                <w:bCs/>
                <w:kern w:val="0"/>
                <w:u w:val="single"/>
                <w14:ligatures w14:val="none"/>
              </w:rPr>
            </w:pPr>
          </w:p>
          <w:p w14:paraId="7D0C60DF"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Updated Breakdown of Trip.com Total Compensation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6"/>
              <w:gridCol w:w="3205"/>
              <w:gridCol w:w="1534"/>
            </w:tblGrid>
            <w:tr w:rsidR="00000000" w:rsidRPr="00752C09" w14:paraId="6B33155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ED5939"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84D69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2A4F5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Notes/Exhibit</w:t>
                  </w:r>
                </w:p>
              </w:tc>
            </w:tr>
            <w:tr w:rsidR="00000000" w:rsidRPr="00752C09" w14:paraId="089D892B" w14:textId="77777777">
              <w:trPr>
                <w:tblCellSpacing w:w="15" w:type="dxa"/>
              </w:trPr>
              <w:tc>
                <w:tcPr>
                  <w:tcW w:w="1242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1C7CA0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Client Recovered Receipts</w:t>
                  </w:r>
                </w:p>
              </w:tc>
            </w:tr>
            <w:tr w:rsidR="00000000" w:rsidRPr="00752C09" w14:paraId="3289DF0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EA3F351"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BA22D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23.80 (£11.90 × 2)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D7B00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A</w:t>
                  </w:r>
                </w:p>
              </w:tc>
            </w:tr>
            <w:tr w:rsidR="00000000" w:rsidRPr="00752C09" w14:paraId="10AB0DD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3DF67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Missed Cab Booking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62FA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51.50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E87C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B</w:t>
                  </w:r>
                </w:p>
              </w:tc>
            </w:tr>
            <w:tr w:rsidR="00000000" w:rsidRPr="00752C09" w14:paraId="7B2708E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3FE92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Bus Fees x2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E1098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 3.50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38A53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C</w:t>
                  </w:r>
                </w:p>
              </w:tc>
            </w:tr>
            <w:tr w:rsidR="00000000" w:rsidRPr="00752C09" w14:paraId="07E6418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8D11D5"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Cab Fare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F1EDB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 13.00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39A7C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D</w:t>
                  </w:r>
                </w:p>
              </w:tc>
            </w:tr>
            <w:tr w:rsidR="00000000" w:rsidRPr="00752C09" w14:paraId="70BDD52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6DAA45"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Dinner Bill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29F00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EB44D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E</w:t>
                  </w:r>
                </w:p>
              </w:tc>
            </w:tr>
            <w:tr w:rsidR="00000000" w:rsidRPr="00752C09" w14:paraId="1C488EF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DA8526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Lost Downtime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EFE3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1C071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F</w:t>
                  </w:r>
                </w:p>
              </w:tc>
            </w:tr>
            <w:tr w:rsidR="00000000" w:rsidRPr="00752C09" w14:paraId="3FF61CC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A16782" w14:textId="77777777" w:rsidR="00000000" w:rsidRPr="00752C09" w:rsidRDefault="00000000">
                  <w:pPr>
                    <w:spacing w:after="0"/>
                    <w:rPr>
                      <w:rFonts w:ascii="Times New Roman" w:eastAsia="Times New Roman" w:hAnsi="Times New Roman" w:cs="Times New Roman"/>
                      <w:u w:val="single"/>
                      <w14:ligatures w14:val="none"/>
                    </w:rPr>
                  </w:pPr>
                  <w:r w:rsidRPr="00752C09">
                    <w:rPr>
                      <w:rFonts w:ascii="Times New Roman" w:eastAsia="Times New Roman" w:hAnsi="Times New Roman" w:cs="Times New Roman"/>
                      <w:b/>
                      <w:bCs/>
                      <w:u w:val="single"/>
                      <w14:ligatures w14:val="none"/>
                    </w:rPr>
                    <w:t>Client Recovered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0CAE89" w14:textId="77777777" w:rsidR="00000000" w:rsidRPr="00752C09" w:rsidRDefault="00000000">
                  <w:pPr>
                    <w:spacing w:after="0"/>
                    <w:rPr>
                      <w:rFonts w:ascii="Times New Roman" w:eastAsia="Times New Roman" w:hAnsi="Times New Roman" w:cs="Times New Roman"/>
                      <w:u w:val="single"/>
                      <w14:ligatures w14:val="none"/>
                    </w:rPr>
                  </w:pPr>
                  <w:bookmarkStart w:id="22" w:name="_Hlk192690925"/>
                  <w:r w:rsidRPr="00752C09">
                    <w:rPr>
                      <w:rFonts w:ascii="Times New Roman" w:eastAsia="Times New Roman" w:hAnsi="Times New Roman" w:cs="Times New Roman"/>
                      <w:b/>
                      <w:bCs/>
                      <w:u w:val="single"/>
                      <w14:ligatures w14:val="none"/>
                    </w:rPr>
                    <w:t>£196.80</w:t>
                  </w:r>
                  <w:bookmarkEnd w:id="22"/>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907C1D" w14:textId="77777777" w:rsidR="00000000" w:rsidRPr="00752C09" w:rsidRDefault="00000000">
                  <w:pPr>
                    <w:rPr>
                      <w:rFonts w:ascii="Times New Roman" w:eastAsia="Times New Roman" w:hAnsi="Times New Roman" w:cs="Times New Roman"/>
                      <w:u w:val="single"/>
                      <w14:ligatures w14:val="none"/>
                    </w:rPr>
                  </w:pPr>
                </w:p>
              </w:tc>
            </w:tr>
            <w:tr w:rsidR="00000000" w:rsidRPr="00752C09" w14:paraId="489F173B" w14:textId="77777777">
              <w:trPr>
                <w:tblCellSpacing w:w="15" w:type="dxa"/>
              </w:trPr>
              <w:tc>
                <w:tcPr>
                  <w:tcW w:w="1242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BBF47C" w14:textId="77777777" w:rsidR="00000000" w:rsidRPr="00752C09" w:rsidRDefault="00000000">
                  <w:pPr>
                    <w:spacing w:after="0"/>
                    <w:rPr>
                      <w:rFonts w:ascii="Times New Roman" w:eastAsia="Times New Roman" w:hAnsi="Times New Roman" w:cs="Times New Roman"/>
                      <w:u w:val="single"/>
                      <w14:ligatures w14:val="none"/>
                    </w:rPr>
                  </w:pPr>
                  <w:r w:rsidRPr="00752C09">
                    <w:rPr>
                      <w:rFonts w:ascii="Times New Roman" w:eastAsia="Times New Roman" w:hAnsi="Times New Roman" w:cs="Times New Roman"/>
                      <w:b/>
                      <w:bCs/>
                      <w:u w:val="single"/>
                      <w14:ligatures w14:val="none"/>
                    </w:rPr>
                    <w:t>All Receipts Together</w:t>
                  </w:r>
                </w:p>
              </w:tc>
            </w:tr>
            <w:tr w:rsidR="00000000" w:rsidRPr="00752C09" w14:paraId="011CDA6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4B18A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FCF5C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u w:val="single"/>
                      <w14:ligatures w14:val="none"/>
                    </w:rPr>
                    <w:t>£196.80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6D1DCA" w14:textId="77777777" w:rsidR="00000000" w:rsidRPr="00752C09" w:rsidRDefault="00000000">
                  <w:pPr>
                    <w:rPr>
                      <w:rFonts w:ascii="Times New Roman" w:eastAsia="Times New Roman" w:hAnsi="Times New Roman" w:cs="Times New Roman"/>
                      <w:kern w:val="0"/>
                      <w14:ligatures w14:val="none"/>
                    </w:rPr>
                  </w:pPr>
                </w:p>
              </w:tc>
            </w:tr>
            <w:tr w:rsidR="00000000" w:rsidRPr="00752C09" w14:paraId="6A0059E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AF44DC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59B93F"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£10,244.28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2469E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Exhibit: O</w:t>
                  </w:r>
                </w:p>
              </w:tc>
            </w:tr>
            <w:tr w:rsidR="00000000" w:rsidRPr="00752C09" w14:paraId="0520BE6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84C9B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Minimum Wage Work Hours Cost </w:t>
                  </w:r>
                  <w:r w:rsidRPr="00752C09">
                    <w:rPr>
                      <w:rFonts w:ascii="Times New Roman" w:eastAsia="Times New Roman" w:hAnsi="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BDF3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 xml:space="preserve">£4,638.60 </w:t>
                  </w:r>
                  <w:r w:rsidRPr="00752C09">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EF9B2B" w14:textId="77777777" w:rsidR="00000000" w:rsidRPr="00752C09" w:rsidRDefault="00000000">
                  <w:pPr>
                    <w:rPr>
                      <w:rFonts w:ascii="Times New Roman" w:eastAsia="Times New Roman" w:hAnsi="Times New Roman" w:cs="Times New Roman"/>
                      <w14:ligatures w14:val="none"/>
                    </w:rPr>
                  </w:pPr>
                </w:p>
              </w:tc>
            </w:tr>
            <w:tr w:rsidR="00000000" w:rsidRPr="00752C09" w14:paraId="78B8045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36348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8A5CE9" w14:textId="77777777" w:rsidR="00000000" w:rsidRPr="00752C09" w:rsidRDefault="00000000">
                  <w:pPr>
                    <w:spacing w:after="0"/>
                    <w:rPr>
                      <w:rFonts w:ascii="Times New Roman" w:eastAsia="Times New Roman" w:hAnsi="Times New Roman" w:cs="Times New Roman"/>
                      <w:u w:val="single"/>
                      <w14:ligatures w14:val="none"/>
                    </w:rPr>
                  </w:pPr>
                  <w:r w:rsidRPr="00752C09">
                    <w:rPr>
                      <w:rFonts w:ascii="Times New Roman" w:eastAsia="Times New Roman" w:hAnsi="Times New Roman" w:cs="Times New Roman"/>
                      <w:b/>
                      <w:bCs/>
                      <w:u w:val="single"/>
                      <w14:ligatures w14:val="none"/>
                    </w:rPr>
                    <w:t>£10,441.08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1B3B1F" w14:textId="77777777" w:rsidR="00000000" w:rsidRPr="00752C09" w:rsidRDefault="00000000">
                  <w:pPr>
                    <w:rPr>
                      <w:rFonts w:ascii="Times New Roman" w:eastAsia="Times New Roman" w:hAnsi="Times New Roman" w:cs="Times New Roman"/>
                      <w:u w:val="single"/>
                      <w14:ligatures w14:val="none"/>
                    </w:rPr>
                  </w:pPr>
                </w:p>
              </w:tc>
            </w:tr>
          </w:tbl>
          <w:p w14:paraId="468BE6B5" w14:textId="77777777" w:rsidR="00000000" w:rsidRPr="00752C09" w:rsidRDefault="00000000">
            <w:pPr>
              <w:spacing w:after="0"/>
              <w:rPr>
                <w:rFonts w:ascii="Times New Roman" w:eastAsia="Times New Roman" w:hAnsi="Times New Roman" w:cs="Times New Roman"/>
                <w:b/>
                <w:bCs/>
                <w:kern w:val="0"/>
                <w:u w:val="single"/>
                <w14:ligatures w14:val="none"/>
              </w:rPr>
            </w:pPr>
          </w:p>
          <w:p w14:paraId="001E8AE5"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£196.80 + £10,244.28 = £10,441.08</w:t>
            </w:r>
          </w:p>
          <w:p w14:paraId="2EC31E34" w14:textId="77777777" w:rsidR="00000000" w:rsidRPr="00752C09" w:rsidRDefault="00000000">
            <w:pPr>
              <w:spacing w:after="0"/>
              <w:rPr>
                <w:rFonts w:ascii="Times New Roman" w:eastAsia="Times New Roman" w:hAnsi="Times New Roman" w:cs="Times New Roman"/>
                <w:b/>
                <w:bCs/>
                <w:kern w:val="0"/>
                <w:u w:val="single"/>
                <w14:ligatures w14:val="none"/>
              </w:rPr>
            </w:pPr>
          </w:p>
          <w:p w14:paraId="0E6A6E69"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Additional Legal Travel Expenses Sheet, “</w:t>
            </w:r>
            <w:r w:rsidRPr="00752C09">
              <w:rPr>
                <w:rFonts w:ascii="Times New Roman" w:eastAsia="Times New Roman" w:hAnsi="Times New Roman" w:cs="Times New Roman"/>
                <w:b/>
                <w:bCs/>
                <w:i/>
                <w:iCs/>
                <w:kern w:val="0"/>
                <w:u w:val="single"/>
                <w14:ligatures w14:val="none"/>
              </w:rPr>
              <w:t>This Section Has Already Been Implemented Into The Receipts!</w:t>
            </w:r>
            <w:r w:rsidRPr="00752C09">
              <w:rPr>
                <w:rFonts w:ascii="Times New Roman" w:eastAsia="Times New Roman" w:hAnsi="Times New Roman" w:cs="Times New Roman"/>
                <w:b/>
                <w:bCs/>
                <w:kern w:val="0"/>
                <w:u w:val="single"/>
                <w14:ligatures w14:val="none"/>
              </w:rPr>
              <w:t>”</w:t>
            </w:r>
          </w:p>
          <w:p w14:paraId="241A78E1" w14:textId="77777777" w:rsidR="00000000" w:rsidRPr="00752C09" w:rsidRDefault="00000000">
            <w:pPr>
              <w:widowControl w:val="0"/>
              <w:numPr>
                <w:ilvl w:val="0"/>
                <w:numId w:val="10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000000" w:rsidRPr="00752C09" w14:paraId="4C27F82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9C1533"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E6079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BEF3D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9C745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13E140B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680C7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B32DB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EC877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15A17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13EBBB9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7C22D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50753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AD3E7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41DDE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5589732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Mileage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1513F923" w14:textId="77777777" w:rsidR="00000000" w:rsidRPr="00752C09" w:rsidRDefault="00000000">
            <w:pPr>
              <w:spacing w:after="0"/>
              <w:rPr>
                <w:rFonts w:ascii="Times New Roman" w:eastAsia="Times New Roman" w:hAnsi="Times New Roman" w:cs="Times New Roman"/>
                <w:kern w:val="0"/>
                <w14:ligatures w14:val="none"/>
              </w:rPr>
            </w:pPr>
          </w:p>
          <w:p w14:paraId="3A497640" w14:textId="77777777" w:rsidR="00000000" w:rsidRPr="00752C09" w:rsidRDefault="00000000">
            <w:pPr>
              <w:widowControl w:val="0"/>
              <w:numPr>
                <w:ilvl w:val="0"/>
                <w:numId w:val="10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000000" w:rsidRPr="00752C09" w14:paraId="27B1019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F4A5A7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7DE35E"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88805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AF5DE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051B033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95CB1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9C88F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3F6F9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A95B2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5DA26EE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58491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F838C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A783F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7E417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0475212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85C41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BFE82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3A763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6D9F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1C861DD4"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Public Transport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60331220" w14:textId="77777777" w:rsidR="00000000" w:rsidRPr="00752C09" w:rsidRDefault="00000000">
            <w:pPr>
              <w:spacing w:after="0"/>
              <w:rPr>
                <w:rFonts w:ascii="Times New Roman" w:eastAsia="Times New Roman" w:hAnsi="Times New Roman" w:cs="Times New Roman"/>
                <w:kern w:val="0"/>
                <w14:ligatures w14:val="none"/>
              </w:rPr>
            </w:pPr>
          </w:p>
          <w:p w14:paraId="224B33BD" w14:textId="77777777" w:rsidR="00000000" w:rsidRPr="00752C09" w:rsidRDefault="00000000">
            <w:pPr>
              <w:widowControl w:val="0"/>
              <w:numPr>
                <w:ilvl w:val="0"/>
                <w:numId w:val="10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000000" w:rsidRPr="00752C09" w14:paraId="6C792FD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0C9288"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5E401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CCFC7C"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FEE3E2"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4E5F109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02D23A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E4BE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3F07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DD930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5EB064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0B896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A22DF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CB6EB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6375F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2FF9892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Parking Fees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13106522" w14:textId="77777777" w:rsidR="00000000" w:rsidRPr="00752C09" w:rsidRDefault="00000000">
            <w:pPr>
              <w:spacing w:after="0"/>
              <w:rPr>
                <w:rFonts w:ascii="Times New Roman" w:eastAsia="Times New Roman" w:hAnsi="Times New Roman" w:cs="Times New Roman"/>
                <w:kern w:val="0"/>
                <w14:ligatures w14:val="none"/>
              </w:rPr>
            </w:pPr>
          </w:p>
          <w:p w14:paraId="77047E66" w14:textId="77777777" w:rsidR="00000000" w:rsidRPr="00752C09" w:rsidRDefault="00000000">
            <w:pPr>
              <w:widowControl w:val="0"/>
              <w:numPr>
                <w:ilvl w:val="0"/>
                <w:numId w:val="10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000000" w:rsidRPr="00752C09" w14:paraId="7B697AC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71FFF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75C31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CABFDF"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2FAF6A"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0D3A83C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99101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0A574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C34FB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D5917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18DE6BA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Fuel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27D55B0F" w14:textId="77777777" w:rsidR="00000000" w:rsidRPr="00752C09" w:rsidRDefault="00000000">
            <w:pPr>
              <w:spacing w:after="0"/>
              <w:rPr>
                <w:rFonts w:ascii="Times New Roman" w:eastAsia="Times New Roman" w:hAnsi="Times New Roman" w:cs="Times New Roman"/>
                <w:kern w:val="0"/>
                <w14:ligatures w14:val="none"/>
              </w:rPr>
            </w:pPr>
          </w:p>
          <w:p w14:paraId="3F13236B" w14:textId="77777777" w:rsidR="00000000" w:rsidRPr="00752C09" w:rsidRDefault="00000000">
            <w:pPr>
              <w:widowControl w:val="0"/>
              <w:numPr>
                <w:ilvl w:val="0"/>
                <w:numId w:val="105"/>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000000" w:rsidRPr="00752C09" w14:paraId="1E03B39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4298F6"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F2EE16"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A477D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974A21"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Total (£)</w:t>
                  </w:r>
                </w:p>
              </w:tc>
            </w:tr>
            <w:tr w:rsidR="00000000" w:rsidRPr="00752C09" w14:paraId="1B45B21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0DC5B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765E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BD605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264C3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3677984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CD0DD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98DEE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AB152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5895C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r w:rsidR="00000000" w:rsidRPr="00752C09" w14:paraId="4A075CD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19246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97142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ED22F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632EC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£0.00</w:t>
                  </w:r>
                </w:p>
              </w:tc>
            </w:tr>
          </w:tbl>
          <w:p w14:paraId="17819360"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Miscellaneous Travel Costs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£0.00</w:t>
            </w:r>
          </w:p>
          <w:p w14:paraId="60FF9999" w14:textId="77777777" w:rsidR="00000000" w:rsidRPr="00752C09" w:rsidRDefault="00000000">
            <w:pPr>
              <w:spacing w:after="0"/>
              <w:rPr>
                <w:rFonts w:ascii="Times New Roman" w:eastAsia="Times New Roman" w:hAnsi="Times New Roman" w:cs="Times New Roman"/>
                <w:b/>
                <w:bCs/>
                <w:kern w:val="0"/>
                <w:u w:val="single"/>
                <w14:ligatures w14:val="none"/>
              </w:rPr>
            </w:pPr>
          </w:p>
          <w:p w14:paraId="48B4669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Minimum Wage and Claim Totals</w:t>
            </w:r>
          </w:p>
          <w:p w14:paraId="4BD15B51" w14:textId="77777777" w:rsidR="00000000" w:rsidRPr="00752C09" w:rsidRDefault="00000000">
            <w:pPr>
              <w:widowControl w:val="0"/>
              <w:numPr>
                <w:ilvl w:val="0"/>
                <w:numId w:val="106"/>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Calculations for Minimum Wage so Far:</w:t>
            </w:r>
          </w:p>
          <w:p w14:paraId="39A91ACD" w14:textId="77777777" w:rsidR="00000000" w:rsidRPr="00752C09" w:rsidRDefault="00000000">
            <w:pPr>
              <w:widowControl w:val="0"/>
              <w:numPr>
                <w:ilvl w:val="0"/>
                <w:numId w:val="90"/>
              </w:numPr>
              <w:tabs>
                <w:tab w:val="num" w:pos="720"/>
              </w:tabs>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Trip.com</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£197.94 + £5,424.10 = £5,622.04</w:t>
            </w:r>
          </w:p>
          <w:p w14:paraId="2776054A" w14:textId="77777777" w:rsidR="00000000" w:rsidRPr="00752C09" w:rsidRDefault="00000000">
            <w:pPr>
              <w:widowControl w:val="0"/>
              <w:numPr>
                <w:ilvl w:val="0"/>
                <w:numId w:val="90"/>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£149.28 + £4,441.80 = </w:t>
            </w:r>
            <w:bookmarkStart w:id="23" w:name="_Hlk192691115"/>
            <w:r w:rsidRPr="00752C09">
              <w:rPr>
                <w:rFonts w:ascii="Times New Roman" w:eastAsia="Times New Roman" w:hAnsi="Times New Roman" w:cs="Times New Roman"/>
                <w:b/>
                <w:bCs/>
                <w:kern w:val="0"/>
                <w:u w:val="single"/>
                <w14:ligatures w14:val="none"/>
              </w:rPr>
              <w:t>£4,591.08</w:t>
            </w:r>
            <w:bookmarkEnd w:id="23"/>
          </w:p>
          <w:p w14:paraId="75B5A10D" w14:textId="77777777" w:rsidR="00000000" w:rsidRPr="00752C09" w:rsidRDefault="00000000">
            <w:pPr>
              <w:widowControl w:val="0"/>
              <w:numPr>
                <w:ilvl w:val="0"/>
                <w:numId w:val="9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u w:val="single"/>
                <w14:ligatures w14:val="none"/>
              </w:rPr>
              <w:t>Dentafly Clinic</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£149.28 + £3,353.90 = £3,503.18</w:t>
            </w:r>
          </w:p>
          <w:p w14:paraId="53F06044" w14:textId="77777777" w:rsidR="00000000" w:rsidRPr="00752C09" w:rsidRDefault="00000000">
            <w:pPr>
              <w:spacing w:after="0"/>
              <w:rPr>
                <w:rFonts w:ascii="Times New Roman" w:eastAsia="Times New Roman" w:hAnsi="Times New Roman" w:cs="Times New Roman"/>
                <w:b/>
                <w:bCs/>
                <w:color w:val="FF0000"/>
                <w:kern w:val="0"/>
                <w:u w:val="single"/>
                <w14:ligatures w14:val="none"/>
              </w:rPr>
            </w:pPr>
          </w:p>
          <w:p w14:paraId="47A9E3F3" w14:textId="77777777" w:rsidR="00000000" w:rsidRPr="00752C09" w:rsidRDefault="00000000">
            <w:pPr>
              <w:widowControl w:val="0"/>
              <w:numPr>
                <w:ilvl w:val="0"/>
                <w:numId w:val="106"/>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Add with Client Out-of-Pocket Expenses &amp; Fee:</w:t>
            </w:r>
          </w:p>
          <w:p w14:paraId="5B9AB38C" w14:textId="77777777" w:rsidR="00000000" w:rsidRPr="00752C09" w:rsidRDefault="00000000">
            <w:pPr>
              <w:spacing w:after="0"/>
              <w:ind w:left="72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For Dentafly Clinic, we add</w:t>
            </w:r>
            <w:r w:rsidRPr="00752C09">
              <w:rPr>
                <w:rFonts w:ascii="Times New Roman" w:eastAsia="Times New Roman" w:hAnsi="Times New Roman" w:cs="Times New Roman"/>
                <w:kern w:val="0"/>
                <w14:ligatures w14:val="none"/>
              </w:rPr>
              <w:t>:</w:t>
            </w:r>
          </w:p>
          <w:p w14:paraId="58E6ECA2" w14:textId="77777777" w:rsidR="00000000" w:rsidRPr="00752C09" w:rsidRDefault="00000000">
            <w:pPr>
              <w:widowControl w:val="0"/>
              <w:numPr>
                <w:ilvl w:val="0"/>
                <w:numId w:val="91"/>
              </w:numPr>
              <w:tabs>
                <w:tab w:val="num" w:pos="72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Minimum Wage Work Hours Cost (Not Included in Totals)</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£4,591.08</w:t>
            </w:r>
          </w:p>
          <w:p w14:paraId="2E10D679" w14:textId="77777777" w:rsidR="00000000" w:rsidRPr="00752C09" w:rsidRDefault="00000000">
            <w:pPr>
              <w:widowControl w:val="0"/>
              <w:numPr>
                <w:ilvl w:val="0"/>
                <w:numId w:val="9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Client Out-of-Pocket Expenses &amp; Fee</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kern w:val="0"/>
                <w14:ligatures w14:val="none"/>
              </w:rPr>
              <w:t xml:space="preserve"> £196.80</w:t>
            </w:r>
          </w:p>
          <w:p w14:paraId="5700AEB5" w14:textId="77777777" w:rsidR="00000000" w:rsidRPr="00752C09" w:rsidRDefault="00000000">
            <w:pPr>
              <w:spacing w:after="0"/>
              <w:ind w:left="720"/>
              <w:contextualSpacing/>
              <w:rPr>
                <w:rFonts w:ascii="Times New Roman" w:eastAsia="Times New Roman" w:hAnsi="Times New Roman" w:cs="Times New Roman"/>
                <w:b/>
                <w:bCs/>
                <w:kern w:val="0"/>
                <w:u w:val="single"/>
                <w14:ligatures w14:val="none"/>
              </w:rPr>
            </w:pPr>
          </w:p>
          <w:p w14:paraId="503B2BEC" w14:textId="77777777" w:rsidR="00000000" w:rsidRPr="00752C09" w:rsidRDefault="00000000">
            <w:pPr>
              <w:widowControl w:val="0"/>
              <w:numPr>
                <w:ilvl w:val="0"/>
                <w:numId w:val="106"/>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Calculation</w:t>
            </w:r>
            <w:r w:rsidRPr="00752C09">
              <w:rPr>
                <w:rFonts w:ascii="Times New Roman" w:eastAsia="Times New Roman" w:hAnsi="Times New Roman" w:cs="Times New Roman"/>
                <w:kern w:val="0"/>
                <w14:ligatures w14:val="none"/>
              </w:rPr>
              <w:t xml:space="preserve">: £4,591.08 + £196.80= </w:t>
            </w:r>
            <w:r w:rsidRPr="00752C09">
              <w:rPr>
                <w:rFonts w:ascii="Times New Roman" w:eastAsia="Times New Roman" w:hAnsi="Times New Roman" w:cs="Times New Roman"/>
                <w:b/>
                <w:bCs/>
                <w:kern w:val="0"/>
                <w:u w:val="single"/>
                <w14:ligatures w14:val="none"/>
              </w:rPr>
              <w:t>£4,787.88</w:t>
            </w:r>
          </w:p>
          <w:p w14:paraId="0910D23B"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Total for Trip.com</w:t>
            </w:r>
          </w:p>
          <w:p w14:paraId="655DDE9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t>
            </w:r>
            <w:r w:rsidRPr="00752C09">
              <w:rPr>
                <w:rFonts w:ascii="Times New Roman" w:eastAsia="Times New Roman" w:hAnsi="Times New Roman" w:cs="Times New Roman"/>
                <w:b/>
                <w:bCs/>
                <w:kern w:val="0"/>
                <w14:ligatures w14:val="none"/>
              </w:rPr>
              <w:t>Total Minimum Wage (£)</w:t>
            </w:r>
            <w:r w:rsidRPr="00752C09">
              <w:rPr>
                <w:rFonts w:ascii="Times New Roman" w:eastAsia="Times New Roman" w:hAnsi="Times New Roman" w:cs="Times New Roman"/>
                <w:kern w:val="0"/>
                <w14:ligatures w14:val="none"/>
              </w:rPr>
              <w:t xml:space="preserve"> for Trip.com comes to:</w:t>
            </w:r>
          </w:p>
          <w:p w14:paraId="5D308FA2" w14:textId="77777777" w:rsidR="00000000" w:rsidRPr="00752C09" w:rsidRDefault="00000000">
            <w:pPr>
              <w:widowControl w:val="0"/>
              <w:numPr>
                <w:ilvl w:val="0"/>
                <w:numId w:val="9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£21,448.25</w:t>
            </w:r>
            <w:r w:rsidRPr="00752C09">
              <w:rPr>
                <w:rFonts w:ascii="Times New Roman" w:eastAsia="Times New Roman" w:hAnsi="Times New Roman" w:cs="Times New Roman"/>
                <w:kern w:val="0"/>
                <w14:ligatures w14:val="none"/>
              </w:rPr>
              <w:t>, which includes work hours cost, out-of-pocket expenses, and pending negotiation items like hotel and flights.</w:t>
            </w:r>
          </w:p>
          <w:p w14:paraId="2B0318B6" w14:textId="77777777" w:rsidR="00000000" w:rsidRPr="00752C09" w:rsidRDefault="00000000">
            <w:pPr>
              <w:spacing w:after="0"/>
              <w:rPr>
                <w:rFonts w:ascii="Times New Roman" w:eastAsia="Times New Roman" w:hAnsi="Times New Roman" w:cs="Times New Roman"/>
                <w:b/>
                <w:bCs/>
                <w:kern w:val="0"/>
                <w:u w:val="single"/>
                <w14:ligatures w14:val="none"/>
              </w:rPr>
            </w:pPr>
          </w:p>
          <w:p w14:paraId="30D7D64F"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Calculations for Minimum Wage so Far at Minimum Wage for Each Company: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8"/>
              <w:gridCol w:w="1869"/>
            </w:tblGrid>
            <w:tr w:rsidR="00000000" w:rsidRPr="00752C09" w14:paraId="1D7BF6E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456685"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7AE3A4"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Southern Rail (£)</w:t>
                  </w:r>
                </w:p>
              </w:tc>
            </w:tr>
            <w:tr w:rsidR="00000000" w:rsidRPr="00752C09" w14:paraId="076B7F8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BCAEC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Minimum Wage Total with - Legal Expenses i.e. Ink, Electric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88CE9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£4,591.08</w:t>
                  </w:r>
                </w:p>
              </w:tc>
            </w:tr>
            <w:tr w:rsidR="00000000" w:rsidRPr="00752C09" w14:paraId="77EC32A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209439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733CB0" w14:textId="77777777" w:rsidR="00000000" w:rsidRPr="00752C09" w:rsidRDefault="00000000">
                  <w:pPr>
                    <w:spacing w:after="0"/>
                    <w:rPr>
                      <w:rFonts w:ascii="Times New Roman" w:eastAsia="Times New Roman" w:hAnsi="Times New Roman" w:cs="Times New Roman"/>
                      <w14:ligatures w14:val="none"/>
                    </w:rPr>
                  </w:pPr>
                  <w:bookmarkStart w:id="24" w:name="_Hlk192708723"/>
                  <w:r w:rsidRPr="00752C09">
                    <w:rPr>
                      <w:rFonts w:ascii="Times New Roman" w:eastAsia="Times New Roman" w:hAnsi="Times New Roman" w:cs="Times New Roman"/>
                      <w14:ligatures w14:val="none"/>
                    </w:rPr>
                    <w:t>£196.80</w:t>
                  </w:r>
                  <w:bookmarkEnd w:id="24"/>
                </w:p>
              </w:tc>
            </w:tr>
            <w:tr w:rsidR="00000000" w:rsidRPr="00752C09" w14:paraId="3D712D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6047A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9857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kern w:val="0"/>
                      <w:u w:val="single"/>
                      <w14:ligatures w14:val="none"/>
                    </w:rPr>
                    <w:t>£4,787.88</w:t>
                  </w:r>
                </w:p>
              </w:tc>
            </w:tr>
          </w:tbl>
          <w:p w14:paraId="39EF0FA3"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£4,591.08 + £196.80 = £4,787.88</w:t>
            </w:r>
          </w:p>
          <w:p w14:paraId="2337BDE1"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C7C162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Overall Total (Updated)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275"/>
            </w:tblGrid>
            <w:tr w:rsidR="00000000" w:rsidRPr="00752C09" w14:paraId="3779BDF2"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F6B104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CC83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Amount (£)</w:t>
                  </w:r>
                </w:p>
              </w:tc>
            </w:tr>
            <w:tr w:rsidR="00000000" w:rsidRPr="00752C09" w14:paraId="290C35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78D03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u w:val="single"/>
                      <w14:ligatures w14:val="none"/>
                    </w:rPr>
                    <w:t>Minimum Wage Total with – “Everything for Now!”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D7DB7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£4,787.88</w:t>
                  </w:r>
                </w:p>
              </w:tc>
            </w:tr>
            <w:tr w:rsidR="00000000" w:rsidRPr="00752C09" w14:paraId="7DA49FE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725EE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b/>
                      <w:bCs/>
                      <w:kern w:val="0"/>
                      <w:u w:val="single"/>
                      <w14:ligatures w14:val="none"/>
                    </w:rPr>
                    <w:t>The Quarter Solicitor Fee and Legal Expenses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B039C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£10,441.08</w:t>
                  </w:r>
                </w:p>
              </w:tc>
            </w:tr>
          </w:tbl>
          <w:p w14:paraId="2F96D48E" w14:textId="77777777" w:rsidR="00000000" w:rsidRPr="00752C09" w:rsidRDefault="00000000">
            <w:pPr>
              <w:pBdr>
                <w:bottom w:val="single" w:sz="6" w:space="1" w:color="auto"/>
              </w:pBdr>
              <w:spacing w:after="0"/>
              <w:rPr>
                <w:rFonts w:ascii="Times New Roman" w:eastAsia="Times New Roman" w:hAnsi="Times New Roman" w:cs="Times New Roman"/>
                <w:b/>
                <w:bCs/>
                <w:kern w:val="0"/>
                <w:u w:val="single"/>
                <w14:ligatures w14:val="none"/>
              </w:rPr>
            </w:pPr>
          </w:p>
          <w:p w14:paraId="486526A0" w14:textId="77777777" w:rsidR="00000000" w:rsidRPr="00752C09" w:rsidRDefault="00000000">
            <w:pPr>
              <w:spacing w:after="0"/>
              <w:rPr>
                <w:rFonts w:ascii="Times New Roman" w:eastAsia="Times New Roman" w:hAnsi="Times New Roman" w:cs="Times New Roman"/>
                <w:b/>
                <w:bCs/>
                <w:kern w:val="0"/>
                <w:u w:val="single"/>
                <w14:ligatures w14:val="none"/>
              </w:rPr>
            </w:pPr>
          </w:p>
          <w:p w14:paraId="6B879633"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After-Tax Calculation “Southern Railway Claim!”</w:t>
            </w:r>
          </w:p>
          <w:p w14:paraId="4B9A06B5" w14:textId="77777777" w:rsidR="00000000" w:rsidRPr="00752C09" w:rsidRDefault="00000000">
            <w:pPr>
              <w:spacing w:after="0"/>
              <w:rPr>
                <w:rFonts w:ascii="Times New Roman" w:eastAsia="Times New Roman" w:hAnsi="Times New Roman" w:cs="Times New Roman"/>
                <w:kern w:val="0"/>
                <w14:ligatures w14:val="none"/>
              </w:rPr>
            </w:pPr>
          </w:p>
          <w:p w14:paraId="6F00220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Minimum Wage Total with – "Everything for Now!"</w:t>
            </w:r>
          </w:p>
          <w:p w14:paraId="73270D75" w14:textId="77777777" w:rsidR="00000000" w:rsidRPr="00752C09" w:rsidRDefault="00000000">
            <w:pPr>
              <w:spacing w:after="0"/>
              <w:rPr>
                <w:rFonts w:ascii="Times New Roman" w:eastAsia="Times New Roman" w:hAnsi="Times New Roman" w:cs="Times New Roman"/>
                <w:b/>
                <w:bCs/>
                <w:kern w:val="0"/>
                <w:u w:val="single"/>
                <w14:ligatures w14:val="none"/>
              </w:rPr>
            </w:pPr>
          </w:p>
          <w:p w14:paraId="3C3C3F4F" w14:textId="77777777" w:rsidR="00000000" w:rsidRPr="00752C09" w:rsidRDefault="00000000">
            <w:pPr>
              <w:widowControl w:val="0"/>
              <w:numPr>
                <w:ilvl w:val="0"/>
                <w:numId w:val="10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Income Before Tax</w:t>
            </w:r>
            <w:r w:rsidRPr="00752C09">
              <w:rPr>
                <w:rFonts w:ascii="Times New Roman" w:eastAsia="Times New Roman" w:hAnsi="Times New Roman" w:cs="Times New Roman"/>
                <w:kern w:val="0"/>
                <w14:ligatures w14:val="none"/>
              </w:rPr>
              <w:t>: £4,787.88</w:t>
            </w:r>
          </w:p>
          <w:p w14:paraId="6E5592A3" w14:textId="77777777" w:rsidR="00000000" w:rsidRPr="00752C09" w:rsidRDefault="00000000">
            <w:pPr>
              <w:spacing w:after="0"/>
              <w:ind w:left="720"/>
              <w:rPr>
                <w:rFonts w:ascii="Times New Roman" w:eastAsia="Times New Roman" w:hAnsi="Times New Roman" w:cs="Times New Roman"/>
                <w:kern w:val="0"/>
                <w14:ligatures w14:val="none"/>
              </w:rPr>
            </w:pPr>
          </w:p>
          <w:p w14:paraId="63E7685B" w14:textId="77777777" w:rsidR="00000000" w:rsidRPr="00752C09" w:rsidRDefault="00000000">
            <w:pPr>
              <w:widowControl w:val="0"/>
              <w:numPr>
                <w:ilvl w:val="0"/>
                <w:numId w:val="10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Personal Allowance (0% Tax)</w:t>
            </w:r>
            <w:r w:rsidRPr="00752C09">
              <w:rPr>
                <w:rFonts w:ascii="Times New Roman" w:eastAsia="Times New Roman" w:hAnsi="Times New Roman" w:cs="Times New Roman"/>
                <w:kern w:val="0"/>
                <w14:ligatures w14:val="none"/>
              </w:rPr>
              <w:t>:</w:t>
            </w:r>
          </w:p>
          <w:p w14:paraId="3F9B4FB0" w14:textId="77777777" w:rsidR="00000000" w:rsidRPr="00752C09" w:rsidRDefault="00000000">
            <w:pPr>
              <w:widowControl w:val="0"/>
              <w:numPr>
                <w:ilvl w:val="1"/>
                <w:numId w:val="107"/>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£4,787.88 (untaxed)</w:t>
            </w:r>
          </w:p>
          <w:p w14:paraId="444CEA9B" w14:textId="77777777" w:rsidR="00000000" w:rsidRPr="00752C09" w:rsidRDefault="00000000">
            <w:pPr>
              <w:widowControl w:val="0"/>
              <w:numPr>
                <w:ilvl w:val="1"/>
                <w:numId w:val="107"/>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Tax on this amount: £0</w:t>
            </w:r>
          </w:p>
          <w:p w14:paraId="55D103B7" w14:textId="77777777" w:rsidR="00000000" w:rsidRPr="00752C09" w:rsidRDefault="00000000">
            <w:pPr>
              <w:spacing w:after="0"/>
              <w:ind w:left="1440"/>
              <w:rPr>
                <w:rFonts w:ascii="Times New Roman" w:eastAsia="Times New Roman" w:hAnsi="Times New Roman" w:cs="Times New Roman"/>
                <w:kern w:val="0"/>
                <w14:ligatures w14:val="none"/>
              </w:rPr>
            </w:pPr>
          </w:p>
          <w:p w14:paraId="4E88614A" w14:textId="77777777" w:rsidR="00000000" w:rsidRPr="00752C09" w:rsidRDefault="00000000">
            <w:pPr>
              <w:widowControl w:val="0"/>
              <w:numPr>
                <w:ilvl w:val="0"/>
                <w:numId w:val="107"/>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Basic Rate (20%)</w:t>
            </w:r>
            <w:r w:rsidRPr="00752C09">
              <w:rPr>
                <w:rFonts w:ascii="Times New Roman" w:eastAsia="Times New Roman" w:hAnsi="Times New Roman" w:cs="Times New Roman"/>
                <w:kern w:val="0"/>
                <w14:ligatures w14:val="none"/>
              </w:rPr>
              <w:t>:</w:t>
            </w:r>
          </w:p>
          <w:p w14:paraId="61093D9B" w14:textId="77777777" w:rsidR="00000000" w:rsidRPr="00752C09" w:rsidRDefault="00000000">
            <w:pPr>
              <w:widowControl w:val="0"/>
              <w:numPr>
                <w:ilvl w:val="1"/>
                <w:numId w:val="107"/>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Taxable Income: £4,787.88 - £12,570 = £0 (since it's less than the personal allowance)</w:t>
            </w:r>
          </w:p>
          <w:p w14:paraId="3A8D4876" w14:textId="77777777" w:rsidR="00000000" w:rsidRPr="00752C09" w:rsidRDefault="00000000">
            <w:pPr>
              <w:widowControl w:val="0"/>
              <w:numPr>
                <w:ilvl w:val="1"/>
                <w:numId w:val="107"/>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Tax on this amount: £0</w:t>
            </w:r>
          </w:p>
          <w:p w14:paraId="5921B8F2" w14:textId="77777777" w:rsidR="00000000" w:rsidRPr="00752C09" w:rsidRDefault="00000000">
            <w:pPr>
              <w:spacing w:after="0"/>
              <w:rPr>
                <w:rFonts w:ascii="Times New Roman" w:eastAsia="Times New Roman" w:hAnsi="Times New Roman" w:cs="Times New Roman"/>
                <w:kern w:val="0"/>
                <w14:ligatures w14:val="none"/>
              </w:rPr>
            </w:pPr>
          </w:p>
          <w:p w14:paraId="7DC1133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Tax for Minimum Wage Total</w:t>
            </w:r>
            <w:r w:rsidRPr="00752C09">
              <w:rPr>
                <w:rFonts w:ascii="Times New Roman" w:eastAsia="Times New Roman" w:hAnsi="Times New Roman" w:cs="Times New Roman"/>
                <w:kern w:val="0"/>
                <w14:ligatures w14:val="none"/>
              </w:rPr>
              <w:t>: £0</w:t>
            </w:r>
          </w:p>
          <w:p w14:paraId="730A6BF5"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After Tax for Minimum Wage Total</w:t>
            </w:r>
            <w:r w:rsidRPr="00752C09">
              <w:rPr>
                <w:rFonts w:ascii="Times New Roman" w:eastAsia="Times New Roman" w:hAnsi="Times New Roman" w:cs="Times New Roman"/>
                <w:kern w:val="0"/>
                <w14:ligatures w14:val="none"/>
              </w:rPr>
              <w:t>: £4,787.88</w:t>
            </w:r>
          </w:p>
          <w:p w14:paraId="71DC8D83" w14:textId="77777777" w:rsidR="00000000" w:rsidRPr="00752C09" w:rsidRDefault="00000000">
            <w:pPr>
              <w:pBdr>
                <w:bottom w:val="single" w:sz="6" w:space="1" w:color="auto"/>
              </w:pBdr>
              <w:spacing w:after="0"/>
              <w:rPr>
                <w:rFonts w:ascii="Times New Roman" w:eastAsia="Times New Roman" w:hAnsi="Times New Roman" w:cs="Times New Roman"/>
                <w:kern w:val="0"/>
                <w14:ligatures w14:val="none"/>
              </w:rPr>
            </w:pPr>
          </w:p>
          <w:p w14:paraId="352DD001" w14:textId="77777777" w:rsidR="00000000" w:rsidRPr="00752C09" w:rsidRDefault="00000000">
            <w:pPr>
              <w:spacing w:after="0"/>
              <w:rPr>
                <w:rFonts w:ascii="Times New Roman" w:eastAsia="Times New Roman" w:hAnsi="Times New Roman" w:cs="Times New Roman"/>
                <w:kern w:val="0"/>
                <w14:ligatures w14:val="none"/>
              </w:rPr>
            </w:pPr>
          </w:p>
          <w:p w14:paraId="3991821E"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Quarter Solicitor Fee and Legal Expenses Total</w:t>
            </w:r>
          </w:p>
          <w:p w14:paraId="1E3984E1" w14:textId="77777777" w:rsidR="00000000" w:rsidRPr="00752C09" w:rsidRDefault="00000000">
            <w:pPr>
              <w:spacing w:after="0"/>
              <w:rPr>
                <w:rFonts w:ascii="Times New Roman" w:eastAsia="Times New Roman" w:hAnsi="Times New Roman" w:cs="Times New Roman"/>
                <w:kern w:val="0"/>
                <w14:ligatures w14:val="none"/>
              </w:rPr>
            </w:pPr>
          </w:p>
          <w:p w14:paraId="1FAB6642" w14:textId="77777777" w:rsidR="00000000" w:rsidRPr="00752C09" w:rsidRDefault="00000000">
            <w:pPr>
              <w:widowControl w:val="0"/>
              <w:numPr>
                <w:ilvl w:val="0"/>
                <w:numId w:val="10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Income Before Tax</w:t>
            </w:r>
            <w:r w:rsidRPr="00752C09">
              <w:rPr>
                <w:rFonts w:ascii="Times New Roman" w:eastAsia="Times New Roman" w:hAnsi="Times New Roman" w:cs="Times New Roman"/>
                <w:kern w:val="0"/>
                <w14:ligatures w14:val="none"/>
              </w:rPr>
              <w:t>: £10,441.08</w:t>
            </w:r>
          </w:p>
          <w:p w14:paraId="0D7EC680" w14:textId="77777777" w:rsidR="00000000" w:rsidRPr="00752C09" w:rsidRDefault="00000000">
            <w:pPr>
              <w:spacing w:after="0"/>
              <w:ind w:left="720"/>
              <w:rPr>
                <w:rFonts w:ascii="Times New Roman" w:eastAsia="Times New Roman" w:hAnsi="Times New Roman" w:cs="Times New Roman"/>
                <w:kern w:val="0"/>
                <w14:ligatures w14:val="none"/>
              </w:rPr>
            </w:pPr>
          </w:p>
          <w:p w14:paraId="5391CBC7" w14:textId="77777777" w:rsidR="00000000" w:rsidRPr="00752C09" w:rsidRDefault="00000000">
            <w:pPr>
              <w:widowControl w:val="0"/>
              <w:numPr>
                <w:ilvl w:val="0"/>
                <w:numId w:val="108"/>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Personal Allowance (0% Tax)</w:t>
            </w:r>
            <w:r w:rsidRPr="00752C09">
              <w:rPr>
                <w:rFonts w:ascii="Times New Roman" w:eastAsia="Times New Roman" w:hAnsi="Times New Roman" w:cs="Times New Roman"/>
                <w:kern w:val="0"/>
                <w14:ligatures w14:val="none"/>
              </w:rPr>
              <w:t>:</w:t>
            </w:r>
          </w:p>
          <w:p w14:paraId="1B4382BD" w14:textId="77777777" w:rsidR="00000000" w:rsidRPr="00752C09" w:rsidRDefault="00000000">
            <w:pPr>
              <w:widowControl w:val="0"/>
              <w:numPr>
                <w:ilvl w:val="1"/>
                <w:numId w:val="10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£10,441.08 (untaxed)</w:t>
            </w:r>
          </w:p>
          <w:p w14:paraId="07FB404A" w14:textId="77777777" w:rsidR="00000000" w:rsidRPr="00752C09" w:rsidRDefault="00000000">
            <w:pPr>
              <w:widowControl w:val="0"/>
              <w:numPr>
                <w:ilvl w:val="1"/>
                <w:numId w:val="10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Tax on this amount: £0</w:t>
            </w:r>
          </w:p>
          <w:p w14:paraId="4CDE1021" w14:textId="77777777" w:rsidR="00000000" w:rsidRPr="00752C09" w:rsidRDefault="00000000">
            <w:pPr>
              <w:spacing w:after="0"/>
              <w:ind w:left="1440"/>
              <w:rPr>
                <w:rFonts w:ascii="Times New Roman" w:eastAsia="Times New Roman" w:hAnsi="Times New Roman" w:cs="Times New Roman"/>
                <w:kern w:val="0"/>
                <w14:ligatures w14:val="none"/>
              </w:rPr>
            </w:pPr>
          </w:p>
          <w:p w14:paraId="7E1D9322" w14:textId="77777777" w:rsidR="00000000" w:rsidRPr="00752C09" w:rsidRDefault="00000000">
            <w:pPr>
              <w:widowControl w:val="0"/>
              <w:numPr>
                <w:ilvl w:val="0"/>
                <w:numId w:val="108"/>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Basic Rate (20%)</w:t>
            </w:r>
            <w:r w:rsidRPr="00752C09">
              <w:rPr>
                <w:rFonts w:ascii="Times New Roman" w:eastAsia="Times New Roman" w:hAnsi="Times New Roman" w:cs="Times New Roman"/>
                <w:kern w:val="0"/>
                <w14:ligatures w14:val="none"/>
              </w:rPr>
              <w:t>:</w:t>
            </w:r>
          </w:p>
          <w:p w14:paraId="4FA274B0" w14:textId="77777777" w:rsidR="00000000" w:rsidRPr="00752C09" w:rsidRDefault="00000000">
            <w:pPr>
              <w:widowControl w:val="0"/>
              <w:numPr>
                <w:ilvl w:val="1"/>
                <w:numId w:val="10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Taxable Income</w:t>
            </w:r>
            <w:r w:rsidRPr="00752C09">
              <w:rPr>
                <w:rFonts w:ascii="Times New Roman" w:eastAsia="Times New Roman" w:hAnsi="Times New Roman" w:cs="Times New Roman"/>
                <w:kern w:val="0"/>
                <w14:ligatures w14:val="none"/>
              </w:rPr>
              <w:t>: £10,441.08 - £12,570 = £0 (since it's less than the personal allowance)</w:t>
            </w:r>
          </w:p>
          <w:p w14:paraId="26636F29" w14:textId="77777777" w:rsidR="00000000" w:rsidRPr="00752C09" w:rsidRDefault="00000000">
            <w:pPr>
              <w:widowControl w:val="0"/>
              <w:numPr>
                <w:ilvl w:val="1"/>
                <w:numId w:val="108"/>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Tax on this amount</w:t>
            </w:r>
            <w:r w:rsidRPr="00752C09">
              <w:rPr>
                <w:rFonts w:ascii="Times New Roman" w:eastAsia="Times New Roman" w:hAnsi="Times New Roman" w:cs="Times New Roman"/>
                <w:kern w:val="0"/>
                <w14:ligatures w14:val="none"/>
              </w:rPr>
              <w:t>: £0</w:t>
            </w:r>
          </w:p>
          <w:p w14:paraId="4FAC4EF6" w14:textId="77777777" w:rsidR="00000000" w:rsidRPr="00752C09" w:rsidRDefault="00000000">
            <w:pPr>
              <w:spacing w:after="0"/>
              <w:rPr>
                <w:rFonts w:ascii="Times New Roman" w:eastAsia="Times New Roman" w:hAnsi="Times New Roman" w:cs="Times New Roman"/>
                <w:b/>
                <w:bCs/>
                <w:kern w:val="0"/>
                <w14:ligatures w14:val="none"/>
              </w:rPr>
            </w:pPr>
          </w:p>
          <w:p w14:paraId="205E0FC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Tax for Quarter Solicitor Fee and Legal Expenses</w:t>
            </w:r>
            <w:r w:rsidRPr="00752C09">
              <w:rPr>
                <w:rFonts w:ascii="Times New Roman" w:eastAsia="Times New Roman" w:hAnsi="Times New Roman" w:cs="Times New Roman"/>
                <w:kern w:val="0"/>
                <w14:ligatures w14:val="none"/>
              </w:rPr>
              <w:t>: £0</w:t>
            </w:r>
          </w:p>
          <w:p w14:paraId="538F378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After Tax for Quarter Solicitor Fee and Legal Expenses</w:t>
            </w:r>
            <w:r w:rsidRPr="00752C09">
              <w:rPr>
                <w:rFonts w:ascii="Times New Roman" w:eastAsia="Times New Roman" w:hAnsi="Times New Roman" w:cs="Times New Roman"/>
                <w:kern w:val="0"/>
                <w14:ligatures w14:val="none"/>
              </w:rPr>
              <w:t>: £10,441.08</w:t>
            </w:r>
          </w:p>
          <w:p w14:paraId="38521CC5" w14:textId="77777777" w:rsidR="00000000" w:rsidRPr="00752C09" w:rsidRDefault="00000000">
            <w:pPr>
              <w:spacing w:after="0"/>
              <w:rPr>
                <w:rFonts w:ascii="Times New Roman" w:eastAsia="Times New Roman" w:hAnsi="Times New Roman" w:cs="Times New Roman"/>
                <w:b/>
                <w:bCs/>
                <w:kern w:val="0"/>
                <w:u w:val="single"/>
                <w14:ligatures w14:val="none"/>
              </w:rPr>
            </w:pPr>
          </w:p>
          <w:p w14:paraId="41268C88"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Summary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7"/>
              <w:gridCol w:w="1260"/>
              <w:gridCol w:w="1427"/>
              <w:gridCol w:w="2048"/>
            </w:tblGrid>
            <w:tr w:rsidR="00000000" w:rsidRPr="00752C09" w14:paraId="631C2FC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EA0482" w14:textId="77777777" w:rsidR="00000000" w:rsidRPr="00752C09" w:rsidRDefault="00000000">
                  <w:pPr>
                    <w:spacing w:after="0"/>
                    <w:jc w:val="center"/>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BBFDE3" w14:textId="77777777" w:rsidR="00000000" w:rsidRPr="00752C09" w:rsidRDefault="00000000">
                  <w:pPr>
                    <w:spacing w:after="0"/>
                    <w:jc w:val="center"/>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07E7AD" w14:textId="77777777" w:rsidR="00000000" w:rsidRPr="00752C09" w:rsidRDefault="00000000">
                  <w:pPr>
                    <w:spacing w:after="0"/>
                    <w:jc w:val="center"/>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14:ligatures w14:val="none"/>
                    </w:rPr>
                    <w:t>Total Tax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4F9537" w14:textId="77777777" w:rsidR="00000000" w:rsidRPr="00752C09" w:rsidRDefault="00000000">
                  <w:pPr>
                    <w:spacing w:after="0"/>
                    <w:jc w:val="center"/>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14:ligatures w14:val="none"/>
                    </w:rPr>
                    <w:t>Total After Tax (£)</w:t>
                  </w:r>
                </w:p>
              </w:tc>
            </w:tr>
            <w:tr w:rsidR="00000000" w:rsidRPr="00752C09" w14:paraId="109D27E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B60D19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Minimum Wage Total with – "Everything for Now!"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5626F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£4,787.88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227F2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75647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£4,787.88</w:t>
                  </w:r>
                </w:p>
              </w:tc>
            </w:tr>
            <w:tr w:rsidR="00000000" w:rsidRPr="00752C09" w14:paraId="148B0E3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1021E1"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Quarter Solicitor Fee and Legal Expenses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09C9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£10,441.08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B41D68"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D8DC5F" w14:textId="77777777" w:rsidR="00000000" w:rsidRPr="00752C09" w:rsidRDefault="00000000">
                  <w:pPr>
                    <w:spacing w:after="0"/>
                    <w:rPr>
                      <w:rFonts w:ascii="Times New Roman" w:eastAsia="Times New Roman" w:hAnsi="Times New Roman" w:cs="Times New Roman"/>
                      <w:kern w:val="0"/>
                      <w14:ligatures w14:val="none"/>
                    </w:rPr>
                  </w:pPr>
                  <w:bookmarkStart w:id="25" w:name="_Hlk192710083"/>
                  <w:r w:rsidRPr="00752C09">
                    <w:rPr>
                      <w:rFonts w:ascii="Times New Roman" w:eastAsia="Times New Roman" w:hAnsi="Times New Roman" w:cs="Times New Roman"/>
                      <w:kern w:val="0"/>
                      <w14:ligatures w14:val="none"/>
                    </w:rPr>
                    <w:t>£10,441.08</w:t>
                  </w:r>
                  <w:bookmarkEnd w:id="25"/>
                </w:p>
              </w:tc>
            </w:tr>
          </w:tbl>
          <w:p w14:paraId="35AC33EF" w14:textId="77777777" w:rsidR="00000000" w:rsidRPr="00752C09" w:rsidRDefault="00000000">
            <w:pPr>
              <w:pBdr>
                <w:bottom w:val="single" w:sz="6" w:space="1" w:color="auto"/>
              </w:pBdr>
              <w:spacing w:after="0"/>
              <w:rPr>
                <w:rFonts w:ascii="Times New Roman" w:eastAsia="Times New Roman" w:hAnsi="Times New Roman" w:cs="Times New Roman"/>
                <w:kern w:val="0"/>
                <w14:ligatures w14:val="none"/>
              </w:rPr>
            </w:pPr>
          </w:p>
          <w:p w14:paraId="2A513244" w14:textId="77777777" w:rsidR="00000000" w:rsidRPr="00752C09" w:rsidRDefault="00000000">
            <w:pPr>
              <w:spacing w:after="0"/>
              <w:rPr>
                <w:rFonts w:ascii="Times New Roman" w:eastAsia="Times New Roman" w:hAnsi="Times New Roman" w:cs="Times New Roman"/>
                <w:kern w:val="0"/>
                <w14:ligatures w14:val="none"/>
              </w:rPr>
            </w:pPr>
          </w:p>
          <w:p w14:paraId="0802176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Full Refund for Additional Costs:</w:t>
            </w:r>
          </w:p>
          <w:p w14:paraId="53485C7A" w14:textId="77777777" w:rsidR="00000000" w:rsidRPr="00752C09" w:rsidRDefault="00000000">
            <w:pPr>
              <w:widowControl w:val="0"/>
              <w:numPr>
                <w:ilvl w:val="0"/>
                <w:numId w:val="109"/>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 xml:space="preserve">Reimbursement of all additional expenses incurred due to the errors, totaling </w:t>
            </w:r>
            <w:r w:rsidRPr="00752C09">
              <w:rPr>
                <w:rFonts w:ascii="Times New Roman" w:eastAsia="Times New Roman" w:hAnsi="Times New Roman" w:cs="Times New Roman"/>
                <w:kern w:val="0"/>
                <w:u w:val="single"/>
                <w14:ligatures w14:val="none"/>
              </w:rPr>
              <w:t>£894.06,</w:t>
            </w:r>
            <w:r w:rsidRPr="00752C09">
              <w:rPr>
                <w:rFonts w:ascii="Times New Roman" w:eastAsia="Times New Roman" w:hAnsi="Times New Roman" w:cs="Times New Roman"/>
                <w:b/>
                <w:bCs/>
                <w:kern w:val="0"/>
                <w:u w:val="single"/>
                <w14:ligatures w14:val="none"/>
              </w:rPr>
              <w:t xml:space="preserve"> and </w:t>
            </w:r>
            <w:r w:rsidRPr="00752C09">
              <w:rPr>
                <w:rFonts w:ascii="Times New Roman" w:eastAsia="Times New Roman" w:hAnsi="Times New Roman" w:cs="Times New Roman"/>
                <w:kern w:val="0"/>
                <w:u w:val="single"/>
                <w14:ligatures w14:val="none"/>
              </w:rPr>
              <w:t xml:space="preserve">£10,441.08 </w:t>
            </w:r>
            <w:r w:rsidRPr="00752C09">
              <w:rPr>
                <w:rFonts w:ascii="Times New Roman" w:eastAsia="Times New Roman" w:hAnsi="Times New Roman" w:cs="Times New Roman"/>
                <w:b/>
                <w:bCs/>
                <w:kern w:val="0"/>
                <w:u w:val="single"/>
                <w14:ligatures w14:val="none"/>
              </w:rPr>
              <w:t>in legal fees.</w:t>
            </w:r>
          </w:p>
          <w:p w14:paraId="1A10858C" w14:textId="77777777" w:rsidR="00000000" w:rsidRPr="00752C09" w:rsidRDefault="00000000">
            <w:pPr>
              <w:widowControl w:val="0"/>
              <w:numPr>
                <w:ilvl w:val="0"/>
                <w:numId w:val="10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Confirmation of reimbursement for analysis fees, currently estimated but not finalized.</w:t>
            </w:r>
          </w:p>
          <w:p w14:paraId="06DFFB71" w14:textId="77777777" w:rsidR="00000000" w:rsidRPr="00752C09" w:rsidRDefault="00000000">
            <w:pPr>
              <w:spacing w:after="0"/>
              <w:ind w:left="720"/>
              <w:rPr>
                <w:rFonts w:ascii="Times New Roman" w:eastAsia="Times New Roman" w:hAnsi="Times New Roman" w:cs="Times New Roman"/>
                <w:color w:val="FF0000"/>
                <w:kern w:val="0"/>
                <w14:ligatures w14:val="none"/>
              </w:rPr>
            </w:pPr>
          </w:p>
          <w:p w14:paraId="59BDDEA3"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Summary of the Claim</w:t>
            </w:r>
          </w:p>
          <w:p w14:paraId="64130315"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Based on the detailed breakdown and the combined calculation, the compensation claim includes the following:</w:t>
            </w:r>
          </w:p>
          <w:p w14:paraId="486A1DBC" w14:textId="77777777" w:rsidR="00000000" w:rsidRPr="00752C09" w:rsidRDefault="00000000">
            <w:pPr>
              <w:widowControl w:val="0"/>
              <w:numPr>
                <w:ilvl w:val="0"/>
                <w:numId w:val="11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Trip.com &amp; Airlines Claim</w:t>
            </w:r>
            <w:r w:rsidRPr="00752C09">
              <w:rPr>
                <w:rFonts w:ascii="Times New Roman" w:eastAsia="Times New Roman" w:hAnsi="Times New Roman" w:cs="Times New Roman"/>
                <w:kern w:val="0"/>
                <w14:ligatures w14:val="none"/>
              </w:rPr>
              <w:t xml:space="preserve">: Total Compensation = </w:t>
            </w:r>
            <w:r w:rsidRPr="00752C09">
              <w:rPr>
                <w:rFonts w:ascii="Times New Roman" w:eastAsia="Times New Roman" w:hAnsi="Times New Roman" w:cs="Times New Roman"/>
                <w:b/>
                <w:bCs/>
                <w:kern w:val="0"/>
                <w:u w:val="single"/>
                <w14:ligatures w14:val="none"/>
              </w:rPr>
              <w:t>£21,448.25</w:t>
            </w:r>
          </w:p>
          <w:p w14:paraId="2A039EB9" w14:textId="77777777" w:rsidR="00000000" w:rsidRPr="00752C09" w:rsidRDefault="00000000">
            <w:pPr>
              <w:widowControl w:val="0"/>
              <w:numPr>
                <w:ilvl w:val="0"/>
                <w:numId w:val="11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 &amp; Thameslink Claim</w:t>
            </w:r>
            <w:r w:rsidRPr="00752C09">
              <w:rPr>
                <w:rFonts w:ascii="Times New Roman" w:eastAsia="Times New Roman" w:hAnsi="Times New Roman" w:cs="Times New Roman"/>
                <w:kern w:val="0"/>
                <w14:ligatures w14:val="none"/>
              </w:rPr>
              <w:t xml:space="preserve">: Total Compensation = </w:t>
            </w:r>
            <w:r w:rsidRPr="00752C09">
              <w:rPr>
                <w:rFonts w:ascii="Times New Roman" w:eastAsia="Times New Roman" w:hAnsi="Times New Roman" w:cs="Times New Roman"/>
                <w:b/>
                <w:bCs/>
                <w:kern w:val="0"/>
                <w:u w:val="single"/>
                <w14:ligatures w14:val="none"/>
              </w:rPr>
              <w:t>£10,441.08</w:t>
            </w:r>
          </w:p>
          <w:p w14:paraId="67ECE87C" w14:textId="77777777" w:rsidR="00000000" w:rsidRPr="00752C09" w:rsidRDefault="00000000">
            <w:pPr>
              <w:widowControl w:val="0"/>
              <w:numPr>
                <w:ilvl w:val="0"/>
                <w:numId w:val="11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Dentafly Clinic Claim</w:t>
            </w:r>
            <w:r w:rsidRPr="00752C09">
              <w:rPr>
                <w:rFonts w:ascii="Times New Roman" w:eastAsia="Times New Roman" w:hAnsi="Times New Roman" w:cs="Times New Roman"/>
                <w:kern w:val="0"/>
                <w14:ligatures w14:val="none"/>
              </w:rPr>
              <w:t xml:space="preserve">: Total Compensation = </w:t>
            </w:r>
            <w:r w:rsidRPr="00752C09">
              <w:rPr>
                <w:rFonts w:ascii="Times New Roman" w:eastAsia="Times New Roman" w:hAnsi="Times New Roman" w:cs="Times New Roman"/>
                <w:b/>
                <w:bCs/>
                <w:kern w:val="0"/>
                <w:u w:val="single"/>
                <w14:ligatures w14:val="none"/>
              </w:rPr>
              <w:t>£29,401.78</w:t>
            </w:r>
            <w:r w:rsidRPr="00752C09">
              <w:rPr>
                <w:rFonts w:ascii="Times New Roman" w:eastAsia="Times New Roman" w:hAnsi="Times New Roman" w:cs="Times New Roman"/>
                <w:b/>
                <w:bCs/>
                <w:color w:val="FF0000"/>
                <w:kern w:val="0"/>
                <w:u w:val="single"/>
                <w14:ligatures w14:val="none"/>
              </w:rPr>
              <w:t xml:space="preserve"> </w:t>
            </w:r>
          </w:p>
          <w:p w14:paraId="069FCF9E" w14:textId="77777777" w:rsidR="00000000" w:rsidRPr="00752C09" w:rsidRDefault="00000000">
            <w:pPr>
              <w:spacing w:after="0"/>
              <w:rPr>
                <w:rFonts w:ascii="Times New Roman" w:eastAsia="Times New Roman" w:hAnsi="Times New Roman" w:cs="Times New Roman"/>
                <w:kern w:val="0"/>
                <w14:ligatures w14:val="none"/>
              </w:rPr>
            </w:pPr>
          </w:p>
          <w:p w14:paraId="3BEC897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Request for Immediate Action</w:t>
            </w:r>
          </w:p>
          <w:p w14:paraId="7C623C05"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 expect an immediate resolution to this matter, including the full compensation for the financial impact, legal fees, and additional compensation as outlined above. Failure to address these issues promptly will result in further legal action.</w:t>
            </w:r>
          </w:p>
          <w:p w14:paraId="5FA588F2" w14:textId="77777777" w:rsidR="00000000" w:rsidRPr="00752C09" w:rsidRDefault="00000000">
            <w:pPr>
              <w:spacing w:after="0"/>
              <w:rPr>
                <w:rFonts w:ascii="Times New Roman" w:eastAsia="Times New Roman" w:hAnsi="Times New Roman" w:cs="Times New Roman"/>
                <w:kern w:val="0"/>
                <w14:ligatures w14:val="none"/>
              </w:rPr>
            </w:pPr>
          </w:p>
          <w:p w14:paraId="6C8392F0"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Request for Resolution</w:t>
            </w:r>
          </w:p>
          <w:p w14:paraId="0EA8F80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To address the financial and emotional toll caused by Trip.com's errors, Southern Rail &amp; Thameslink delays, and Dentafly Clinic's mishandling, I respectfully request the following resolutions</w:t>
            </w:r>
          </w:p>
          <w:p w14:paraId="033FDB52" w14:textId="77777777" w:rsidR="00000000" w:rsidRPr="00752C09" w:rsidRDefault="00000000">
            <w:pPr>
              <w:spacing w:after="0"/>
              <w:rPr>
                <w:rFonts w:ascii="Times New Roman" w:eastAsia="Times New Roman" w:hAnsi="Times New Roman" w:cs="Times New Roman"/>
                <w:kern w:val="0"/>
                <w14:ligatures w14:val="none"/>
              </w:rPr>
            </w:pPr>
          </w:p>
          <w:p w14:paraId="43CD83C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Immediate Action: Introduction of Additional Rates</w:t>
            </w:r>
          </w:p>
          <w:p w14:paraId="3E460CF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As of today, </w:t>
            </w:r>
            <w:r w:rsidRPr="00752C09">
              <w:rPr>
                <w:rFonts w:ascii="Times New Roman" w:eastAsia="Times New Roman" w:hAnsi="Times New Roman" w:cs="Times New Roman"/>
                <w:b/>
                <w:bCs/>
                <w:kern w:val="0"/>
                <w14:ligatures w14:val="none"/>
              </w:rPr>
              <w:t>12th March 2025</w:t>
            </w:r>
            <w:r w:rsidRPr="00752C09">
              <w:rPr>
                <w:rFonts w:ascii="Times New Roman" w:eastAsia="Times New Roman" w:hAnsi="Times New Roman" w:cs="Times New Roman"/>
                <w:kern w:val="0"/>
                <w14:ligatures w14:val="none"/>
              </w:rPr>
              <w:t xml:space="preserve">, I find myself compelled to introduce an additional rate alongside legal fees and expenses and this is due to the relentless stress and exhaustive efforts I have endured while pursuing this claim. This decision is necessary in light of the extensive amount of time spent working under pressure since </w:t>
            </w:r>
            <w:r w:rsidRPr="00752C09">
              <w:rPr>
                <w:rFonts w:ascii="Times New Roman" w:eastAsia="Times New Roman" w:hAnsi="Times New Roman" w:cs="Times New Roman"/>
                <w:b/>
                <w:bCs/>
                <w:kern w:val="0"/>
                <w14:ligatures w14:val="none"/>
              </w:rPr>
              <w:t>12th January 2025</w:t>
            </w:r>
            <w:r w:rsidRPr="00752C09">
              <w:rPr>
                <w:rFonts w:ascii="Times New Roman" w:eastAsia="Times New Roman" w:hAnsi="Times New Roman" w:cs="Times New Roman"/>
                <w:kern w:val="0"/>
                <w14:ligatures w14:val="none"/>
              </w:rPr>
              <w:t>, the day we returned home.</w:t>
            </w:r>
          </w:p>
          <w:p w14:paraId="206D3BA0" w14:textId="77777777" w:rsidR="00000000" w:rsidRPr="00752C09" w:rsidRDefault="00000000">
            <w:pPr>
              <w:spacing w:after="0"/>
              <w:rPr>
                <w:rFonts w:ascii="Times New Roman" w:eastAsia="Times New Roman" w:hAnsi="Times New Roman" w:cs="Times New Roman"/>
                <w:kern w:val="0"/>
                <w14:ligatures w14:val="none"/>
              </w:rPr>
            </w:pPr>
          </w:p>
          <w:p w14:paraId="19952A51"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From the very moment I arrived back, I have been forced to contribute time to these proceedings to recover justice and costs :</w:t>
            </w:r>
          </w:p>
          <w:p w14:paraId="0A8519F4" w14:textId="77777777" w:rsidR="00000000" w:rsidRPr="00752C09" w:rsidRDefault="00000000">
            <w:pPr>
              <w:widowControl w:val="0"/>
              <w:numPr>
                <w:ilvl w:val="0"/>
                <w:numId w:val="11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Documenting our experiences</w:t>
            </w:r>
            <w:r w:rsidRPr="00752C09">
              <w:rPr>
                <w:rFonts w:ascii="Times New Roman" w:eastAsia="Times New Roman" w:hAnsi="Times New Roman" w:cs="Times New Roman"/>
                <w:kern w:val="0"/>
                <w14:ligatures w14:val="none"/>
              </w:rPr>
              <w:t xml:space="preserve"> and the disruptions encountered.</w:t>
            </w:r>
          </w:p>
          <w:p w14:paraId="2F4165C8" w14:textId="77777777" w:rsidR="00000000" w:rsidRPr="00752C09" w:rsidRDefault="00000000">
            <w:pPr>
              <w:widowControl w:val="0"/>
              <w:numPr>
                <w:ilvl w:val="0"/>
                <w:numId w:val="11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Analyzing financial losses</w:t>
            </w:r>
            <w:r w:rsidRPr="00752C09">
              <w:rPr>
                <w:rFonts w:ascii="Times New Roman" w:eastAsia="Times New Roman" w:hAnsi="Times New Roman" w:cs="Times New Roman"/>
                <w:kern w:val="0"/>
                <w14:ligatures w14:val="none"/>
              </w:rPr>
              <w:t xml:space="preserve"> incurred due to service failures.</w:t>
            </w:r>
          </w:p>
          <w:p w14:paraId="7AEA6FB6" w14:textId="77777777" w:rsidR="00000000" w:rsidRPr="00752C09" w:rsidRDefault="00000000">
            <w:pPr>
              <w:widowControl w:val="0"/>
              <w:numPr>
                <w:ilvl w:val="0"/>
                <w:numId w:val="11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Preparing our compensation claim</w:t>
            </w:r>
            <w:r w:rsidRPr="00752C09">
              <w:rPr>
                <w:rFonts w:ascii="Times New Roman" w:eastAsia="Times New Roman" w:hAnsi="Times New Roman" w:cs="Times New Roman"/>
                <w:kern w:val="0"/>
                <w14:ligatures w14:val="none"/>
              </w:rPr>
              <w:t xml:space="preserve"> with precision and thoroughness.</w:t>
            </w:r>
          </w:p>
          <w:p w14:paraId="0ECC92F4" w14:textId="77777777" w:rsidR="00000000" w:rsidRPr="00752C09" w:rsidRDefault="00000000">
            <w:pPr>
              <w:spacing w:after="0"/>
              <w:ind w:left="720"/>
              <w:rPr>
                <w:rFonts w:ascii="Times New Roman" w:eastAsia="Times New Roman" w:hAnsi="Times New Roman" w:cs="Times New Roman"/>
                <w:kern w:val="0"/>
                <w14:ligatures w14:val="none"/>
              </w:rPr>
            </w:pPr>
          </w:p>
          <w:p w14:paraId="592E5B9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Days Worked Under Stress</w:t>
            </w:r>
          </w:p>
          <w:p w14:paraId="627D0F4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following timeline reflects the days spent working diligently under extreme stress to address this matter:</w:t>
            </w:r>
          </w:p>
          <w:p w14:paraId="72C07CBF" w14:textId="77777777" w:rsidR="00000000" w:rsidRPr="00752C09" w:rsidRDefault="00000000">
            <w:pPr>
              <w:spacing w:after="0"/>
              <w:rPr>
                <w:rFonts w:ascii="Times New Roman" w:eastAsia="Times New Roman" w:hAnsi="Times New Roman" w:cs="Times New Roman"/>
                <w:kern w:val="0"/>
                <w14:ligatures w14:val="none"/>
              </w:rPr>
            </w:pPr>
          </w:p>
          <w:p w14:paraId="5D7E96AF" w14:textId="77777777" w:rsidR="00000000" w:rsidRPr="00752C09" w:rsidRDefault="00000000">
            <w:pPr>
              <w:widowControl w:val="0"/>
              <w:numPr>
                <w:ilvl w:val="0"/>
                <w:numId w:val="11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12th January 2025 onward</w:t>
            </w:r>
            <w:r w:rsidRPr="00752C09">
              <w:rPr>
                <w:rFonts w:ascii="Times New Roman" w:eastAsia="Times New Roman" w:hAnsi="Times New Roman" w:cs="Times New Roman"/>
                <w:kern w:val="0"/>
                <w14:ligatures w14:val="none"/>
              </w:rPr>
              <w:t>: Commenced documenting events, preparing evidence, and drafting claims for submission.</w:t>
            </w:r>
          </w:p>
          <w:p w14:paraId="5C67959C" w14:textId="77777777" w:rsidR="00000000" w:rsidRPr="00752C09" w:rsidRDefault="00000000">
            <w:pPr>
              <w:widowControl w:val="0"/>
              <w:numPr>
                <w:ilvl w:val="0"/>
                <w:numId w:val="11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Significant focus placed on resolving claims involving </w:t>
            </w:r>
            <w:r w:rsidRPr="00752C09">
              <w:rPr>
                <w:rFonts w:ascii="Times New Roman" w:eastAsia="Times New Roman" w:hAnsi="Times New Roman" w:cs="Times New Roman"/>
                <w:b/>
                <w:bCs/>
                <w:kern w:val="0"/>
                <w:u w:val="single"/>
                <w14:ligatures w14:val="none"/>
              </w:rPr>
              <w:t xml:space="preserve">“Omio, Thameslink, and Southern Rail,” </w:t>
            </w:r>
            <w:r w:rsidRPr="00752C09">
              <w:rPr>
                <w:rFonts w:ascii="Times New Roman" w:eastAsia="Times New Roman" w:hAnsi="Times New Roman" w:cs="Times New Roman"/>
                <w:kern w:val="0"/>
                <w14:ligatures w14:val="none"/>
              </w:rPr>
              <w:t>as well as addressing their frequent and sometimes inadequate correspondences.</w:t>
            </w:r>
          </w:p>
          <w:p w14:paraId="0CE359F1" w14:textId="77777777" w:rsidR="00000000" w:rsidRPr="00752C09" w:rsidRDefault="00000000">
            <w:pPr>
              <w:spacing w:after="0"/>
              <w:ind w:left="720"/>
              <w:rPr>
                <w:rFonts w:ascii="Times New Roman" w:eastAsia="Times New Roman" w:hAnsi="Times New Roman" w:cs="Times New Roman"/>
                <w:kern w:val="0"/>
                <w14:ligatures w14:val="none"/>
              </w:rPr>
            </w:pPr>
          </w:p>
          <w:p w14:paraId="08FE24FB"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Introduction of Additional Rate</w:t>
            </w:r>
          </w:p>
          <w:p w14:paraId="18DD6E0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Although I have not included these additional fees within the </w:t>
            </w:r>
            <w:r w:rsidRPr="00752C09">
              <w:rPr>
                <w:rFonts w:ascii="Times New Roman" w:eastAsia="Times New Roman" w:hAnsi="Times New Roman" w:cs="Times New Roman"/>
                <w:kern w:val="0"/>
                <w:u w:val="single"/>
                <w14:ligatures w14:val="none"/>
              </w:rPr>
              <w:t>“</w:t>
            </w:r>
            <w:r w:rsidRPr="00752C09">
              <w:rPr>
                <w:rFonts w:ascii="Times New Roman" w:eastAsia="Times New Roman" w:hAnsi="Times New Roman" w:cs="Times New Roman"/>
                <w:b/>
                <w:bCs/>
                <w:kern w:val="0"/>
                <w:u w:val="single"/>
                <w14:ligatures w14:val="none"/>
              </w:rPr>
              <w:t>Total Grand Sum”</w:t>
            </w:r>
            <w:r w:rsidRPr="00752C09">
              <w:rPr>
                <w:rFonts w:ascii="Times New Roman" w:eastAsia="Times New Roman" w:hAnsi="Times New Roman" w:cs="Times New Roman"/>
                <w:kern w:val="0"/>
                <w14:ligatures w14:val="none"/>
              </w:rPr>
              <w:t xml:space="preserve"> for this claim against </w:t>
            </w:r>
            <w:r w:rsidRPr="00752C09">
              <w:rPr>
                <w:rFonts w:ascii="Times New Roman" w:eastAsia="Times New Roman" w:hAnsi="Times New Roman" w:cs="Times New Roman"/>
                <w:kern w:val="0"/>
                <w:u w:val="single"/>
                <w14:ligatures w14:val="none"/>
              </w:rPr>
              <w:t>“</w:t>
            </w:r>
            <w:r w:rsidRPr="00752C09">
              <w:rPr>
                <w:rFonts w:ascii="Times New Roman" w:eastAsia="Times New Roman" w:hAnsi="Times New Roman" w:cs="Times New Roman"/>
                <w:b/>
                <w:bCs/>
                <w:kern w:val="0"/>
                <w:u w:val="single"/>
                <w14:ligatures w14:val="none"/>
              </w:rPr>
              <w:t>Omio, Thameslink, and Southern Rail</w:t>
            </w:r>
            <w:r w:rsidRPr="00752C09">
              <w:rPr>
                <w:rFonts w:ascii="Times New Roman" w:eastAsia="Times New Roman" w:hAnsi="Times New Roman" w:cs="Times New Roman"/>
                <w:kern w:val="0"/>
                <w:u w:val="single"/>
                <w14:ligatures w14:val="none"/>
              </w:rPr>
              <w:t>,”</w:t>
            </w:r>
            <w:r w:rsidRPr="00752C09">
              <w:rPr>
                <w:rFonts w:ascii="Times New Roman" w:eastAsia="Times New Roman" w:hAnsi="Times New Roman" w:cs="Times New Roman"/>
                <w:kern w:val="0"/>
                <w14:ligatures w14:val="none"/>
              </w:rPr>
              <w:t xml:space="preserve"> recent communication; </w:t>
            </w:r>
            <w:r w:rsidRPr="00752C09">
              <w:rPr>
                <w:rFonts w:ascii="Times New Roman" w:eastAsia="Times New Roman" w:hAnsi="Times New Roman" w:cs="Times New Roman"/>
                <w:b/>
                <w:bCs/>
                <w:kern w:val="0"/>
                <w14:ligatures w14:val="none"/>
              </w:rPr>
              <w:t>“</w:t>
            </w:r>
            <w:r w:rsidRPr="00752C09">
              <w:rPr>
                <w:rFonts w:ascii="Times New Roman" w:eastAsia="Times New Roman" w:hAnsi="Times New Roman" w:cs="Times New Roman"/>
                <w:b/>
                <w:bCs/>
                <w:kern w:val="0"/>
                <w:u w:val="single"/>
                <w14:ligatures w14:val="none"/>
              </w:rPr>
              <w:t>Marked with an  Incomplete And Inconsistent Fair Response</w:t>
            </w:r>
            <w:r w:rsidRPr="00752C09">
              <w:rPr>
                <w:rFonts w:ascii="Times New Roman" w:eastAsia="Times New Roman" w:hAnsi="Times New Roman" w:cs="Times New Roman"/>
                <w:b/>
                <w:bCs/>
                <w:kern w:val="0"/>
                <w14:ligatures w14:val="none"/>
              </w:rPr>
              <w:t xml:space="preserve">” </w:t>
            </w:r>
            <w:r w:rsidRPr="00752C09">
              <w:rPr>
                <w:rFonts w:ascii="Times New Roman" w:eastAsia="Times New Roman" w:hAnsi="Times New Roman" w:cs="Times New Roman"/>
                <w:kern w:val="0"/>
                <w14:ligatures w14:val="none"/>
              </w:rPr>
              <w:t>I have further exacerbated the complexity of resolving this matter. As such, I am introducing a:</w:t>
            </w:r>
          </w:p>
          <w:p w14:paraId="01D2C8E8" w14:textId="77777777" w:rsidR="00000000" w:rsidRPr="00752C09" w:rsidRDefault="00000000">
            <w:pPr>
              <w:spacing w:after="0"/>
              <w:rPr>
                <w:rFonts w:ascii="Times New Roman" w:eastAsia="Times New Roman" w:hAnsi="Times New Roman" w:cs="Times New Roman"/>
                <w:kern w:val="0"/>
                <w14:ligatures w14:val="none"/>
              </w:rPr>
            </w:pPr>
          </w:p>
          <w:p w14:paraId="0E720EE7" w14:textId="77777777" w:rsidR="00000000" w:rsidRPr="00752C09" w:rsidRDefault="00000000">
            <w:pPr>
              <w:widowControl w:val="0"/>
              <w:numPr>
                <w:ilvl w:val="0"/>
                <w:numId w:val="11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Stress Compensation Fee</w:t>
            </w:r>
            <w:r w:rsidRPr="00752C09">
              <w:rPr>
                <w:rFonts w:ascii="Times New Roman" w:eastAsia="Times New Roman" w:hAnsi="Times New Roman" w:cs="Times New Roman"/>
                <w:kern w:val="0"/>
                <w14:ligatures w14:val="none"/>
              </w:rPr>
              <w:t>: As an additional fee to account for the undue stress and emotional burden caused to me by the horrific circumstances and the constant bad reminder of the event that took place, and the fee will start from today.</w:t>
            </w:r>
          </w:p>
          <w:p w14:paraId="48B26440"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Stress Compensation Fee</w:t>
            </w:r>
          </w:p>
          <w:p w14:paraId="7EBCBBCB" w14:textId="77777777" w:rsidR="00000000" w:rsidRPr="00752C09" w:rsidRDefault="00000000">
            <w:pPr>
              <w:spacing w:after="0"/>
              <w:rPr>
                <w:rFonts w:ascii="Times New Roman" w:eastAsia="Times New Roman" w:hAnsi="Times New Roman" w:cs="Times New Roman"/>
                <w:b/>
                <w:bCs/>
                <w:kern w:val="0"/>
                <w:u w:val="single"/>
                <w14:ligatures w14:val="none"/>
              </w:rPr>
            </w:pPr>
          </w:p>
          <w:p w14:paraId="297D6511" w14:textId="77777777" w:rsidR="00000000" w:rsidRPr="00752C09" w:rsidRDefault="00000000">
            <w:pPr>
              <w:widowControl w:val="0"/>
              <w:numPr>
                <w:ilvl w:val="0"/>
                <w:numId w:val="11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Fair Fixed Stress Fee per Day</w:t>
            </w:r>
            <w:r w:rsidRPr="00752C09">
              <w:rPr>
                <w:rFonts w:ascii="Times New Roman" w:eastAsia="Times New Roman" w:hAnsi="Times New Roman" w:cs="Times New Roman"/>
                <w:b/>
                <w:bCs/>
                <w:kern w:val="0"/>
                <w14:ligatures w14:val="none"/>
              </w:rPr>
              <w:t>:</w:t>
            </w:r>
          </w:p>
          <w:p w14:paraId="4A9AFCA4" w14:textId="77777777" w:rsidR="00000000" w:rsidRPr="00752C09" w:rsidRDefault="00000000">
            <w:pPr>
              <w:widowControl w:val="0"/>
              <w:numPr>
                <w:ilvl w:val="1"/>
                <w:numId w:val="11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stress fee is determined at </w:t>
            </w:r>
            <w:r w:rsidRPr="00752C09">
              <w:rPr>
                <w:rFonts w:ascii="Times New Roman" w:eastAsia="Times New Roman" w:hAnsi="Times New Roman" w:cs="Times New Roman"/>
                <w:b/>
                <w:bCs/>
                <w:kern w:val="0"/>
                <w14:ligatures w14:val="none"/>
              </w:rPr>
              <w:t>£50/day</w:t>
            </w:r>
            <w:r w:rsidRPr="00752C09">
              <w:rPr>
                <w:rFonts w:ascii="Times New Roman" w:eastAsia="Times New Roman" w:hAnsi="Times New Roman" w:cs="Times New Roman"/>
                <w:kern w:val="0"/>
                <w14:ligatures w14:val="none"/>
              </w:rPr>
              <w:t xml:space="preserve"> as outlined.</w:t>
            </w:r>
          </w:p>
          <w:p w14:paraId="36DAF3A6" w14:textId="77777777" w:rsidR="00000000" w:rsidRPr="00752C09" w:rsidRDefault="00000000">
            <w:pPr>
              <w:spacing w:after="0"/>
              <w:ind w:left="1440"/>
              <w:rPr>
                <w:rFonts w:ascii="Times New Roman" w:eastAsia="Times New Roman" w:hAnsi="Times New Roman" w:cs="Times New Roman"/>
                <w:kern w:val="0"/>
                <w14:ligatures w14:val="none"/>
              </w:rPr>
            </w:pPr>
          </w:p>
          <w:p w14:paraId="08C1F981" w14:textId="77777777" w:rsidR="00000000" w:rsidRPr="00752C09" w:rsidRDefault="00000000">
            <w:pPr>
              <w:widowControl w:val="0"/>
              <w:numPr>
                <w:ilvl w:val="0"/>
                <w:numId w:val="11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Number of Days Worked</w:t>
            </w:r>
            <w:r w:rsidRPr="00752C09">
              <w:rPr>
                <w:rFonts w:ascii="Times New Roman" w:eastAsia="Times New Roman" w:hAnsi="Times New Roman" w:cs="Times New Roman"/>
                <w:b/>
                <w:bCs/>
                <w:kern w:val="0"/>
                <w14:ligatures w14:val="none"/>
              </w:rPr>
              <w:t>:</w:t>
            </w:r>
          </w:p>
          <w:p w14:paraId="148D874F" w14:textId="77777777" w:rsidR="00000000" w:rsidRPr="00752C09" w:rsidRDefault="00000000">
            <w:pPr>
              <w:widowControl w:val="0"/>
              <w:numPr>
                <w:ilvl w:val="1"/>
                <w:numId w:val="11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You have worked for a total of </w:t>
            </w:r>
            <w:r w:rsidRPr="00752C09">
              <w:rPr>
                <w:rFonts w:ascii="Times New Roman" w:eastAsia="Times New Roman" w:hAnsi="Times New Roman" w:cs="Times New Roman"/>
                <w:b/>
                <w:bCs/>
                <w:kern w:val="0"/>
                <w14:ligatures w14:val="none"/>
              </w:rPr>
              <w:t>60 days</w:t>
            </w:r>
            <w:r w:rsidRPr="00752C09">
              <w:rPr>
                <w:rFonts w:ascii="Times New Roman" w:eastAsia="Times New Roman" w:hAnsi="Times New Roman" w:cs="Times New Roman"/>
                <w:kern w:val="0"/>
                <w14:ligatures w14:val="none"/>
              </w:rPr>
              <w:t xml:space="preserve"> (from 12th January 2025 to 12th March 2025, excluding breaks for hospital appointments).</w:t>
            </w:r>
          </w:p>
          <w:p w14:paraId="148C9314" w14:textId="77777777" w:rsidR="00000000" w:rsidRPr="00752C09" w:rsidRDefault="00000000">
            <w:pPr>
              <w:spacing w:after="0"/>
              <w:ind w:left="1440"/>
              <w:rPr>
                <w:rFonts w:ascii="Times New Roman" w:eastAsia="Times New Roman" w:hAnsi="Times New Roman" w:cs="Times New Roman"/>
                <w:kern w:val="0"/>
                <w14:ligatures w14:val="none"/>
              </w:rPr>
            </w:pPr>
          </w:p>
          <w:p w14:paraId="6FF334A3" w14:textId="77777777" w:rsidR="00000000" w:rsidRPr="00752C09" w:rsidRDefault="00000000">
            <w:pPr>
              <w:widowControl w:val="0"/>
              <w:numPr>
                <w:ilvl w:val="0"/>
                <w:numId w:val="11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Stress Fee Calculation</w:t>
            </w:r>
            <w:r w:rsidRPr="00752C09">
              <w:rPr>
                <w:rFonts w:ascii="Times New Roman" w:eastAsia="Times New Roman" w:hAnsi="Times New Roman" w:cs="Times New Roman"/>
                <w:b/>
                <w:bCs/>
                <w:kern w:val="0"/>
                <w14:ligatures w14:val="none"/>
              </w:rPr>
              <w:t>:</w:t>
            </w:r>
          </w:p>
          <w:p w14:paraId="60375144" w14:textId="77777777" w:rsidR="00000000" w:rsidRPr="00752C09" w:rsidRDefault="00000000">
            <w:pPr>
              <w:widowControl w:val="0"/>
              <w:numPr>
                <w:ilvl w:val="1"/>
                <w:numId w:val="11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 xml:space="preserve">60 days × £50/day = £3,000. </w:t>
            </w:r>
            <w:r w:rsidRPr="00752C09">
              <w:rPr>
                <w:rFonts w:ascii="Times New Roman" w:eastAsia="Times New Roman" w:hAnsi="Times New Roman" w:cs="Times New Roman"/>
                <w:kern w:val="0"/>
                <w14:ligatures w14:val="none"/>
              </w:rPr>
              <w:t>“Not being charged at present!”</w:t>
            </w:r>
          </w:p>
          <w:p w14:paraId="453587E0" w14:textId="77777777" w:rsidR="00000000" w:rsidRPr="00752C09" w:rsidRDefault="00000000">
            <w:pPr>
              <w:spacing w:after="0"/>
              <w:rPr>
                <w:rFonts w:ascii="Times New Roman" w:eastAsia="Times New Roman" w:hAnsi="Times New Roman" w:cs="Times New Roman"/>
                <w:kern w:val="0"/>
                <w14:ligatures w14:val="none"/>
              </w:rPr>
            </w:pPr>
          </w:p>
          <w:p w14:paraId="31AA84F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Rationale for the Additional Fees</w:t>
            </w:r>
          </w:p>
          <w:p w14:paraId="75BC342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This decision aligns with the </w:t>
            </w:r>
            <w:r w:rsidRPr="00752C09">
              <w:rPr>
                <w:rFonts w:ascii="Times New Roman" w:eastAsia="Times New Roman" w:hAnsi="Times New Roman" w:cs="Times New Roman"/>
                <w:b/>
                <w:bCs/>
                <w:kern w:val="0"/>
                <w:u w:val="single"/>
                <w14:ligatures w14:val="none"/>
              </w:rPr>
              <w:t>“Consumer Rights Act 2015,”</w:t>
            </w:r>
            <w:r w:rsidRPr="00752C09">
              <w:rPr>
                <w:rFonts w:ascii="Times New Roman" w:eastAsia="Times New Roman" w:hAnsi="Times New Roman" w:cs="Times New Roman"/>
                <w:kern w:val="0"/>
                <w14:ligatures w14:val="none"/>
              </w:rPr>
              <w:t xml:space="preserve"> which protects individuals from unfair practices, and the </w:t>
            </w:r>
            <w:r w:rsidRPr="00752C09">
              <w:rPr>
                <w:rFonts w:ascii="Times New Roman" w:eastAsia="Times New Roman" w:hAnsi="Times New Roman" w:cs="Times New Roman"/>
                <w:b/>
                <w:bCs/>
                <w:kern w:val="0"/>
                <w:u w:val="single"/>
                <w14:ligatures w14:val="none"/>
              </w:rPr>
              <w:t>“FCA Regulations,”</w:t>
            </w:r>
            <w:r w:rsidRPr="00752C09">
              <w:rPr>
                <w:rFonts w:ascii="Times New Roman" w:eastAsia="Times New Roman" w:hAnsi="Times New Roman" w:cs="Times New Roman"/>
                <w:kern w:val="0"/>
                <w14:ligatures w14:val="none"/>
              </w:rPr>
              <w:t xml:space="preserve"> which ensure that claims management companies meet </w:t>
            </w:r>
            <w:r w:rsidRPr="00752C09">
              <w:rPr>
                <w:rFonts w:ascii="Times New Roman" w:eastAsia="Times New Roman" w:hAnsi="Times New Roman" w:cs="Times New Roman"/>
                <w:b/>
                <w:bCs/>
                <w:kern w:val="0"/>
                <w:u w:val="single"/>
                <w14:ligatures w14:val="none"/>
              </w:rPr>
              <w:t>“High Standards Of Conduct.”</w:t>
            </w:r>
            <w:r w:rsidRPr="00752C09">
              <w:rPr>
                <w:rFonts w:ascii="Times New Roman" w:eastAsia="Times New Roman" w:hAnsi="Times New Roman" w:cs="Times New Roman"/>
                <w:kern w:val="0"/>
                <w14:ligatures w14:val="none"/>
              </w:rPr>
              <w:t xml:space="preserve"> Considering:</w:t>
            </w:r>
          </w:p>
          <w:p w14:paraId="502A7584" w14:textId="77777777" w:rsidR="00000000" w:rsidRPr="00752C09" w:rsidRDefault="00000000">
            <w:pPr>
              <w:spacing w:after="0"/>
              <w:rPr>
                <w:rFonts w:ascii="Times New Roman" w:eastAsia="Times New Roman" w:hAnsi="Times New Roman" w:cs="Times New Roman"/>
                <w:kern w:val="0"/>
                <w14:ligatures w14:val="none"/>
              </w:rPr>
            </w:pPr>
          </w:p>
          <w:p w14:paraId="07EB3AC6" w14:textId="77777777" w:rsidR="00000000" w:rsidRPr="00752C09" w:rsidRDefault="00000000">
            <w:pPr>
              <w:widowControl w:val="0"/>
              <w:numPr>
                <w:ilvl w:val="0"/>
                <w:numId w:val="11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The lack of transparency</w:t>
            </w:r>
            <w:r w:rsidRPr="00752C09">
              <w:rPr>
                <w:rFonts w:ascii="Times New Roman" w:eastAsia="Times New Roman" w:hAnsi="Times New Roman" w:cs="Times New Roman"/>
                <w:kern w:val="0"/>
                <w14:ligatures w14:val="none"/>
              </w:rPr>
              <w:t xml:space="preserve"> provided by service providers.</w:t>
            </w:r>
          </w:p>
          <w:p w14:paraId="663A6E08" w14:textId="77777777" w:rsidR="00000000" w:rsidRPr="00752C09" w:rsidRDefault="00000000">
            <w:pPr>
              <w:widowControl w:val="0"/>
              <w:numPr>
                <w:ilvl w:val="0"/>
                <w:numId w:val="11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The ongoing burden</w:t>
            </w:r>
            <w:r w:rsidRPr="00752C09">
              <w:rPr>
                <w:rFonts w:ascii="Times New Roman" w:eastAsia="Times New Roman" w:hAnsi="Times New Roman" w:cs="Times New Roman"/>
                <w:kern w:val="0"/>
                <w14:ligatures w14:val="none"/>
              </w:rPr>
              <w:t xml:space="preserve"> of addressing misleading and incomplete information.</w:t>
            </w:r>
          </w:p>
          <w:p w14:paraId="6A9C1A45" w14:textId="77777777" w:rsidR="00000000" w:rsidRPr="00752C09" w:rsidRDefault="00000000">
            <w:pPr>
              <w:widowControl w:val="0"/>
              <w:numPr>
                <w:ilvl w:val="0"/>
                <w:numId w:val="11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The significant delays</w:t>
            </w:r>
            <w:r w:rsidRPr="00752C09">
              <w:rPr>
                <w:rFonts w:ascii="Times New Roman" w:eastAsia="Times New Roman" w:hAnsi="Times New Roman" w:cs="Times New Roman"/>
                <w:kern w:val="0"/>
                <w14:ligatures w14:val="none"/>
              </w:rPr>
              <w:t xml:space="preserve"> caused by these complications.</w:t>
            </w:r>
          </w:p>
          <w:p w14:paraId="01A8C274" w14:textId="77777777" w:rsidR="00000000" w:rsidRPr="00752C09" w:rsidRDefault="00000000">
            <w:pPr>
              <w:spacing w:after="0"/>
              <w:ind w:left="720"/>
              <w:rPr>
                <w:rFonts w:ascii="Times New Roman" w:eastAsia="Times New Roman" w:hAnsi="Times New Roman" w:cs="Times New Roman"/>
                <w:kern w:val="0"/>
                <w14:ligatures w14:val="none"/>
              </w:rPr>
            </w:pPr>
          </w:p>
          <w:p w14:paraId="4238998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 reserve the right to continue applying these rates until the claim is resolved to my satisfaction. The extent of my efforts, coupled with the emotional and mental toll, justifies these additional fees.</w:t>
            </w:r>
          </w:p>
          <w:p w14:paraId="1065E101" w14:textId="77777777" w:rsidR="00000000" w:rsidRPr="00752C09" w:rsidRDefault="00000000">
            <w:pPr>
              <w:spacing w:after="0"/>
              <w:rPr>
                <w:rFonts w:ascii="Times New Roman" w:eastAsia="Times New Roman" w:hAnsi="Times New Roman" w:cs="Times New Roman"/>
                <w:kern w:val="0"/>
                <w14:ligatures w14:val="none"/>
              </w:rPr>
            </w:pPr>
          </w:p>
          <w:p w14:paraId="2F759AF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Statement of Intent</w:t>
            </w:r>
          </w:p>
          <w:p w14:paraId="4DC6A0A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This serves as a formal notice of my decision to implement these rates. I hope this encourages a swift and satisfactory resolution, avoiding the necessity for further escalation. I have made every effort to present my claims with honesty, accuracy, and evidence, and I trust that this matter will now be addressed with the urgency it deserves.</w:t>
            </w:r>
          </w:p>
          <w:p w14:paraId="580E76AB" w14:textId="77777777" w:rsidR="00000000" w:rsidRPr="00752C09" w:rsidRDefault="00000000">
            <w:pPr>
              <w:spacing w:after="0"/>
              <w:rPr>
                <w:rFonts w:ascii="Times New Roman" w:eastAsia="Times New Roman" w:hAnsi="Times New Roman" w:cs="Times New Roman"/>
                <w:kern w:val="0"/>
                <w14:ligatures w14:val="none"/>
              </w:rPr>
            </w:pPr>
          </w:p>
          <w:p w14:paraId="3DEB60F4"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Daily Compensation Rate and Stress Compensation Fees!</w:t>
            </w:r>
          </w:p>
          <w:p w14:paraId="09F33A86"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worked out “</w:t>
            </w:r>
            <w:r w:rsidRPr="00752C09">
              <w:rPr>
                <w:rFonts w:ascii="Times New Roman" w:eastAsia="Times New Roman" w:hAnsi="Times New Roman" w:cs="Times New Roman"/>
                <w:b/>
                <w:bCs/>
                <w:kern w:val="0"/>
                <w:u w:val="single"/>
                <w14:ligatures w14:val="none"/>
              </w:rPr>
              <w:t>Daily Compensation Rate!”</w:t>
            </w:r>
            <w:r w:rsidRPr="00752C09">
              <w:rPr>
                <w:rFonts w:ascii="Times New Roman" w:eastAsia="Times New Roman" w:hAnsi="Times New Roman" w:cs="Times New Roman"/>
                <w:kern w:val="0"/>
                <w14:ligatures w14:val="none"/>
              </w:rPr>
              <w:t xml:space="preserve"> and the</w:t>
            </w:r>
            <w:r w:rsidRPr="00752C09">
              <w:rPr>
                <w:rFonts w:ascii="Times New Roman" w:eastAsia="Times New Roman" w:hAnsi="Times New Roman" w:cs="Times New Roman"/>
                <w:b/>
                <w:bCs/>
                <w:kern w:val="0"/>
                <w:u w:val="single"/>
                <w14:ligatures w14:val="none"/>
              </w:rPr>
              <w:t xml:space="preserve"> “Stress Compensation Fees,”</w:t>
            </w:r>
            <w:r w:rsidRPr="00752C09">
              <w:rPr>
                <w:rFonts w:ascii="Times New Roman" w:eastAsia="Times New Roman" w:hAnsi="Times New Roman" w:cs="Times New Roman"/>
                <w:kern w:val="0"/>
                <w14:ligatures w14:val="none"/>
              </w:rPr>
              <w:t xml:space="preserve"> are as follows!</w:t>
            </w:r>
          </w:p>
          <w:p w14:paraId="5318DDE7" w14:textId="77777777" w:rsidR="00000000" w:rsidRPr="00752C09" w:rsidRDefault="00000000">
            <w:pPr>
              <w:spacing w:after="0"/>
              <w:rPr>
                <w:rFonts w:ascii="Times New Roman" w:eastAsia="Times New Roman" w:hAnsi="Times New Roman" w:cs="Times New Roman"/>
                <w:kern w:val="0"/>
                <w14:ligatures w14:val="none"/>
              </w:rPr>
            </w:pPr>
          </w:p>
          <w:p w14:paraId="7C05BBBC"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My Request At The Present Date</w:t>
            </w:r>
          </w:p>
          <w:p w14:paraId="03000CD1" w14:textId="77777777" w:rsidR="00000000" w:rsidRPr="00752C09" w:rsidRDefault="00000000">
            <w:pPr>
              <w:widowControl w:val="0"/>
              <w:numPr>
                <w:ilvl w:val="0"/>
                <w:numId w:val="116"/>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Full Refund for Additional Costs</w:t>
            </w:r>
            <w:r w:rsidRPr="00752C09">
              <w:rPr>
                <w:rFonts w:ascii="Times New Roman" w:eastAsia="Times New Roman" w:hAnsi="Times New Roman" w:cs="Times New Roman"/>
                <w:kern w:val="0"/>
                <w:u w:val="single"/>
                <w14:ligatures w14:val="none"/>
              </w:rPr>
              <w:t>:</w:t>
            </w:r>
          </w:p>
          <w:p w14:paraId="33F86898" w14:textId="77777777" w:rsidR="00000000" w:rsidRPr="00752C09" w:rsidRDefault="00000000">
            <w:pPr>
              <w:widowControl w:val="0"/>
              <w:numPr>
                <w:ilvl w:val="1"/>
                <w:numId w:val="11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Reimbursement of all additional expenses incurred due to the errors, totaling, Grand Total: </w:t>
            </w:r>
            <w:r w:rsidRPr="00752C09">
              <w:rPr>
                <w:rFonts w:ascii="Times New Roman" w:eastAsia="Times New Roman" w:hAnsi="Times New Roman" w:cs="Times New Roman"/>
                <w:b/>
                <w:bCs/>
                <w:kern w:val="0"/>
                <w14:ligatures w14:val="none"/>
              </w:rPr>
              <w:t xml:space="preserve">£10,441.08 = </w:t>
            </w:r>
            <w:r w:rsidRPr="00752C09">
              <w:rPr>
                <w:rFonts w:ascii="Times New Roman" w:eastAsia="Times New Roman" w:hAnsi="Times New Roman" w:cs="Times New Roman"/>
                <w:b/>
                <w:bCs/>
                <w:kern w:val="0"/>
                <w:u w:val="single"/>
                <w14:ligatures w14:val="none"/>
              </w:rPr>
              <w:t>“Omio, Thameslink, and Southern Rail.”</w:t>
            </w:r>
          </w:p>
          <w:p w14:paraId="5BD171AD" w14:textId="77777777" w:rsidR="00000000" w:rsidRPr="00752C09" w:rsidRDefault="00000000">
            <w:pPr>
              <w:spacing w:after="0"/>
              <w:ind w:left="1440"/>
              <w:rPr>
                <w:rFonts w:ascii="Times New Roman" w:eastAsia="Times New Roman" w:hAnsi="Times New Roman" w:cs="Times New Roman"/>
                <w:kern w:val="0"/>
                <w14:ligatures w14:val="none"/>
              </w:rPr>
            </w:pPr>
          </w:p>
          <w:p w14:paraId="0D02DE41" w14:textId="77777777" w:rsidR="00000000" w:rsidRPr="00752C09" w:rsidRDefault="00000000">
            <w:pPr>
              <w:widowControl w:val="0"/>
              <w:numPr>
                <w:ilvl w:val="0"/>
                <w:numId w:val="116"/>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Improved Transparency and Communication</w:t>
            </w:r>
            <w:r w:rsidRPr="00752C09">
              <w:rPr>
                <w:rFonts w:ascii="Times New Roman" w:eastAsia="Times New Roman" w:hAnsi="Times New Roman" w:cs="Times New Roman"/>
                <w:kern w:val="0"/>
                <w:u w:val="single"/>
                <w14:ligatures w14:val="none"/>
              </w:rPr>
              <w:t>:</w:t>
            </w:r>
          </w:p>
          <w:p w14:paraId="42152660" w14:textId="77777777" w:rsidR="00000000" w:rsidRPr="00752C09" w:rsidRDefault="00000000">
            <w:pPr>
              <w:widowControl w:val="0"/>
              <w:numPr>
                <w:ilvl w:val="1"/>
                <w:numId w:val="116"/>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Implementation of detailed text-based explanations alongside visual guides for baggage policies and other booking elements to prevent future misunderstandings.</w:t>
            </w:r>
          </w:p>
          <w:p w14:paraId="406E04A5" w14:textId="77777777" w:rsidR="00000000" w:rsidRPr="00752C09" w:rsidRDefault="00000000">
            <w:pPr>
              <w:widowControl w:val="0"/>
              <w:numPr>
                <w:ilvl w:val="1"/>
                <w:numId w:val="116"/>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Clear, visible information regarding what additional payments include, with no hidden costs.</w:t>
            </w:r>
          </w:p>
          <w:p w14:paraId="57B50AA0" w14:textId="77777777" w:rsidR="00000000" w:rsidRPr="00752C09" w:rsidRDefault="00000000">
            <w:pPr>
              <w:spacing w:after="0"/>
              <w:ind w:left="1440"/>
              <w:rPr>
                <w:rFonts w:ascii="Times New Roman" w:eastAsia="Times New Roman" w:hAnsi="Times New Roman" w:cs="Times New Roman"/>
                <w:kern w:val="0"/>
                <w14:ligatures w14:val="none"/>
              </w:rPr>
            </w:pPr>
          </w:p>
          <w:p w14:paraId="5765906A" w14:textId="77777777" w:rsidR="00000000" w:rsidRPr="00752C09" w:rsidRDefault="00000000">
            <w:pPr>
              <w:widowControl w:val="0"/>
              <w:numPr>
                <w:ilvl w:val="0"/>
                <w:numId w:val="116"/>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Future Policy Changes</w:t>
            </w:r>
            <w:r w:rsidRPr="00752C09">
              <w:rPr>
                <w:rFonts w:ascii="Times New Roman" w:eastAsia="Times New Roman" w:hAnsi="Times New Roman" w:cs="Times New Roman"/>
                <w:kern w:val="0"/>
                <w:u w:val="single"/>
                <w14:ligatures w14:val="none"/>
              </w:rPr>
              <w:t>:</w:t>
            </w:r>
          </w:p>
          <w:p w14:paraId="6E6208BF" w14:textId="77777777" w:rsidR="00000000" w:rsidRPr="00752C09" w:rsidRDefault="00000000">
            <w:pPr>
              <w:widowControl w:val="0"/>
              <w:numPr>
                <w:ilvl w:val="1"/>
                <w:numId w:val="116"/>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A commitment to ensuring all customer interactions meet high standards of clarity and transparency, supported by improved training for customer service teams.</w:t>
            </w:r>
          </w:p>
          <w:p w14:paraId="41F68A36" w14:textId="77777777" w:rsidR="00000000" w:rsidRPr="00752C09" w:rsidRDefault="00000000">
            <w:pPr>
              <w:spacing w:after="0"/>
              <w:ind w:left="1440"/>
              <w:rPr>
                <w:rFonts w:ascii="Times New Roman" w:eastAsia="Times New Roman" w:hAnsi="Times New Roman" w:cs="Times New Roman"/>
                <w:kern w:val="0"/>
                <w14:ligatures w14:val="none"/>
              </w:rPr>
            </w:pPr>
          </w:p>
          <w:p w14:paraId="2A211927" w14:textId="77777777" w:rsidR="00000000" w:rsidRPr="00752C09" w:rsidRDefault="00000000">
            <w:pPr>
              <w:widowControl w:val="0"/>
              <w:numPr>
                <w:ilvl w:val="0"/>
                <w:numId w:val="116"/>
              </w:numPr>
              <w:spacing w:after="0"/>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b/>
                <w:bCs/>
                <w:kern w:val="0"/>
                <w:u w:val="single"/>
                <w14:ligatures w14:val="none"/>
              </w:rPr>
              <w:t>Compensation for Emotional Distress</w:t>
            </w:r>
            <w:r w:rsidRPr="00752C09">
              <w:rPr>
                <w:rFonts w:ascii="Times New Roman" w:eastAsia="Times New Roman" w:hAnsi="Times New Roman" w:cs="Times New Roman"/>
                <w:kern w:val="0"/>
                <w:u w:val="single"/>
                <w14:ligatures w14:val="none"/>
              </w:rPr>
              <w:t>:</w:t>
            </w:r>
          </w:p>
          <w:p w14:paraId="52CEB759" w14:textId="77777777" w:rsidR="00000000" w:rsidRPr="00752C09" w:rsidRDefault="00000000">
            <w:pPr>
              <w:widowControl w:val="0"/>
              <w:numPr>
                <w:ilvl w:val="1"/>
                <w:numId w:val="116"/>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Additional compensation for the undue stress, inconvenience, and disruption caused to myself and my travel partner, significantly impacting on the quality of our holiday.</w:t>
            </w:r>
          </w:p>
          <w:p w14:paraId="5F5CA46D" w14:textId="77777777" w:rsidR="00000000" w:rsidRPr="00752C09" w:rsidRDefault="00000000">
            <w:pPr>
              <w:spacing w:after="0"/>
              <w:ind w:left="1440"/>
              <w:rPr>
                <w:rFonts w:ascii="Times New Roman" w:eastAsia="Times New Roman" w:hAnsi="Times New Roman" w:cs="Times New Roman"/>
                <w:kern w:val="0"/>
                <w14:ligatures w14:val="none"/>
              </w:rPr>
            </w:pPr>
          </w:p>
          <w:p w14:paraId="001CD44D" w14:textId="77777777" w:rsidR="00000000" w:rsidRPr="00752C09" w:rsidRDefault="00000000">
            <w:pPr>
              <w:widowControl w:val="0"/>
              <w:numPr>
                <w:ilvl w:val="0"/>
                <w:numId w:val="117"/>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My Evidence Evaluation!</w:t>
            </w:r>
          </w:p>
          <w:p w14:paraId="6D093442" w14:textId="77777777" w:rsidR="00000000" w:rsidRPr="00752C09" w:rsidRDefault="00000000">
            <w:pPr>
              <w:widowControl w:val="0"/>
              <w:numPr>
                <w:ilvl w:val="0"/>
                <w:numId w:val="117"/>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Exhibited as:</w:t>
            </w:r>
            <w:r w:rsidRPr="00752C09">
              <w:rPr>
                <w:rFonts w:ascii="Times New Roman" w:eastAsia="Times New Roman" w:hAnsi="Times New Roman" w:cs="Times New Roman"/>
                <w:kern w:val="0"/>
                <w14:ligatures w14:val="none"/>
              </w:rPr>
              <w:t xml:space="preserve"> 1</w:t>
            </w:r>
          </w:p>
          <w:p w14:paraId="1526C137" w14:textId="77777777" w:rsidR="00000000" w:rsidRPr="00752C09" w:rsidRDefault="00000000">
            <w:pPr>
              <w:widowControl w:val="0"/>
              <w:numPr>
                <w:ilvl w:val="0"/>
                <w:numId w:val="118"/>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Receipts \ 6. Your Tickets LBG–GTW-Return</w:t>
            </w:r>
          </w:p>
          <w:p w14:paraId="0ACF18CD" w14:textId="77777777" w:rsidR="00000000" w:rsidRPr="00752C09" w:rsidRDefault="00000000">
            <w:pPr>
              <w:spacing w:after="0"/>
              <w:rPr>
                <w:rFonts w:ascii="Times New Roman" w:eastAsia="Times New Roman" w:hAnsi="Times New Roman" w:cs="Times New Roman"/>
                <w:kern w:val="0"/>
                <w14:ligatures w14:val="none"/>
              </w:rPr>
            </w:pPr>
          </w:p>
          <w:p w14:paraId="45F71E54"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5AD321AC" wp14:editId="4C29AC60">
                  <wp:extent cx="5938520" cy="7688580"/>
                  <wp:effectExtent l="19050" t="19050" r="24130" b="26670"/>
                  <wp:docPr id="13" name="Picture 7"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email&#10;&#10;AI-generated content may be incorrect."/>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34535CA6"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06BA9483" wp14:editId="5BA10AD6">
                  <wp:extent cx="5938520" cy="7688580"/>
                  <wp:effectExtent l="19050" t="19050" r="24130" b="26670"/>
                  <wp:docPr id="14"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AI-generated content may be incorrect."/>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7D1627D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35767B20" wp14:editId="1D5E4F39">
                  <wp:extent cx="5938520" cy="7688580"/>
                  <wp:effectExtent l="19050" t="19050" r="24130" b="26670"/>
                  <wp:docPr id="15" name="Picture 9" descr="A screenshot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receipt&#10;&#10;AI-generated content may be incorrec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5604482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4611F3F4" wp14:editId="666F6C77">
                  <wp:extent cx="5938520" cy="7688580"/>
                  <wp:effectExtent l="19050" t="19050" r="24130" b="26670"/>
                  <wp:docPr id="1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omputer&#10;&#10;AI-generated content may be incorrec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7D50547B"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6638EBBB" wp14:editId="32DD14B0">
                  <wp:extent cx="5938520" cy="7688580"/>
                  <wp:effectExtent l="19050" t="19050" r="24130" b="26670"/>
                  <wp:docPr id="17" name="Picture 11"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hand holding a phone&#10;&#10;AI-generated content may be incorrec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0DC5F6D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27A33FB9" wp14:editId="5ED1D4C9">
                  <wp:extent cx="5938520" cy="7688580"/>
                  <wp:effectExtent l="19050" t="19050" r="24130" b="26670"/>
                  <wp:docPr id="1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AI-generated content may be incorrect."/>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38520" cy="7688580"/>
                          </a:xfrm>
                          <a:prstGeom prst="rect">
                            <a:avLst/>
                          </a:prstGeom>
                          <a:noFill/>
                          <a:ln w="9525" cmpd="sng">
                            <a:solidFill>
                              <a:srgbClr val="000000"/>
                            </a:solidFill>
                            <a:miter lim="800000"/>
                            <a:headEnd/>
                            <a:tailEnd/>
                          </a:ln>
                          <a:effectLst/>
                        </pic:spPr>
                      </pic:pic>
                    </a:graphicData>
                  </a:graphic>
                </wp:inline>
              </w:drawing>
            </w:r>
          </w:p>
          <w:p w14:paraId="7E9C1947" w14:textId="77777777" w:rsidR="00000000" w:rsidRPr="00752C09" w:rsidRDefault="00000000">
            <w:pPr>
              <w:widowControl w:val="0"/>
              <w:numPr>
                <w:ilvl w:val="0"/>
                <w:numId w:val="119"/>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This is the only email I received from Omio, there are six pages. I will first address each one of those pages content below and continue with </w:t>
            </w:r>
            <w:bookmarkStart w:id="26" w:name="_Hlk192169988"/>
            <w:r w:rsidRPr="00752C09">
              <w:rPr>
                <w:rFonts w:ascii="Times New Roman" w:eastAsia="Times New Roman" w:hAnsi="Times New Roman" w:cs="Times New Roman"/>
                <w:kern w:val="0"/>
                <w14:ligatures w14:val="none"/>
              </w:rPr>
              <w:t xml:space="preserve">the clickable option </w:t>
            </w:r>
            <w:r w:rsidRPr="00752C09">
              <w:rPr>
                <w:rFonts w:ascii="Times New Roman" w:eastAsia="Times New Roman" w:hAnsi="Times New Roman" w:cs="Times New Roman"/>
                <w:b/>
                <w:bCs/>
                <w:kern w:val="0"/>
                <w:u w:val="single"/>
                <w14:ligatures w14:val="none"/>
              </w:rPr>
              <w:t>“View Your Ticket In The Omio App,”</w:t>
            </w:r>
            <w:bookmarkEnd w:id="26"/>
            <w:r w:rsidRPr="00752C09">
              <w:rPr>
                <w:rFonts w:ascii="Times New Roman" w:eastAsia="Times New Roman" w:hAnsi="Times New Roman" w:cs="Times New Roman"/>
                <w:kern w:val="0"/>
                <w14:ligatures w14:val="none"/>
              </w:rPr>
              <w:t xml:space="preserve"> then address your issues afterwards.</w:t>
            </w:r>
          </w:p>
          <w:p w14:paraId="4582C44F" w14:textId="77777777" w:rsidR="00000000" w:rsidRPr="00752C09" w:rsidRDefault="00000000">
            <w:pPr>
              <w:spacing w:after="0"/>
              <w:ind w:left="720"/>
              <w:contextualSpacing/>
              <w:rPr>
                <w:rFonts w:ascii="Times New Roman" w:eastAsia="Times New Roman" w:hAnsi="Times New Roman" w:cs="Times New Roman"/>
                <w:kern w:val="0"/>
                <w14:ligatures w14:val="none"/>
              </w:rPr>
            </w:pPr>
          </w:p>
          <w:p w14:paraId="44B1ECEE" w14:textId="77777777" w:rsidR="00000000" w:rsidRPr="00752C09" w:rsidRDefault="00000000">
            <w:pPr>
              <w:widowControl w:val="0"/>
              <w:numPr>
                <w:ilvl w:val="0"/>
                <w:numId w:val="120"/>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The First Page Of The Invoice</w:t>
            </w:r>
            <w:r w:rsidRPr="00752C09">
              <w:rPr>
                <w:rFonts w:ascii="Times New Roman" w:eastAsia="Times New Roman" w:hAnsi="Times New Roman" w:cs="Times New Roman"/>
                <w:kern w:val="0"/>
                <w14:ligatures w14:val="none"/>
              </w:rPr>
              <w:t xml:space="preserve">: </w:t>
            </w:r>
          </w:p>
          <w:p w14:paraId="78DB4551" w14:textId="77777777" w:rsidR="00000000" w:rsidRPr="00752C09" w:rsidRDefault="00000000">
            <w:pPr>
              <w:widowControl w:val="0"/>
              <w:numPr>
                <w:ilvl w:val="0"/>
                <w:numId w:val="121"/>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In the first page it states that my booking was successful, you're going to Gatwick Airport (GTW). </w:t>
            </w:r>
          </w:p>
          <w:p w14:paraId="0EFF32FC" w14:textId="77777777" w:rsidR="00000000" w:rsidRPr="00752C09" w:rsidRDefault="00000000">
            <w:pPr>
              <w:spacing w:after="0"/>
              <w:ind w:left="72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message continues with two booking numbers and includes a confirmation that we have successfully received the requested items, and that the sale has been completed.</w:t>
            </w:r>
          </w:p>
          <w:p w14:paraId="6F539914" w14:textId="77777777" w:rsidR="00000000" w:rsidRPr="00752C09" w:rsidRDefault="00000000">
            <w:pPr>
              <w:spacing w:after="0"/>
              <w:ind w:left="720"/>
              <w:contextualSpacing/>
              <w:rPr>
                <w:rFonts w:ascii="Times New Roman" w:eastAsia="Times New Roman" w:hAnsi="Times New Roman" w:cs="Times New Roman"/>
                <w:kern w:val="0"/>
                <w14:ligatures w14:val="none"/>
              </w:rPr>
            </w:pPr>
          </w:p>
          <w:p w14:paraId="7524828F" w14:textId="77777777" w:rsidR="00000000" w:rsidRPr="00752C09" w:rsidRDefault="00000000">
            <w:pPr>
              <w:widowControl w:val="0"/>
              <w:numPr>
                <w:ilvl w:val="0"/>
                <w:numId w:val="12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Mon, Jan 06, 2025:</w:t>
            </w:r>
            <w:r w:rsidRPr="00752C09">
              <w:rPr>
                <w:rFonts w:ascii="Times New Roman" w:eastAsia="Times New Roman" w:hAnsi="Times New Roman" w:cs="Times New Roman"/>
                <w:kern w:val="0"/>
                <w14:ligatures w14:val="none"/>
              </w:rPr>
              <w:t xml:space="preserve"> London Bridge (LBG) – Gatwick Airport (GTW) </w:t>
            </w:r>
          </w:p>
          <w:p w14:paraId="14B1902D" w14:textId="77777777" w:rsidR="00000000" w:rsidRPr="00752C09" w:rsidRDefault="00000000">
            <w:pPr>
              <w:widowControl w:val="0"/>
              <w:numPr>
                <w:ilvl w:val="0"/>
                <w:numId w:val="122"/>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Sun, Jan 12, 2025:</w:t>
            </w:r>
            <w:r w:rsidRPr="00752C09">
              <w:rPr>
                <w:rFonts w:ascii="Times New Roman" w:eastAsia="Times New Roman" w:hAnsi="Times New Roman" w:cs="Times New Roman"/>
                <w:kern w:val="0"/>
                <w14:ligatures w14:val="none"/>
              </w:rPr>
              <w:t xml:space="preserve"> Gatwick Airport (GTW) – London Bridge (LBG)</w:t>
            </w:r>
          </w:p>
          <w:p w14:paraId="7AF4DB4C"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1E8DE15B" w14:textId="77777777" w:rsidR="00000000" w:rsidRPr="00752C09" w:rsidRDefault="00000000">
            <w:pPr>
              <w:widowControl w:val="0"/>
              <w:numPr>
                <w:ilvl w:val="0"/>
                <w:numId w:val="123"/>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There is a view your ticket in the Omio App Button, but we will be addressing this later.</w:t>
            </w:r>
          </w:p>
          <w:p w14:paraId="440B2584" w14:textId="77777777" w:rsidR="00000000" w:rsidRPr="00752C09" w:rsidRDefault="00000000">
            <w:pPr>
              <w:widowControl w:val="0"/>
              <w:numPr>
                <w:ilvl w:val="0"/>
                <w:numId w:val="123"/>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None of the website pages, invoices, or itineraries mentioned any warnings about potential delays or instances where train services would be replaced with coaches. Also, there wasn't any information about the additional train stop service at East Grinstead station (EGR) being linked to engineering work between Gatwick Airport and East Croydon, which resulted in line closures.</w:t>
            </w:r>
          </w:p>
          <w:p w14:paraId="7AAB2166" w14:textId="77777777" w:rsidR="00000000" w:rsidRPr="00752C09" w:rsidRDefault="00000000">
            <w:pPr>
              <w:spacing w:after="0"/>
              <w:ind w:left="720"/>
              <w:contextualSpacing/>
              <w:rPr>
                <w:rFonts w:ascii="Times New Roman" w:eastAsia="Times New Roman" w:hAnsi="Times New Roman" w:cs="Times New Roman"/>
                <w:kern w:val="0"/>
                <w14:ligatures w14:val="none"/>
              </w:rPr>
            </w:pPr>
          </w:p>
          <w:p w14:paraId="122D4E34" w14:textId="77777777" w:rsidR="00000000" w:rsidRPr="00752C09" w:rsidRDefault="00000000">
            <w:pPr>
              <w:widowControl w:val="0"/>
              <w:numPr>
                <w:ilvl w:val="0"/>
                <w:numId w:val="120"/>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The Second Page Of The Invoice</w:t>
            </w:r>
            <w:r w:rsidRPr="00752C09">
              <w:rPr>
                <w:rFonts w:ascii="Times New Roman" w:eastAsia="Times New Roman" w:hAnsi="Times New Roman" w:cs="Times New Roman"/>
                <w:kern w:val="0"/>
                <w14:ligatures w14:val="none"/>
              </w:rPr>
              <w:t xml:space="preserve">: </w:t>
            </w:r>
          </w:p>
          <w:p w14:paraId="6F1DD603" w14:textId="77777777" w:rsidR="00000000" w:rsidRPr="00752C09" w:rsidRDefault="00000000">
            <w:pPr>
              <w:widowControl w:val="0"/>
              <w:numPr>
                <w:ilvl w:val="0"/>
                <w:numId w:val="121"/>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second page of the invoice includes a section for passenger names, as well as a section for outbound and return travel details. When I purchased the tickets, I was presented with the option to input one outbound destination and one return destination, which was the only option available on the website. I must acknowledge that I have not had the opportunity to travel as frequently as I would like in recent times. Nevertheless, it is my understanding that it is standard practice for train service providers to make stops at multiple destinations before reaching the final destination and occasionally, the reasons for these stops may not even be disclosed to the public. In the absence of any textual warnings regarding delays, I believed that the additional stop added into the return journey was a part of the standard train service.</w:t>
            </w:r>
          </w:p>
          <w:p w14:paraId="66A828F9" w14:textId="77777777" w:rsidR="00000000" w:rsidRPr="00752C09" w:rsidRDefault="00000000">
            <w:pPr>
              <w:widowControl w:val="0"/>
              <w:numPr>
                <w:ilvl w:val="0"/>
                <w:numId w:val="121"/>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Page two’s only possible clue towards warnings for delays was and is the follow: </w:t>
            </w:r>
            <w:r w:rsidRPr="00752C09">
              <w:rPr>
                <w:rFonts w:ascii="Times New Roman" w:eastAsia="Times New Roman" w:hAnsi="Times New Roman" w:cs="Times New Roman"/>
                <w:b/>
                <w:bCs/>
                <w:kern w:val="0"/>
                <w:u w:val="single"/>
                <w14:ligatures w14:val="none"/>
              </w:rPr>
              <w:t>Transfer, 0h 07.</w:t>
            </w:r>
          </w:p>
          <w:p w14:paraId="5C38CA46" w14:textId="77777777" w:rsidR="00000000" w:rsidRPr="00752C09" w:rsidRDefault="00000000">
            <w:pPr>
              <w:widowControl w:val="0"/>
              <w:numPr>
                <w:ilvl w:val="0"/>
                <w:numId w:val="121"/>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Pricing:</w:t>
            </w:r>
            <w:r w:rsidRPr="00752C09">
              <w:rPr>
                <w:rFonts w:ascii="Times New Roman" w:eastAsia="Times New Roman" w:hAnsi="Times New Roman" w:cs="Times New Roman"/>
                <w:kern w:val="0"/>
                <w:u w:val="single"/>
                <w14:ligatures w14:val="none"/>
              </w:rPr>
              <w:t xml:space="preserve"> </w:t>
            </w:r>
            <w:r w:rsidRPr="00752C09">
              <w:rPr>
                <w:rFonts w:ascii="Times New Roman" w:eastAsia="Times New Roman" w:hAnsi="Times New Roman" w:cs="Times New Roman"/>
                <w:kern w:val="0"/>
                <w14:ligatures w14:val="none"/>
              </w:rPr>
              <w:t xml:space="preserve">At the bottom end of the page is the total charged. </w:t>
            </w:r>
            <w:r w:rsidRPr="00752C09">
              <w:rPr>
                <w:rFonts w:ascii="Times New Roman" w:eastAsia="Times New Roman" w:hAnsi="Times New Roman" w:cs="Times New Roman"/>
                <w:b/>
                <w:bCs/>
                <w:kern w:val="0"/>
                <w:u w:val="single"/>
                <w14:ligatures w14:val="none"/>
              </w:rPr>
              <w:t>£53.40</w:t>
            </w:r>
            <w:r w:rsidRPr="00752C09">
              <w:rPr>
                <w:rFonts w:ascii="Times New Roman" w:eastAsia="Times New Roman" w:hAnsi="Times New Roman" w:cs="Times New Roman"/>
                <w:kern w:val="0"/>
                <w14:ligatures w14:val="none"/>
              </w:rPr>
              <w:t xml:space="preserve"> and still no warning of delays.</w:t>
            </w:r>
          </w:p>
          <w:p w14:paraId="09B4B5E7" w14:textId="77777777" w:rsidR="00000000" w:rsidRPr="00752C09" w:rsidRDefault="00000000">
            <w:pPr>
              <w:spacing w:after="0"/>
              <w:ind w:left="720"/>
              <w:contextualSpacing/>
              <w:rPr>
                <w:rFonts w:ascii="Times New Roman" w:eastAsia="Times New Roman" w:hAnsi="Times New Roman" w:cs="Times New Roman"/>
                <w:kern w:val="0"/>
                <w14:ligatures w14:val="none"/>
              </w:rPr>
            </w:pPr>
          </w:p>
          <w:p w14:paraId="74B3038E" w14:textId="77777777" w:rsidR="00000000" w:rsidRPr="00752C09" w:rsidRDefault="00000000">
            <w:pPr>
              <w:widowControl w:val="0"/>
              <w:numPr>
                <w:ilvl w:val="0"/>
                <w:numId w:val="120"/>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The Third &amp; Forth pages of the invoice</w:t>
            </w:r>
            <w:r w:rsidRPr="00752C09">
              <w:rPr>
                <w:rFonts w:ascii="Times New Roman" w:eastAsia="Times New Roman" w:hAnsi="Times New Roman" w:cs="Times New Roman"/>
                <w:kern w:val="0"/>
                <w14:ligatures w14:val="none"/>
              </w:rPr>
              <w:t xml:space="preserve">: </w:t>
            </w:r>
          </w:p>
          <w:p w14:paraId="129C57F9" w14:textId="77777777" w:rsidR="00000000" w:rsidRPr="00752C09" w:rsidRDefault="00000000">
            <w:pPr>
              <w:spacing w:after="0"/>
              <w:ind w:left="36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Are tiled as</w:t>
            </w:r>
            <w:r w:rsidRPr="00752C09">
              <w:rPr>
                <w:rFonts w:ascii="Times New Roman" w:eastAsia="Times New Roman" w:hAnsi="Times New Roman" w:cs="Times New Roman"/>
                <w:kern w:val="0"/>
                <w14:ligatures w14:val="none"/>
              </w:rPr>
              <w:t xml:space="preserve">: </w:t>
            </w:r>
          </w:p>
          <w:p w14:paraId="12E7A8D4" w14:textId="77777777" w:rsidR="00000000" w:rsidRPr="00752C09" w:rsidRDefault="00000000">
            <w:pPr>
              <w:widowControl w:val="0"/>
              <w:numPr>
                <w:ilvl w:val="0"/>
                <w:numId w:val="124"/>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 xml:space="preserve">Your ticket details, </w:t>
            </w:r>
          </w:p>
          <w:p w14:paraId="5C44776C" w14:textId="77777777" w:rsidR="00000000" w:rsidRPr="00752C09" w:rsidRDefault="00000000">
            <w:pPr>
              <w:widowControl w:val="0"/>
              <w:numPr>
                <w:ilvl w:val="0"/>
                <w:numId w:val="124"/>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 xml:space="preserve">Outbound Thameslink, </w:t>
            </w:r>
          </w:p>
          <w:p w14:paraId="49A66318" w14:textId="77777777" w:rsidR="00000000" w:rsidRPr="00752C09" w:rsidRDefault="00000000">
            <w:pPr>
              <w:widowControl w:val="0"/>
              <w:numPr>
                <w:ilvl w:val="0"/>
                <w:numId w:val="124"/>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 xml:space="preserve">Return Southern, </w:t>
            </w:r>
          </w:p>
          <w:p w14:paraId="0F346909" w14:textId="77777777" w:rsidR="00000000" w:rsidRPr="00752C09" w:rsidRDefault="00000000">
            <w:pPr>
              <w:widowControl w:val="0"/>
              <w:numPr>
                <w:ilvl w:val="0"/>
                <w:numId w:val="124"/>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 xml:space="preserve">Bring your ID with you, </w:t>
            </w:r>
            <w:r w:rsidRPr="00752C09">
              <w:rPr>
                <w:rFonts w:ascii="Times New Roman" w:eastAsia="Times New Roman" w:hAnsi="Times New Roman" w:cs="Times New Roman"/>
                <w:kern w:val="0"/>
                <w:u w:val="single"/>
                <w14:ligatures w14:val="none"/>
              </w:rPr>
              <w:tab/>
            </w:r>
          </w:p>
          <w:p w14:paraId="68AE4586" w14:textId="77777777" w:rsidR="00000000" w:rsidRPr="00752C09" w:rsidRDefault="00000000">
            <w:pPr>
              <w:widowControl w:val="0"/>
              <w:numPr>
                <w:ilvl w:val="0"/>
                <w:numId w:val="124"/>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 xml:space="preserve">Arrive at least 20 minutes early, </w:t>
            </w:r>
          </w:p>
          <w:p w14:paraId="00AE1BEC" w14:textId="77777777" w:rsidR="00000000" w:rsidRPr="00752C09" w:rsidRDefault="00000000">
            <w:pPr>
              <w:widowControl w:val="0"/>
              <w:numPr>
                <w:ilvl w:val="0"/>
                <w:numId w:val="124"/>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 xml:space="preserve">Do you have a connection? </w:t>
            </w:r>
          </w:p>
          <w:p w14:paraId="3271D1FA" w14:textId="77777777" w:rsidR="00000000" w:rsidRPr="00752C09" w:rsidRDefault="00000000">
            <w:pPr>
              <w:spacing w:after="0"/>
              <w:ind w:left="360"/>
              <w:contextualSpacing/>
              <w:rPr>
                <w:rFonts w:ascii="Times New Roman" w:eastAsia="Times New Roman" w:hAnsi="Times New Roman" w:cs="Times New Roman"/>
                <w:kern w:val="0"/>
                <w14:ligatures w14:val="none"/>
              </w:rPr>
            </w:pPr>
          </w:p>
          <w:p w14:paraId="539121DC" w14:textId="77777777" w:rsidR="00000000" w:rsidRPr="00752C09" w:rsidRDefault="00000000">
            <w:pPr>
              <w:widowControl w:val="0"/>
              <w:numPr>
                <w:ilvl w:val="0"/>
                <w:numId w:val="125"/>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None of these “</w:t>
            </w:r>
            <w:r w:rsidRPr="00752C09">
              <w:rPr>
                <w:rFonts w:ascii="Times New Roman" w:eastAsia="Times New Roman" w:hAnsi="Times New Roman" w:cs="Times New Roman"/>
                <w:b/>
                <w:bCs/>
                <w:kern w:val="0"/>
                <w:u w:val="single"/>
                <w14:ligatures w14:val="none"/>
              </w:rPr>
              <w:t>Omio</w:t>
            </w:r>
            <w:r w:rsidRPr="00752C09">
              <w:rPr>
                <w:rFonts w:ascii="Times New Roman" w:eastAsia="Times New Roman" w:hAnsi="Times New Roman" w:cs="Times New Roman"/>
                <w:kern w:val="0"/>
                <w14:ligatures w14:val="none"/>
              </w:rPr>
              <w:t>” Webpage links, invoices, or itineraries contained warnings about delays or the substitution of train services with coach services. Additionally, there was no mention of the extra train stop service from East Grinstead station (EGR) being related to engineering work that was occurring between Gatwick Airport and East Croydon, which led to line closures. Nor was there advice to go to “</w:t>
            </w:r>
            <w:r w:rsidRPr="00752C09">
              <w:rPr>
                <w:rFonts w:ascii="Times New Roman" w:eastAsia="Times New Roman" w:hAnsi="Times New Roman" w:cs="Times New Roman"/>
                <w:b/>
                <w:bCs/>
                <w:kern w:val="0"/>
                <w:u w:val="single"/>
                <w14:ligatures w14:val="none"/>
              </w:rPr>
              <w:t>Thameslink and Southern Rail Services”</w:t>
            </w:r>
            <w:r w:rsidRPr="00752C09">
              <w:rPr>
                <w:rFonts w:ascii="Times New Roman" w:eastAsia="Times New Roman" w:hAnsi="Times New Roman" w:cs="Times New Roman"/>
                <w:kern w:val="0"/>
                <w14:ligatures w14:val="none"/>
              </w:rPr>
              <w:t xml:space="preserve"> website to search for delay changes. </w:t>
            </w:r>
          </w:p>
          <w:p w14:paraId="01CCE98D" w14:textId="77777777" w:rsidR="00000000" w:rsidRPr="00752C09" w:rsidRDefault="00000000">
            <w:pPr>
              <w:spacing w:after="0"/>
              <w:rPr>
                <w:rFonts w:ascii="Times New Roman" w:eastAsia="Times New Roman" w:hAnsi="Times New Roman" w:cs="Times New Roman"/>
                <w:kern w:val="0"/>
                <w14:ligatures w14:val="none"/>
              </w:rPr>
            </w:pPr>
          </w:p>
          <w:p w14:paraId="2D288251" w14:textId="77777777" w:rsidR="00000000" w:rsidRPr="00752C09" w:rsidRDefault="00000000">
            <w:pPr>
              <w:widowControl w:val="0"/>
              <w:numPr>
                <w:ilvl w:val="0"/>
                <w:numId w:val="120"/>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Five Page on the Invoice:</w:t>
            </w:r>
          </w:p>
          <w:p w14:paraId="061C2AD5" w14:textId="77777777" w:rsidR="00000000" w:rsidRPr="00752C09" w:rsidRDefault="00000000">
            <w:pPr>
              <w:widowControl w:val="0"/>
              <w:numPr>
                <w:ilvl w:val="0"/>
                <w:numId w:val="126"/>
              </w:numPr>
              <w:spacing w:after="0"/>
              <w:contextualSpacing/>
              <w:rPr>
                <w:rFonts w:ascii="Times New Roman" w:eastAsia="Times New Roman" w:hAnsi="Times New Roman" w:cs="Times New Roman"/>
                <w:kern w:val="0"/>
                <w:u w:val="single"/>
                <w14:ligatures w14:val="none"/>
              </w:rPr>
            </w:pPr>
            <w:r w:rsidRPr="00752C09">
              <w:rPr>
                <w:rFonts w:ascii="Times New Roman" w:eastAsia="Times New Roman" w:hAnsi="Times New Roman" w:cs="Times New Roman"/>
                <w:kern w:val="0"/>
                <w:u w:val="single"/>
                <w14:ligatures w14:val="none"/>
              </w:rPr>
              <w:t>Omio_Invoice_2683383_2683384.pdf</w:t>
            </w:r>
          </w:p>
          <w:p w14:paraId="01A3E9DA" w14:textId="77777777" w:rsidR="00000000" w:rsidRPr="00752C09" w:rsidRDefault="00000000">
            <w:pPr>
              <w:widowControl w:val="0"/>
              <w:numPr>
                <w:ilvl w:val="1"/>
                <w:numId w:val="127"/>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invoice labeled </w:t>
            </w:r>
            <w:r w:rsidRPr="00752C09">
              <w:rPr>
                <w:rFonts w:ascii="Times New Roman" w:eastAsia="Times New Roman" w:hAnsi="Times New Roman" w:cs="Times New Roman"/>
                <w:b/>
                <w:bCs/>
                <w:kern w:val="0"/>
                <w:u w:val="single"/>
                <w14:ligatures w14:val="none"/>
              </w:rPr>
              <w:t>"Omio_Invoice_2683383_2683384.pdf"</w:t>
            </w:r>
            <w:r w:rsidRPr="00752C09">
              <w:rPr>
                <w:rFonts w:ascii="Times New Roman" w:eastAsia="Times New Roman" w:hAnsi="Times New Roman" w:cs="Times New Roman"/>
                <w:kern w:val="0"/>
                <w14:ligatures w14:val="none"/>
              </w:rPr>
              <w:t xml:space="preserve"> does not indicate any alerts regarding potential service delays, nor does it mention any scenarios where train services would be substituted with bus services. Additionally, there is no mention of the East Grinstead station (EGR) stop being connected to engineering activities that led to closures between Gatwick Airport and East Croydon.</w:t>
            </w:r>
          </w:p>
          <w:p w14:paraId="084EF3B7" w14:textId="77777777" w:rsidR="00000000" w:rsidRPr="00752C09" w:rsidRDefault="00000000">
            <w:pPr>
              <w:spacing w:after="0"/>
              <w:rPr>
                <w:rFonts w:ascii="Times New Roman" w:eastAsia="Times New Roman" w:hAnsi="Times New Roman" w:cs="Times New Roman"/>
                <w:kern w:val="0"/>
                <w14:ligatures w14:val="none"/>
              </w:rPr>
            </w:pPr>
          </w:p>
          <w:p w14:paraId="57E86AB4" w14:textId="77777777" w:rsidR="00000000" w:rsidRPr="00752C09" w:rsidRDefault="00000000">
            <w:pPr>
              <w:widowControl w:val="0"/>
              <w:numPr>
                <w:ilvl w:val="0"/>
                <w:numId w:val="120"/>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Clickable Option “View Your Ticket In The Omio App.”</w:t>
            </w:r>
          </w:p>
          <w:p w14:paraId="0A525BB7" w14:textId="77777777" w:rsidR="00000000" w:rsidRPr="00752C09" w:rsidRDefault="00000000">
            <w:pPr>
              <w:widowControl w:val="0"/>
              <w:numPr>
                <w:ilvl w:val="0"/>
                <w:numId w:val="128"/>
              </w:numPr>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 xml:space="preserve">Screenshot: </w:t>
            </w:r>
          </w:p>
          <w:p w14:paraId="14952EE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22F48B8D" wp14:editId="1A9A756B">
                  <wp:extent cx="5928995" cy="4532630"/>
                  <wp:effectExtent l="19050" t="19050" r="14605" b="20320"/>
                  <wp:docPr id="19"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AI-generated content may be incorrec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28995" cy="4532630"/>
                          </a:xfrm>
                          <a:prstGeom prst="rect">
                            <a:avLst/>
                          </a:prstGeom>
                          <a:noFill/>
                          <a:ln w="9525" cmpd="sng">
                            <a:solidFill>
                              <a:srgbClr val="000000"/>
                            </a:solidFill>
                            <a:miter lim="800000"/>
                            <a:headEnd/>
                            <a:tailEnd/>
                          </a:ln>
                          <a:effectLst/>
                        </pic:spPr>
                      </pic:pic>
                    </a:graphicData>
                  </a:graphic>
                </wp:inline>
              </w:drawing>
            </w:r>
          </w:p>
          <w:p w14:paraId="3A345ECE" w14:textId="77777777" w:rsidR="00000000" w:rsidRPr="00752C09" w:rsidRDefault="00000000">
            <w:pPr>
              <w:spacing w:after="0"/>
              <w:rPr>
                <w:rFonts w:ascii="Times New Roman" w:eastAsia="Times New Roman" w:hAnsi="Times New Roman" w:cs="Times New Roman"/>
                <w:kern w:val="0"/>
                <w14:ligatures w14:val="none"/>
              </w:rPr>
            </w:pPr>
          </w:p>
          <w:p w14:paraId="0625E25A" w14:textId="77777777" w:rsidR="00000000" w:rsidRPr="00752C09" w:rsidRDefault="00000000">
            <w:pPr>
              <w:widowControl w:val="0"/>
              <w:numPr>
                <w:ilvl w:val="0"/>
                <w:numId w:val="129"/>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After receiving the ninth confirmation email dated </w:t>
            </w:r>
            <w:r w:rsidRPr="00752C09">
              <w:rPr>
                <w:rFonts w:ascii="Times New Roman" w:eastAsia="Times New Roman" w:hAnsi="Times New Roman" w:cs="Times New Roman"/>
                <w:b/>
                <w:bCs/>
                <w:kern w:val="0"/>
                <w:u w:val="single"/>
                <w14:ligatures w14:val="none"/>
              </w:rPr>
              <w:t>07</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March 2025,</w:t>
            </w:r>
            <w:r w:rsidRPr="00752C09">
              <w:rPr>
                <w:rFonts w:ascii="Times New Roman" w:eastAsia="Times New Roman" w:hAnsi="Times New Roman" w:cs="Times New Roman"/>
                <w:kern w:val="0"/>
                <w14:ligatures w14:val="none"/>
              </w:rPr>
              <w:t xml:space="preserve"> I revisited the website to ensure I had not overlooked any information regarding the replacement train services. Upon review, I found that I had conducted a thorough search earlier, as I had discovered the </w:t>
            </w:r>
            <w:r w:rsidRPr="00752C09">
              <w:rPr>
                <w:rFonts w:ascii="Times New Roman" w:eastAsia="Times New Roman" w:hAnsi="Times New Roman" w:cs="Times New Roman"/>
                <w:b/>
                <w:bCs/>
                <w:kern w:val="0"/>
                <w:u w:val="single"/>
                <w14:ligatures w14:val="none"/>
              </w:rPr>
              <w:t>"Download Tickets"</w:t>
            </w:r>
            <w:r w:rsidRPr="00752C09">
              <w:rPr>
                <w:rFonts w:ascii="Times New Roman" w:eastAsia="Times New Roman" w:hAnsi="Times New Roman" w:cs="Times New Roman"/>
                <w:kern w:val="0"/>
                <w14:ligatures w14:val="none"/>
              </w:rPr>
              <w:t xml:space="preserve"> dropdown button and this made me appreciate the user-friendly design of the site, which is easy to navigate and understand, while searching through and all thanks to its effective web development.</w:t>
            </w:r>
          </w:p>
          <w:p w14:paraId="76693E2E" w14:textId="77777777" w:rsidR="00000000" w:rsidRPr="00752C09" w:rsidRDefault="00000000">
            <w:pPr>
              <w:spacing w:after="0"/>
              <w:ind w:left="720"/>
              <w:contextualSpacing/>
              <w:rPr>
                <w:rFonts w:ascii="Times New Roman" w:eastAsia="Times New Roman" w:hAnsi="Times New Roman" w:cs="Times New Roman"/>
                <w:kern w:val="0"/>
                <w14:ligatures w14:val="none"/>
              </w:rPr>
            </w:pPr>
          </w:p>
          <w:p w14:paraId="3E836059" w14:textId="77777777" w:rsidR="00000000" w:rsidRPr="00752C09" w:rsidRDefault="00000000">
            <w:pPr>
              <w:widowControl w:val="0"/>
              <w:numPr>
                <w:ilvl w:val="0"/>
                <w:numId w:val="129"/>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However, I must emphasize that there was, and continues to be, no notification regarding train delays or clear instructions on where to locate such critical information. This absence of communication is concerning, and I believe it warrants attention.</w:t>
            </w:r>
          </w:p>
          <w:p w14:paraId="51141710" w14:textId="77777777" w:rsidR="00000000" w:rsidRPr="00752C09" w:rsidRDefault="00000000">
            <w:pPr>
              <w:spacing w:after="0"/>
              <w:rPr>
                <w:rFonts w:ascii="Times New Roman" w:eastAsia="Times New Roman" w:hAnsi="Times New Roman" w:cs="Times New Roman"/>
                <w:kern w:val="0"/>
                <w14:ligatures w14:val="none"/>
              </w:rPr>
            </w:pPr>
          </w:p>
          <w:p w14:paraId="0AC5ADC3" w14:textId="77777777" w:rsidR="00000000" w:rsidRPr="00752C09" w:rsidRDefault="00000000">
            <w:pPr>
              <w:widowControl w:val="0"/>
              <w:numPr>
                <w:ilvl w:val="0"/>
                <w:numId w:val="120"/>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“Download Tickets” Dropdown Button</w:t>
            </w:r>
          </w:p>
          <w:p w14:paraId="5CA7C95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32975181" wp14:editId="70A40146">
                  <wp:extent cx="2162810" cy="8101965"/>
                  <wp:effectExtent l="0" t="0" r="8890" b="0"/>
                  <wp:docPr id="20" name="Picture 1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phone&#10;&#10;AI-generated content may be incorrect."/>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162810" cy="8101965"/>
                          </a:xfrm>
                          <a:prstGeom prst="rect">
                            <a:avLst/>
                          </a:prstGeom>
                          <a:noFill/>
                          <a:ln>
                            <a:noFill/>
                          </a:ln>
                        </pic:spPr>
                      </pic:pic>
                    </a:graphicData>
                  </a:graphic>
                </wp:inline>
              </w:drawing>
            </w:r>
          </w:p>
          <w:p w14:paraId="2BE4BF1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noProof/>
                <w:kern w:val="0"/>
                <w14:ligatures w14:val="none"/>
              </w:rPr>
              <w:drawing>
                <wp:inline distT="0" distB="0" distL="0" distR="0" wp14:anchorId="1942B158" wp14:editId="22389B21">
                  <wp:extent cx="2162810" cy="8101965"/>
                  <wp:effectExtent l="0" t="0" r="8890" b="0"/>
                  <wp:docPr id="21" name="Picture 1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phone&#10;&#10;AI-generated content may be incorrect."/>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62810" cy="8101965"/>
                          </a:xfrm>
                          <a:prstGeom prst="rect">
                            <a:avLst/>
                          </a:prstGeom>
                          <a:noFill/>
                          <a:ln>
                            <a:noFill/>
                          </a:ln>
                        </pic:spPr>
                      </pic:pic>
                    </a:graphicData>
                  </a:graphic>
                </wp:inline>
              </w:drawing>
            </w:r>
          </w:p>
          <w:p w14:paraId="01849C92" w14:textId="77777777" w:rsidR="00000000" w:rsidRPr="00752C09" w:rsidRDefault="00000000">
            <w:pPr>
              <w:spacing w:after="0"/>
              <w:rPr>
                <w:rFonts w:ascii="Times New Roman" w:eastAsia="Times New Roman" w:hAnsi="Times New Roman" w:cs="Times New Roman"/>
                <w:noProof/>
                <w:kern w:val="0"/>
                <w14:ligatures w14:val="none"/>
              </w:rPr>
            </w:pPr>
            <w:r w:rsidRPr="00752C09">
              <w:rPr>
                <w:rFonts w:ascii="Times New Roman" w:eastAsia="Times New Roman" w:hAnsi="Times New Roman" w:cs="Times New Roman"/>
                <w:noProof/>
                <w:kern w:val="0"/>
                <w14:ligatures w14:val="none"/>
              </w:rPr>
              <w:drawing>
                <wp:inline distT="0" distB="0" distL="0" distR="0" wp14:anchorId="6E24415B" wp14:editId="24C4853F">
                  <wp:extent cx="2153285" cy="8613140"/>
                  <wp:effectExtent l="0" t="0" r="0" b="0"/>
                  <wp:docPr id="22"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AI-generated content may be incorrec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53285" cy="8613140"/>
                          </a:xfrm>
                          <a:prstGeom prst="rect">
                            <a:avLst/>
                          </a:prstGeom>
                          <a:noFill/>
                          <a:ln>
                            <a:noFill/>
                          </a:ln>
                        </pic:spPr>
                      </pic:pic>
                    </a:graphicData>
                  </a:graphic>
                </wp:inline>
              </w:drawing>
            </w:r>
          </w:p>
          <w:p w14:paraId="57774921" w14:textId="77777777" w:rsidR="00000000" w:rsidRPr="00752C09" w:rsidRDefault="00000000">
            <w:pPr>
              <w:spacing w:after="0"/>
              <w:rPr>
                <w:rFonts w:ascii="Times New Roman" w:eastAsia="Times New Roman" w:hAnsi="Times New Roman" w:cs="Times New Roman"/>
                <w:noProof/>
                <w:kern w:val="0"/>
                <w14:ligatures w14:val="none"/>
              </w:rPr>
            </w:pPr>
            <w:r w:rsidRPr="00752C09">
              <w:rPr>
                <w:rFonts w:ascii="Times New Roman" w:eastAsia="Times New Roman" w:hAnsi="Times New Roman" w:cs="Times New Roman"/>
                <w:noProof/>
                <w:kern w:val="0"/>
                <w14:ligatures w14:val="none"/>
              </w:rPr>
              <w:drawing>
                <wp:inline distT="0" distB="0" distL="0" distR="0" wp14:anchorId="2513DFF8" wp14:editId="7689EFE1">
                  <wp:extent cx="2143125" cy="8563610"/>
                  <wp:effectExtent l="0" t="0" r="9525" b="8890"/>
                  <wp:docPr id="23"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omputer&#10;&#10;AI-generated content may be incorrect."/>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143125" cy="8563610"/>
                          </a:xfrm>
                          <a:prstGeom prst="rect">
                            <a:avLst/>
                          </a:prstGeom>
                          <a:noFill/>
                          <a:ln>
                            <a:noFill/>
                          </a:ln>
                        </pic:spPr>
                      </pic:pic>
                    </a:graphicData>
                  </a:graphic>
                </wp:inline>
              </w:drawing>
            </w:r>
          </w:p>
          <w:p w14:paraId="163D6AC2" w14:textId="77777777" w:rsidR="00000000" w:rsidRPr="00752C09" w:rsidRDefault="00000000">
            <w:pPr>
              <w:spacing w:after="0"/>
              <w:rPr>
                <w:rFonts w:ascii="Times New Roman" w:eastAsia="Times New Roman" w:hAnsi="Times New Roman" w:cs="Times New Roman"/>
                <w:noProof/>
                <w:kern w:val="0"/>
                <w14:ligatures w14:val="none"/>
              </w:rPr>
            </w:pPr>
          </w:p>
          <w:p w14:paraId="4D354567" w14:textId="77777777" w:rsidR="00000000" w:rsidRPr="00752C09" w:rsidRDefault="00000000">
            <w:pPr>
              <w:widowControl w:val="0"/>
              <w:numPr>
                <w:ilvl w:val="0"/>
                <w:numId w:val="129"/>
              </w:numPr>
              <w:contextualSpacing/>
              <w:rPr>
                <w:rFonts w:ascii="Times New Roman" w:eastAsia="Times New Roman" w:hAnsi="Times New Roman" w:cs="Times New Roman"/>
                <w:noProof/>
                <w:kern w:val="0"/>
                <w14:ligatures w14:val="none"/>
              </w:rPr>
            </w:pPr>
            <w:r w:rsidRPr="00752C09">
              <w:rPr>
                <w:rFonts w:ascii="Times New Roman" w:eastAsia="Times New Roman" w:hAnsi="Times New Roman" w:cs="Times New Roman"/>
                <w:noProof/>
                <w:kern w:val="0"/>
                <w14:ligatures w14:val="none"/>
              </w:rPr>
              <w:t xml:space="preserve">Due to not being informed in the omio website about our return ticket changes and not knowing that East Grinstead is not apart of the normal servise we took it as apart of it and this ment that we still booked our cab intime </w:t>
            </w:r>
          </w:p>
          <w:p w14:paraId="0FB471B6" w14:textId="77777777" w:rsidR="00000000" w:rsidRPr="00752C09" w:rsidRDefault="00000000">
            <w:pPr>
              <w:spacing w:after="0"/>
              <w:rPr>
                <w:rFonts w:ascii="Times New Roman" w:eastAsia="Times New Roman" w:hAnsi="Times New Roman" w:cs="Times New Roman"/>
                <w:noProof/>
                <w:kern w:val="0"/>
                <w14:ligatures w14:val="none"/>
              </w:rPr>
            </w:pPr>
          </w:p>
          <w:p w14:paraId="187B1F2C" w14:textId="77777777" w:rsidR="00000000" w:rsidRPr="00752C09" w:rsidRDefault="00000000">
            <w:pPr>
              <w:widowControl w:val="0"/>
              <w:numPr>
                <w:ilvl w:val="0"/>
                <w:numId w:val="130"/>
              </w:numPr>
              <w:contextualSpacing/>
              <w:rPr>
                <w:rFonts w:ascii="Times New Roman" w:eastAsia="Times New Roman" w:hAnsi="Times New Roman" w:cs="Times New Roman"/>
                <w:noProof/>
                <w:kern w:val="0"/>
                <w:u w:val="single"/>
                <w14:ligatures w14:val="none"/>
              </w:rPr>
            </w:pPr>
            <w:r w:rsidRPr="00752C09">
              <w:rPr>
                <w:rFonts w:ascii="Times New Roman" w:eastAsia="Times New Roman" w:hAnsi="Times New Roman" w:cs="Times New Roman"/>
                <w:noProof/>
                <w:kern w:val="0"/>
                <w:u w:val="single"/>
                <w14:ligatures w14:val="none"/>
              </w:rPr>
              <w:t xml:space="preserve">The Time On The Return Jorney States 12: 32 </w:t>
            </w:r>
          </w:p>
          <w:p w14:paraId="46679C79" w14:textId="77777777" w:rsidR="00000000" w:rsidRPr="00752C09" w:rsidRDefault="00000000">
            <w:pPr>
              <w:widowControl w:val="0"/>
              <w:numPr>
                <w:ilvl w:val="0"/>
                <w:numId w:val="130"/>
              </w:numPr>
              <w:contextualSpacing/>
              <w:rPr>
                <w:rFonts w:ascii="Times New Roman" w:eastAsia="Times New Roman" w:hAnsi="Times New Roman" w:cs="Times New Roman"/>
                <w:noProof/>
                <w:kern w:val="0"/>
                <w:u w:val="single"/>
                <w14:ligatures w14:val="none"/>
              </w:rPr>
            </w:pPr>
            <w:r w:rsidRPr="00752C09">
              <w:rPr>
                <w:rFonts w:ascii="Times New Roman" w:eastAsia="Times New Roman" w:hAnsi="Times New Roman" w:cs="Times New Roman"/>
                <w:noProof/>
                <w:kern w:val="0"/>
                <w:u w:val="single"/>
                <w14:ligatures w14:val="none"/>
              </w:rPr>
              <w:t>The Cab Was Booked For 1:30</w:t>
            </w:r>
          </w:p>
          <w:p w14:paraId="0FEA9E5C" w14:textId="77777777" w:rsidR="00000000" w:rsidRPr="00752C09" w:rsidRDefault="00000000">
            <w:pPr>
              <w:widowControl w:val="0"/>
              <w:numPr>
                <w:ilvl w:val="0"/>
                <w:numId w:val="130"/>
              </w:numPr>
              <w:contextualSpacing/>
              <w:rPr>
                <w:rFonts w:ascii="Times New Roman" w:eastAsia="Times New Roman" w:hAnsi="Times New Roman" w:cs="Times New Roman"/>
                <w:noProof/>
                <w:kern w:val="0"/>
                <w:u w:val="single"/>
                <w14:ligatures w14:val="none"/>
              </w:rPr>
            </w:pPr>
            <w:r w:rsidRPr="00752C09">
              <w:rPr>
                <w:rFonts w:ascii="Times New Roman" w:eastAsia="Times New Roman" w:hAnsi="Times New Roman" w:cs="Times New Roman"/>
                <w:noProof/>
                <w:kern w:val="0"/>
                <w:u w:val="single"/>
                <w14:ligatures w14:val="none"/>
              </w:rPr>
              <w:t>We Arrived After 2:15 Pm</w:t>
            </w:r>
          </w:p>
          <w:p w14:paraId="36C9DF14" w14:textId="77777777" w:rsidR="00000000" w:rsidRPr="00752C09" w:rsidRDefault="00000000">
            <w:pPr>
              <w:spacing w:after="0"/>
              <w:rPr>
                <w:rFonts w:ascii="Times New Roman" w:eastAsia="Times New Roman" w:hAnsi="Times New Roman" w:cs="Times New Roman"/>
                <w:noProof/>
                <w:kern w:val="0"/>
                <w14:ligatures w14:val="none"/>
              </w:rPr>
            </w:pPr>
          </w:p>
          <w:p w14:paraId="797FC9D2" w14:textId="77777777" w:rsidR="00000000" w:rsidRPr="00752C09" w:rsidRDefault="00000000">
            <w:pPr>
              <w:widowControl w:val="0"/>
              <w:numPr>
                <w:ilvl w:val="0"/>
                <w:numId w:val="131"/>
              </w:numPr>
              <w:spacing w:after="0"/>
              <w:ind w:left="108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 xml:space="preserve">Itinerary – </w:t>
            </w:r>
          </w:p>
          <w:p w14:paraId="366E6909" w14:textId="77777777" w:rsidR="00000000" w:rsidRPr="00752C09" w:rsidRDefault="00000000">
            <w:p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Suggested 12 January: </w:t>
            </w:r>
          </w:p>
          <w:p w14:paraId="44C05FE7" w14:textId="77777777" w:rsidR="00000000" w:rsidRPr="00752C09" w:rsidRDefault="00000000">
            <w:p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12:00</w:t>
            </w:r>
            <w:r w:rsidRPr="00752C09">
              <w:rPr>
                <w:rFonts w:ascii="Times New Roman" w:eastAsia="Times New Roman" w:hAnsi="Times New Roman" w:cs="Times New Roman"/>
                <w:kern w:val="0"/>
                <w14:ligatures w14:val="none"/>
              </w:rPr>
              <w:t xml:space="preserve"> Southern </w:t>
            </w:r>
          </w:p>
          <w:p w14:paraId="232BEE65" w14:textId="77777777" w:rsidR="00000000" w:rsidRPr="00752C09" w:rsidRDefault="00000000">
            <w:p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From Gatwick Airport </w:t>
            </w:r>
          </w:p>
          <w:p w14:paraId="67656B7C" w14:textId="77777777" w:rsidR="00000000" w:rsidRPr="00752C09" w:rsidRDefault="00000000">
            <w:p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To East Grinstead </w:t>
            </w:r>
          </w:p>
          <w:p w14:paraId="38D9693C" w14:textId="77777777" w:rsidR="00000000" w:rsidRPr="00752C09" w:rsidRDefault="00000000">
            <w:p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w:t>
            </w:r>
          </w:p>
          <w:p w14:paraId="07A6FFF0" w14:textId="77777777" w:rsidR="00000000" w:rsidRPr="00752C09" w:rsidRDefault="00000000">
            <w:pPr>
              <w:widowControl w:val="0"/>
              <w:numPr>
                <w:ilvl w:val="0"/>
                <w:numId w:val="131"/>
              </w:num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12:32</w:t>
            </w:r>
            <w:r w:rsidRPr="00752C09">
              <w:rPr>
                <w:rFonts w:ascii="Times New Roman" w:eastAsia="Times New Roman" w:hAnsi="Times New Roman" w:cs="Times New Roman"/>
                <w:kern w:val="0"/>
                <w14:ligatures w14:val="none"/>
              </w:rPr>
              <w:t xml:space="preserve"> Southern </w:t>
            </w:r>
          </w:p>
          <w:p w14:paraId="2CB54533" w14:textId="77777777" w:rsidR="00000000" w:rsidRPr="00752C09" w:rsidRDefault="00000000">
            <w:p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From East Grinstead </w:t>
            </w:r>
          </w:p>
          <w:p w14:paraId="412C730B" w14:textId="77777777" w:rsidR="00000000" w:rsidRPr="00752C09" w:rsidRDefault="00000000">
            <w:pPr>
              <w:spacing w:after="0"/>
              <w:ind w:left="108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To London Bridge</w:t>
            </w:r>
          </w:p>
          <w:p w14:paraId="61464BB4"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60D3290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On </w:t>
            </w:r>
            <w:r w:rsidRPr="00752C09">
              <w:rPr>
                <w:rFonts w:ascii="Times New Roman" w:eastAsia="Times New Roman" w:hAnsi="Times New Roman" w:cs="Times New Roman"/>
                <w:b/>
                <w:bCs/>
                <w:kern w:val="0"/>
                <w:u w:val="single"/>
                <w14:ligatures w14:val="none"/>
              </w:rPr>
              <w:t>12</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January 2025,</w:t>
            </w:r>
            <w:r w:rsidRPr="00752C09">
              <w:rPr>
                <w:rFonts w:ascii="Times New Roman" w:eastAsia="Times New Roman" w:hAnsi="Times New Roman" w:cs="Times New Roman"/>
                <w:kern w:val="0"/>
                <w14:ligatures w14:val="none"/>
              </w:rPr>
              <w:t xml:space="preserve"> due to the disruptions on the Southern Rail network, the train services from East Grinstead to London Bridge were affected. Here’s a comparison of the train frequency on that day versus a normal schedule:</w:t>
            </w:r>
          </w:p>
          <w:p w14:paraId="1FD90BCB" w14:textId="77777777" w:rsidR="00000000" w:rsidRPr="00752C09" w:rsidRDefault="00000000">
            <w:pPr>
              <w:spacing w:after="0"/>
              <w:rPr>
                <w:rFonts w:ascii="Times New Roman" w:eastAsia="Times New Roman" w:hAnsi="Times New Roman" w:cs="Times New Roman"/>
                <w:kern w:val="0"/>
                <w14:ligatures w14:val="none"/>
              </w:rPr>
            </w:pPr>
          </w:p>
          <w:p w14:paraId="64A62AF5"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12</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January 2025 “Disrupted Schedule!”</w:t>
            </w:r>
          </w:p>
          <w:p w14:paraId="55CAEC64" w14:textId="77777777" w:rsidR="00000000" w:rsidRPr="00752C09" w:rsidRDefault="00000000">
            <w:pPr>
              <w:widowControl w:val="0"/>
              <w:numPr>
                <w:ilvl w:val="0"/>
                <w:numId w:val="13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Coach Service</w:t>
            </w:r>
            <w:r w:rsidRPr="00752C09">
              <w:rPr>
                <w:rFonts w:ascii="Times New Roman" w:eastAsia="Times New Roman" w:hAnsi="Times New Roman" w:cs="Times New Roman"/>
                <w:kern w:val="0"/>
                <w14:ligatures w14:val="none"/>
              </w:rPr>
              <w:t>: Provided from Gatwick Airport to East Grinstead due to train disruptions.</w:t>
            </w:r>
          </w:p>
          <w:p w14:paraId="64DBAE0A" w14:textId="77777777" w:rsidR="00000000" w:rsidRPr="00752C09" w:rsidRDefault="00000000">
            <w:pPr>
              <w:spacing w:after="0"/>
              <w:ind w:left="720"/>
              <w:rPr>
                <w:rFonts w:ascii="Times New Roman" w:eastAsia="Times New Roman" w:hAnsi="Times New Roman" w:cs="Times New Roman"/>
                <w:kern w:val="0"/>
                <w14:ligatures w14:val="none"/>
              </w:rPr>
            </w:pPr>
          </w:p>
          <w:p w14:paraId="5AB09D2F" w14:textId="77777777" w:rsidR="00000000" w:rsidRPr="00752C09" w:rsidRDefault="00000000">
            <w:pPr>
              <w:widowControl w:val="0"/>
              <w:numPr>
                <w:ilvl w:val="0"/>
                <w:numId w:val="13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Train Service</w:t>
            </w:r>
            <w:r w:rsidRPr="00752C09">
              <w:rPr>
                <w:rFonts w:ascii="Times New Roman" w:eastAsia="Times New Roman" w:hAnsi="Times New Roman" w:cs="Times New Roman"/>
                <w:kern w:val="0"/>
                <w14:ligatures w14:val="none"/>
              </w:rPr>
              <w:t>: From East Grinstead to London Bridge, trains were running at the following times:</w:t>
            </w:r>
          </w:p>
          <w:p w14:paraId="448AEEF6" w14:textId="77777777" w:rsidR="00000000" w:rsidRPr="00752C09" w:rsidRDefault="00000000">
            <w:pPr>
              <w:widowControl w:val="0"/>
              <w:numPr>
                <w:ilvl w:val="1"/>
                <w:numId w:val="133"/>
              </w:numPr>
              <w:spacing w:before="100" w:beforeAutospacing="1"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12:12 PM (1L35 service)</w:t>
            </w:r>
          </w:p>
          <w:p w14:paraId="20FE39DF" w14:textId="77777777" w:rsidR="00000000" w:rsidRPr="00752C09" w:rsidRDefault="00000000">
            <w:pPr>
              <w:widowControl w:val="0"/>
              <w:numPr>
                <w:ilvl w:val="1"/>
                <w:numId w:val="133"/>
              </w:numPr>
              <w:spacing w:before="100" w:beforeAutospacing="1"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1:12 PM</w:t>
            </w:r>
          </w:p>
          <w:p w14:paraId="53FEE612" w14:textId="77777777" w:rsidR="00000000" w:rsidRPr="00752C09" w:rsidRDefault="00000000">
            <w:pPr>
              <w:widowControl w:val="0"/>
              <w:numPr>
                <w:ilvl w:val="1"/>
                <w:numId w:val="133"/>
              </w:numPr>
              <w:spacing w:before="100" w:beforeAutospacing="1"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2:12 PM</w:t>
            </w:r>
          </w:p>
          <w:p w14:paraId="74CD1402" w14:textId="77777777" w:rsidR="00000000" w:rsidRPr="00752C09" w:rsidRDefault="00000000">
            <w:pPr>
              <w:widowControl w:val="0"/>
              <w:numPr>
                <w:ilvl w:val="1"/>
                <w:numId w:val="133"/>
              </w:numPr>
              <w:spacing w:before="100" w:beforeAutospacing="1"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3:12 PM</w:t>
            </w:r>
          </w:p>
          <w:p w14:paraId="7A8577E6" w14:textId="77777777" w:rsidR="00000000" w:rsidRPr="00752C09" w:rsidRDefault="00000000">
            <w:pPr>
              <w:widowControl w:val="0"/>
              <w:numPr>
                <w:ilvl w:val="1"/>
                <w:numId w:val="133"/>
              </w:numPr>
              <w:spacing w:before="100" w:beforeAutospacing="1"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4:12 PM</w:t>
            </w:r>
          </w:p>
          <w:p w14:paraId="6D55B766" w14:textId="77777777" w:rsidR="00000000" w:rsidRPr="00752C09" w:rsidRDefault="00000000">
            <w:pPr>
              <w:widowControl w:val="0"/>
              <w:numPr>
                <w:ilvl w:val="1"/>
                <w:numId w:val="133"/>
              </w:numPr>
              <w:spacing w:before="100" w:beforeAutospacing="1"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5:12 PM</w:t>
            </w:r>
          </w:p>
          <w:p w14:paraId="0C69C635" w14:textId="77777777" w:rsidR="00000000" w:rsidRPr="00752C09" w:rsidRDefault="00000000">
            <w:pPr>
              <w:widowControl w:val="0"/>
              <w:numPr>
                <w:ilvl w:val="1"/>
                <w:numId w:val="133"/>
              </w:numPr>
              <w:spacing w:before="100" w:beforeAutospacing="1"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6:12 PM</w:t>
            </w:r>
          </w:p>
          <w:p w14:paraId="50E5A65C" w14:textId="77777777" w:rsidR="00000000" w:rsidRPr="00752C09" w:rsidRDefault="00000000">
            <w:pPr>
              <w:widowControl w:val="0"/>
              <w:numPr>
                <w:ilvl w:val="1"/>
                <w:numId w:val="133"/>
              </w:numPr>
              <w:spacing w:before="100" w:beforeAutospacing="1"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7:12 PM</w:t>
            </w:r>
          </w:p>
          <w:p w14:paraId="152BFFBA" w14:textId="77777777" w:rsidR="00000000" w:rsidRPr="00752C09" w:rsidRDefault="00000000">
            <w:pPr>
              <w:widowControl w:val="0"/>
              <w:numPr>
                <w:ilvl w:val="1"/>
                <w:numId w:val="13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8:12 PM</w:t>
            </w:r>
          </w:p>
          <w:p w14:paraId="53FE300D" w14:textId="77777777" w:rsidR="00000000" w:rsidRPr="00752C09" w:rsidRDefault="00000000">
            <w:pPr>
              <w:spacing w:after="0"/>
              <w:ind w:left="1440"/>
              <w:rPr>
                <w:rFonts w:ascii="Times New Roman" w:eastAsia="Times New Roman" w:hAnsi="Times New Roman" w:cs="Times New Roman"/>
                <w:kern w:val="0"/>
                <w14:ligatures w14:val="none"/>
              </w:rPr>
            </w:pPr>
          </w:p>
          <w:p w14:paraId="59864660" w14:textId="77777777" w:rsidR="00000000" w:rsidRPr="00752C09" w:rsidRDefault="00000000">
            <w:pPr>
              <w:widowControl w:val="0"/>
              <w:numPr>
                <w:ilvl w:val="0"/>
                <w:numId w:val="134"/>
              </w:numPr>
              <w:contextualSpacing/>
              <w:rPr>
                <w:rFonts w:ascii="Times New Roman" w:eastAsia="Times New Roman" w:hAnsi="Times New Roman" w:cs="Times New Roman"/>
                <w:b/>
                <w:bCs/>
                <w:color w:val="0000FF"/>
                <w:kern w:val="0"/>
                <w:u w:val="single"/>
                <w14:ligatures w14:val="none"/>
              </w:rPr>
            </w:pPr>
            <w:r w:rsidRPr="00752C09">
              <w:rPr>
                <w:rFonts w:ascii="Times New Roman" w:eastAsia="Times New Roman" w:hAnsi="Times New Roman" w:cs="Times New Roman"/>
                <w:b/>
                <w:bCs/>
                <w:kern w:val="0"/>
                <w:u w:val="single"/>
                <w14:ligatures w14:val="none"/>
              </w:rPr>
              <w:t>Website linked here:</w:t>
            </w:r>
            <w:r w:rsidRPr="00752C09">
              <w:rPr>
                <w:rFonts w:ascii="Times New Roman" w:eastAsia="Times New Roman" w:hAnsi="Times New Roman" w:cs="Times New Roman"/>
                <w:b/>
                <w:bCs/>
                <w:color w:val="0000FF"/>
                <w:kern w:val="0"/>
                <w14:ligatures w14:val="none"/>
              </w:rPr>
              <w:t xml:space="preserve"> </w:t>
            </w:r>
            <w:hyperlink r:id="rId226" w:history="1">
              <w:r w:rsidRPr="00752C09">
                <w:rPr>
                  <w:rStyle w:val="Hyperlink"/>
                  <w:rFonts w:ascii="Times New Roman" w:eastAsia="Times New Roman" w:hAnsi="Times New Roman" w:cs="Times New Roman"/>
                  <w:color w:val="0000FF"/>
                  <w:kern w:val="0"/>
                  <w14:ligatures w14:val="none"/>
                </w:rPr>
                <w:t>https://www.realtimetrains.co.uk/service/gb-nr:X28328/2025-01-12/detailed</w:t>
              </w:r>
            </w:hyperlink>
          </w:p>
          <w:p w14:paraId="0F46C10C" w14:textId="77777777" w:rsidR="00000000" w:rsidRPr="00752C09" w:rsidRDefault="00000000">
            <w:pPr>
              <w:spacing w:after="0"/>
              <w:rPr>
                <w:rFonts w:ascii="Times New Roman" w:eastAsia="Times New Roman" w:hAnsi="Times New Roman" w:cs="Times New Roman"/>
                <w:kern w:val="0"/>
                <w14:ligatures w14:val="none"/>
              </w:rPr>
            </w:pPr>
          </w:p>
          <w:p w14:paraId="2868999D"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“Normal Schedule!”</w:t>
            </w:r>
          </w:p>
          <w:p w14:paraId="4FD9F4F9" w14:textId="77777777" w:rsidR="00000000" w:rsidRPr="00752C09" w:rsidRDefault="00000000">
            <w:pPr>
              <w:spacing w:after="0"/>
              <w:rPr>
                <w:rFonts w:ascii="Times New Roman" w:eastAsia="Times New Roman" w:hAnsi="Times New Roman" w:cs="Times New Roman"/>
                <w:b/>
                <w:bCs/>
                <w:kern w:val="0"/>
                <w:u w:val="single"/>
                <w14:ligatures w14:val="none"/>
              </w:rPr>
            </w:pPr>
          </w:p>
          <w:p w14:paraId="7797E598" w14:textId="77777777" w:rsidR="00000000" w:rsidRPr="00752C09" w:rsidRDefault="00000000">
            <w:pPr>
              <w:spacing w:after="0"/>
              <w:rPr>
                <w:rFonts w:ascii="Times New Roman" w:eastAsia="Times New Roman" w:hAnsi="Times New Roman" w:cs="Times New Roman"/>
                <w:b/>
                <w:bCs/>
                <w:kern w:val="0"/>
                <w:u w:val="single"/>
                <w14:ligatures w14:val="none"/>
              </w:rPr>
            </w:pPr>
            <w:bookmarkStart w:id="27" w:name="_Hlk192238638"/>
            <w:r w:rsidRPr="00752C09">
              <w:rPr>
                <w:rFonts w:ascii="Times New Roman" w:eastAsia="Times New Roman" w:hAnsi="Times New Roman" w:cs="Times New Roman"/>
                <w:b/>
                <w:bCs/>
                <w:kern w:val="0"/>
                <w:u w:val="single"/>
                <w14:ligatures w14:val="none"/>
              </w:rPr>
              <w:t xml:space="preserve">Thameslink and Southern Rail Services </w:t>
            </w:r>
            <w:bookmarkEnd w:id="27"/>
            <w:r w:rsidRPr="00752C09">
              <w:rPr>
                <w:rFonts w:ascii="Times New Roman" w:eastAsia="Times New Roman" w:hAnsi="Times New Roman" w:cs="Times New Roman"/>
                <w:b/>
                <w:bCs/>
                <w:kern w:val="0"/>
                <w:u w:val="single"/>
                <w14:ligatures w14:val="none"/>
              </w:rPr>
              <w:t>from Gatwick Airport to London Bridge</w:t>
            </w:r>
          </w:p>
          <w:p w14:paraId="19500310"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Both Thameslink and Southern Rail provide services on the route from Gatwick Airport to London Bridge. Here are the accurate details:</w:t>
            </w:r>
          </w:p>
          <w:p w14:paraId="2D92469E" w14:textId="77777777" w:rsidR="00000000" w:rsidRPr="00752C09" w:rsidRDefault="00000000">
            <w:pPr>
              <w:spacing w:after="0"/>
              <w:rPr>
                <w:rFonts w:ascii="Times New Roman" w:eastAsia="Times New Roman" w:hAnsi="Times New Roman" w:cs="Times New Roman"/>
                <w:kern w:val="0"/>
                <w14:ligatures w14:val="none"/>
              </w:rPr>
            </w:pPr>
          </w:p>
          <w:p w14:paraId="5FABF204"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Thameslink Services</w:t>
            </w:r>
          </w:p>
          <w:p w14:paraId="62705C64"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Thameslink operates a significant number of trains on this route. On a typical day, there are approximately </w:t>
            </w:r>
            <w:r w:rsidRPr="00752C09">
              <w:rPr>
                <w:rFonts w:ascii="Times New Roman" w:eastAsia="Times New Roman" w:hAnsi="Times New Roman" w:cs="Times New Roman"/>
                <w:b/>
                <w:bCs/>
                <w:kern w:val="0"/>
                <w14:ligatures w14:val="none"/>
              </w:rPr>
              <w:t>86 Thameslink trains per day</w:t>
            </w:r>
            <w:r w:rsidRPr="00752C09">
              <w:rPr>
                <w:rFonts w:ascii="Times New Roman" w:eastAsia="Times New Roman" w:hAnsi="Times New Roman" w:cs="Times New Roman"/>
                <w:kern w:val="0"/>
                <w14:ligatures w14:val="none"/>
              </w:rPr>
              <w:t xml:space="preserve"> running from Gatwick Airport to London Bridge. This ensures frequent and reliable service for passengers.</w:t>
            </w:r>
          </w:p>
          <w:p w14:paraId="0B955979" w14:textId="77777777" w:rsidR="00000000" w:rsidRPr="00752C09" w:rsidRDefault="00000000">
            <w:pPr>
              <w:spacing w:after="0"/>
              <w:rPr>
                <w:rFonts w:ascii="Times New Roman" w:eastAsia="Times New Roman" w:hAnsi="Times New Roman" w:cs="Times New Roman"/>
                <w:kern w:val="0"/>
                <w14:ligatures w14:val="none"/>
              </w:rPr>
            </w:pPr>
          </w:p>
          <w:p w14:paraId="7B963512"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Southern Rail Services</w:t>
            </w:r>
          </w:p>
          <w:p w14:paraId="4C7EE3A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Southern Rail also provides services on this route. On a typical day, there are approximately </w:t>
            </w:r>
            <w:r w:rsidRPr="00752C09">
              <w:rPr>
                <w:rFonts w:ascii="Times New Roman" w:eastAsia="Times New Roman" w:hAnsi="Times New Roman" w:cs="Times New Roman"/>
                <w:b/>
                <w:bCs/>
                <w:kern w:val="0"/>
                <w14:ligatures w14:val="none"/>
              </w:rPr>
              <w:t>125 Southern Rail trains per day</w:t>
            </w:r>
            <w:r w:rsidRPr="00752C09">
              <w:rPr>
                <w:rFonts w:ascii="Times New Roman" w:eastAsia="Times New Roman" w:hAnsi="Times New Roman" w:cs="Times New Roman"/>
                <w:kern w:val="0"/>
                <w14:ligatures w14:val="none"/>
              </w:rPr>
              <w:t xml:space="preserve"> running from Gatwick Airport to London Bridge. This adds to the overall frequency and availability of trains on this route.</w:t>
            </w:r>
          </w:p>
          <w:p w14:paraId="3AEF8D80" w14:textId="77777777" w:rsidR="00000000" w:rsidRPr="00752C09" w:rsidRDefault="00000000">
            <w:pPr>
              <w:spacing w:after="0"/>
              <w:rPr>
                <w:rFonts w:ascii="Times New Roman" w:eastAsia="Aptos" w:hAnsi="Times New Roman" w:cs="Times New Roman"/>
                <w:b/>
                <w:bCs/>
                <w:kern w:val="0"/>
                <w:u w:val="single"/>
                <w14:ligatures w14:val="none"/>
              </w:rPr>
            </w:pPr>
          </w:p>
          <w:p w14:paraId="13144490"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Combined Services</w:t>
            </w:r>
          </w:p>
          <w:p w14:paraId="0B9712B8"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When considering all operators (including Thameslink, Southern Rail, and other train operators), there are usually about </w:t>
            </w:r>
            <w:r w:rsidRPr="00752C09">
              <w:rPr>
                <w:rFonts w:ascii="Times New Roman" w:eastAsia="Times New Roman" w:hAnsi="Times New Roman" w:cs="Times New Roman"/>
                <w:b/>
                <w:bCs/>
                <w:kern w:val="0"/>
                <w14:ligatures w14:val="none"/>
              </w:rPr>
              <w:t>211 trains per day</w:t>
            </w:r>
            <w:r w:rsidRPr="00752C09">
              <w:rPr>
                <w:rFonts w:ascii="Times New Roman" w:eastAsia="Times New Roman" w:hAnsi="Times New Roman" w:cs="Times New Roman"/>
                <w:kern w:val="0"/>
                <w14:ligatures w14:val="none"/>
              </w:rPr>
              <w:t xml:space="preserve"> running from Gatwick Airport to London Bridge. This total includes services provided by both Thameslink and Southern Rail, among others.</w:t>
            </w:r>
          </w:p>
          <w:p w14:paraId="3DB5DE7B" w14:textId="77777777" w:rsidR="00000000" w:rsidRPr="00752C09" w:rsidRDefault="00000000">
            <w:pPr>
              <w:spacing w:after="0"/>
              <w:rPr>
                <w:rFonts w:ascii="Times New Roman" w:eastAsia="Times New Roman" w:hAnsi="Times New Roman" w:cs="Times New Roman"/>
                <w:kern w:val="0"/>
                <w14:ligatures w14:val="none"/>
              </w:rPr>
            </w:pPr>
          </w:p>
          <w:p w14:paraId="0524F306"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Key Points:</w:t>
            </w:r>
          </w:p>
          <w:p w14:paraId="758BD497" w14:textId="77777777" w:rsidR="00000000" w:rsidRPr="00752C09" w:rsidRDefault="00000000">
            <w:pPr>
              <w:widowControl w:val="0"/>
              <w:numPr>
                <w:ilvl w:val="0"/>
                <w:numId w:val="13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Thameslink Frequency</w:t>
            </w:r>
            <w:r w:rsidRPr="00752C09">
              <w:rPr>
                <w:rFonts w:ascii="Times New Roman" w:eastAsia="Times New Roman" w:hAnsi="Times New Roman" w:cs="Times New Roman"/>
                <w:kern w:val="0"/>
                <w14:ligatures w14:val="none"/>
              </w:rPr>
              <w:t>: Approximately 86 trains per day.</w:t>
            </w:r>
          </w:p>
          <w:p w14:paraId="10679387" w14:textId="77777777" w:rsidR="00000000" w:rsidRPr="00752C09" w:rsidRDefault="00000000">
            <w:pPr>
              <w:widowControl w:val="0"/>
              <w:numPr>
                <w:ilvl w:val="0"/>
                <w:numId w:val="136"/>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Travel Time</w:t>
            </w:r>
            <w:r w:rsidRPr="00752C09">
              <w:rPr>
                <w:rFonts w:ascii="Times New Roman" w:eastAsia="Times New Roman" w:hAnsi="Times New Roman" w:cs="Times New Roman"/>
                <w:kern w:val="0"/>
                <w14:ligatures w14:val="none"/>
              </w:rPr>
              <w:t xml:space="preserve">: The average journey duration from Gatwick Airport to London Bridge is around </w:t>
            </w:r>
            <w:r w:rsidRPr="00752C09">
              <w:rPr>
                <w:rFonts w:ascii="Times New Roman" w:eastAsia="Times New Roman" w:hAnsi="Times New Roman" w:cs="Times New Roman"/>
                <w:b/>
                <w:bCs/>
                <w:kern w:val="0"/>
                <w14:ligatures w14:val="none"/>
              </w:rPr>
              <w:t>36 minutes</w:t>
            </w:r>
            <w:r w:rsidRPr="00752C09">
              <w:rPr>
                <w:rFonts w:ascii="Times New Roman" w:eastAsia="Times New Roman" w:hAnsi="Times New Roman" w:cs="Times New Roman"/>
                <w:kern w:val="0"/>
                <w14:ligatures w14:val="none"/>
              </w:rPr>
              <w:t xml:space="preserve">, with the fastest services taking just </w:t>
            </w:r>
            <w:r w:rsidRPr="00752C09">
              <w:rPr>
                <w:rFonts w:ascii="Times New Roman" w:eastAsia="Times New Roman" w:hAnsi="Times New Roman" w:cs="Times New Roman"/>
                <w:b/>
                <w:bCs/>
                <w:kern w:val="0"/>
                <w14:ligatures w14:val="none"/>
              </w:rPr>
              <w:t>29 minutes</w:t>
            </w:r>
            <w:r w:rsidRPr="00752C09">
              <w:rPr>
                <w:rFonts w:ascii="Times New Roman" w:eastAsia="Times New Roman" w:hAnsi="Times New Roman" w:cs="Times New Roman"/>
                <w:kern w:val="0"/>
                <w14:ligatures w14:val="none"/>
              </w:rPr>
              <w:t>.</w:t>
            </w:r>
          </w:p>
          <w:p w14:paraId="70936075" w14:textId="77777777" w:rsidR="00000000" w:rsidRPr="00752C09" w:rsidRDefault="00000000">
            <w:pPr>
              <w:spacing w:after="0"/>
              <w:ind w:left="720"/>
              <w:rPr>
                <w:rFonts w:ascii="Times New Roman" w:eastAsia="Times New Roman" w:hAnsi="Times New Roman" w:cs="Times New Roman"/>
                <w:kern w:val="0"/>
                <w14:ligatures w14:val="none"/>
              </w:rPr>
            </w:pPr>
          </w:p>
          <w:p w14:paraId="60E84E1B" w14:textId="77777777" w:rsidR="00000000" w:rsidRPr="00752C09" w:rsidRDefault="00000000">
            <w:pPr>
              <w:widowControl w:val="0"/>
              <w:numPr>
                <w:ilvl w:val="0"/>
                <w:numId w:val="13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 Frequency</w:t>
            </w:r>
            <w:r w:rsidRPr="00752C09">
              <w:rPr>
                <w:rFonts w:ascii="Times New Roman" w:eastAsia="Times New Roman" w:hAnsi="Times New Roman" w:cs="Times New Roman"/>
                <w:kern w:val="0"/>
                <w14:ligatures w14:val="none"/>
              </w:rPr>
              <w:t>: Approximately 125 trains per day.</w:t>
            </w:r>
          </w:p>
          <w:p w14:paraId="4B094756" w14:textId="77777777" w:rsidR="00000000" w:rsidRPr="00752C09" w:rsidRDefault="00000000">
            <w:pPr>
              <w:widowControl w:val="0"/>
              <w:numPr>
                <w:ilvl w:val="0"/>
                <w:numId w:val="137"/>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Travel Time</w:t>
            </w:r>
            <w:r w:rsidRPr="00752C09">
              <w:rPr>
                <w:rFonts w:ascii="Times New Roman" w:eastAsia="Times New Roman" w:hAnsi="Times New Roman" w:cs="Times New Roman"/>
                <w:kern w:val="0"/>
                <w14:ligatures w14:val="none"/>
              </w:rPr>
              <w:t xml:space="preserve">: The average journey duration from Gatwick Airport to London Bridge is around </w:t>
            </w:r>
            <w:r w:rsidRPr="00752C09">
              <w:rPr>
                <w:rFonts w:ascii="Times New Roman" w:eastAsia="Times New Roman" w:hAnsi="Times New Roman" w:cs="Times New Roman"/>
                <w:b/>
                <w:bCs/>
                <w:kern w:val="0"/>
                <w14:ligatures w14:val="none"/>
              </w:rPr>
              <w:t>37 minutes</w:t>
            </w:r>
            <w:r w:rsidRPr="00752C09">
              <w:rPr>
                <w:rFonts w:ascii="Times New Roman" w:eastAsia="Times New Roman" w:hAnsi="Times New Roman" w:cs="Times New Roman"/>
                <w:kern w:val="0"/>
                <w14:ligatures w14:val="none"/>
              </w:rPr>
              <w:t xml:space="preserve">, with the fastest services taking just </w:t>
            </w:r>
            <w:r w:rsidRPr="00752C09">
              <w:rPr>
                <w:rFonts w:ascii="Times New Roman" w:eastAsia="Times New Roman" w:hAnsi="Times New Roman" w:cs="Times New Roman"/>
                <w:b/>
                <w:bCs/>
                <w:kern w:val="0"/>
                <w14:ligatures w14:val="none"/>
              </w:rPr>
              <w:t>29 minutes</w:t>
            </w:r>
            <w:r w:rsidRPr="00752C09">
              <w:rPr>
                <w:rFonts w:ascii="Times New Roman" w:eastAsia="Times New Roman" w:hAnsi="Times New Roman" w:cs="Times New Roman"/>
                <w:kern w:val="0"/>
                <w14:ligatures w14:val="none"/>
              </w:rPr>
              <w:t>.</w:t>
            </w:r>
          </w:p>
          <w:p w14:paraId="3E028CCD" w14:textId="77777777" w:rsidR="00000000" w:rsidRPr="00752C09" w:rsidRDefault="00000000">
            <w:pPr>
              <w:spacing w:after="0"/>
              <w:ind w:left="1080"/>
              <w:contextualSpacing/>
              <w:rPr>
                <w:rFonts w:ascii="Times New Roman" w:eastAsia="Times New Roman" w:hAnsi="Times New Roman" w:cs="Times New Roman"/>
                <w:kern w:val="0"/>
                <w14:ligatures w14:val="none"/>
              </w:rPr>
            </w:pPr>
          </w:p>
          <w:p w14:paraId="02E07728" w14:textId="77777777" w:rsidR="00000000" w:rsidRPr="00752C09" w:rsidRDefault="00000000">
            <w:pPr>
              <w:widowControl w:val="0"/>
              <w:numPr>
                <w:ilvl w:val="0"/>
                <w:numId w:val="13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Total Trains (All Operators)</w:t>
            </w:r>
            <w:r w:rsidRPr="00752C09">
              <w:rPr>
                <w:rFonts w:ascii="Times New Roman" w:eastAsia="Times New Roman" w:hAnsi="Times New Roman" w:cs="Times New Roman"/>
                <w:kern w:val="0"/>
                <w14:ligatures w14:val="none"/>
              </w:rPr>
              <w:t>: Approximately 211 trains per day.</w:t>
            </w:r>
          </w:p>
          <w:p w14:paraId="7847F579" w14:textId="77777777" w:rsidR="00000000" w:rsidRPr="00752C09" w:rsidRDefault="00000000">
            <w:pPr>
              <w:spacing w:after="0"/>
              <w:ind w:left="720"/>
              <w:rPr>
                <w:rFonts w:ascii="Times New Roman" w:eastAsia="Times New Roman" w:hAnsi="Times New Roman" w:cs="Times New Roman"/>
                <w:kern w:val="0"/>
                <w14:ligatures w14:val="none"/>
              </w:rPr>
            </w:pPr>
          </w:p>
          <w:p w14:paraId="7BA108C9" w14:textId="77777777" w:rsidR="00000000" w:rsidRPr="00752C09" w:rsidRDefault="00000000">
            <w:pPr>
              <w:widowControl w:val="0"/>
              <w:numPr>
                <w:ilvl w:val="0"/>
                <w:numId w:val="13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Reliability</w:t>
            </w:r>
            <w:r w:rsidRPr="00752C09">
              <w:rPr>
                <w:rFonts w:ascii="Times New Roman" w:eastAsia="Times New Roman" w:hAnsi="Times New Roman" w:cs="Times New Roman"/>
                <w:kern w:val="0"/>
                <w14:ligatures w14:val="none"/>
              </w:rPr>
              <w:t>: Both Thameslink and Southern Rail provide frequent and dependable services on this route.</w:t>
            </w:r>
          </w:p>
          <w:p w14:paraId="6BDAF217" w14:textId="77777777" w:rsidR="00000000" w:rsidRPr="00752C09" w:rsidRDefault="00000000">
            <w:pPr>
              <w:spacing w:after="0"/>
              <w:ind w:left="720"/>
              <w:rPr>
                <w:rFonts w:ascii="Times New Roman" w:eastAsia="Times New Roman" w:hAnsi="Times New Roman" w:cs="Times New Roman"/>
                <w:kern w:val="0"/>
                <w14:ligatures w14:val="none"/>
              </w:rPr>
            </w:pPr>
          </w:p>
          <w:p w14:paraId="49864BE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For the most accurate and up-to-date information on train schedules, you can check the Thameslink website and the Southern Railway website.</w:t>
            </w:r>
          </w:p>
          <w:p w14:paraId="401B8868" w14:textId="77777777" w:rsidR="00000000" w:rsidRPr="00752C09" w:rsidRDefault="00000000">
            <w:pPr>
              <w:spacing w:after="0"/>
              <w:rPr>
                <w:rFonts w:ascii="Times New Roman" w:eastAsia="Times New Roman" w:hAnsi="Times New Roman" w:cs="Times New Roman"/>
                <w:kern w:val="0"/>
                <w14:ligatures w14:val="none"/>
              </w:rPr>
            </w:pPr>
          </w:p>
          <w:p w14:paraId="7B4CD84B" w14:textId="77777777" w:rsidR="00000000" w:rsidRPr="00752C09" w:rsidRDefault="00000000">
            <w:pPr>
              <w:widowControl w:val="0"/>
              <w:numPr>
                <w:ilvl w:val="0"/>
                <w:numId w:val="138"/>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Thameslink website:</w:t>
            </w:r>
            <w:r w:rsidRPr="00752C09">
              <w:rPr>
                <w:rFonts w:ascii="Times New Roman" w:eastAsia="Times New Roman" w:hAnsi="Times New Roman" w:cs="Times New Roman"/>
                <w:color w:val="0000FF"/>
                <w:kern w:val="0"/>
                <w14:ligatures w14:val="none"/>
              </w:rPr>
              <w:t xml:space="preserve"> </w:t>
            </w:r>
            <w:hyperlink r:id="rId227" w:history="1">
              <w:r w:rsidRPr="00752C09">
                <w:rPr>
                  <w:rStyle w:val="Hyperlink"/>
                  <w:rFonts w:ascii="Times New Roman" w:eastAsia="Times New Roman" w:hAnsi="Times New Roman" w:cs="Times New Roman"/>
                  <w:color w:val="0000FF"/>
                  <w:kern w:val="0"/>
                  <w14:ligatures w14:val="none"/>
                </w:rPr>
                <w:t>https://www.thameslinkrailway.com/journey/gatwick-airport-to-london-bridge</w:t>
              </w:r>
            </w:hyperlink>
            <w:r w:rsidRPr="00752C09">
              <w:rPr>
                <w:rFonts w:ascii="Times New Roman" w:eastAsia="Times New Roman" w:hAnsi="Times New Roman" w:cs="Times New Roman"/>
                <w:kern w:val="0"/>
                <w14:ligatures w14:val="none"/>
              </w:rPr>
              <w:t xml:space="preserve"> and the </w:t>
            </w:r>
          </w:p>
          <w:p w14:paraId="4E129F45" w14:textId="77777777" w:rsidR="00000000" w:rsidRPr="00752C09" w:rsidRDefault="00000000">
            <w:pPr>
              <w:widowControl w:val="0"/>
              <w:numPr>
                <w:ilvl w:val="0"/>
                <w:numId w:val="138"/>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Railway website:</w:t>
            </w:r>
            <w:r w:rsidRPr="00752C09">
              <w:rPr>
                <w:rFonts w:ascii="Times New Roman" w:eastAsia="Times New Roman" w:hAnsi="Times New Roman" w:cs="Times New Roman"/>
                <w:kern w:val="0"/>
                <w14:ligatures w14:val="none"/>
              </w:rPr>
              <w:t xml:space="preserve"> </w:t>
            </w:r>
            <w:hyperlink r:id="rId228" w:history="1">
              <w:r w:rsidRPr="00752C09">
                <w:rPr>
                  <w:rStyle w:val="Hyperlink"/>
                  <w:rFonts w:ascii="Times New Roman" w:eastAsia="Times New Roman" w:hAnsi="Times New Roman" w:cs="Times New Roman"/>
                  <w:color w:val="0000FF"/>
                  <w:kern w:val="0"/>
                  <w14:ligatures w14:val="none"/>
                </w:rPr>
                <w:t>https://www.southernrailway.com/journey/gatwick-airport-to-london-bridge</w:t>
              </w:r>
            </w:hyperlink>
            <w:r w:rsidRPr="00752C09">
              <w:rPr>
                <w:rFonts w:ascii="Times New Roman" w:eastAsia="Times New Roman" w:hAnsi="Times New Roman" w:cs="Times New Roman"/>
                <w:color w:val="0000FF"/>
                <w:kern w:val="0"/>
                <w14:ligatures w14:val="none"/>
              </w:rPr>
              <w:t xml:space="preserve">.  </w:t>
            </w:r>
          </w:p>
          <w:p w14:paraId="3B74F4CE" w14:textId="77777777" w:rsidR="00000000" w:rsidRPr="00752C09" w:rsidRDefault="00000000">
            <w:pPr>
              <w:spacing w:after="0"/>
              <w:rPr>
                <w:rFonts w:ascii="Times New Roman" w:eastAsia="Times New Roman" w:hAnsi="Times New Roman" w:cs="Times New Roman"/>
                <w:b/>
                <w:bCs/>
                <w:kern w:val="0"/>
                <w:u w:val="single"/>
                <w14:ligatures w14:val="none"/>
              </w:rPr>
            </w:pPr>
          </w:p>
          <w:p w14:paraId="10E05B68" w14:textId="77777777" w:rsidR="00000000" w:rsidRPr="00752C09" w:rsidRDefault="00000000">
            <w:pPr>
              <w:widowControl w:val="0"/>
              <w:numPr>
                <w:ilvl w:val="0"/>
                <w:numId w:val="13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Train Service</w:t>
            </w:r>
            <w:r w:rsidRPr="00752C09">
              <w:rPr>
                <w:rFonts w:ascii="Times New Roman" w:eastAsia="Times New Roman" w:hAnsi="Times New Roman" w:cs="Times New Roman"/>
                <w:kern w:val="0"/>
                <w14:ligatures w14:val="none"/>
              </w:rPr>
              <w:t xml:space="preserve">: On a typical day, trains from East Grinstead to London Bridge run more frequently, with departures approximately every 30 minutes during peak times and every hour during off-peak times. </w:t>
            </w:r>
          </w:p>
          <w:p w14:paraId="0A1F4CB9" w14:textId="77777777" w:rsidR="00000000" w:rsidRPr="00752C09" w:rsidRDefault="00000000">
            <w:pPr>
              <w:widowControl w:val="0"/>
              <w:numPr>
                <w:ilvl w:val="0"/>
                <w:numId w:val="139"/>
              </w:numPr>
              <w:spacing w:after="0"/>
              <w:rPr>
                <w:rFonts w:ascii="Times New Roman" w:eastAsia="Times New Roman" w:hAnsi="Times New Roman" w:cs="Times New Roman"/>
                <w:color w:val="0000FF"/>
                <w:kern w:val="0"/>
                <w14:ligatures w14:val="none"/>
              </w:rPr>
            </w:pPr>
            <w:r w:rsidRPr="00752C09">
              <w:rPr>
                <w:rFonts w:ascii="Times New Roman" w:eastAsia="Times New Roman" w:hAnsi="Times New Roman" w:cs="Times New Roman"/>
                <w:b/>
                <w:bCs/>
                <w:kern w:val="0"/>
                <w:u w:val="single"/>
                <w14:ligatures w14:val="none"/>
              </w:rPr>
              <w:t>Website linked here:</w:t>
            </w:r>
            <w:r w:rsidRPr="00752C09">
              <w:rPr>
                <w:rFonts w:ascii="Times New Roman" w:eastAsia="Times New Roman" w:hAnsi="Times New Roman" w:cs="Times New Roman"/>
                <w:b/>
                <w:bCs/>
                <w:color w:val="0000FF"/>
                <w:kern w:val="0"/>
                <w14:ligatures w14:val="none"/>
              </w:rPr>
              <w:t xml:space="preserve"> </w:t>
            </w:r>
            <w:hyperlink r:id="rId229" w:history="1">
              <w:r w:rsidRPr="00752C09">
                <w:rPr>
                  <w:rStyle w:val="Hyperlink"/>
                  <w:rFonts w:ascii="Times New Roman" w:eastAsia="Times New Roman" w:hAnsi="Times New Roman" w:cs="Times New Roman"/>
                  <w:color w:val="0000FF"/>
                  <w:kern w:val="0"/>
                  <w14:ligatures w14:val="none"/>
                </w:rPr>
                <w:t>https://www.southernrailway.com/journey/east-grinstead-to-london-victoria</w:t>
              </w:r>
            </w:hyperlink>
            <w:r w:rsidRPr="00752C09">
              <w:rPr>
                <w:rFonts w:ascii="Times New Roman" w:eastAsia="Times New Roman" w:hAnsi="Times New Roman" w:cs="Times New Roman"/>
                <w:color w:val="0000FF"/>
                <w:kern w:val="0"/>
                <w14:ligatures w14:val="none"/>
              </w:rPr>
              <w:t xml:space="preserve"> </w:t>
            </w:r>
          </w:p>
          <w:p w14:paraId="6DCF0190" w14:textId="77777777" w:rsidR="00000000" w:rsidRPr="00752C09" w:rsidRDefault="00000000">
            <w:pPr>
              <w:spacing w:after="0"/>
              <w:rPr>
                <w:rFonts w:ascii="Times New Roman" w:eastAsia="Times New Roman" w:hAnsi="Times New Roman" w:cs="Times New Roman"/>
                <w:color w:val="0000FF"/>
                <w:kern w:val="0"/>
                <w14:ligatures w14:val="none"/>
              </w:rPr>
            </w:pPr>
          </w:p>
          <w:p w14:paraId="397BDF88"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The 12</w:t>
            </w:r>
            <w:r w:rsidRPr="00752C09">
              <w:rPr>
                <w:rFonts w:ascii="Times New Roman" w:eastAsia="Times New Roman" w:hAnsi="Times New Roman" w:cs="Times New Roman"/>
                <w:b/>
                <w:bCs/>
                <w:kern w:val="0"/>
                <w:u w:val="single"/>
                <w:vertAlign w:val="superscript"/>
                <w14:ligatures w14:val="none"/>
              </w:rPr>
              <w:t>th of</w:t>
            </w:r>
            <w:r w:rsidRPr="00752C09">
              <w:rPr>
                <w:rFonts w:ascii="Times New Roman" w:eastAsia="Times New Roman" w:hAnsi="Times New Roman" w:cs="Times New Roman"/>
                <w:b/>
                <w:bCs/>
                <w:kern w:val="0"/>
                <w:u w:val="single"/>
                <w14:ligatures w14:val="none"/>
              </w:rPr>
              <w:t xml:space="preserve"> January 2025 Summary</w:t>
            </w:r>
          </w:p>
          <w:p w14:paraId="603B45B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disruptions significantly reduced the frequency of train services on </w:t>
            </w:r>
            <w:r w:rsidRPr="00752C09">
              <w:rPr>
                <w:rFonts w:ascii="Times New Roman" w:eastAsia="Times New Roman" w:hAnsi="Times New Roman" w:cs="Times New Roman"/>
                <w:b/>
                <w:bCs/>
                <w:kern w:val="0"/>
                <w:u w:val="single"/>
                <w14:ligatures w14:val="none"/>
              </w:rPr>
              <w:t>12</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January 2025</w:t>
            </w:r>
            <w:r w:rsidRPr="00752C09">
              <w:rPr>
                <w:rFonts w:ascii="Times New Roman" w:eastAsia="Times New Roman" w:hAnsi="Times New Roman" w:cs="Times New Roman"/>
                <w:kern w:val="0"/>
                <w14:ligatures w14:val="none"/>
              </w:rPr>
              <w:t xml:space="preserve">, compared to the normal schedule. </w:t>
            </w:r>
          </w:p>
          <w:p w14:paraId="5CEF3BA0" w14:textId="77777777" w:rsidR="00000000" w:rsidRPr="00752C09" w:rsidRDefault="00000000">
            <w:pPr>
              <w:spacing w:after="0"/>
              <w:rPr>
                <w:rFonts w:ascii="Times New Roman" w:eastAsia="Times New Roman" w:hAnsi="Times New Roman" w:cs="Times New Roman"/>
                <w:kern w:val="0"/>
                <w14:ligatures w14:val="none"/>
              </w:rPr>
            </w:pPr>
          </w:p>
          <w:p w14:paraId="60CF4C67" w14:textId="77777777" w:rsidR="00000000" w:rsidRPr="00752C09" w:rsidRDefault="00000000">
            <w:pPr>
              <w:widowControl w:val="0"/>
              <w:numPr>
                <w:ilvl w:val="0"/>
                <w:numId w:val="14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Disrupted Schedule</w:t>
            </w:r>
            <w:r w:rsidRPr="00752C09">
              <w:rPr>
                <w:rFonts w:ascii="Times New Roman" w:eastAsia="Times New Roman" w:hAnsi="Times New Roman" w:cs="Times New Roman"/>
                <w:kern w:val="0"/>
                <w14:ligatures w14:val="none"/>
              </w:rPr>
              <w:t>: Approximately “</w:t>
            </w:r>
            <w:r w:rsidRPr="00752C09">
              <w:rPr>
                <w:rFonts w:ascii="Times New Roman" w:eastAsia="Times New Roman" w:hAnsi="Times New Roman" w:cs="Times New Roman"/>
                <w:b/>
                <w:bCs/>
                <w:kern w:val="0"/>
                <w:u w:val="single"/>
                <w14:ligatures w14:val="none"/>
              </w:rPr>
              <w:t>9”</w:t>
            </w:r>
            <w:r w:rsidRPr="00752C09">
              <w:rPr>
                <w:rFonts w:ascii="Times New Roman" w:eastAsia="Times New Roman" w:hAnsi="Times New Roman" w:cs="Times New Roman"/>
                <w:kern w:val="0"/>
                <w14:ligatures w14:val="none"/>
              </w:rPr>
              <w:t xml:space="preserve"> trains per day.</w:t>
            </w:r>
          </w:p>
          <w:p w14:paraId="0BB2FF1C" w14:textId="77777777" w:rsidR="00000000" w:rsidRPr="00752C09" w:rsidRDefault="00000000">
            <w:pPr>
              <w:widowControl w:val="0"/>
              <w:numPr>
                <w:ilvl w:val="0"/>
                <w:numId w:val="14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Normal Schedule</w:t>
            </w:r>
            <w:r w:rsidRPr="00752C09">
              <w:rPr>
                <w:rFonts w:ascii="Times New Roman" w:eastAsia="Times New Roman" w:hAnsi="Times New Roman" w:cs="Times New Roman"/>
                <w:kern w:val="0"/>
                <w14:ligatures w14:val="none"/>
              </w:rPr>
              <w:t>: Approximately “</w:t>
            </w:r>
            <w:r w:rsidRPr="00752C09">
              <w:rPr>
                <w:rFonts w:ascii="Times New Roman" w:eastAsia="Times New Roman" w:hAnsi="Times New Roman" w:cs="Times New Roman"/>
                <w:b/>
                <w:bCs/>
                <w:kern w:val="0"/>
                <w14:ligatures w14:val="none"/>
              </w:rPr>
              <w:t>211”</w:t>
            </w:r>
            <w:r w:rsidRPr="00752C09">
              <w:rPr>
                <w:rFonts w:ascii="Times New Roman" w:eastAsia="Times New Roman" w:hAnsi="Times New Roman" w:cs="Times New Roman"/>
                <w:kern w:val="0"/>
                <w14:ligatures w14:val="none"/>
              </w:rPr>
              <w:t xml:space="preserve"> trains per day.</w:t>
            </w:r>
          </w:p>
          <w:p w14:paraId="6CF19A07" w14:textId="77777777" w:rsidR="00000000" w:rsidRPr="00752C09" w:rsidRDefault="00000000">
            <w:pPr>
              <w:spacing w:after="0"/>
              <w:ind w:left="720"/>
              <w:rPr>
                <w:rFonts w:ascii="Times New Roman" w:eastAsia="Times New Roman" w:hAnsi="Times New Roman" w:cs="Times New Roman"/>
                <w:kern w:val="0"/>
                <w14:ligatures w14:val="none"/>
              </w:rPr>
            </w:pPr>
          </w:p>
          <w:p w14:paraId="0BAEFBF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Timeline</w:t>
            </w:r>
          </w:p>
          <w:p w14:paraId="53055BFE" w14:textId="77777777" w:rsidR="00000000" w:rsidRPr="00752C09" w:rsidRDefault="00000000">
            <w:pPr>
              <w:widowControl w:val="0"/>
              <w:numPr>
                <w:ilvl w:val="0"/>
                <w:numId w:val="14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12:00 PM</w:t>
            </w:r>
            <w:r w:rsidRPr="00752C09">
              <w:rPr>
                <w:rFonts w:ascii="Times New Roman" w:eastAsia="Times New Roman" w:hAnsi="Times New Roman" w:cs="Times New Roman"/>
                <w:kern w:val="0"/>
                <w14:ligatures w14:val="none"/>
              </w:rPr>
              <w:t>: Departure from Gatwick Airport on a coach service provided by Southern Rail due to the disruptions on the train network.</w:t>
            </w:r>
          </w:p>
          <w:p w14:paraId="0FA705A1" w14:textId="77777777" w:rsidR="00000000" w:rsidRPr="00752C09" w:rsidRDefault="00000000">
            <w:pPr>
              <w:widowControl w:val="0"/>
              <w:numPr>
                <w:ilvl w:val="1"/>
                <w:numId w:val="14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Estimated Coach Travel Time</w:t>
            </w:r>
            <w:r w:rsidRPr="00752C09">
              <w:rPr>
                <w:rFonts w:ascii="Times New Roman" w:eastAsia="Times New Roman" w:hAnsi="Times New Roman" w:cs="Times New Roman"/>
                <w:kern w:val="0"/>
                <w14:ligatures w14:val="none"/>
              </w:rPr>
              <w:t xml:space="preserve">: The coach service from Gatwick Airport to East Grinstead typically takes around </w:t>
            </w:r>
            <w:r w:rsidRPr="00752C09">
              <w:rPr>
                <w:rFonts w:ascii="Times New Roman" w:eastAsia="Times New Roman" w:hAnsi="Times New Roman" w:cs="Times New Roman"/>
                <w:b/>
                <w:bCs/>
                <w:kern w:val="0"/>
                <w14:ligatures w14:val="none"/>
              </w:rPr>
              <w:t>30 minutes</w:t>
            </w:r>
            <w:r w:rsidRPr="00752C09">
              <w:rPr>
                <w:rFonts w:ascii="Times New Roman" w:eastAsia="Times New Roman" w:hAnsi="Times New Roman" w:cs="Times New Roman"/>
                <w:kern w:val="0"/>
                <w14:ligatures w14:val="none"/>
              </w:rPr>
              <w:t xml:space="preserve">, depending on traffic conditions. This means we would have arrived at East Grinstead around </w:t>
            </w:r>
            <w:r w:rsidRPr="00752C09">
              <w:rPr>
                <w:rFonts w:ascii="Times New Roman" w:eastAsia="Times New Roman" w:hAnsi="Times New Roman" w:cs="Times New Roman"/>
                <w:b/>
                <w:bCs/>
                <w:kern w:val="0"/>
                <w14:ligatures w14:val="none"/>
              </w:rPr>
              <w:t>12:30 PM</w:t>
            </w:r>
            <w:r w:rsidRPr="00752C09">
              <w:rPr>
                <w:rFonts w:ascii="Times New Roman" w:eastAsia="Times New Roman" w:hAnsi="Times New Roman" w:cs="Times New Roman"/>
                <w:kern w:val="0"/>
                <w14:ligatures w14:val="none"/>
              </w:rPr>
              <w:t>.</w:t>
            </w:r>
          </w:p>
          <w:p w14:paraId="158FA99D" w14:textId="77777777" w:rsidR="00000000" w:rsidRPr="00752C09" w:rsidRDefault="00000000">
            <w:pPr>
              <w:spacing w:after="0"/>
              <w:ind w:left="1440"/>
              <w:rPr>
                <w:rFonts w:ascii="Times New Roman" w:eastAsia="Times New Roman" w:hAnsi="Times New Roman" w:cs="Times New Roman"/>
                <w:kern w:val="0"/>
                <w14:ligatures w14:val="none"/>
              </w:rPr>
            </w:pPr>
          </w:p>
          <w:p w14:paraId="436AA162" w14:textId="77777777" w:rsidR="00000000" w:rsidRPr="00752C09" w:rsidRDefault="00000000">
            <w:pPr>
              <w:widowControl w:val="0"/>
              <w:numPr>
                <w:ilvl w:val="1"/>
                <w:numId w:val="141"/>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Due to the regular service not operating, this explains the </w:t>
            </w:r>
            <w:r w:rsidRPr="00752C09">
              <w:rPr>
                <w:rFonts w:ascii="Times New Roman" w:eastAsia="Times New Roman" w:hAnsi="Times New Roman" w:cs="Times New Roman"/>
                <w:kern w:val="0"/>
                <w:u w:val="single"/>
                <w14:ligatures w14:val="none"/>
              </w:rPr>
              <w:t>“</w:t>
            </w:r>
            <w:r w:rsidRPr="00752C09">
              <w:rPr>
                <w:rFonts w:ascii="Times New Roman" w:eastAsia="Times New Roman" w:hAnsi="Times New Roman" w:cs="Times New Roman"/>
                <w:b/>
                <w:bCs/>
                <w:kern w:val="0"/>
                <w:u w:val="single"/>
                <w14:ligatures w14:val="none"/>
              </w:rPr>
              <w:t>Non-Existence”</w:t>
            </w:r>
            <w:r w:rsidRPr="00752C09">
              <w:rPr>
                <w:rFonts w:ascii="Times New Roman" w:eastAsia="Times New Roman" w:hAnsi="Times New Roman" w:cs="Times New Roman"/>
                <w:kern w:val="0"/>
                <w14:ligatures w14:val="none"/>
              </w:rPr>
              <w:t xml:space="preserve"> of a </w:t>
            </w:r>
            <w:r w:rsidRPr="00752C09">
              <w:rPr>
                <w:rFonts w:ascii="Times New Roman" w:eastAsia="Times New Roman" w:hAnsi="Times New Roman" w:cs="Times New Roman"/>
                <w:b/>
                <w:bCs/>
                <w:kern w:val="0"/>
                <w14:ligatures w14:val="none"/>
              </w:rPr>
              <w:t>12:32 PM</w:t>
            </w:r>
            <w:r w:rsidRPr="00752C09">
              <w:rPr>
                <w:rFonts w:ascii="Times New Roman" w:eastAsia="Times New Roman" w:hAnsi="Times New Roman" w:cs="Times New Roman"/>
                <w:kern w:val="0"/>
                <w14:ligatures w14:val="none"/>
              </w:rPr>
              <w:t xml:space="preserve"> train from East Grinstead to London Bridge, even though there were no warnings about these delays on the Omio website or changes from the normal schedule to the disrupted schedule.</w:t>
            </w:r>
          </w:p>
          <w:p w14:paraId="6CBE1307" w14:textId="77777777" w:rsidR="00000000" w:rsidRPr="00752C09" w:rsidRDefault="00000000">
            <w:pPr>
              <w:spacing w:after="0"/>
              <w:rPr>
                <w:rFonts w:ascii="Times New Roman" w:eastAsia="Times New Roman" w:hAnsi="Times New Roman" w:cs="Times New Roman"/>
                <w:kern w:val="0"/>
                <w14:ligatures w14:val="none"/>
              </w:rPr>
            </w:pPr>
          </w:p>
          <w:p w14:paraId="52ECD8FF" w14:textId="77777777" w:rsidR="00000000" w:rsidRPr="00752C09" w:rsidRDefault="00000000">
            <w:pPr>
              <w:widowControl w:val="0"/>
              <w:numPr>
                <w:ilvl w:val="0"/>
                <w:numId w:val="14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12:32 PM</w:t>
            </w:r>
            <w:r w:rsidRPr="00752C09">
              <w:rPr>
                <w:rFonts w:ascii="Times New Roman" w:eastAsia="Times New Roman" w:hAnsi="Times New Roman" w:cs="Times New Roman"/>
                <w:kern w:val="0"/>
                <w14:ligatures w14:val="none"/>
              </w:rPr>
              <w:t>: Departure from East Grinstead on a Southern Rail train to London Bridge.</w:t>
            </w:r>
          </w:p>
          <w:p w14:paraId="634D8660" w14:textId="77777777" w:rsidR="00000000" w:rsidRPr="00752C09" w:rsidRDefault="00000000">
            <w:pPr>
              <w:widowControl w:val="0"/>
              <w:numPr>
                <w:ilvl w:val="1"/>
                <w:numId w:val="141"/>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train journey from East Grinstead to London Bridge typically takes around </w:t>
            </w:r>
            <w:r w:rsidRPr="00752C09">
              <w:rPr>
                <w:rFonts w:ascii="Times New Roman" w:eastAsia="Times New Roman" w:hAnsi="Times New Roman" w:cs="Times New Roman"/>
                <w:b/>
                <w:bCs/>
                <w:kern w:val="0"/>
                <w14:ligatures w14:val="none"/>
              </w:rPr>
              <w:t>53 minutes</w:t>
            </w:r>
            <w:r w:rsidRPr="00752C09">
              <w:rPr>
                <w:rFonts w:ascii="Times New Roman" w:eastAsia="Times New Roman" w:hAnsi="Times New Roman" w:cs="Times New Roman"/>
                <w:kern w:val="0"/>
                <w14:ligatures w14:val="none"/>
              </w:rPr>
              <w:t xml:space="preserve">. Given this, we would have arrived at London Bridge at approximately </w:t>
            </w:r>
            <w:r w:rsidRPr="00752C09">
              <w:rPr>
                <w:rFonts w:ascii="Times New Roman" w:eastAsia="Times New Roman" w:hAnsi="Times New Roman" w:cs="Times New Roman"/>
                <w:b/>
                <w:bCs/>
                <w:kern w:val="0"/>
                <w14:ligatures w14:val="none"/>
              </w:rPr>
              <w:t>1:25 PM</w:t>
            </w:r>
            <w:r w:rsidRPr="00752C09">
              <w:rPr>
                <w:rFonts w:ascii="Times New Roman" w:eastAsia="Times New Roman" w:hAnsi="Times New Roman" w:cs="Times New Roman"/>
                <w:kern w:val="0"/>
                <w14:ligatures w14:val="none"/>
              </w:rPr>
              <w:t>, if the trains had been running a normal service, but they were not.</w:t>
            </w:r>
          </w:p>
          <w:p w14:paraId="3029059D" w14:textId="77777777" w:rsidR="00000000" w:rsidRPr="00752C09" w:rsidRDefault="00000000">
            <w:pPr>
              <w:spacing w:after="0"/>
              <w:ind w:left="1440"/>
              <w:rPr>
                <w:rFonts w:ascii="Times New Roman" w:eastAsia="Times New Roman" w:hAnsi="Times New Roman" w:cs="Times New Roman"/>
                <w:kern w:val="0"/>
                <w14:ligatures w14:val="none"/>
              </w:rPr>
            </w:pPr>
          </w:p>
          <w:p w14:paraId="30C931B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Scenario</w:t>
            </w:r>
          </w:p>
          <w:p w14:paraId="3185704F"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Based on the itinerary provided, let's analyze how it was possible for me to arrive at London Bridge Train Station at </w:t>
            </w:r>
            <w:r w:rsidRPr="00752C09">
              <w:rPr>
                <w:rFonts w:ascii="Times New Roman" w:eastAsia="Times New Roman" w:hAnsi="Times New Roman" w:cs="Times New Roman"/>
                <w:b/>
                <w:bCs/>
                <w:kern w:val="0"/>
                <w14:ligatures w14:val="none"/>
              </w:rPr>
              <w:t>2:15 PM</w:t>
            </w:r>
            <w:r w:rsidRPr="00752C09">
              <w:rPr>
                <w:rFonts w:ascii="Times New Roman" w:eastAsia="Times New Roman" w:hAnsi="Times New Roman" w:cs="Times New Roman"/>
                <w:kern w:val="0"/>
                <w14:ligatures w14:val="none"/>
              </w:rPr>
              <w:t xml:space="preserve"> instead of </w:t>
            </w:r>
            <w:r w:rsidRPr="00752C09">
              <w:rPr>
                <w:rFonts w:ascii="Times New Roman" w:eastAsia="Times New Roman" w:hAnsi="Times New Roman" w:cs="Times New Roman"/>
                <w:b/>
                <w:bCs/>
                <w:kern w:val="0"/>
                <w14:ligatures w14:val="none"/>
              </w:rPr>
              <w:t>1:25 PM</w:t>
            </w:r>
            <w:r w:rsidRPr="00752C09">
              <w:rPr>
                <w:rFonts w:ascii="Times New Roman" w:eastAsia="Times New Roman" w:hAnsi="Times New Roman" w:cs="Times New Roman"/>
                <w:kern w:val="0"/>
                <w14:ligatures w14:val="none"/>
              </w:rPr>
              <w:t>.</w:t>
            </w:r>
          </w:p>
          <w:p w14:paraId="673241F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Itinerary</w:t>
            </w:r>
            <w:r w:rsidRPr="00752C09">
              <w:rPr>
                <w:rFonts w:ascii="Times New Roman" w:eastAsia="Times New Roman" w:hAnsi="Times New Roman" w:cs="Times New Roman"/>
                <w:kern w:val="0"/>
                <w14:ligatures w14:val="none"/>
              </w:rPr>
              <w:t xml:space="preserve"> – Suggested </w:t>
            </w:r>
            <w:r w:rsidRPr="00752C09">
              <w:rPr>
                <w:rFonts w:ascii="Times New Roman" w:eastAsia="Times New Roman" w:hAnsi="Times New Roman" w:cs="Times New Roman"/>
                <w:b/>
                <w:bCs/>
                <w:kern w:val="0"/>
                <w:u w:val="single"/>
                <w14:ligatures w14:val="none"/>
              </w:rPr>
              <w:t>12 January 2025</w:t>
            </w:r>
            <w:r w:rsidRPr="00752C09">
              <w:rPr>
                <w:rFonts w:ascii="Times New Roman" w:eastAsia="Times New Roman" w:hAnsi="Times New Roman" w:cs="Times New Roman"/>
                <w:kern w:val="0"/>
                <w14:ligatures w14:val="none"/>
              </w:rPr>
              <w:t>:</w:t>
            </w:r>
          </w:p>
          <w:p w14:paraId="0E199493" w14:textId="77777777" w:rsidR="00000000" w:rsidRPr="00752C09" w:rsidRDefault="00000000">
            <w:pPr>
              <w:spacing w:after="0"/>
              <w:rPr>
                <w:rFonts w:ascii="Times New Roman" w:eastAsia="Times New Roman" w:hAnsi="Times New Roman" w:cs="Times New Roman"/>
                <w:kern w:val="0"/>
                <w14:ligatures w14:val="none"/>
              </w:rPr>
            </w:pPr>
          </w:p>
          <w:p w14:paraId="066577D7" w14:textId="77777777" w:rsidR="00000000" w:rsidRPr="00752C09" w:rsidRDefault="00000000">
            <w:pPr>
              <w:widowControl w:val="0"/>
              <w:numPr>
                <w:ilvl w:val="0"/>
                <w:numId w:val="14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12:00 Southern</w:t>
            </w:r>
            <w:r w:rsidRPr="00752C09">
              <w:rPr>
                <w:rFonts w:ascii="Times New Roman" w:eastAsia="Times New Roman" w:hAnsi="Times New Roman" w:cs="Times New Roman"/>
                <w:kern w:val="0"/>
                <w14:ligatures w14:val="none"/>
              </w:rPr>
              <w:t>: From Gatwick Airport to East Grinstead</w:t>
            </w:r>
          </w:p>
          <w:p w14:paraId="7DB31B90" w14:textId="77777777" w:rsidR="00000000" w:rsidRPr="00752C09" w:rsidRDefault="00000000">
            <w:pPr>
              <w:widowControl w:val="0"/>
              <w:numPr>
                <w:ilvl w:val="0"/>
                <w:numId w:val="142"/>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12:32 Southern</w:t>
            </w:r>
            <w:r w:rsidRPr="00752C09">
              <w:rPr>
                <w:rFonts w:ascii="Times New Roman" w:eastAsia="Times New Roman" w:hAnsi="Times New Roman" w:cs="Times New Roman"/>
                <w:kern w:val="0"/>
                <w14:ligatures w14:val="none"/>
              </w:rPr>
              <w:t>: From East Grinstead to London Bridge</w:t>
            </w:r>
          </w:p>
          <w:p w14:paraId="5B3566CF" w14:textId="77777777" w:rsidR="00000000" w:rsidRPr="00752C09" w:rsidRDefault="00000000">
            <w:pPr>
              <w:spacing w:after="0"/>
              <w:ind w:left="720"/>
              <w:rPr>
                <w:rFonts w:ascii="Times New Roman" w:eastAsia="Times New Roman" w:hAnsi="Times New Roman" w:cs="Times New Roman"/>
                <w:kern w:val="0"/>
                <w14:ligatures w14:val="none"/>
              </w:rPr>
            </w:pPr>
          </w:p>
          <w:p w14:paraId="2AB60B03"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We arrived at Gatwick Airport on </w:t>
            </w:r>
            <w:r w:rsidRPr="00752C09">
              <w:rPr>
                <w:rFonts w:ascii="Times New Roman" w:eastAsia="Times New Roman" w:hAnsi="Times New Roman" w:cs="Times New Roman"/>
                <w:b/>
                <w:bCs/>
                <w:kern w:val="0"/>
                <w:u w:val="single"/>
                <w14:ligatures w14:val="none"/>
              </w:rPr>
              <w:t>12</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January 2025</w:t>
            </w:r>
            <w:r w:rsidRPr="00752C09">
              <w:rPr>
                <w:rFonts w:ascii="Times New Roman" w:eastAsia="Times New Roman" w:hAnsi="Times New Roman" w:cs="Times New Roman"/>
                <w:kern w:val="0"/>
                <w14:ligatures w14:val="none"/>
              </w:rPr>
              <w:t xml:space="preserve">, in time for the </w:t>
            </w:r>
            <w:r w:rsidRPr="00752C09">
              <w:rPr>
                <w:rFonts w:ascii="Times New Roman" w:eastAsia="Times New Roman" w:hAnsi="Times New Roman" w:cs="Times New Roman"/>
                <w:b/>
                <w:bCs/>
                <w:kern w:val="0"/>
                <w14:ligatures w14:val="none"/>
              </w:rPr>
              <w:t xml:space="preserve">12:00 PM </w:t>
            </w:r>
            <w:r w:rsidRPr="00752C09">
              <w:rPr>
                <w:rFonts w:ascii="Times New Roman" w:eastAsia="Times New Roman" w:hAnsi="Times New Roman" w:cs="Times New Roman"/>
                <w:kern w:val="0"/>
                <w14:ligatures w14:val="none"/>
              </w:rPr>
              <w:t xml:space="preserve">Southern service to East Grinstead. We were told the train was not running and we would need to get on a replacement coach. The coach journey would take </w:t>
            </w:r>
            <w:r w:rsidRPr="00752C09">
              <w:rPr>
                <w:rFonts w:ascii="Times New Roman" w:eastAsia="Times New Roman" w:hAnsi="Times New Roman" w:cs="Times New Roman"/>
                <w:b/>
                <w:bCs/>
                <w:kern w:val="0"/>
                <w14:ligatures w14:val="none"/>
              </w:rPr>
              <w:t>30 to 40 minutes or longer</w:t>
            </w:r>
            <w:r w:rsidRPr="00752C09">
              <w:rPr>
                <w:rFonts w:ascii="Times New Roman" w:eastAsia="Times New Roman" w:hAnsi="Times New Roman" w:cs="Times New Roman"/>
                <w:kern w:val="0"/>
                <w14:ligatures w14:val="none"/>
              </w:rPr>
              <w:t>.</w:t>
            </w:r>
          </w:p>
          <w:p w14:paraId="24D13694" w14:textId="77777777" w:rsidR="00000000" w:rsidRPr="00752C09" w:rsidRDefault="00000000">
            <w:pPr>
              <w:spacing w:after="0"/>
              <w:rPr>
                <w:rFonts w:ascii="Times New Roman" w:eastAsia="Times New Roman" w:hAnsi="Times New Roman" w:cs="Times New Roman"/>
                <w:kern w:val="0"/>
                <w14:ligatures w14:val="none"/>
              </w:rPr>
            </w:pPr>
          </w:p>
          <w:p w14:paraId="09277FFF"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Thameslink "Normal" Frequency</w:t>
            </w:r>
            <w:r w:rsidRPr="00752C09">
              <w:rPr>
                <w:rFonts w:ascii="Times New Roman" w:eastAsia="Times New Roman" w:hAnsi="Times New Roman" w:cs="Times New Roman"/>
                <w:kern w:val="0"/>
                <w14:ligatures w14:val="none"/>
              </w:rPr>
              <w:t xml:space="preserve">: Approximately 86 trains per day. </w:t>
            </w:r>
          </w:p>
          <w:p w14:paraId="4B65FDE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Southern Rail "Normal" Frequency</w:t>
            </w:r>
            <w:r w:rsidRPr="00752C09">
              <w:rPr>
                <w:rFonts w:ascii="Times New Roman" w:eastAsia="Times New Roman" w:hAnsi="Times New Roman" w:cs="Times New Roman"/>
                <w:kern w:val="0"/>
                <w14:ligatures w14:val="none"/>
              </w:rPr>
              <w:t xml:space="preserve">: Approximately 125 trains per day. </w:t>
            </w:r>
          </w:p>
          <w:p w14:paraId="22CA5D76" w14:textId="77777777" w:rsidR="00000000" w:rsidRPr="00752C09" w:rsidRDefault="00000000">
            <w:pPr>
              <w:spacing w:after="0"/>
              <w:rPr>
                <w:rFonts w:ascii="Times New Roman" w:eastAsia="Times New Roman" w:hAnsi="Times New Roman" w:cs="Times New Roman"/>
                <w:kern w:val="0"/>
                <w14:ligatures w14:val="none"/>
              </w:rPr>
            </w:pPr>
          </w:p>
          <w:p w14:paraId="487049D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Both Thameslink and Southern Rail customers shared only </w:t>
            </w:r>
            <w:r w:rsidRPr="00752C09">
              <w:rPr>
                <w:rFonts w:ascii="Times New Roman" w:eastAsia="Times New Roman" w:hAnsi="Times New Roman" w:cs="Times New Roman"/>
                <w:b/>
                <w:bCs/>
                <w:kern w:val="0"/>
                <w14:ligatures w14:val="none"/>
              </w:rPr>
              <w:t>9 trains</w:t>
            </w:r>
            <w:r w:rsidRPr="00752C09">
              <w:rPr>
                <w:rFonts w:ascii="Times New Roman" w:eastAsia="Times New Roman" w:hAnsi="Times New Roman" w:cs="Times New Roman"/>
                <w:kern w:val="0"/>
                <w14:ligatures w14:val="none"/>
              </w:rPr>
              <w:t xml:space="preserve"> on </w:t>
            </w:r>
            <w:r w:rsidRPr="00752C09">
              <w:rPr>
                <w:rFonts w:ascii="Times New Roman" w:eastAsia="Times New Roman" w:hAnsi="Times New Roman" w:cs="Times New Roman"/>
                <w:b/>
                <w:bCs/>
                <w:kern w:val="0"/>
                <w:u w:val="single"/>
                <w14:ligatures w14:val="none"/>
              </w:rPr>
              <w:t>12</w:t>
            </w:r>
            <w:r w:rsidRPr="00752C09">
              <w:rPr>
                <w:rFonts w:ascii="Times New Roman" w:eastAsia="Times New Roman" w:hAnsi="Times New Roman" w:cs="Times New Roman"/>
                <w:b/>
                <w:bCs/>
                <w:kern w:val="0"/>
                <w:u w:val="single"/>
                <w:vertAlign w:val="superscript"/>
                <w14:ligatures w14:val="none"/>
              </w:rPr>
              <w:t>th</w:t>
            </w:r>
            <w:r w:rsidRPr="00752C09">
              <w:rPr>
                <w:rFonts w:ascii="Times New Roman" w:eastAsia="Times New Roman" w:hAnsi="Times New Roman" w:cs="Times New Roman"/>
                <w:b/>
                <w:bCs/>
                <w:kern w:val="0"/>
                <w:u w:val="single"/>
                <w14:ligatures w14:val="none"/>
              </w:rPr>
              <w:t xml:space="preserve"> of January 2025.</w:t>
            </w:r>
          </w:p>
          <w:p w14:paraId="16CD8C02" w14:textId="77777777" w:rsidR="00000000" w:rsidRPr="00752C09" w:rsidRDefault="00000000">
            <w:pPr>
              <w:spacing w:after="0"/>
              <w:rPr>
                <w:rFonts w:ascii="Times New Roman" w:eastAsia="Times New Roman" w:hAnsi="Times New Roman" w:cs="Times New Roman"/>
                <w:kern w:val="0"/>
                <w14:ligatures w14:val="none"/>
              </w:rPr>
            </w:pPr>
          </w:p>
          <w:p w14:paraId="6680E67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first train of the 9 was scheduled for </w:t>
            </w:r>
            <w:r w:rsidRPr="00752C09">
              <w:rPr>
                <w:rFonts w:ascii="Times New Roman" w:eastAsia="Times New Roman" w:hAnsi="Times New Roman" w:cs="Times New Roman"/>
                <w:b/>
                <w:bCs/>
                <w:kern w:val="0"/>
                <w14:ligatures w14:val="none"/>
              </w:rPr>
              <w:t>12:12 PM</w:t>
            </w:r>
            <w:r w:rsidRPr="00752C09">
              <w:rPr>
                <w:rFonts w:ascii="Times New Roman" w:eastAsia="Times New Roman" w:hAnsi="Times New Roman" w:cs="Times New Roman"/>
                <w:kern w:val="0"/>
                <w14:ligatures w14:val="none"/>
              </w:rPr>
              <w:t>.</w:t>
            </w:r>
          </w:p>
          <w:p w14:paraId="7A1656D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first train running out of the nine was unattainable to us due to our ticket time being for </w:t>
            </w:r>
            <w:r w:rsidRPr="00752C09">
              <w:rPr>
                <w:rFonts w:ascii="Times New Roman" w:eastAsia="Times New Roman" w:hAnsi="Times New Roman" w:cs="Times New Roman"/>
                <w:b/>
                <w:bCs/>
                <w:kern w:val="0"/>
                <w:u w:val="single"/>
                <w14:ligatures w14:val="none"/>
              </w:rPr>
              <w:t>12:32 PM</w:t>
            </w:r>
            <w:r w:rsidRPr="00752C09">
              <w:rPr>
                <w:rFonts w:ascii="Times New Roman" w:eastAsia="Times New Roman" w:hAnsi="Times New Roman" w:cs="Times New Roman"/>
                <w:kern w:val="0"/>
                <w14:ligatures w14:val="none"/>
              </w:rPr>
              <w:t xml:space="preserve"> according to the normal schedule.</w:t>
            </w:r>
          </w:p>
          <w:p w14:paraId="460E80B9"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If we left Gatwick Airport to East Grinstead at </w:t>
            </w:r>
            <w:r w:rsidRPr="00752C09">
              <w:rPr>
                <w:rFonts w:ascii="Times New Roman" w:eastAsia="Times New Roman" w:hAnsi="Times New Roman" w:cs="Times New Roman"/>
                <w:b/>
                <w:bCs/>
                <w:kern w:val="0"/>
                <w:u w:val="single"/>
                <w14:ligatures w14:val="none"/>
              </w:rPr>
              <w:t>12:00 PM</w:t>
            </w:r>
            <w:r w:rsidRPr="00752C09">
              <w:rPr>
                <w:rFonts w:ascii="Times New Roman" w:eastAsia="Times New Roman" w:hAnsi="Times New Roman" w:cs="Times New Roman"/>
                <w:kern w:val="0"/>
                <w14:ligatures w14:val="none"/>
              </w:rPr>
              <w:t xml:space="preserve"> by coach, it would have taken at the best of times </w:t>
            </w:r>
            <w:r w:rsidRPr="00752C09">
              <w:rPr>
                <w:rFonts w:ascii="Times New Roman" w:eastAsia="Times New Roman" w:hAnsi="Times New Roman" w:cs="Times New Roman"/>
                <w:b/>
                <w:bCs/>
                <w:kern w:val="0"/>
                <w14:ligatures w14:val="none"/>
              </w:rPr>
              <w:t>30 minutes</w:t>
            </w:r>
            <w:r w:rsidRPr="00752C09">
              <w:rPr>
                <w:rFonts w:ascii="Times New Roman" w:eastAsia="Times New Roman" w:hAnsi="Times New Roman" w:cs="Times New Roman"/>
                <w:kern w:val="0"/>
                <w14:ligatures w14:val="none"/>
              </w:rPr>
              <w:t xml:space="preserve">, so we would have missed the first of the nine replacement trains running at the time of </w:t>
            </w:r>
            <w:r w:rsidRPr="00752C09">
              <w:rPr>
                <w:rFonts w:ascii="Times New Roman" w:eastAsia="Times New Roman" w:hAnsi="Times New Roman" w:cs="Times New Roman"/>
                <w:b/>
                <w:bCs/>
                <w:kern w:val="0"/>
                <w14:ligatures w14:val="none"/>
              </w:rPr>
              <w:t>12:12 PM</w:t>
            </w:r>
            <w:r w:rsidRPr="00752C09">
              <w:rPr>
                <w:rFonts w:ascii="Times New Roman" w:eastAsia="Times New Roman" w:hAnsi="Times New Roman" w:cs="Times New Roman"/>
                <w:kern w:val="0"/>
                <w14:ligatures w14:val="none"/>
              </w:rPr>
              <w:t>, as exhibited below:</w:t>
            </w:r>
          </w:p>
          <w:p w14:paraId="356D148C" w14:textId="77777777" w:rsidR="00000000" w:rsidRPr="00752C09" w:rsidRDefault="00000000">
            <w:pPr>
              <w:spacing w:after="0"/>
              <w:rPr>
                <w:rFonts w:ascii="Times New Roman" w:eastAsia="Times New Roman" w:hAnsi="Times New Roman" w:cs="Times New Roman"/>
                <w:kern w:val="0"/>
                <w14:ligatures w14:val="none"/>
              </w:rPr>
            </w:pPr>
          </w:p>
          <w:p w14:paraId="34BA0272" w14:textId="77777777" w:rsidR="00000000" w:rsidRPr="00752C09" w:rsidRDefault="00000000">
            <w:pPr>
              <w:widowControl w:val="0"/>
              <w:numPr>
                <w:ilvl w:val="0"/>
                <w:numId w:val="14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Train Service</w:t>
            </w:r>
            <w:r w:rsidRPr="00752C09">
              <w:rPr>
                <w:rFonts w:ascii="Times New Roman" w:eastAsia="Times New Roman" w:hAnsi="Times New Roman" w:cs="Times New Roman"/>
                <w:kern w:val="0"/>
                <w14:ligatures w14:val="none"/>
              </w:rPr>
              <w:t>: From East Grinstead to London Bridge, trains were running at the following times:</w:t>
            </w:r>
          </w:p>
          <w:p w14:paraId="5EFCA31B"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12:12 PM (1L35 service) </w:t>
            </w:r>
            <w:r w:rsidRPr="00752C09">
              <w:rPr>
                <w:rFonts w:ascii="Times New Roman" w:eastAsia="Times New Roman" w:hAnsi="Times New Roman" w:cs="Times New Roman"/>
                <w:b/>
                <w:bCs/>
                <w:kern w:val="0"/>
                <w:u w:val="single"/>
                <w14:ligatures w14:val="none"/>
              </w:rPr>
              <w:t>“We Would Have Missed This, Train!”</w:t>
            </w:r>
          </w:p>
          <w:p w14:paraId="1D0A3EE4"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1:12 PM </w:t>
            </w:r>
            <w:r w:rsidRPr="00752C09">
              <w:rPr>
                <w:rFonts w:ascii="Times New Roman" w:eastAsia="Times New Roman" w:hAnsi="Times New Roman" w:cs="Times New Roman"/>
                <w:b/>
                <w:bCs/>
                <w:kern w:val="0"/>
                <w:u w:val="single"/>
                <w14:ligatures w14:val="none"/>
              </w:rPr>
              <w:t>“We Would Have Just Arrived For This Train As I Remember!”</w:t>
            </w:r>
          </w:p>
          <w:p w14:paraId="2D1B82E0"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2:12 PM</w:t>
            </w:r>
          </w:p>
          <w:p w14:paraId="1378A13F"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3:12 PM</w:t>
            </w:r>
          </w:p>
          <w:p w14:paraId="15CEA782"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4:12 PM</w:t>
            </w:r>
          </w:p>
          <w:p w14:paraId="33FCF3DA"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5:12 PM</w:t>
            </w:r>
          </w:p>
          <w:p w14:paraId="0A23D2EE"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6:12 PM</w:t>
            </w:r>
          </w:p>
          <w:p w14:paraId="1B5FBB0C"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7:12 PM</w:t>
            </w:r>
          </w:p>
          <w:p w14:paraId="429772E2" w14:textId="77777777" w:rsidR="00000000" w:rsidRPr="00752C09" w:rsidRDefault="00000000">
            <w:pPr>
              <w:widowControl w:val="0"/>
              <w:numPr>
                <w:ilvl w:val="0"/>
                <w:numId w:val="144"/>
              </w:numPr>
              <w:spacing w:after="0"/>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8:12 PM</w:t>
            </w:r>
          </w:p>
          <w:p w14:paraId="471F126E" w14:textId="77777777" w:rsidR="00000000" w:rsidRPr="00752C09" w:rsidRDefault="00000000">
            <w:pPr>
              <w:spacing w:after="0"/>
              <w:ind w:left="1440"/>
              <w:rPr>
                <w:rFonts w:ascii="Times New Roman" w:eastAsia="Times New Roman" w:hAnsi="Times New Roman" w:cs="Times New Roman"/>
                <w:kern w:val="0"/>
                <w14:ligatures w14:val="none"/>
              </w:rPr>
            </w:pPr>
          </w:p>
          <w:p w14:paraId="0E12E6FF"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For a start</w:t>
            </w:r>
            <w:r w:rsidRPr="00752C09">
              <w:rPr>
                <w:rFonts w:ascii="Times New Roman" w:eastAsia="Times New Roman" w:hAnsi="Times New Roman" w:cs="Times New Roman"/>
                <w:kern w:val="0"/>
                <w14:ligatures w14:val="none"/>
              </w:rPr>
              <w:t xml:space="preserve">: </w:t>
            </w:r>
          </w:p>
          <w:p w14:paraId="063480BC" w14:textId="77777777" w:rsidR="00000000" w:rsidRPr="00752C09" w:rsidRDefault="00000000">
            <w:pPr>
              <w:widowControl w:val="0"/>
              <w:numPr>
                <w:ilvl w:val="0"/>
                <w:numId w:val="145"/>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Omio understood the delays when they sold us the tickets but gave us no warnings on the site at the time or after the purchase of tickets, nor did they advise us to check elsewhere.</w:t>
            </w:r>
          </w:p>
          <w:p w14:paraId="273B5356" w14:textId="77777777" w:rsidR="00000000" w:rsidRPr="00752C09" w:rsidRDefault="00000000">
            <w:pPr>
              <w:spacing w:after="0"/>
              <w:rPr>
                <w:rFonts w:ascii="Times New Roman" w:eastAsia="Times New Roman" w:hAnsi="Times New Roman" w:cs="Times New Roman"/>
                <w:kern w:val="0"/>
                <w14:ligatures w14:val="none"/>
              </w:rPr>
            </w:pPr>
          </w:p>
          <w:p w14:paraId="29F8D61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Considerably Even Worse</w:t>
            </w:r>
            <w:r w:rsidRPr="00752C09">
              <w:rPr>
                <w:rFonts w:ascii="Times New Roman" w:eastAsia="Times New Roman" w:hAnsi="Times New Roman" w:cs="Times New Roman"/>
                <w:kern w:val="0"/>
                <w14:ligatures w14:val="none"/>
              </w:rPr>
              <w:t xml:space="preserve">: </w:t>
            </w:r>
          </w:p>
          <w:p w14:paraId="4A39437C" w14:textId="77777777" w:rsidR="00000000" w:rsidRPr="00752C09" w:rsidRDefault="00000000">
            <w:pPr>
              <w:widowControl w:val="0"/>
              <w:numPr>
                <w:ilvl w:val="0"/>
                <w:numId w:val="145"/>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You must have</w:t>
            </w:r>
          </w:p>
          <w:p w14:paraId="11DEC8D0" w14:textId="77777777" w:rsidR="00000000" w:rsidRPr="00752C09" w:rsidRDefault="00000000">
            <w:pPr>
              <w:spacing w:after="0"/>
              <w:rPr>
                <w:rFonts w:ascii="Times New Roman" w:eastAsia="Times New Roman" w:hAnsi="Times New Roman" w:cs="Times New Roman"/>
                <w:kern w:val="0"/>
                <w14:ligatures w14:val="none"/>
              </w:rPr>
            </w:pPr>
          </w:p>
          <w:p w14:paraId="2ACA8218"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Additional Considerations</w:t>
            </w:r>
          </w:p>
          <w:p w14:paraId="35EDA4D7" w14:textId="77777777" w:rsidR="00000000" w:rsidRPr="00752C09" w:rsidRDefault="00000000">
            <w:pPr>
              <w:widowControl w:val="0"/>
              <w:numPr>
                <w:ilvl w:val="0"/>
                <w:numId w:val="14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Disruptions and Delays</w:t>
            </w:r>
            <w:r w:rsidRPr="00752C09">
              <w:rPr>
                <w:rFonts w:ascii="Times New Roman" w:eastAsia="Times New Roman" w:hAnsi="Times New Roman" w:cs="Times New Roman"/>
                <w:kern w:val="0"/>
                <w14:ligatures w14:val="none"/>
              </w:rPr>
              <w:t>: On days with disruptions, there might be adjustments in the schedule, and additional services might be put in place to accommodate passengers. This could explain why the train was present despite the disruptions.</w:t>
            </w:r>
          </w:p>
          <w:p w14:paraId="78D9A8F0" w14:textId="77777777" w:rsidR="00000000" w:rsidRPr="00752C09" w:rsidRDefault="00000000">
            <w:pPr>
              <w:spacing w:after="0"/>
              <w:ind w:left="720"/>
              <w:rPr>
                <w:rFonts w:ascii="Times New Roman" w:eastAsia="Times New Roman" w:hAnsi="Times New Roman" w:cs="Times New Roman"/>
                <w:kern w:val="0"/>
                <w14:ligatures w14:val="none"/>
              </w:rPr>
            </w:pPr>
          </w:p>
          <w:p w14:paraId="5133016A" w14:textId="77777777" w:rsidR="00000000" w:rsidRPr="00752C09" w:rsidRDefault="00000000">
            <w:pPr>
              <w:widowControl w:val="0"/>
              <w:numPr>
                <w:ilvl w:val="0"/>
                <w:numId w:val="146"/>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Coordination</w:t>
            </w:r>
            <w:r w:rsidRPr="00752C09">
              <w:rPr>
                <w:rFonts w:ascii="Times New Roman" w:eastAsia="Times New Roman" w:hAnsi="Times New Roman" w:cs="Times New Roman"/>
                <w:kern w:val="0"/>
                <w:u w:val="single"/>
                <w14:ligatures w14:val="none"/>
              </w:rPr>
              <w:t>:</w:t>
            </w:r>
            <w:r w:rsidRPr="00752C09">
              <w:rPr>
                <w:rFonts w:ascii="Times New Roman" w:eastAsia="Times New Roman" w:hAnsi="Times New Roman" w:cs="Times New Roman"/>
                <w:kern w:val="0"/>
                <w14:ligatures w14:val="none"/>
              </w:rPr>
              <w:t xml:space="preserve"> Southern Rail likely coordinated the coach and train schedules to ensure that passengers could make their connections even with the disruptions.</w:t>
            </w:r>
          </w:p>
          <w:p w14:paraId="2CCA0DA9" w14:textId="77777777" w:rsidR="00000000" w:rsidRPr="00752C09" w:rsidRDefault="00000000">
            <w:pPr>
              <w:spacing w:after="0"/>
              <w:rPr>
                <w:rFonts w:ascii="Times New Roman" w:eastAsia="Times New Roman" w:hAnsi="Times New Roman" w:cs="Times New Roman"/>
                <w:kern w:val="0"/>
                <w14:ligatures w14:val="none"/>
              </w:rPr>
            </w:pPr>
          </w:p>
          <w:p w14:paraId="5E7AD12D"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 look forward to your prompt response and resolution of my compensation claim.</w:t>
            </w:r>
          </w:p>
          <w:p w14:paraId="28B7A1D0" w14:textId="77777777" w:rsidR="00000000" w:rsidRPr="00752C09" w:rsidRDefault="00000000">
            <w:pPr>
              <w:spacing w:after="0"/>
              <w:rPr>
                <w:rFonts w:ascii="Times New Roman" w:eastAsia="Times New Roman" w:hAnsi="Times New Roman" w:cs="Times New Roman"/>
                <w:kern w:val="0"/>
                <w14:ligatures w14:val="none"/>
              </w:rPr>
            </w:pPr>
          </w:p>
          <w:p w14:paraId="27C762B5"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Kind Regards, </w:t>
            </w:r>
          </w:p>
          <w:p w14:paraId="272291C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Simon Paul Cordell </w:t>
            </w:r>
          </w:p>
          <w:p w14:paraId="744002FE" w14:textId="77777777" w:rsidR="00000000" w:rsidRPr="00752C09" w:rsidRDefault="00000000">
            <w:pPr>
              <w:spacing w:after="0"/>
              <w:rPr>
                <w:rFonts w:ascii="Times New Roman" w:eastAsia="Times New Roman" w:hAnsi="Times New Roman" w:cs="Times New Roman"/>
                <w:kern w:val="0"/>
                <w14:ligatures w14:val="none"/>
              </w:rPr>
            </w:pPr>
          </w:p>
          <w:p w14:paraId="56BFB9D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Address</w:t>
            </w:r>
            <w:r w:rsidRPr="00752C09">
              <w:rPr>
                <w:rFonts w:ascii="Times New Roman" w:eastAsia="Times New Roman" w:hAnsi="Times New Roman" w:cs="Times New Roman"/>
                <w:kern w:val="0"/>
                <w14:ligatures w14:val="none"/>
              </w:rPr>
              <w:t xml:space="preserve">: 109 Burncroft Avenue, Enfield, London, EN3 7JQ </w:t>
            </w:r>
          </w:p>
          <w:p w14:paraId="144958C8"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Email</w:t>
            </w:r>
            <w:r w:rsidRPr="00752C09">
              <w:rPr>
                <w:rFonts w:ascii="Times New Roman" w:eastAsia="Times New Roman" w:hAnsi="Times New Roman" w:cs="Times New Roman"/>
                <w:kern w:val="0"/>
                <w14:ligatures w14:val="none"/>
              </w:rPr>
              <w:t xml:space="preserve">: </w:t>
            </w:r>
            <w:hyperlink r:id="rId230" w:history="1">
              <w:r w:rsidRPr="00752C09">
                <w:rPr>
                  <w:rStyle w:val="Hyperlink"/>
                  <w:rFonts w:ascii="Times New Roman" w:eastAsia="Times New Roman" w:hAnsi="Times New Roman" w:cs="Times New Roman"/>
                  <w:color w:val="0000FF"/>
                  <w:kern w:val="0"/>
                  <w14:ligatures w14:val="none"/>
                </w:rPr>
                <w:t>Re_Wired@Ymail.com</w:t>
              </w:r>
            </w:hyperlink>
          </w:p>
          <w:p w14:paraId="5CDFA4CE"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Tel:</w:t>
            </w:r>
            <w:r w:rsidRPr="00752C09">
              <w:rPr>
                <w:rFonts w:ascii="Times New Roman" w:eastAsia="Times New Roman" w:hAnsi="Times New Roman" w:cs="Times New Roman"/>
                <w:kern w:val="0"/>
                <w14:ligatures w14:val="none"/>
              </w:rPr>
              <w:t xml:space="preserve"> +44 7864 217519</w:t>
            </w:r>
          </w:p>
          <w:p w14:paraId="0AC25CDD" w14:textId="77777777" w:rsidR="00000000" w:rsidRPr="00752C09" w:rsidRDefault="00000000">
            <w:pPr>
              <w:spacing w:after="0"/>
              <w:rPr>
                <w:rFonts w:ascii="Times New Roman" w:eastAsia="Times New Roman" w:hAnsi="Times New Roman" w:cs="Times New Roman"/>
                <w:kern w:val="0"/>
                <w14:ligatures w14:val="none"/>
              </w:rPr>
            </w:pPr>
          </w:p>
          <w:p w14:paraId="5D713E95" w14:textId="77777777" w:rsidR="00000000" w:rsidRPr="00752C09" w:rsidRDefault="00000000">
            <w:pPr>
              <w:widowControl w:val="0"/>
              <w:numPr>
                <w:ilvl w:val="0"/>
                <w:numId w:val="147"/>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Waiver of Liability for Calculation Errors</w:t>
            </w:r>
          </w:p>
          <w:p w14:paraId="5C7AD216" w14:textId="77777777" w:rsidR="00000000" w:rsidRPr="00752C09" w:rsidRDefault="00000000">
            <w:pPr>
              <w:widowControl w:val="0"/>
              <w:numPr>
                <w:ilvl w:val="0"/>
                <w:numId w:val="148"/>
              </w:numPr>
              <w:contextualSpacing/>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 </w:t>
            </w:r>
            <w:r w:rsidRPr="00752C09">
              <w:rPr>
                <w:rFonts w:ascii="Times New Roman" w:eastAsia="Times New Roman" w:hAnsi="Times New Roman" w:cs="Times New Roman"/>
                <w:b/>
                <w:bCs/>
                <w:kern w:val="0"/>
                <w14:ligatures w14:val="none"/>
              </w:rPr>
              <w:t>Simon</w:t>
            </w:r>
            <w:r w:rsidRPr="00752C09">
              <w:rPr>
                <w:rFonts w:ascii="Times New Roman" w:eastAsia="Times New Roman" w:hAnsi="Times New Roman" w:cs="Times New Roman"/>
                <w:kern w:val="0"/>
                <w14:ligatures w14:val="none"/>
              </w:rPr>
              <w:t>, hereby declare that the calculations provided within this document are based on the information available at the time of preparation. While I have taken every reasonable effort to ensure accuracy, I acknowledge that mistakes can occur.</w:t>
            </w:r>
          </w:p>
          <w:p w14:paraId="6EDA8EC6" w14:textId="77777777" w:rsidR="00000000" w:rsidRPr="00752C09" w:rsidRDefault="00000000">
            <w:pPr>
              <w:spacing w:after="0"/>
              <w:rPr>
                <w:rFonts w:ascii="Times New Roman" w:eastAsia="Times New Roman" w:hAnsi="Times New Roman" w:cs="Times New Roman"/>
                <w:kern w:val="0"/>
                <w14:ligatures w14:val="none"/>
              </w:rPr>
            </w:pPr>
          </w:p>
          <w:p w14:paraId="51A43AA3" w14:textId="77777777" w:rsidR="00000000" w:rsidRPr="00752C09" w:rsidRDefault="00000000">
            <w:pPr>
              <w:widowControl w:val="0"/>
              <w:numPr>
                <w:ilvl w:val="0"/>
                <w:numId w:val="147"/>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Waiver of Liability:</w:t>
            </w:r>
          </w:p>
          <w:p w14:paraId="246A7108" w14:textId="77777777" w:rsidR="00000000" w:rsidRPr="00752C09" w:rsidRDefault="00000000">
            <w:pPr>
              <w:widowControl w:val="0"/>
              <w:numPr>
                <w:ilvl w:val="0"/>
                <w:numId w:val="14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Release of Liability</w:t>
            </w:r>
            <w:r w:rsidRPr="00752C09">
              <w:rPr>
                <w:rFonts w:ascii="Times New Roman" w:eastAsia="Times New Roman" w:hAnsi="Times New Roman" w:cs="Times New Roman"/>
                <w:kern w:val="0"/>
                <w14:ligatures w14:val="none"/>
              </w:rPr>
              <w:t>: I shall not be held liable for any discrepancies or errors in the calculations presented herein.</w:t>
            </w:r>
          </w:p>
          <w:p w14:paraId="227F1660" w14:textId="77777777" w:rsidR="00000000" w:rsidRPr="00752C09" w:rsidRDefault="00000000">
            <w:pPr>
              <w:widowControl w:val="0"/>
              <w:numPr>
                <w:ilvl w:val="0"/>
                <w:numId w:val="149"/>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Responsibility for Verification</w:t>
            </w:r>
            <w:r w:rsidRPr="00752C09">
              <w:rPr>
                <w:rFonts w:ascii="Times New Roman" w:eastAsia="Times New Roman" w:hAnsi="Times New Roman" w:cs="Times New Roman"/>
                <w:kern w:val="0"/>
                <w14:ligatures w14:val="none"/>
              </w:rPr>
              <w:t>: It is the recipient's responsibility to verify the calculations independently. If any errors or discrepancies are identified, please notify me immediately for correction.</w:t>
            </w:r>
          </w:p>
          <w:p w14:paraId="008A2BE2" w14:textId="77777777" w:rsidR="00000000" w:rsidRPr="00752C09" w:rsidRDefault="00000000">
            <w:pPr>
              <w:spacing w:after="0"/>
              <w:rPr>
                <w:rFonts w:ascii="Times New Roman" w:eastAsia="Times New Roman" w:hAnsi="Times New Roman" w:cs="Times New Roman"/>
                <w:kern w:val="0"/>
                <w14:ligatures w14:val="none"/>
              </w:rPr>
            </w:pPr>
          </w:p>
          <w:p w14:paraId="4FC229C2" w14:textId="77777777" w:rsidR="00000000" w:rsidRPr="00752C09" w:rsidRDefault="00000000">
            <w:pPr>
              <w:widowControl w:val="0"/>
              <w:numPr>
                <w:ilvl w:val="0"/>
                <w:numId w:val="147"/>
              </w:numPr>
              <w:spacing w:after="0"/>
              <w:contextualSpacing/>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Amendments and Feedback:</w:t>
            </w:r>
          </w:p>
          <w:p w14:paraId="66C8DB35" w14:textId="77777777" w:rsidR="00000000" w:rsidRPr="00752C09" w:rsidRDefault="00000000">
            <w:pPr>
              <w:widowControl w:val="0"/>
              <w:numPr>
                <w:ilvl w:val="0"/>
                <w:numId w:val="15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Request for Reassessment</w:t>
            </w:r>
            <w:r w:rsidRPr="00752C09">
              <w:rPr>
                <w:rFonts w:ascii="Times New Roman" w:eastAsia="Times New Roman" w:hAnsi="Times New Roman" w:cs="Times New Roman"/>
                <w:kern w:val="0"/>
                <w14:ligatures w14:val="none"/>
              </w:rPr>
              <w:t>: If you identify any errors or inaccuracies in the calculations, please resend the document with highlighted amendments to me at your earliest convenience.</w:t>
            </w:r>
          </w:p>
          <w:p w14:paraId="428E5C7E" w14:textId="77777777" w:rsidR="00000000" w:rsidRPr="00752C09" w:rsidRDefault="00000000">
            <w:pPr>
              <w:widowControl w:val="0"/>
              <w:numPr>
                <w:ilvl w:val="0"/>
                <w:numId w:val="150"/>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Collaborative Adjustment</w:t>
            </w:r>
            <w:r w:rsidRPr="00752C09">
              <w:rPr>
                <w:rFonts w:ascii="Times New Roman" w:eastAsia="Times New Roman" w:hAnsi="Times New Roman" w:cs="Times New Roman"/>
                <w:kern w:val="0"/>
                <w14:ligatures w14:val="none"/>
              </w:rPr>
              <w:t>: Upon receiving your feedback, I will review and agree upon the necessary corrections, then we can provide an updated version promptly.</w:t>
            </w:r>
          </w:p>
          <w:p w14:paraId="6A7F1840" w14:textId="77777777" w:rsidR="00000000" w:rsidRPr="00752C09" w:rsidRDefault="00000000">
            <w:pPr>
              <w:spacing w:after="0"/>
              <w:rPr>
                <w:rFonts w:ascii="Times New Roman" w:eastAsia="Times New Roman" w:hAnsi="Times New Roman" w:cs="Times New Roman"/>
                <w:kern w:val="0"/>
                <w14:ligatures w14:val="none"/>
              </w:rPr>
            </w:pPr>
          </w:p>
          <w:p w14:paraId="28D23E38"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Thank you for your understanding and cooperation.</w:t>
            </w:r>
          </w:p>
          <w:p w14:paraId="24A9C48F" w14:textId="77777777" w:rsidR="00000000" w:rsidRPr="00752C09" w:rsidRDefault="00000000">
            <w:pPr>
              <w:spacing w:after="0"/>
              <w:rPr>
                <w:rFonts w:ascii="Times New Roman" w:eastAsia="Times New Roman" w:hAnsi="Times New Roman" w:cs="Times New Roman"/>
                <w:kern w:val="0"/>
                <w14:ligatures w14:val="none"/>
              </w:rPr>
            </w:pPr>
          </w:p>
          <w:p w14:paraId="1FE6701A"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 xml:space="preserve">P.S. </w:t>
            </w:r>
          </w:p>
          <w:p w14:paraId="66675A3A"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 have included an index of the files associated to these claims here:</w:t>
            </w:r>
          </w:p>
          <w:p w14:paraId="25FD5989" w14:textId="77777777" w:rsidR="00000000" w:rsidRPr="00752C09" w:rsidRDefault="00000000">
            <w:pPr>
              <w:spacing w:after="0"/>
              <w:rPr>
                <w:rFonts w:ascii="Times New Roman" w:eastAsia="Times New Roman" w:hAnsi="Times New Roman" w:cs="Times New Roman"/>
                <w:kern w:val="0"/>
                <w14:ligatures w14:val="none"/>
              </w:rPr>
            </w:pPr>
          </w:p>
          <w:p w14:paraId="036096EB"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File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376"/>
              <w:gridCol w:w="1262"/>
            </w:tblGrid>
            <w:tr w:rsidR="00000000" w:rsidRPr="00752C09" w14:paraId="197E4B0D"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B8A670D"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File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A0219B"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File 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3626E0"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Size (bytes)</w:t>
                  </w:r>
                </w:p>
              </w:tc>
            </w:tr>
            <w:tr w:rsidR="00000000" w:rsidRPr="00752C09" w14:paraId="4D4E5F6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D11E5E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AC860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01. 01st Receipt.pdf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9EE1E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111,052</w:t>
                  </w:r>
                </w:p>
              </w:tc>
            </w:tr>
            <w:tr w:rsidR="00000000" w:rsidRPr="00752C09" w14:paraId="2A2FCBE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AF84A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80F36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01. 01st Sent Claim-Letter-4-Southern-Railway (1).pdf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059B9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617,556</w:t>
                  </w:r>
                </w:p>
              </w:tc>
            </w:tr>
            <w:tr w:rsidR="00000000" w:rsidRPr="00752C09" w14:paraId="5C00A89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AE05A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1CB6D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01. 01st Sent-Email.pdf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9FD6D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67,742</w:t>
                  </w:r>
                </w:p>
              </w:tc>
            </w:tr>
            <w:tr w:rsidR="00000000" w:rsidRPr="00752C09" w14:paraId="0F0518B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50066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11EEE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02. 02nd Received-Mail.pdf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065C0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81,035</w:t>
                  </w:r>
                </w:p>
              </w:tc>
            </w:tr>
            <w:tr w:rsidR="00000000" w:rsidRPr="00752C09" w14:paraId="46EA5F2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90EED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2823A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03. 03rd Received-Mail.pdf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ED0BC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279,146</w:t>
                  </w:r>
                </w:p>
              </w:tc>
            </w:tr>
            <w:tr w:rsidR="00000000" w:rsidRPr="00752C09" w14:paraId="65F94F3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52724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F5FBD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 04th Receipt.pdf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CAFA8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108,548</w:t>
                  </w:r>
                </w:p>
              </w:tc>
            </w:tr>
            <w:tr w:rsidR="00000000" w:rsidRPr="00752C09" w14:paraId="02D7F85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61438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687B9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 04th Sent-Goes-With-Urgent-Request-pdf.pdf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B339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88,890</w:t>
                  </w:r>
                </w:p>
              </w:tc>
            </w:tr>
            <w:tr w:rsidR="00000000" w:rsidRPr="00752C09" w14:paraId="728F4A0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25FB19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2CFBB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 04th Urgent-Request-for-Reconsideration-of-Compensation-Claim.docx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C0C69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21,281</w:t>
                  </w:r>
                </w:p>
              </w:tc>
            </w:tr>
            <w:tr w:rsidR="00000000" w:rsidRPr="00752C09" w14:paraId="511999D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189B3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07FD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 04th Urgent-Request-for-Reconsideration-of-Compensation-Claim.pdf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92141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165,755</w:t>
                  </w:r>
                </w:p>
              </w:tc>
            </w:tr>
            <w:tr w:rsidR="00000000" w:rsidRPr="00752C09" w14:paraId="4583AC1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306F2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250A0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05. 05th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FE86B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86,205</w:t>
                  </w:r>
                </w:p>
              </w:tc>
            </w:tr>
            <w:tr w:rsidR="00000000" w:rsidRPr="00752C09" w14:paraId="6B7E9E0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6EF93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5C095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06. 06th Sent 01-03-25.pdf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DF8F0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167,699</w:t>
                  </w:r>
                </w:p>
              </w:tc>
            </w:tr>
            <w:tr w:rsidR="00000000" w:rsidRPr="00752C09" w14:paraId="548F9D1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81BCB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0FB9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06. 06th Sent-Soon.docx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2FA9B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16,576</w:t>
                  </w:r>
                </w:p>
              </w:tc>
            </w:tr>
            <w:tr w:rsidR="00000000" w:rsidRPr="00752C09" w14:paraId="6076FE6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8B392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1B676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06. 06th Sent-Soon.pdf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5BA28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81,285</w:t>
                  </w:r>
                </w:p>
              </w:tc>
            </w:tr>
            <w:tr w:rsidR="00000000" w:rsidRPr="00752C09" w14:paraId="14D8689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0A2B0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2095B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07. 07th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1B4FF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223,168</w:t>
                  </w:r>
                </w:p>
              </w:tc>
            </w:tr>
            <w:tr w:rsidR="00000000" w:rsidRPr="00752C09" w14:paraId="101580C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D312DD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B95C4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08. 08th Sent-03-03-25.pdf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16570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293,536</w:t>
                  </w:r>
                </w:p>
              </w:tc>
            </w:tr>
            <w:tr w:rsidR="00000000" w:rsidRPr="00752C09" w14:paraId="412AA2C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3FA5F4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272DB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09. 09th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10D0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249,785</w:t>
                  </w:r>
                </w:p>
              </w:tc>
            </w:tr>
            <w:tr w:rsidR="00000000" w:rsidRPr="00752C09" w14:paraId="46E6A4A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B29D7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50499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 10th to-be-Sent-Fix.docx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23A10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2,069,645</w:t>
                  </w:r>
                </w:p>
              </w:tc>
            </w:tr>
            <w:tr w:rsidR="00000000" w:rsidRPr="00752C09" w14:paraId="1FEE4DF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9484DB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DA99F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 10th to-be-Sent-Fix.htm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5221F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1,614,079</w:t>
                  </w:r>
                </w:p>
              </w:tc>
            </w:tr>
            <w:tr w:rsidR="00000000" w:rsidRPr="00752C09" w14:paraId="0F44122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319D8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75F32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 10th to-be-Sent-Fix.pdf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D08B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1,802,878</w:t>
                  </w:r>
                </w:p>
              </w:tc>
            </w:tr>
          </w:tbl>
          <w:p w14:paraId="41790216" w14:textId="77777777" w:rsidR="00000000" w:rsidRPr="00752C09" w:rsidRDefault="00000000">
            <w:pPr>
              <w:spacing w:after="0"/>
              <w:rPr>
                <w:rFonts w:ascii="Times New Roman" w:eastAsia="Times New Roman" w:hAnsi="Times New Roman" w:cs="Times New Roman"/>
                <w:b/>
                <w:bCs/>
                <w:kern w:val="0"/>
                <w:u w:val="single"/>
                <w14:ligatures w14:val="none"/>
              </w:rPr>
            </w:pPr>
          </w:p>
          <w:p w14:paraId="5A51EE5E" w14:textId="77777777" w:rsidR="00000000" w:rsidRPr="00752C09" w:rsidRDefault="00000000">
            <w:pPr>
              <w:spacing w:after="0"/>
              <w:rPr>
                <w:rFonts w:ascii="Times New Roman" w:eastAsia="Times New Roman" w:hAnsi="Times New Roman" w:cs="Times New Roman"/>
                <w:b/>
                <w:bCs/>
                <w:kern w:val="0"/>
                <w:u w:val="single"/>
                <w14:ligatures w14:val="none"/>
              </w:rPr>
            </w:pPr>
            <w:r w:rsidRPr="00752C09">
              <w:rPr>
                <w:rFonts w:ascii="Times New Roman" w:eastAsia="Times New Roman" w:hAnsi="Times New Roman" w:cs="Times New Roman"/>
                <w:b/>
                <w:bCs/>
                <w:kern w:val="0"/>
                <w:u w:val="single"/>
                <w14:ligatures w14:val="none"/>
              </w:rPr>
              <w:t>Directory Names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5560"/>
            </w:tblGrid>
            <w:tr w:rsidR="00000000" w:rsidRPr="00752C09" w14:paraId="0908CA1A"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3266F7"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Directory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4CAE6" w14:textId="77777777" w:rsidR="00000000" w:rsidRPr="00752C09" w:rsidRDefault="00000000">
                  <w:pPr>
                    <w:spacing w:after="0"/>
                    <w:jc w:val="center"/>
                    <w:rPr>
                      <w:rFonts w:ascii="Times New Roman" w:eastAsia="Times New Roman" w:hAnsi="Times New Roman" w:cs="Times New Roman"/>
                      <w:b/>
                      <w:bCs/>
                      <w14:ligatures w14:val="none"/>
                    </w:rPr>
                  </w:pPr>
                  <w:r w:rsidRPr="00752C09">
                    <w:rPr>
                      <w:rFonts w:ascii="Times New Roman" w:eastAsia="Times New Roman" w:hAnsi="Times New Roman" w:cs="Times New Roman"/>
                      <w:b/>
                      <w:bCs/>
                      <w14:ligatures w14:val="none"/>
                    </w:rPr>
                    <w:t>Directory Name</w:t>
                  </w:r>
                </w:p>
              </w:tc>
            </w:tr>
            <w:tr w:rsidR="00000000" w:rsidRPr="00752C09" w14:paraId="2B9E65C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13DF45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D30CC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01. 1st Claim-Letter-4-Southern-Railway _files</w:t>
                  </w:r>
                </w:p>
              </w:tc>
            </w:tr>
            <w:tr w:rsidR="00000000" w:rsidRPr="00752C09" w14:paraId="0D4391C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6B3F05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914E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 10th to-be-Sent-Fix files</w:t>
                  </w:r>
                </w:p>
              </w:tc>
            </w:tr>
            <w:tr w:rsidR="00000000" w:rsidRPr="00752C09" w14:paraId="136C6EE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43D1BA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5A6F4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00. Receipts</w:t>
                  </w:r>
                </w:p>
              </w:tc>
            </w:tr>
            <w:tr w:rsidR="00000000" w:rsidRPr="00752C09" w14:paraId="35628B0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E6976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A8F2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01. 1st Teeth Invoice</w:t>
                  </w:r>
                </w:p>
              </w:tc>
            </w:tr>
            <w:tr w:rsidR="00000000" w:rsidRPr="00752C09" w14:paraId="12394E4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7B9C4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270D6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02. Cabs-From-Home</w:t>
                  </w:r>
                </w:p>
              </w:tc>
            </w:tr>
            <w:tr w:rsidR="00000000" w:rsidRPr="00752C09" w14:paraId="05704FD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7CE64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9B7F5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03. Flights</w:t>
                  </w:r>
                </w:p>
              </w:tc>
            </w:tr>
            <w:tr w:rsidR="00000000" w:rsidRPr="00752C09" w14:paraId="00E9EDB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0B3F04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14BED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04. Your Hotel</w:t>
                  </w:r>
                </w:p>
              </w:tc>
            </w:tr>
            <w:tr w:rsidR="00000000" w:rsidRPr="00752C09" w14:paraId="0DCA1C7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950398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BBB98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05. 02nd Teeth Invoice</w:t>
                  </w:r>
                </w:p>
              </w:tc>
            </w:tr>
            <w:tr w:rsidR="00000000" w:rsidRPr="00752C09" w14:paraId="4F68BEE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DB2F94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12EF0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06. Your Tickets-LBG–GTW-Return</w:t>
                  </w:r>
                </w:p>
              </w:tc>
            </w:tr>
            <w:tr w:rsidR="00000000" w:rsidRPr="00752C09" w14:paraId="6FA6104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06FFCE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452B9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07. 149 Bus-and-Cab-Home</w:t>
                  </w:r>
                </w:p>
              </w:tc>
            </w:tr>
            <w:tr w:rsidR="00000000" w:rsidRPr="00752C09" w14:paraId="16BD7BA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CA6F1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14D1B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08. 02nd Teeth Invoice</w:t>
                  </w:r>
                </w:p>
              </w:tc>
            </w:tr>
            <w:tr w:rsidR="00000000" w:rsidRPr="00752C09" w14:paraId="72A7A76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3E3F7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149BB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09. After-Booking-is-Clicked</w:t>
                  </w:r>
                </w:p>
              </w:tc>
            </w:tr>
            <w:tr w:rsidR="00000000" w:rsidRPr="00752C09" w14:paraId="431E3BE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CE236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30684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10. After-Booking-is-Clicked2</w:t>
                  </w:r>
                </w:p>
              </w:tc>
            </w:tr>
            <w:tr w:rsidR="00000000" w:rsidRPr="00752C09" w14:paraId="5985F24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9EDA06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071A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11. Bank-Statements</w:t>
                  </w:r>
                </w:p>
              </w:tc>
            </w:tr>
            <w:tr w:rsidR="00000000" w:rsidRPr="00752C09" w14:paraId="1EDBB0C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ABA3D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B9757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12. Departing-to-Antalya</w:t>
                  </w:r>
                </w:p>
              </w:tc>
            </w:tr>
            <w:tr w:rsidR="00000000" w:rsidRPr="00752C09" w14:paraId="47D6EFF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D1946F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C3491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13. Itinerary</w:t>
                  </w:r>
                </w:p>
              </w:tc>
            </w:tr>
            <w:tr w:rsidR="00000000" w:rsidRPr="00752C09" w14:paraId="513A09F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C081A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3B33A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14. Icons</w:t>
                  </w:r>
                </w:p>
              </w:tc>
            </w:tr>
            <w:tr w:rsidR="00000000" w:rsidRPr="00752C09" w14:paraId="1B9708B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9C9F8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A08EE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15. Slide-pic-Content Flex Farecard</w:t>
                  </w:r>
                </w:p>
              </w:tc>
            </w:tr>
            <w:tr w:rsidR="00000000" w:rsidRPr="00752C09" w14:paraId="74CD12C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C3705D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E6DD85"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16. Screenshot-Baggage-Click-and-Pay-</w:t>
                  </w:r>
                </w:p>
              </w:tc>
            </w:tr>
            <w:tr w:rsidR="00000000" w:rsidRPr="00752C09" w14:paraId="201CB5E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A573A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66A6D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17. 02. Returning to London</w:t>
                  </w:r>
                </w:p>
              </w:tc>
            </w:tr>
            <w:tr w:rsidR="00000000" w:rsidRPr="00752C09" w14:paraId="00ED72A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7BCA6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1140BE"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18. Screenshot-Baggage-Allowance</w:t>
                  </w:r>
                </w:p>
              </w:tc>
            </w:tr>
            <w:tr w:rsidR="00000000" w:rsidRPr="00752C09" w14:paraId="5386163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53F19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67286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19. Screenshot-Baggage-Allowance-Policies-Blue2</w:t>
                  </w:r>
                </w:p>
              </w:tc>
            </w:tr>
            <w:tr w:rsidR="00000000" w:rsidRPr="00752C09" w14:paraId="3093B47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0F9B9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1541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20. Screenshot-Baggage-Allowance-Policies1</w:t>
                  </w:r>
                </w:p>
              </w:tc>
            </w:tr>
            <w:tr w:rsidR="00000000" w:rsidRPr="00752C09" w14:paraId="70A1718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D7F4FB0"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20E29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21. DentaFly-com-treatments-Antalya-implant-treatment</w:t>
                  </w:r>
                </w:p>
              </w:tc>
            </w:tr>
            <w:tr w:rsidR="00000000" w:rsidRPr="00752C09" w14:paraId="216A23E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C8E1EF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47B7F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22. Hiossen NH Hydrophilic Implants Doc Notes</w:t>
                  </w:r>
                </w:p>
              </w:tc>
            </w:tr>
            <w:tr w:rsidR="00000000" w:rsidRPr="00752C09" w14:paraId="0814B6A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FF10BC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5E5CA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23. Lamp Post</w:t>
                  </w:r>
                </w:p>
              </w:tc>
            </w:tr>
            <w:tr w:rsidR="00000000" w:rsidRPr="00752C09" w14:paraId="0550B49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DAFEB8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EC539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24. Screenshot Farecard Example2</w:t>
                  </w:r>
                </w:p>
              </w:tc>
            </w:tr>
            <w:tr w:rsidR="00000000" w:rsidRPr="00752C09" w14:paraId="0B36FA3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42D80D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B497F8"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25. Face-3dScan-Pics</w:t>
                  </w:r>
                </w:p>
              </w:tc>
            </w:tr>
            <w:tr w:rsidR="00000000" w:rsidRPr="00752C09" w14:paraId="0DC5E5A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728B37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79C6A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26. Request for Receipt, 3D Scan Image, and Quote</w:t>
                  </w:r>
                </w:p>
              </w:tc>
            </w:tr>
            <w:tr w:rsidR="00000000" w:rsidRPr="00752C09" w14:paraId="2F0D1E0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C0734D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8316C4"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27. Screenshot Seat-Selection-Paid-For!</w:t>
                  </w:r>
                </w:p>
              </w:tc>
            </w:tr>
            <w:tr w:rsidR="00000000" w:rsidRPr="00752C09" w14:paraId="28F0431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455DD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2EBC0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28. Cab-from-Airport-to-Hotel</w:t>
                  </w:r>
                </w:p>
              </w:tc>
            </w:tr>
            <w:tr w:rsidR="00000000" w:rsidRPr="00752C09" w14:paraId="2507788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4AAE9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18732D"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29. Exchanged-Money</w:t>
                  </w:r>
                </w:p>
              </w:tc>
            </w:tr>
            <w:tr w:rsidR="00000000" w:rsidRPr="00752C09" w14:paraId="61017C1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A71A66"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AC889A"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30. Carry-on-Baggage-Allowance</w:t>
                  </w:r>
                </w:p>
              </w:tc>
            </w:tr>
            <w:tr w:rsidR="00000000" w:rsidRPr="00752C09" w14:paraId="7C38082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01AF9C"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BAAAD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31. Dt. Soner Arıkan</w:t>
                  </w:r>
                </w:p>
              </w:tc>
            </w:tr>
            <w:tr w:rsidR="00000000" w:rsidRPr="00752C09" w14:paraId="2686078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C9D1C5B"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55896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32. Trip-Com-Booking-Screenshots</w:t>
                  </w:r>
                </w:p>
              </w:tc>
            </w:tr>
            <w:tr w:rsidR="00000000" w:rsidRPr="00752C09" w14:paraId="4288DDD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DC3D6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2BB9E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33. Price-Detail-Dropdown</w:t>
                  </w:r>
                </w:p>
              </w:tc>
            </w:tr>
            <w:tr w:rsidR="00000000" w:rsidRPr="00752C09" w14:paraId="138CE50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7B4518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A8BDF9"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34. OMIO Receipt 21-12-24</w:t>
                  </w:r>
                </w:p>
              </w:tc>
            </w:tr>
            <w:tr w:rsidR="00000000" w:rsidRPr="00752C09" w14:paraId="024AFC2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3C1DA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4997A2"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35. Omio-Booked-Page</w:t>
                  </w:r>
                </w:p>
              </w:tc>
            </w:tr>
            <w:tr w:rsidR="00000000" w:rsidRPr="00752C09" w14:paraId="48F3664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B7C633"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3B5331"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36. Train-Webpages</w:t>
                  </w:r>
                </w:p>
              </w:tc>
            </w:tr>
            <w:tr w:rsidR="00000000" w:rsidRPr="00752C09" w14:paraId="779B1B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CA785B7"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C181BF" w14:textId="77777777" w:rsidR="00000000" w:rsidRPr="00752C09" w:rsidRDefault="00000000">
                  <w:pPr>
                    <w:spacing w:after="0"/>
                    <w:rPr>
                      <w:rFonts w:ascii="Times New Roman" w:eastAsia="Times New Roman" w:hAnsi="Times New Roman" w:cs="Times New Roman"/>
                      <w14:ligatures w14:val="none"/>
                    </w:rPr>
                  </w:pPr>
                  <w:r w:rsidRPr="00752C09">
                    <w:rPr>
                      <w:rFonts w:ascii="Times New Roman" w:eastAsia="Times New Roman" w:hAnsi="Times New Roman" w:cs="Times New Roman"/>
                      <w14:ligatures w14:val="none"/>
                    </w:rPr>
                    <w:t>37. Work-Logs</w:t>
                  </w:r>
                </w:p>
              </w:tc>
            </w:tr>
          </w:tbl>
          <w:p w14:paraId="1482C5C0" w14:textId="77777777" w:rsidR="00000000" w:rsidRPr="00752C09" w:rsidRDefault="00000000">
            <w:pPr>
              <w:spacing w:after="0"/>
              <w:rPr>
                <w:rFonts w:ascii="Times New Roman" w:hAnsi="Times New Roman" w:cs="Times New Roman"/>
              </w:rPr>
            </w:pPr>
          </w:p>
          <w:p w14:paraId="77E91CCE" w14:textId="77777777" w:rsidR="00000000" w:rsidRPr="00752C09" w:rsidRDefault="00000000">
            <w:pPr>
              <w:spacing w:after="0"/>
              <w:rPr>
                <w:rFonts w:ascii="Times New Roman" w:hAnsi="Times New Roman" w:cs="Times New Roman"/>
                <w:lang w:val="en-GB"/>
              </w:rPr>
            </w:pPr>
          </w:p>
        </w:tc>
      </w:tr>
    </w:tbl>
    <w:p w14:paraId="1FD6FB73"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65507557" w14:textId="77777777">
        <w:tc>
          <w:tcPr>
            <w:tcW w:w="10790" w:type="dxa"/>
            <w:tcBorders>
              <w:top w:val="single" w:sz="6" w:space="0" w:color="auto"/>
              <w:left w:val="single" w:sz="6" w:space="0" w:color="auto"/>
              <w:bottom w:val="single" w:sz="6" w:space="0" w:color="auto"/>
              <w:right w:val="single" w:sz="6" w:space="0" w:color="auto"/>
            </w:tcBorders>
            <w:hideMark/>
          </w:tcPr>
          <w:p w14:paraId="157930C3" w14:textId="77777777" w:rsidR="00000000" w:rsidRPr="00752C09" w:rsidRDefault="00000000">
            <w:pPr>
              <w:widowControl w:val="0"/>
              <w:spacing w:after="0"/>
              <w:rPr>
                <w:rFonts w:ascii="Times New Roman" w:eastAsia="Microsoft Sans Serif" w:hAnsi="Times New Roman" w:cs="Times New Roman"/>
                <w:b/>
                <w:bCs/>
                <w:color w:val="000000"/>
                <w:kern w:val="0"/>
                <w:u w:val="single"/>
                <w:lang w:val="en-GB" w:eastAsia="en-GB" w:bidi="en-GB"/>
                <w14:ligatures w14:val="none"/>
              </w:rPr>
            </w:pPr>
            <w:r w:rsidRPr="00752C09">
              <w:rPr>
                <w:rFonts w:ascii="Times New Roman" w:eastAsia="Microsoft Sans Serif" w:hAnsi="Times New Roman" w:cs="Times New Roman"/>
                <w:b/>
                <w:bCs/>
                <w:color w:val="000000"/>
                <w:kern w:val="0"/>
                <w:u w:val="single"/>
                <w:lang w:val="en-GB" w:eastAsia="en-GB" w:bidi="en-GB"/>
                <w14:ligatures w14:val="none"/>
              </w:rPr>
              <w:t>11. 11th Received</w:t>
            </w:r>
          </w:p>
        </w:tc>
      </w:tr>
      <w:tr w:rsidR="00000000" w:rsidRPr="00752C09" w14:paraId="060FE7C6" w14:textId="77777777">
        <w:tc>
          <w:tcPr>
            <w:tcW w:w="10790" w:type="dxa"/>
            <w:tcBorders>
              <w:top w:val="single" w:sz="6" w:space="0" w:color="auto"/>
              <w:left w:val="single" w:sz="6" w:space="0" w:color="auto"/>
              <w:bottom w:val="single" w:sz="6" w:space="0" w:color="auto"/>
              <w:right w:val="single" w:sz="6" w:space="0" w:color="auto"/>
            </w:tcBorders>
          </w:tcPr>
          <w:p w14:paraId="5AB275E7" w14:textId="77777777" w:rsidR="00000000" w:rsidRPr="00752C09" w:rsidRDefault="00000000">
            <w:pPr>
              <w:widowControl w:val="0"/>
              <w:spacing w:after="0"/>
              <w:rPr>
                <w:rFonts w:ascii="Times New Roman" w:eastAsia="Microsoft Sans Serif" w:hAnsi="Times New Roman" w:cs="Times New Roman"/>
                <w:color w:val="000000"/>
                <w:kern w:val="0"/>
                <w:lang w:val="en-GB" w:eastAsia="en-GB" w:bidi="en-GB"/>
                <w14:ligatures w14:val="none"/>
              </w:rPr>
            </w:pPr>
            <w:bookmarkStart w:id="28" w:name="_Hlk192836317"/>
            <w:r w:rsidRPr="00752C09">
              <w:rPr>
                <w:rFonts w:ascii="Times New Roman" w:eastAsia="Microsoft Sans Serif" w:hAnsi="Times New Roman" w:cs="Times New Roman"/>
                <w:color w:val="000000"/>
                <w:kern w:val="0"/>
                <w:lang w:val="en-GB" w:eastAsia="en-GB" w:bidi="en-GB"/>
                <w14:ligatures w14:val="none"/>
              </w:rPr>
              <w:t>Re: 20250224-730595</w:t>
            </w:r>
          </w:p>
          <w:p w14:paraId="0B61FCF5" w14:textId="77777777" w:rsidR="00000000" w:rsidRPr="00752C09" w:rsidRDefault="00000000">
            <w:pPr>
              <w:widowControl w:val="0"/>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From</w:t>
            </w:r>
            <w:r w:rsidRPr="00752C09">
              <w:rPr>
                <w:rFonts w:ascii="Times New Roman" w:eastAsia="Segoe UI" w:hAnsi="Times New Roman" w:cs="Times New Roman"/>
                <w:color w:val="000000"/>
                <w:kern w:val="0"/>
                <w:lang w:val="en-GB" w:eastAsia="en-GB" w:bidi="en-GB"/>
                <w14:ligatures w14:val="none"/>
              </w:rPr>
              <w:t>: Ahmed Jama (</w:t>
            </w:r>
            <w:hyperlink r:id="rId231" w:history="1">
              <w:r w:rsidRPr="00752C09">
                <w:rPr>
                  <w:rStyle w:val="Hyperlink"/>
                  <w:rFonts w:ascii="Times New Roman" w:eastAsia="Segoe UI" w:hAnsi="Times New Roman" w:cs="Times New Roman"/>
                  <w:kern w:val="0"/>
                  <w:lang w:val="en-GB" w:eastAsia="en-GB" w:bidi="en-GB"/>
                  <w14:ligatures w14:val="none"/>
                </w:rPr>
                <w:t>ahmed.jama@gtrailway.com</w:t>
              </w:r>
            </w:hyperlink>
            <w:r w:rsidRPr="00752C09">
              <w:rPr>
                <w:rFonts w:ascii="Times New Roman" w:eastAsia="Segoe UI" w:hAnsi="Times New Roman" w:cs="Times New Roman"/>
                <w:color w:val="000000"/>
                <w:kern w:val="0"/>
                <w:lang w:val="en-GB" w:eastAsia="en-GB" w:bidi="en-GB"/>
                <w14:ligatures w14:val="none"/>
              </w:rPr>
              <w:t>)</w:t>
            </w:r>
          </w:p>
          <w:p w14:paraId="4931F4E8" w14:textId="77777777" w:rsidR="00000000" w:rsidRPr="00752C09" w:rsidRDefault="00000000">
            <w:pPr>
              <w:widowControl w:val="0"/>
              <w:tabs>
                <w:tab w:val="left" w:pos="610"/>
              </w:tabs>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b/>
                <w:bCs/>
                <w:color w:val="000000"/>
                <w:kern w:val="0"/>
                <w:u w:val="single"/>
                <w:lang w:val="en-GB" w:eastAsia="en-GB" w:bidi="en-GB"/>
                <w14:ligatures w14:val="none"/>
              </w:rPr>
              <w:t>To</w:t>
            </w:r>
            <w:r w:rsidRPr="00752C09">
              <w:rPr>
                <w:rFonts w:ascii="Times New Roman" w:eastAsia="Segoe UI" w:hAnsi="Times New Roman" w:cs="Times New Roman"/>
                <w:color w:val="000000"/>
                <w:kern w:val="0"/>
                <w:lang w:val="en-GB" w:eastAsia="en-GB" w:bidi="en-GB"/>
                <w14:ligatures w14:val="none"/>
              </w:rPr>
              <w:t xml:space="preserve">: </w:t>
            </w:r>
            <w:hyperlink r:id="rId232" w:history="1">
              <w:r w:rsidRPr="00752C09">
                <w:rPr>
                  <w:rStyle w:val="Hyperlink"/>
                  <w:rFonts w:ascii="Times New Roman" w:eastAsia="Segoe UI" w:hAnsi="Times New Roman" w:cs="Times New Roman"/>
                  <w:kern w:val="0"/>
                  <w:lang w:val="en-GB" w:eastAsia="en-GB" w:bidi="en-GB"/>
                  <w14:ligatures w14:val="none"/>
                </w:rPr>
                <w:t>re_wired@ymail.com</w:t>
              </w:r>
            </w:hyperlink>
          </w:p>
          <w:p w14:paraId="1C8D4113" w14:textId="77777777" w:rsidR="00000000" w:rsidRPr="00752C09" w:rsidRDefault="00000000">
            <w:pPr>
              <w:widowControl w:val="0"/>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Date: Thursday 13 March 2025 at 09:21 GMT</w:t>
            </w:r>
          </w:p>
          <w:p w14:paraId="720632BE" w14:textId="77777777" w:rsidR="00000000" w:rsidRPr="00752C09" w:rsidRDefault="00000000">
            <w:pPr>
              <w:widowControl w:val="0"/>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Dear Simon</w:t>
            </w:r>
          </w:p>
          <w:p w14:paraId="72D58FBE"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Thank you for your email, I can see that you have included additional legal fees that you are requesting. I sent an email on 6 March explaining that we do not operate a train service on the route that you had advised we cancelled a train for and have not received any further responses from you.</w:t>
            </w:r>
          </w:p>
          <w:p w14:paraId="05F85B72"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Can you please confirm the response you would like me to provide? In your earlier email you stated that the cause of the delay was due to the </w:t>
            </w:r>
            <w:r w:rsidRPr="00752C09">
              <w:rPr>
                <w:rFonts w:ascii="Times New Roman" w:eastAsia="Segoe UI" w:hAnsi="Times New Roman" w:cs="Times New Roman"/>
                <w:b/>
                <w:bCs/>
                <w:color w:val="000000"/>
                <w:kern w:val="0"/>
                <w:u w:val="single"/>
                <w:lang w:val="en-GB" w:eastAsia="en-GB" w:bidi="en-GB"/>
                <w14:ligatures w14:val="none"/>
              </w:rPr>
              <w:t>"12:00 PM Southern Rail Train from Gatwick Airport to East Grinstead Not Runnin</w:t>
            </w:r>
            <w:r w:rsidRPr="00752C09">
              <w:rPr>
                <w:rFonts w:ascii="Times New Roman" w:eastAsia="Segoe UI" w:hAnsi="Times New Roman" w:cs="Times New Roman"/>
                <w:b/>
                <w:bCs/>
                <w:color w:val="000000"/>
                <w:kern w:val="0"/>
                <w:lang w:val="en-GB" w:eastAsia="en-GB" w:bidi="en-GB"/>
                <w14:ligatures w14:val="none"/>
              </w:rPr>
              <w:t xml:space="preserve">g." </w:t>
            </w:r>
            <w:r w:rsidRPr="00752C09">
              <w:rPr>
                <w:rFonts w:ascii="Times New Roman" w:eastAsia="Segoe UI" w:hAnsi="Times New Roman" w:cs="Times New Roman"/>
                <w:color w:val="000000"/>
                <w:kern w:val="0"/>
                <w:lang w:val="en-GB" w:eastAsia="en-GB" w:bidi="en-GB"/>
                <w14:ligatures w14:val="none"/>
              </w:rPr>
              <w:t xml:space="preserve">As explained, we don't operate a train service for this route, and this was an advertised bus replacement service. Therefore, could you please clarify where we failed to provide the service you had booked a ticket </w:t>
            </w:r>
            <w:proofErr w:type="gramStart"/>
            <w:r w:rsidRPr="00752C09">
              <w:rPr>
                <w:rFonts w:ascii="Times New Roman" w:eastAsia="Segoe UI" w:hAnsi="Times New Roman" w:cs="Times New Roman"/>
                <w:color w:val="000000"/>
                <w:kern w:val="0"/>
                <w:lang w:val="en-GB" w:eastAsia="en-GB" w:bidi="en-GB"/>
                <w14:ligatures w14:val="none"/>
              </w:rPr>
              <w:t>for</w:t>
            </w:r>
            <w:proofErr w:type="gramEnd"/>
            <w:r w:rsidRPr="00752C09">
              <w:rPr>
                <w:rFonts w:ascii="Times New Roman" w:eastAsia="Segoe UI" w:hAnsi="Times New Roman" w:cs="Times New Roman"/>
                <w:color w:val="000000"/>
                <w:kern w:val="0"/>
                <w:lang w:val="en-GB" w:eastAsia="en-GB" w:bidi="en-GB"/>
                <w14:ligatures w14:val="none"/>
              </w:rPr>
              <w:t xml:space="preserve"> and I will be able to address your concerns further.</w:t>
            </w:r>
          </w:p>
          <w:p w14:paraId="23D8DBCA" w14:textId="77777777" w:rsidR="00000000" w:rsidRPr="00752C09" w:rsidRDefault="00000000">
            <w:pPr>
              <w:widowControl w:val="0"/>
              <w:spacing w:after="0"/>
              <w:ind w:right="18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If you are unhappy with the responses provided you can raise a case with the Rail Ombudsman. I'll be happy to investigate any continued concerns or questions you have and provide a response.</w:t>
            </w:r>
          </w:p>
          <w:p w14:paraId="517490C6"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If you are not satisfied with the way we have answered your complaint you have the right to take your complaint to the Rail Ombudsman. The Rail Ombudsman service is independent and free. If you contact them, please make sure that you tell them that you have this email, known as a Deadlock, to show that you have completed the complaints process with us.</w:t>
            </w:r>
          </w:p>
          <w:p w14:paraId="7FE2E533"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The Ombudsman will investigate your complaint and make a decision based on the information given to them. If you agree with the Ombudsman's decision, we have to do what they say. This could be making an apology, explaining what went wrong, correcting the problem, or giving you a financial award.</w:t>
            </w:r>
          </w:p>
          <w:p w14:paraId="3E7FDD99" w14:textId="77777777" w:rsidR="00000000" w:rsidRPr="00752C09" w:rsidRDefault="00000000">
            <w:pPr>
              <w:widowControl w:val="0"/>
              <w:spacing w:after="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If your complaint is about the way our service has been designed, rail industry policy, or if your complaint relates to an event that took place before the Rail Ombudsman service was established, the Ombudsman will review it and then put it in the hands of Transport Focus or London </w:t>
            </w:r>
            <w:proofErr w:type="spellStart"/>
            <w:r w:rsidRPr="00752C09">
              <w:rPr>
                <w:rFonts w:ascii="Times New Roman" w:eastAsia="Segoe UI" w:hAnsi="Times New Roman" w:cs="Times New Roman"/>
                <w:color w:val="000000"/>
                <w:kern w:val="0"/>
                <w:lang w:val="en-GB" w:eastAsia="en-GB" w:bidi="en-GB"/>
                <w14:ligatures w14:val="none"/>
              </w:rPr>
              <w:t>TravelWatch</w:t>
            </w:r>
            <w:proofErr w:type="spellEnd"/>
            <w:r w:rsidRPr="00752C09">
              <w:rPr>
                <w:rFonts w:ascii="Times New Roman" w:eastAsia="Segoe UI" w:hAnsi="Times New Roman" w:cs="Times New Roman"/>
                <w:color w:val="000000"/>
                <w:kern w:val="0"/>
                <w:lang w:val="en-GB" w:eastAsia="en-GB" w:bidi="en-GB"/>
                <w14:ligatures w14:val="none"/>
              </w:rPr>
              <w:t xml:space="preserve"> who may progress it on your behalf. These organisations are passenger watchdogs that work with the rail industry, government and others.</w:t>
            </w:r>
          </w:p>
          <w:p w14:paraId="4A650B07" w14:textId="77777777" w:rsidR="00000000" w:rsidRPr="00752C09" w:rsidRDefault="00000000">
            <w:pPr>
              <w:widowControl w:val="0"/>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You can contact the Rail Ombudsman via the methods below:</w:t>
            </w:r>
          </w:p>
          <w:p w14:paraId="2164DA38" w14:textId="77777777" w:rsidR="00000000" w:rsidRPr="00752C09" w:rsidRDefault="00000000">
            <w:pPr>
              <w:widowControl w:val="0"/>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Website: </w:t>
            </w:r>
            <w:hyperlink r:id="rId233" w:history="1">
              <w:r w:rsidRPr="00752C09">
                <w:rPr>
                  <w:rStyle w:val="Hyperlink"/>
                  <w:rFonts w:ascii="Times New Roman" w:eastAsia="Segoe UI" w:hAnsi="Times New Roman" w:cs="Times New Roman"/>
                  <w:kern w:val="0"/>
                  <w:lang w:val="en-GB" w:eastAsia="en-GB" w:bidi="en-GB"/>
                  <w14:ligatures w14:val="none"/>
                </w:rPr>
                <w:t>www.railombudsman.org</w:t>
              </w:r>
            </w:hyperlink>
          </w:p>
          <w:p w14:paraId="3514658B" w14:textId="77777777" w:rsidR="00000000" w:rsidRPr="00752C09" w:rsidRDefault="00000000">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Telephone: 0330 094 0362</w:t>
            </w:r>
          </w:p>
          <w:p w14:paraId="6A885F1C" w14:textId="77777777" w:rsidR="00000000" w:rsidRPr="00752C09" w:rsidRDefault="00000000">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Textphone: 0330 094 0363</w:t>
            </w:r>
          </w:p>
          <w:p w14:paraId="0CB5984E" w14:textId="77777777" w:rsidR="00000000" w:rsidRPr="00752C09" w:rsidRDefault="00000000">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Email: </w:t>
            </w:r>
            <w:hyperlink r:id="rId234" w:history="1">
              <w:r w:rsidRPr="00752C09">
                <w:rPr>
                  <w:rStyle w:val="Hyperlink"/>
                  <w:rFonts w:ascii="Times New Roman" w:eastAsia="Segoe UI" w:hAnsi="Times New Roman" w:cs="Times New Roman"/>
                  <w:kern w:val="0"/>
                  <w:lang w:val="en-GB" w:eastAsia="en-GB" w:bidi="en-GB"/>
                  <w14:ligatures w14:val="none"/>
                </w:rPr>
                <w:t>info@railombudsman.org</w:t>
              </w:r>
            </w:hyperlink>
          </w:p>
          <w:p w14:paraId="2DA0A7BA" w14:textId="77777777" w:rsidR="00000000" w:rsidRPr="00752C09" w:rsidRDefault="00000000">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Twitter: @RailOmbudsman</w:t>
            </w:r>
          </w:p>
          <w:p w14:paraId="074F57AD" w14:textId="77777777" w:rsidR="00000000" w:rsidRPr="00752C09" w:rsidRDefault="00000000">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Post: FREEPOST - RAIL OMBUDSMAN</w:t>
            </w:r>
          </w:p>
          <w:p w14:paraId="09E337CE" w14:textId="77777777" w:rsidR="00000000" w:rsidRPr="00752C09" w:rsidRDefault="00000000">
            <w:pPr>
              <w:widowControl w:val="0"/>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Kind Regards,</w:t>
            </w:r>
          </w:p>
          <w:p w14:paraId="6CE096E6" w14:textId="77777777" w:rsidR="00000000" w:rsidRPr="00752C09" w:rsidRDefault="00000000">
            <w:pPr>
              <w:widowControl w:val="0"/>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Ahmed Jama</w:t>
            </w:r>
          </w:p>
          <w:p w14:paraId="7F09F72D" w14:textId="77777777" w:rsidR="00000000" w:rsidRPr="00752C09" w:rsidRDefault="00000000">
            <w:pPr>
              <w:widowControl w:val="0"/>
              <w:spacing w:after="0"/>
              <w:ind w:right="654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Customer Relations Advisor Govia Thameslink Railway (GTR)</w:t>
            </w:r>
          </w:p>
          <w:p w14:paraId="3C5C82D7" w14:textId="77777777" w:rsidR="00000000" w:rsidRPr="00752C09" w:rsidRDefault="00000000">
            <w:pPr>
              <w:widowControl w:val="0"/>
              <w:spacing w:after="0"/>
              <w:jc w:val="both"/>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Email:</w:t>
            </w:r>
            <w:hyperlink r:id="rId235" w:history="1">
              <w:r w:rsidRPr="00752C09">
                <w:rPr>
                  <w:rStyle w:val="Hyperlink"/>
                  <w:rFonts w:ascii="Times New Roman" w:eastAsia="Segoe UI" w:hAnsi="Times New Roman" w:cs="Times New Roman"/>
                  <w:kern w:val="0"/>
                  <w:lang w:val="en-GB" w:eastAsia="en-GB" w:bidi="en-GB"/>
                  <w14:ligatures w14:val="none"/>
                </w:rPr>
                <w:t>ahmed.jama@gtrailway.com</w:t>
              </w:r>
            </w:hyperlink>
          </w:p>
          <w:p w14:paraId="441457EF" w14:textId="77777777" w:rsidR="00000000" w:rsidRPr="00752C09" w:rsidRDefault="00000000">
            <w:pPr>
              <w:widowControl w:val="0"/>
              <w:spacing w:after="0"/>
              <w:ind w:right="528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Govia Thameslink Railway Limited Registered in England and Wales No. 07934306.</w:t>
            </w:r>
          </w:p>
          <w:p w14:paraId="5B7E3FE4" w14:textId="77777777" w:rsidR="00000000" w:rsidRPr="00752C09" w:rsidRDefault="00000000">
            <w:pPr>
              <w:widowControl w:val="0"/>
              <w:spacing w:after="0"/>
              <w:ind w:right="2380"/>
              <w:rPr>
                <w:rFonts w:ascii="Times New Roman" w:eastAsia="Segoe UI" w:hAnsi="Times New Roman" w:cs="Times New Roman"/>
                <w:color w:val="000000"/>
                <w:kern w:val="0"/>
                <w:lang w:val="en-GB" w:eastAsia="en-GB" w:bidi="en-GB"/>
                <w14:ligatures w14:val="none"/>
              </w:rPr>
            </w:pPr>
            <w:r w:rsidRPr="00752C09">
              <w:rPr>
                <w:rFonts w:ascii="Times New Roman" w:eastAsia="Segoe UI" w:hAnsi="Times New Roman"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752C09">
              <w:rPr>
                <w:rFonts w:ascii="Times New Roman" w:eastAsia="Segoe UI" w:hAnsi="Times New Roman" w:cs="Times New Roman"/>
                <w:color w:val="000000"/>
                <w:kern w:val="0"/>
                <w:u w:val="single"/>
                <w:lang w:val="en-GB" w:eastAsia="en-GB" w:bidi="en-GB"/>
                <w14:ligatures w14:val="none"/>
              </w:rPr>
              <w:t>here</w:t>
            </w:r>
          </w:p>
          <w:p w14:paraId="15660664" w14:textId="77777777" w:rsidR="00000000" w:rsidRPr="00752C09" w:rsidRDefault="00000000">
            <w:pPr>
              <w:spacing w:after="0"/>
              <w:rPr>
                <w:rFonts w:ascii="Times New Roman" w:hAnsi="Times New Roman" w:cs="Times New Roman"/>
              </w:rPr>
            </w:pPr>
          </w:p>
        </w:tc>
      </w:tr>
      <w:bookmarkEnd w:id="28"/>
    </w:tbl>
    <w:p w14:paraId="2B3B484F"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4E145746" w14:textId="77777777">
        <w:tc>
          <w:tcPr>
            <w:tcW w:w="10790" w:type="dxa"/>
            <w:tcBorders>
              <w:top w:val="single" w:sz="6" w:space="0" w:color="auto"/>
              <w:left w:val="single" w:sz="6" w:space="0" w:color="auto"/>
              <w:bottom w:val="single" w:sz="6" w:space="0" w:color="auto"/>
              <w:right w:val="single" w:sz="6" w:space="0" w:color="auto"/>
            </w:tcBorders>
          </w:tcPr>
          <w:p w14:paraId="1C51CD14" w14:textId="77777777" w:rsidR="00000000" w:rsidRPr="00752C09" w:rsidRDefault="00000000">
            <w:pPr>
              <w:spacing w:after="0"/>
              <w:rPr>
                <w:rFonts w:ascii="Times New Roman" w:eastAsia="Segoe UI" w:hAnsi="Times New Roman" w:cs="Times New Roman"/>
                <w:b/>
                <w:bCs/>
                <w:color w:val="1D2228"/>
                <w:u w:val="single"/>
              </w:rPr>
            </w:pPr>
            <w:r w:rsidRPr="00752C09">
              <w:rPr>
                <w:rFonts w:ascii="Times New Roman" w:eastAsia="Segoe UI" w:hAnsi="Times New Roman" w:cs="Times New Roman"/>
                <w:b/>
                <w:bCs/>
                <w:color w:val="1D2228"/>
                <w:u w:val="single"/>
              </w:rPr>
              <w:t>12. 12th-Sent</w:t>
            </w:r>
          </w:p>
          <w:p w14:paraId="09352B98" w14:textId="77777777" w:rsidR="00000000" w:rsidRPr="00752C09" w:rsidRDefault="00000000">
            <w:pPr>
              <w:spacing w:after="0"/>
              <w:rPr>
                <w:rFonts w:ascii="Times New Roman" w:eastAsia="Segoe UI" w:hAnsi="Times New Roman" w:cs="Times New Roman"/>
                <w:b/>
                <w:bCs/>
                <w:color w:val="1D2228"/>
                <w:u w:val="single"/>
              </w:rPr>
            </w:pPr>
            <w:r w:rsidRPr="00752C09">
              <w:rPr>
                <w:rFonts w:ascii="Times New Roman" w:eastAsia="Segoe UI" w:hAnsi="Times New Roman" w:cs="Times New Roman"/>
                <w:b/>
                <w:bCs/>
                <w:color w:val="1D2228"/>
                <w:u w:val="single"/>
              </w:rPr>
              <w:t>12. 12th-All-Emails</w:t>
            </w:r>
          </w:p>
          <w:p w14:paraId="57D629F4" w14:textId="77777777" w:rsidR="00000000" w:rsidRPr="00752C09" w:rsidRDefault="00000000">
            <w:pPr>
              <w:spacing w:after="0"/>
              <w:rPr>
                <w:rFonts w:ascii="Times New Roman" w:eastAsia="Segoe UI" w:hAnsi="Times New Roman" w:cs="Times New Roman"/>
                <w:color w:val="1D2228"/>
              </w:rPr>
            </w:pPr>
          </w:p>
        </w:tc>
      </w:tr>
      <w:tr w:rsidR="00000000" w:rsidRPr="00752C09" w14:paraId="700F27F6" w14:textId="77777777">
        <w:tc>
          <w:tcPr>
            <w:tcW w:w="10790" w:type="dxa"/>
            <w:tcBorders>
              <w:top w:val="single" w:sz="6" w:space="0" w:color="auto"/>
              <w:left w:val="single" w:sz="6" w:space="0" w:color="auto"/>
              <w:bottom w:val="single" w:sz="6" w:space="0" w:color="auto"/>
              <w:right w:val="single" w:sz="6" w:space="0" w:color="auto"/>
            </w:tcBorders>
          </w:tcPr>
          <w:p w14:paraId="7D64E5E7" w14:textId="77777777" w:rsidR="00000000" w:rsidRPr="00752C09" w:rsidRDefault="00000000">
            <w:pPr>
              <w:spacing w:after="0"/>
              <w:rPr>
                <w:rFonts w:ascii="Times New Roman" w:eastAsia="Calibri" w:hAnsi="Times New Roman" w:cs="Times New Roman"/>
                <w:color w:val="000000"/>
              </w:rPr>
            </w:pPr>
            <w:bookmarkStart w:id="29" w:name="_Hlk192836298"/>
            <w:r w:rsidRPr="00752C09">
              <w:rPr>
                <w:rFonts w:ascii="Times New Roman" w:eastAsia="Segoe UI" w:hAnsi="Times New Roman" w:cs="Times New Roman"/>
                <w:color w:val="1D2228"/>
              </w:rPr>
              <w:t>Re: 20250224-730595</w:t>
            </w:r>
          </w:p>
          <w:p w14:paraId="22D4C814" w14:textId="77777777" w:rsidR="00000000" w:rsidRPr="00752C09" w:rsidRDefault="00000000">
            <w:pPr>
              <w:spacing w:after="248"/>
              <w:ind w:right="-63"/>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0E8FB897" wp14:editId="3AA9376C">
                      <wp:extent cx="6391275" cy="9525"/>
                      <wp:effectExtent l="0" t="0" r="0" b="0"/>
                      <wp:docPr id="1167929957" name="Group 8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66598847" name="Shape 9210"/>
                              <wps:cNvSpPr>
                                <a:spLocks/>
                              </wps:cNvSpPr>
                              <wps:spPr bwMode="auto">
                                <a:xfrm>
                                  <a:off x="0" y="0"/>
                                  <a:ext cx="63912" cy="95"/>
                                </a:xfrm>
                                <a:custGeom>
                                  <a:avLst/>
                                  <a:gdLst>
                                    <a:gd name="T0" fmla="*/ 0 w 6391274"/>
                                    <a:gd name="T1" fmla="*/ 0 h 9525"/>
                                    <a:gd name="T2" fmla="*/ 639 w 6391274"/>
                                    <a:gd name="T3" fmla="*/ 0 h 9525"/>
                                    <a:gd name="T4" fmla="*/ 639 w 6391274"/>
                                    <a:gd name="T5" fmla="*/ 1 h 9525"/>
                                    <a:gd name="T6" fmla="*/ 0 w 6391274"/>
                                    <a:gd name="T7" fmla="*/ 1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34141A" id="Group 8570"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">
                      <v:shape id="Shape 9210"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" path="m,l6391274,r,9525l,9525,,e" fillcolor="#e0e4e9" stroked="f" strokeweight="0">
                        <v:stroke miterlimit="83231f" joinstyle="miter"/>
                        <v:path arrowok="t" o:connecttype="custom" o:connectlocs="0,0;6,0;6,0;0,0;0,0" o:connectangles="0,0,0,0,0" textboxrect="0,0,6391274,9525"/>
                      </v:shape>
                      <w10:anchorlock/>
                    </v:group>
                  </w:pict>
                </mc:Fallback>
              </mc:AlternateContent>
            </w:r>
          </w:p>
          <w:p w14:paraId="580C762A" w14:textId="77777777" w:rsidR="00000000" w:rsidRPr="00752C09" w:rsidRDefault="00000000">
            <w:pPr>
              <w:spacing w:after="126"/>
              <w:ind w:left="10" w:hanging="10"/>
              <w:rPr>
                <w:rFonts w:ascii="Times New Roman" w:eastAsia="Calibri" w:hAnsi="Times New Roman" w:cs="Times New Roman"/>
                <w:color w:val="000000"/>
              </w:rPr>
            </w:pPr>
            <w:r w:rsidRPr="00752C09">
              <w:rPr>
                <w:rFonts w:ascii="Times New Roman" w:eastAsia="Segoe UI" w:hAnsi="Times New Roman" w:cs="Times New Roman"/>
                <w:color w:val="5B636A"/>
              </w:rPr>
              <w:t xml:space="preserve">From: </w:t>
            </w:r>
            <w:r w:rsidRPr="00752C09">
              <w:rPr>
                <w:rFonts w:ascii="Times New Roman" w:eastAsia="Segoe UI" w:hAnsi="Times New Roman" w:cs="Times New Roman"/>
                <w:color w:val="1D2228"/>
              </w:rPr>
              <w:t>Rewired (re_wired@ymail.com)</w:t>
            </w:r>
          </w:p>
          <w:p w14:paraId="711E0D5C" w14:textId="77777777" w:rsidR="00000000" w:rsidRPr="00752C09" w:rsidRDefault="00000000">
            <w:pPr>
              <w:tabs>
                <w:tab w:val="center" w:pos="1821"/>
              </w:tabs>
              <w:spacing w:after="126"/>
              <w:rPr>
                <w:rFonts w:ascii="Times New Roman" w:eastAsia="Calibri" w:hAnsi="Times New Roman" w:cs="Times New Roman"/>
                <w:color w:val="000000"/>
              </w:rPr>
            </w:pPr>
            <w:r w:rsidRPr="00752C09">
              <w:rPr>
                <w:rFonts w:ascii="Times New Roman" w:eastAsia="Segoe UI" w:hAnsi="Times New Roman" w:cs="Times New Roman"/>
                <w:color w:val="5B636A"/>
              </w:rPr>
              <w:t>To:</w:t>
            </w:r>
            <w:r w:rsidRPr="00752C09">
              <w:rPr>
                <w:rFonts w:ascii="Times New Roman" w:eastAsia="Segoe UI" w:hAnsi="Times New Roman" w:cs="Times New Roman"/>
                <w:color w:val="5B636A"/>
              </w:rPr>
              <w:tab/>
            </w:r>
            <w:r w:rsidRPr="00752C09">
              <w:rPr>
                <w:rFonts w:ascii="Times New Roman" w:eastAsia="Segoe UI" w:hAnsi="Times New Roman" w:cs="Times New Roman"/>
                <w:color w:val="1D2228"/>
              </w:rPr>
              <w:t>ahmed.jama@gtrailway.com</w:t>
            </w:r>
          </w:p>
          <w:p w14:paraId="28F3760A" w14:textId="77777777" w:rsidR="00000000" w:rsidRPr="00752C09" w:rsidRDefault="00000000">
            <w:pPr>
              <w:tabs>
                <w:tab w:val="center" w:pos="2265"/>
              </w:tabs>
              <w:spacing w:after="0"/>
              <w:rPr>
                <w:rFonts w:ascii="Times New Roman" w:eastAsia="Calibri" w:hAnsi="Times New Roman" w:cs="Times New Roman"/>
                <w:color w:val="000000"/>
              </w:rPr>
            </w:pPr>
            <w:r w:rsidRPr="00752C09">
              <w:rPr>
                <w:rFonts w:ascii="Times New Roman" w:eastAsia="Segoe UI" w:hAnsi="Times New Roman" w:cs="Times New Roman"/>
                <w:color w:val="5B636A"/>
              </w:rPr>
              <w:t>Date:</w:t>
            </w:r>
            <w:r w:rsidRPr="00752C09">
              <w:rPr>
                <w:rFonts w:ascii="Times New Roman" w:eastAsia="Segoe UI" w:hAnsi="Times New Roman" w:cs="Times New Roman"/>
                <w:color w:val="5B636A"/>
              </w:rPr>
              <w:tab/>
            </w:r>
            <w:r w:rsidRPr="00752C09">
              <w:rPr>
                <w:rFonts w:ascii="Times New Roman" w:eastAsia="Segoe UI" w:hAnsi="Times New Roman" w:cs="Times New Roman"/>
                <w:color w:val="1D2228"/>
              </w:rPr>
              <w:t>Thursday 13 March 2025 at 16:25 GMT</w:t>
            </w:r>
          </w:p>
          <w:p w14:paraId="1F041B9A" w14:textId="77777777" w:rsidR="00000000" w:rsidRPr="00752C09" w:rsidRDefault="00000000">
            <w:pPr>
              <w:spacing w:after="408"/>
              <w:ind w:right="-63"/>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08BFF76A" wp14:editId="4783546E">
                      <wp:extent cx="6391275" cy="9525"/>
                      <wp:effectExtent l="0" t="0" r="0" b="0"/>
                      <wp:docPr id="153377670" name="Group 8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210575056" name="Shape 9212"/>
                              <wps:cNvSpPr>
                                <a:spLocks/>
                              </wps:cNvSpPr>
                              <wps:spPr bwMode="auto">
                                <a:xfrm>
                                  <a:off x="0" y="0"/>
                                  <a:ext cx="63912" cy="95"/>
                                </a:xfrm>
                                <a:custGeom>
                                  <a:avLst/>
                                  <a:gdLst>
                                    <a:gd name="T0" fmla="*/ 0 w 6391274"/>
                                    <a:gd name="T1" fmla="*/ 0 h 9525"/>
                                    <a:gd name="T2" fmla="*/ 639 w 6391274"/>
                                    <a:gd name="T3" fmla="*/ 0 h 9525"/>
                                    <a:gd name="T4" fmla="*/ 639 w 6391274"/>
                                    <a:gd name="T5" fmla="*/ 1 h 9525"/>
                                    <a:gd name="T6" fmla="*/ 0 w 6391274"/>
                                    <a:gd name="T7" fmla="*/ 1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95AE12" id="Group 8569"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">
                      <v:shape id="Shape 9212"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" path="m,l6391274,r,9525l,9525,,e" fillcolor="#e0e4e9" stroked="f" strokeweight="0">
                        <v:stroke miterlimit="83231f" joinstyle="miter"/>
                        <v:path arrowok="t" o:connecttype="custom" o:connectlocs="0,0;6,0;6,0;0,0;0,0" o:connectangles="0,0,0,0,0" textboxrect="0,0,6391274,9525"/>
                      </v:shape>
                      <w10:anchorlock/>
                    </v:group>
                  </w:pict>
                </mc:Fallback>
              </mc:AlternateContent>
            </w:r>
          </w:p>
          <w:p w14:paraId="7BA39EBC"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Subject</w:t>
            </w:r>
            <w:r w:rsidRPr="00752C09">
              <w:rPr>
                <w:rFonts w:ascii="Times New Roman" w:eastAsia="Times New Roman" w:hAnsi="Times New Roman" w:cs="Times New Roman"/>
                <w:kern w:val="0"/>
                <w14:ligatures w14:val="none"/>
              </w:rPr>
              <w:t>: Follow-Up on Compensation Claim for Journey on 12 January 2025</w:t>
            </w:r>
          </w:p>
          <w:p w14:paraId="4F0D908D" w14:textId="77777777" w:rsidR="00000000" w:rsidRPr="00752C09" w:rsidRDefault="00000000">
            <w:pPr>
              <w:spacing w:after="0"/>
              <w:rPr>
                <w:rFonts w:ascii="Times New Roman" w:eastAsia="Times New Roman" w:hAnsi="Times New Roman" w:cs="Times New Roman"/>
                <w:kern w:val="0"/>
                <w14:ligatures w14:val="none"/>
              </w:rPr>
            </w:pPr>
          </w:p>
          <w:p w14:paraId="566F4D9C" w14:textId="77777777" w:rsidR="00000000" w:rsidRPr="00752C09" w:rsidRDefault="00000000">
            <w:pPr>
              <w:spacing w:after="0"/>
              <w:rPr>
                <w:rFonts w:ascii="Times New Roman" w:eastAsia="Times New Roman" w:hAnsi="Times New Roman" w:cs="Times New Roman"/>
                <w:b/>
                <w:bCs/>
                <w:kern w:val="0"/>
                <w14:ligatures w14:val="none"/>
              </w:rPr>
            </w:pPr>
            <w:r w:rsidRPr="00752C09">
              <w:rPr>
                <w:rFonts w:ascii="Times New Roman" w:eastAsia="Times New Roman" w:hAnsi="Times New Roman" w:cs="Times New Roman"/>
                <w:b/>
                <w:bCs/>
                <w:kern w:val="0"/>
                <w14:ligatures w14:val="none"/>
              </w:rPr>
              <w:t>Dear Ahmed Jama,</w:t>
            </w:r>
          </w:p>
          <w:p w14:paraId="07013217" w14:textId="77777777" w:rsidR="00000000" w:rsidRPr="00752C09" w:rsidRDefault="00000000">
            <w:pPr>
              <w:spacing w:after="0"/>
              <w:rPr>
                <w:rFonts w:ascii="Times New Roman" w:eastAsia="Times New Roman" w:hAnsi="Times New Roman" w:cs="Times New Roman"/>
                <w:kern w:val="0"/>
                <w14:ligatures w14:val="none"/>
              </w:rPr>
            </w:pPr>
          </w:p>
          <w:p w14:paraId="53EB5CB8"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Thank you for your detailed response. I would like to address several key points regarding my compensation claim and clarify the exceptional circumstances that have impacted this claim.</w:t>
            </w:r>
          </w:p>
          <w:p w14:paraId="0750D9CF" w14:textId="77777777" w:rsidR="00000000" w:rsidRPr="00752C09" w:rsidRDefault="00000000">
            <w:pPr>
              <w:spacing w:after="0"/>
              <w:rPr>
                <w:rFonts w:ascii="Times New Roman" w:eastAsia="Times New Roman" w:hAnsi="Times New Roman" w:cs="Times New Roman"/>
                <w:kern w:val="0"/>
                <w14:ligatures w14:val="none"/>
              </w:rPr>
            </w:pPr>
          </w:p>
          <w:p w14:paraId="43C0A14E"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No Warnings or Updates on the Website</w:t>
            </w:r>
          </w:p>
          <w:p w14:paraId="4FF915A3" w14:textId="77777777" w:rsidR="00000000" w:rsidRPr="00752C09" w:rsidRDefault="00000000">
            <w:pPr>
              <w:numPr>
                <w:ilvl w:val="0"/>
                <w:numId w:val="15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Lack of Information</w:t>
            </w:r>
            <w:r w:rsidRPr="00752C09">
              <w:rPr>
                <w:rFonts w:ascii="Times New Roman" w:eastAsia="Times New Roman" w:hAnsi="Times New Roman" w:cs="Times New Roman"/>
                <w:kern w:val="0"/>
                <w14:ligatures w14:val="none"/>
              </w:rPr>
              <w:t>:</w:t>
            </w:r>
          </w:p>
          <w:p w14:paraId="21BFE210" w14:textId="77777777" w:rsidR="00000000" w:rsidRPr="00752C09" w:rsidRDefault="00000000">
            <w:pPr>
              <w:numPr>
                <w:ilvl w:val="1"/>
                <w:numId w:val="151"/>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website did not provide any warnings about the replacement services, delayed services, or engineering work. At no point was the word </w:t>
            </w:r>
            <w:r w:rsidRPr="00752C09">
              <w:rPr>
                <w:rFonts w:ascii="Times New Roman" w:eastAsia="Times New Roman" w:hAnsi="Times New Roman" w:cs="Times New Roman"/>
                <w:b/>
                <w:bCs/>
                <w:kern w:val="0"/>
                <w:u w:val="single"/>
                <w14:ligatures w14:val="none"/>
              </w:rPr>
              <w:t>"Coach,"</w:t>
            </w:r>
            <w:r w:rsidRPr="00752C09">
              <w:rPr>
                <w:rFonts w:ascii="Times New Roman" w:eastAsia="Times New Roman" w:hAnsi="Times New Roman" w:cs="Times New Roman"/>
                <w:kern w:val="0"/>
                <w14:ligatures w14:val="none"/>
              </w:rPr>
              <w:t xml:space="preserve"> </w:t>
            </w:r>
            <w:r w:rsidRPr="00752C09">
              <w:rPr>
                <w:rFonts w:ascii="Times New Roman" w:eastAsia="Times New Roman" w:hAnsi="Times New Roman" w:cs="Times New Roman"/>
                <w:b/>
                <w:bCs/>
                <w:kern w:val="0"/>
                <w:u w:val="single"/>
                <w14:ligatures w14:val="none"/>
              </w:rPr>
              <w:t>"Replacement Services,"</w:t>
            </w:r>
            <w:r w:rsidRPr="00752C09">
              <w:rPr>
                <w:rFonts w:ascii="Times New Roman" w:eastAsia="Times New Roman" w:hAnsi="Times New Roman" w:cs="Times New Roman"/>
                <w:kern w:val="0"/>
                <w14:ligatures w14:val="none"/>
              </w:rPr>
              <w:t xml:space="preserve"> or </w:t>
            </w:r>
            <w:r w:rsidRPr="00752C09">
              <w:rPr>
                <w:rFonts w:ascii="Times New Roman" w:eastAsia="Times New Roman" w:hAnsi="Times New Roman" w:cs="Times New Roman"/>
                <w:b/>
                <w:bCs/>
                <w:kern w:val="0"/>
                <w:u w:val="single"/>
                <w14:ligatures w14:val="none"/>
              </w:rPr>
              <w:t>"Delayed Services"</w:t>
            </w:r>
            <w:r w:rsidRPr="00752C09">
              <w:rPr>
                <w:rFonts w:ascii="Times New Roman" w:eastAsia="Times New Roman" w:hAnsi="Times New Roman" w:cs="Times New Roman"/>
                <w:b/>
                <w:bCs/>
                <w:kern w:val="0"/>
                <w14:ligatures w14:val="none"/>
              </w:rPr>
              <w:t xml:space="preserve"> </w:t>
            </w:r>
            <w:r w:rsidRPr="00752C09">
              <w:rPr>
                <w:rFonts w:ascii="Times New Roman" w:eastAsia="Times New Roman" w:hAnsi="Times New Roman" w:cs="Times New Roman"/>
                <w:kern w:val="0"/>
                <w14:ligatures w14:val="none"/>
              </w:rPr>
              <w:t xml:space="preserve">mentioned when I booked my tickets. The tickets were purchased on </w:t>
            </w:r>
            <w:r w:rsidRPr="00752C09">
              <w:rPr>
                <w:rFonts w:ascii="Times New Roman" w:eastAsia="Times New Roman" w:hAnsi="Times New Roman" w:cs="Times New Roman"/>
                <w:b/>
                <w:bCs/>
                <w:kern w:val="0"/>
                <w14:ligatures w14:val="none"/>
              </w:rPr>
              <w:t>21st December 2024</w:t>
            </w:r>
            <w:r w:rsidRPr="00752C09">
              <w:rPr>
                <w:rFonts w:ascii="Times New Roman" w:eastAsia="Times New Roman" w:hAnsi="Times New Roman" w:cs="Times New Roman"/>
                <w:kern w:val="0"/>
                <w14:ligatures w14:val="none"/>
              </w:rPr>
              <w:t>, just before Christmas. Despite this, the site was not updated, and no emails were sent to warn me about the delays or changes.</w:t>
            </w:r>
          </w:p>
          <w:p w14:paraId="59503D1A" w14:textId="77777777" w:rsidR="00000000" w:rsidRPr="00752C09" w:rsidRDefault="00000000">
            <w:pPr>
              <w:numPr>
                <w:ilvl w:val="1"/>
                <w:numId w:val="151"/>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We booked our cab based on the provided itinerary, which does not account for the actual delays and replacement services.</w:t>
            </w:r>
          </w:p>
          <w:p w14:paraId="7644FE9C" w14:textId="77777777" w:rsidR="00000000" w:rsidRPr="00752C09" w:rsidRDefault="00000000">
            <w:pPr>
              <w:spacing w:after="0"/>
              <w:ind w:left="1440"/>
              <w:rPr>
                <w:rFonts w:ascii="Times New Roman" w:eastAsia="Times New Roman" w:hAnsi="Times New Roman" w:cs="Times New Roman"/>
                <w:kern w:val="0"/>
                <w14:ligatures w14:val="none"/>
              </w:rPr>
            </w:pPr>
          </w:p>
          <w:p w14:paraId="4FE8A3A7"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Exceptional Circumstances</w:t>
            </w:r>
          </w:p>
          <w:p w14:paraId="2ADB169C" w14:textId="77777777" w:rsidR="00000000" w:rsidRPr="00752C09" w:rsidRDefault="00000000">
            <w:pPr>
              <w:pStyle w:val="ListParagraph"/>
              <w:numPr>
                <w:ilvl w:val="0"/>
                <w:numId w:val="15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Family Medical Emergency</w:t>
            </w:r>
            <w:r w:rsidRPr="00752C09">
              <w:rPr>
                <w:rFonts w:ascii="Times New Roman" w:eastAsia="Times New Roman" w:hAnsi="Times New Roman" w:cs="Times New Roman"/>
                <w:kern w:val="0"/>
                <w14:ligatures w14:val="none"/>
              </w:rPr>
              <w:t>:</w:t>
            </w:r>
          </w:p>
          <w:p w14:paraId="31FF2974" w14:textId="77777777" w:rsidR="00000000" w:rsidRPr="00752C09" w:rsidRDefault="00000000">
            <w:pPr>
              <w:numPr>
                <w:ilvl w:val="1"/>
                <w:numId w:val="152"/>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 was in the hospital with my mother on Christmas Day due to her severe kidney failure. This critical situation required my presence at the hospital, which significantly delayed my ability to focus on submitting the compensation claim.</w:t>
            </w:r>
          </w:p>
          <w:p w14:paraId="24E60542" w14:textId="77777777" w:rsidR="00000000" w:rsidRPr="00752C09" w:rsidRDefault="00000000">
            <w:pPr>
              <w:numPr>
                <w:ilvl w:val="1"/>
                <w:numId w:val="152"/>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ongoing hospital visits and care for my mother continued through the New Year, further impacting my ability to manage this claim promptly.</w:t>
            </w:r>
          </w:p>
          <w:p w14:paraId="27647EB5" w14:textId="77777777" w:rsidR="00000000" w:rsidRPr="00752C09" w:rsidRDefault="00000000">
            <w:pPr>
              <w:spacing w:after="0"/>
              <w:ind w:left="1440"/>
              <w:rPr>
                <w:rFonts w:ascii="Times New Roman" w:eastAsia="Times New Roman" w:hAnsi="Times New Roman" w:cs="Times New Roman"/>
                <w:kern w:val="0"/>
                <w14:ligatures w14:val="none"/>
              </w:rPr>
            </w:pPr>
          </w:p>
          <w:p w14:paraId="555DB567"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Discrepancies in Service and Itinerary</w:t>
            </w:r>
          </w:p>
          <w:p w14:paraId="07050D7C" w14:textId="77777777" w:rsidR="00000000" w:rsidRPr="00752C09" w:rsidRDefault="00000000">
            <w:pPr>
              <w:pStyle w:val="ListParagraph"/>
              <w:numPr>
                <w:ilvl w:val="0"/>
                <w:numId w:val="15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Incorrect Ticket Details</w:t>
            </w:r>
            <w:r w:rsidRPr="00752C09">
              <w:rPr>
                <w:rFonts w:ascii="Times New Roman" w:eastAsia="Times New Roman" w:hAnsi="Times New Roman" w:cs="Times New Roman"/>
                <w:kern w:val="0"/>
                <w14:ligatures w14:val="none"/>
              </w:rPr>
              <w:t>:</w:t>
            </w:r>
          </w:p>
          <w:p w14:paraId="67E2F216" w14:textId="77777777" w:rsidR="00000000" w:rsidRPr="00752C09" w:rsidRDefault="00000000">
            <w:pPr>
              <w:numPr>
                <w:ilvl w:val="1"/>
                <w:numId w:val="153"/>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train ticket, not coach tickets sold to me, stated a departure time of </w:t>
            </w:r>
            <w:r w:rsidRPr="00752C09">
              <w:rPr>
                <w:rFonts w:ascii="Times New Roman" w:eastAsia="Times New Roman" w:hAnsi="Times New Roman" w:cs="Times New Roman"/>
                <w:b/>
                <w:bCs/>
                <w:kern w:val="0"/>
                <w14:ligatures w14:val="none"/>
              </w:rPr>
              <w:t>12:00 PM</w:t>
            </w:r>
            <w:r w:rsidRPr="00752C09">
              <w:rPr>
                <w:rFonts w:ascii="Times New Roman" w:eastAsia="Times New Roman" w:hAnsi="Times New Roman" w:cs="Times New Roman"/>
                <w:kern w:val="0"/>
                <w14:ligatures w14:val="none"/>
              </w:rPr>
              <w:t xml:space="preserve"> from Gatwick Airport train station.</w:t>
            </w:r>
          </w:p>
          <w:p w14:paraId="086E1DFF" w14:textId="77777777" w:rsidR="00000000" w:rsidRPr="00752C09" w:rsidRDefault="00000000">
            <w:pPr>
              <w:numPr>
                <w:ilvl w:val="1"/>
                <w:numId w:val="153"/>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train ticket sold to me also stated a departure time of </w:t>
            </w:r>
            <w:r w:rsidRPr="00752C09">
              <w:rPr>
                <w:rFonts w:ascii="Times New Roman" w:eastAsia="Times New Roman" w:hAnsi="Times New Roman" w:cs="Times New Roman"/>
                <w:b/>
                <w:bCs/>
                <w:kern w:val="0"/>
                <w14:ligatures w14:val="none"/>
              </w:rPr>
              <w:t>12:32 PM</w:t>
            </w:r>
            <w:r w:rsidRPr="00752C09">
              <w:rPr>
                <w:rFonts w:ascii="Times New Roman" w:eastAsia="Times New Roman" w:hAnsi="Times New Roman" w:cs="Times New Roman"/>
                <w:kern w:val="0"/>
                <w14:ligatures w14:val="none"/>
              </w:rPr>
              <w:t xml:space="preserve"> from </w:t>
            </w:r>
            <w:bookmarkStart w:id="30" w:name="_Hlk192773612"/>
            <w:r w:rsidRPr="00752C09">
              <w:rPr>
                <w:rFonts w:ascii="Times New Roman" w:eastAsia="Times New Roman" w:hAnsi="Times New Roman" w:cs="Times New Roman"/>
                <w:kern w:val="0"/>
                <w14:ligatures w14:val="none"/>
              </w:rPr>
              <w:t>East Grinstead Train Station.</w:t>
            </w:r>
            <w:bookmarkEnd w:id="30"/>
          </w:p>
          <w:p w14:paraId="0381779D" w14:textId="77777777" w:rsidR="00000000" w:rsidRPr="00752C09" w:rsidRDefault="00000000">
            <w:pPr>
              <w:numPr>
                <w:ilvl w:val="1"/>
                <w:numId w:val="153"/>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Despite arriving at Gatwick Airport on time, a coach service that was never mentioned about was provided.</w:t>
            </w:r>
          </w:p>
          <w:p w14:paraId="18D66973" w14:textId="77777777" w:rsidR="00000000" w:rsidRPr="00752C09" w:rsidRDefault="00000000">
            <w:pPr>
              <w:pStyle w:val="ListParagraph"/>
              <w:numPr>
                <w:ilvl w:val="1"/>
                <w:numId w:val="153"/>
              </w:numPr>
              <w:spacing w:after="0"/>
              <w:rPr>
                <w:rFonts w:ascii="Times New Roman" w:eastAsia="Times New Roman" w:hAnsi="Times New Roman" w:cs="Times New Roman"/>
                <w:b/>
                <w:bCs/>
                <w:kern w:val="0"/>
                <w14:ligatures w14:val="none"/>
              </w:rPr>
            </w:pPr>
            <w:r w:rsidRPr="00752C09">
              <w:rPr>
                <w:rFonts w:ascii="Times New Roman" w:eastAsia="Times New Roman" w:hAnsi="Times New Roman" w:cs="Times New Roman"/>
                <w:kern w:val="0"/>
                <w14:ligatures w14:val="none"/>
              </w:rPr>
              <w:t xml:space="preserve">The coach service provided arrived later than </w:t>
            </w:r>
            <w:r w:rsidRPr="00752C09">
              <w:rPr>
                <w:rFonts w:ascii="Times New Roman" w:eastAsia="Times New Roman" w:hAnsi="Times New Roman" w:cs="Times New Roman"/>
                <w:b/>
                <w:bCs/>
                <w:kern w:val="0"/>
                <w14:ligatures w14:val="none"/>
              </w:rPr>
              <w:t>12:32 PM</w:t>
            </w:r>
            <w:r w:rsidRPr="00752C09">
              <w:rPr>
                <w:rFonts w:ascii="Times New Roman" w:hAnsi="Times New Roman" w:cs="Times New Roman"/>
              </w:rPr>
              <w:t xml:space="preserve"> at East Grinstead Train Station as stated in the sold tickets, to us.</w:t>
            </w:r>
          </w:p>
          <w:p w14:paraId="74982915" w14:textId="77777777" w:rsidR="00000000" w:rsidRPr="00752C09" w:rsidRDefault="00000000">
            <w:pPr>
              <w:pStyle w:val="ListParagraph"/>
              <w:numPr>
                <w:ilvl w:val="1"/>
                <w:numId w:val="153"/>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Another issue is the first replacement train from East Grinstead Train Station that day was at </w:t>
            </w:r>
            <w:r w:rsidRPr="00752C09">
              <w:rPr>
                <w:rFonts w:ascii="Times New Roman" w:eastAsia="Times New Roman" w:hAnsi="Times New Roman" w:cs="Times New Roman"/>
                <w:b/>
                <w:bCs/>
                <w:kern w:val="0"/>
                <w14:ligatures w14:val="none"/>
              </w:rPr>
              <w:t>12:12 PM</w:t>
            </w:r>
            <w:r w:rsidRPr="00752C09">
              <w:rPr>
                <w:rFonts w:ascii="Times New Roman" w:eastAsia="Times New Roman" w:hAnsi="Times New Roman" w:cs="Times New Roman"/>
                <w:kern w:val="0"/>
                <w14:ligatures w14:val="none"/>
              </w:rPr>
              <w:t xml:space="preserve"> (1L35 service), and with us being at Gatwick Airport at 12:00pm we could never have got on this train</w:t>
            </w:r>
          </w:p>
          <w:p w14:paraId="0C6CEF56" w14:textId="77777777" w:rsidR="00000000" w:rsidRPr="00752C09" w:rsidRDefault="00000000">
            <w:pPr>
              <w:numPr>
                <w:ilvl w:val="1"/>
                <w:numId w:val="153"/>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This means we could have only got on the second train from East Grinstead that day at the time of </w:t>
            </w:r>
            <w:r w:rsidRPr="00752C09">
              <w:rPr>
                <w:rFonts w:ascii="Times New Roman" w:eastAsia="Times New Roman" w:hAnsi="Times New Roman" w:cs="Times New Roman"/>
                <w:b/>
                <w:bCs/>
                <w:kern w:val="0"/>
                <w14:ligatures w14:val="none"/>
              </w:rPr>
              <w:t>1:12 PM.</w:t>
            </w:r>
          </w:p>
          <w:p w14:paraId="4A266E83" w14:textId="77777777" w:rsidR="00000000" w:rsidRPr="00752C09" w:rsidRDefault="00000000">
            <w:pPr>
              <w:numPr>
                <w:ilvl w:val="1"/>
                <w:numId w:val="153"/>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ticket's itinerary stating for us to be at Gatwick Airport for </w:t>
            </w:r>
            <w:r w:rsidRPr="00752C09">
              <w:rPr>
                <w:rFonts w:ascii="Times New Roman" w:eastAsia="Times New Roman" w:hAnsi="Times New Roman" w:cs="Times New Roman"/>
                <w:b/>
                <w:bCs/>
                <w:kern w:val="0"/>
                <w14:ligatures w14:val="none"/>
              </w:rPr>
              <w:t>12:00 PM</w:t>
            </w:r>
            <w:r w:rsidRPr="00752C09">
              <w:rPr>
                <w:rFonts w:ascii="Times New Roman" w:eastAsia="Times New Roman" w:hAnsi="Times New Roman" w:cs="Times New Roman"/>
                <w:kern w:val="0"/>
                <w14:ligatures w14:val="none"/>
              </w:rPr>
              <w:t xml:space="preserve"> and East Grinstead for </w:t>
            </w:r>
            <w:r w:rsidRPr="00752C09">
              <w:rPr>
                <w:rFonts w:ascii="Times New Roman" w:eastAsia="Times New Roman" w:hAnsi="Times New Roman" w:cs="Times New Roman"/>
                <w:b/>
                <w:bCs/>
                <w:kern w:val="0"/>
                <w14:ligatures w14:val="none"/>
              </w:rPr>
              <w:t>12:32 PM.</w:t>
            </w:r>
          </w:p>
          <w:p w14:paraId="3F6A813D" w14:textId="77777777" w:rsidR="00000000" w:rsidRPr="00752C09" w:rsidRDefault="00000000">
            <w:pPr>
              <w:spacing w:after="0"/>
              <w:rPr>
                <w:rFonts w:ascii="Times New Roman" w:eastAsia="Times New Roman" w:hAnsi="Times New Roman" w:cs="Times New Roman"/>
                <w:kern w:val="0"/>
                <w14:ligatures w14:val="none"/>
              </w:rPr>
            </w:pPr>
          </w:p>
          <w:p w14:paraId="73ECDF58"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Impact on Planning</w:t>
            </w:r>
          </w:p>
          <w:p w14:paraId="6141192B" w14:textId="77777777" w:rsidR="00000000" w:rsidRPr="00752C09" w:rsidRDefault="00000000">
            <w:pPr>
              <w:pStyle w:val="ListParagraph"/>
              <w:numPr>
                <w:ilvl w:val="0"/>
                <w:numId w:val="15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Return Journey Timing</w:t>
            </w:r>
            <w:r w:rsidRPr="00752C09">
              <w:rPr>
                <w:rFonts w:ascii="Times New Roman" w:eastAsia="Times New Roman" w:hAnsi="Times New Roman" w:cs="Times New Roman"/>
                <w:kern w:val="0"/>
                <w14:ligatures w14:val="none"/>
              </w:rPr>
              <w:t>:</w:t>
            </w:r>
          </w:p>
          <w:p w14:paraId="196F7D89" w14:textId="77777777" w:rsidR="00000000" w:rsidRPr="00752C09" w:rsidRDefault="00000000">
            <w:pPr>
              <w:pStyle w:val="ListParagraph"/>
              <w:numPr>
                <w:ilvl w:val="1"/>
                <w:numId w:val="15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replacement coach service was never explained.</w:t>
            </w:r>
          </w:p>
          <w:p w14:paraId="652FAE5C" w14:textId="77777777" w:rsidR="00000000" w:rsidRPr="00752C09" w:rsidRDefault="00000000">
            <w:pPr>
              <w:numPr>
                <w:ilvl w:val="1"/>
                <w:numId w:val="154"/>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planned train from East Grinstead to London Bridge at </w:t>
            </w:r>
            <w:r w:rsidRPr="00752C09">
              <w:rPr>
                <w:rFonts w:ascii="Times New Roman" w:eastAsia="Times New Roman" w:hAnsi="Times New Roman" w:cs="Times New Roman"/>
                <w:b/>
                <w:bCs/>
                <w:kern w:val="0"/>
                <w14:ligatures w14:val="none"/>
              </w:rPr>
              <w:t>12:32 PM</w:t>
            </w:r>
            <w:r w:rsidRPr="00752C09">
              <w:rPr>
                <w:rFonts w:ascii="Times New Roman" w:eastAsia="Times New Roman" w:hAnsi="Times New Roman" w:cs="Times New Roman"/>
                <w:kern w:val="0"/>
                <w14:ligatures w14:val="none"/>
              </w:rPr>
              <w:t xml:space="preserve"> was none existent and therefore made us late.</w:t>
            </w:r>
          </w:p>
          <w:p w14:paraId="7140E519" w14:textId="77777777" w:rsidR="00000000" w:rsidRPr="00752C09" w:rsidRDefault="00000000">
            <w:pPr>
              <w:numPr>
                <w:ilvl w:val="1"/>
                <w:numId w:val="154"/>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The next train from East Grinstead to London Bridge was at </w:t>
            </w:r>
            <w:r w:rsidRPr="00752C09">
              <w:rPr>
                <w:rFonts w:ascii="Times New Roman" w:eastAsia="Times New Roman" w:hAnsi="Times New Roman" w:cs="Times New Roman"/>
                <w:b/>
                <w:bCs/>
                <w:kern w:val="0"/>
                <w14:ligatures w14:val="none"/>
              </w:rPr>
              <w:t>1:12 PM</w:t>
            </w:r>
            <w:r w:rsidRPr="00752C09">
              <w:rPr>
                <w:rFonts w:ascii="Times New Roman" w:eastAsia="Times New Roman" w:hAnsi="Times New Roman" w:cs="Times New Roman"/>
                <w:kern w:val="0"/>
                <w14:ligatures w14:val="none"/>
              </w:rPr>
              <w:t>, which is the train the coach managed to arrive for.</w:t>
            </w:r>
          </w:p>
          <w:p w14:paraId="61A1DC94" w14:textId="77777777" w:rsidR="00000000" w:rsidRPr="00752C09" w:rsidRDefault="00000000">
            <w:pPr>
              <w:spacing w:after="0"/>
              <w:ind w:left="1440"/>
              <w:rPr>
                <w:rFonts w:ascii="Times New Roman" w:eastAsia="Times New Roman" w:hAnsi="Times New Roman" w:cs="Times New Roman"/>
                <w:kern w:val="0"/>
                <w14:ligatures w14:val="none"/>
              </w:rPr>
            </w:pPr>
          </w:p>
          <w:p w14:paraId="1997F435"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Accountability and Fairness</w:t>
            </w:r>
          </w:p>
          <w:p w14:paraId="758051F1" w14:textId="77777777" w:rsidR="00000000" w:rsidRPr="00752C09" w:rsidRDefault="00000000">
            <w:pPr>
              <w:pStyle w:val="ListParagraph"/>
              <w:numPr>
                <w:ilvl w:val="0"/>
                <w:numId w:val="15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Company Responsibility</w:t>
            </w:r>
            <w:r w:rsidRPr="00752C09">
              <w:rPr>
                <w:rFonts w:ascii="Times New Roman" w:eastAsia="Times New Roman" w:hAnsi="Times New Roman" w:cs="Times New Roman"/>
                <w:kern w:val="0"/>
                <w14:ligatures w14:val="none"/>
              </w:rPr>
              <w:t>:</w:t>
            </w:r>
          </w:p>
          <w:p w14:paraId="56D48FB3" w14:textId="77777777" w:rsidR="00000000" w:rsidRPr="00752C09" w:rsidRDefault="00000000">
            <w:pPr>
              <w:numPr>
                <w:ilvl w:val="1"/>
                <w:numId w:val="155"/>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Govia Thameslink Railway Limited (GTR)</w:t>
            </w:r>
            <w:r w:rsidRPr="00752C09">
              <w:rPr>
                <w:rFonts w:ascii="Times New Roman" w:eastAsia="Times New Roman" w:hAnsi="Times New Roman" w:cs="Times New Roman"/>
                <w:kern w:val="0"/>
                <w14:ligatures w14:val="none"/>
              </w:rPr>
              <w:t xml:space="preserve"> operates train services under the brands Thameslink, Southern, Great Northern, and Gatwick Express. Therefore, GTR is responsible for addressing the service disruptions and the lack of adequate warnings.</w:t>
            </w:r>
          </w:p>
          <w:p w14:paraId="33999753" w14:textId="77777777" w:rsidR="00000000" w:rsidRPr="00752C09" w:rsidRDefault="00000000">
            <w:pPr>
              <w:numPr>
                <w:ilvl w:val="1"/>
                <w:numId w:val="155"/>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It is not fair or reasonable to deny compensation based on these circumstances, given the exceptional conditions and the significant impact on my travel plans.</w:t>
            </w:r>
          </w:p>
          <w:p w14:paraId="264F2811" w14:textId="77777777" w:rsidR="00000000" w:rsidRPr="00752C09" w:rsidRDefault="00000000">
            <w:pPr>
              <w:spacing w:after="0"/>
              <w:ind w:left="1440"/>
              <w:rPr>
                <w:rFonts w:ascii="Times New Roman" w:eastAsia="Times New Roman" w:hAnsi="Times New Roman" w:cs="Times New Roman"/>
                <w:kern w:val="0"/>
                <w14:ligatures w14:val="none"/>
              </w:rPr>
            </w:pPr>
          </w:p>
          <w:p w14:paraId="45C0D0A5" w14:textId="77777777" w:rsidR="00000000" w:rsidRPr="00752C09" w:rsidRDefault="00000000">
            <w:pPr>
              <w:pStyle w:val="ListParagraph"/>
              <w:numPr>
                <w:ilvl w:val="0"/>
                <w:numId w:val="151"/>
              </w:num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u w:val="single"/>
                <w14:ligatures w14:val="none"/>
              </w:rPr>
              <w:t>Service Discrepancies</w:t>
            </w:r>
            <w:r w:rsidRPr="00752C09">
              <w:rPr>
                <w:rFonts w:ascii="Times New Roman" w:eastAsia="Times New Roman" w:hAnsi="Times New Roman" w:cs="Times New Roman"/>
                <w:kern w:val="0"/>
                <w14:ligatures w14:val="none"/>
              </w:rPr>
              <w:t>:</w:t>
            </w:r>
          </w:p>
          <w:p w14:paraId="111113D3" w14:textId="77777777" w:rsidR="00000000" w:rsidRPr="00752C09" w:rsidRDefault="00000000">
            <w:pPr>
              <w:numPr>
                <w:ilvl w:val="1"/>
                <w:numId w:val="155"/>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 xml:space="preserve">If, as stated: </w:t>
            </w:r>
            <w:r w:rsidRPr="00752C09">
              <w:rPr>
                <w:rFonts w:ascii="Times New Roman" w:eastAsia="Times New Roman" w:hAnsi="Times New Roman" w:cs="Times New Roman"/>
                <w:b/>
                <w:bCs/>
                <w:kern w:val="0"/>
                <w:u w:val="single"/>
                <w14:ligatures w14:val="none"/>
              </w:rPr>
              <w:t>“The 12 PM Service Was Always Scheduled As A Replacement Bus Service,”</w:t>
            </w:r>
            <w:r w:rsidRPr="00752C09">
              <w:rPr>
                <w:rFonts w:ascii="Times New Roman" w:eastAsia="Times New Roman" w:hAnsi="Times New Roman" w:cs="Times New Roman"/>
                <w:kern w:val="0"/>
                <w14:ligatures w14:val="none"/>
              </w:rPr>
              <w:t xml:space="preserve"> this would mean that I should never have been sold these train tickets with a train that was not running at 12:32.</w:t>
            </w:r>
          </w:p>
          <w:p w14:paraId="57323CE0" w14:textId="77777777" w:rsidR="00000000" w:rsidRPr="00752C09" w:rsidRDefault="00000000">
            <w:pPr>
              <w:numPr>
                <w:ilvl w:val="1"/>
                <w:numId w:val="155"/>
              </w:numPr>
              <w:tabs>
                <w:tab w:val="num" w:pos="1440"/>
              </w:tabs>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The time of the missing 12:32 train not being accounted for in my itinerary or booking pages proves the train service never operated as scheduled, and compensation must be offered.</w:t>
            </w:r>
          </w:p>
          <w:p w14:paraId="3D563232" w14:textId="77777777" w:rsidR="00000000" w:rsidRPr="00752C09" w:rsidRDefault="00000000">
            <w:pPr>
              <w:spacing w:after="0"/>
              <w:ind w:left="1440"/>
              <w:rPr>
                <w:rFonts w:ascii="Times New Roman" w:eastAsia="Times New Roman" w:hAnsi="Times New Roman" w:cs="Times New Roman"/>
                <w:kern w:val="0"/>
                <w14:ligatures w14:val="none"/>
              </w:rPr>
            </w:pPr>
          </w:p>
          <w:p w14:paraId="2ED0735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Given these points, I kindly request a reconsideration of my compensation claim, taking into account the detailed evidence and the exceptional circumstances that affected my ability to submit the claim promptly. The lack of adequate warnings and updates regarding the replacement services has caused considerable disruption and additional expenses.</w:t>
            </w:r>
          </w:p>
          <w:p w14:paraId="0DE4CB63" w14:textId="77777777" w:rsidR="00000000" w:rsidRPr="00752C09" w:rsidRDefault="00000000">
            <w:pPr>
              <w:spacing w:after="0"/>
              <w:rPr>
                <w:rFonts w:ascii="Times New Roman" w:eastAsia="Times New Roman" w:hAnsi="Times New Roman" w:cs="Times New Roman"/>
                <w:kern w:val="0"/>
                <w14:ligatures w14:val="none"/>
              </w:rPr>
            </w:pPr>
          </w:p>
          <w:p w14:paraId="1D5B4A17"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Thank you for your understanding and assistance in this matter.</w:t>
            </w:r>
          </w:p>
          <w:p w14:paraId="523625E0" w14:textId="77777777" w:rsidR="00000000" w:rsidRPr="00752C09" w:rsidRDefault="00000000">
            <w:pPr>
              <w:spacing w:after="0"/>
              <w:rPr>
                <w:rFonts w:ascii="Times New Roman" w:eastAsia="Times New Roman" w:hAnsi="Times New Roman" w:cs="Times New Roman"/>
                <w:kern w:val="0"/>
                <w14:ligatures w14:val="none"/>
              </w:rPr>
            </w:pPr>
          </w:p>
          <w:p w14:paraId="0257F432"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b/>
                <w:bCs/>
                <w:kern w:val="0"/>
                <w14:ligatures w14:val="none"/>
              </w:rPr>
              <w:t>Kind regards,</w:t>
            </w:r>
          </w:p>
          <w:p w14:paraId="033FD246" w14:textId="77777777" w:rsidR="00000000" w:rsidRPr="00752C09" w:rsidRDefault="00000000">
            <w:pPr>
              <w:spacing w:after="0"/>
              <w:rPr>
                <w:rFonts w:ascii="Times New Roman" w:eastAsia="Times New Roman" w:hAnsi="Times New Roman" w:cs="Times New Roman"/>
                <w:kern w:val="0"/>
                <w14:ligatures w14:val="none"/>
              </w:rPr>
            </w:pPr>
            <w:r w:rsidRPr="00752C09">
              <w:rPr>
                <w:rFonts w:ascii="Times New Roman" w:eastAsia="Times New Roman" w:hAnsi="Times New Roman" w:cs="Times New Roman"/>
                <w:kern w:val="0"/>
                <w14:ligatures w14:val="none"/>
              </w:rPr>
              <w:t>Simon Paul Cordell 109 Burncroft Avenue, Enfield, London, EN3 7JQ Email: Re_Wired@Ymail.com Tel: +447864217519</w:t>
            </w:r>
          </w:p>
          <w:p w14:paraId="42726C12" w14:textId="77777777" w:rsidR="00000000" w:rsidRPr="00752C09" w:rsidRDefault="00000000">
            <w:pPr>
              <w:pBdr>
                <w:bottom w:val="single" w:sz="6" w:space="1" w:color="auto"/>
              </w:pBdr>
              <w:spacing w:after="0"/>
              <w:rPr>
                <w:rFonts w:ascii="Times New Roman" w:hAnsi="Times New Roman" w:cs="Times New Roman"/>
              </w:rPr>
            </w:pPr>
          </w:p>
          <w:p w14:paraId="3AA8D88F" w14:textId="77777777" w:rsidR="00000000" w:rsidRPr="00752C09" w:rsidRDefault="00000000">
            <w:pPr>
              <w:spacing w:after="0"/>
              <w:rPr>
                <w:rFonts w:ascii="Times New Roman" w:hAnsi="Times New Roman" w:cs="Times New Roman"/>
              </w:rPr>
            </w:pPr>
          </w:p>
          <w:p w14:paraId="7A88B8F7" w14:textId="77777777" w:rsidR="00000000" w:rsidRPr="00752C09" w:rsidRDefault="00000000">
            <w:pPr>
              <w:spacing w:after="0"/>
              <w:rPr>
                <w:rFonts w:ascii="Times New Roman" w:hAnsi="Times New Roman" w:cs="Times New Roman"/>
              </w:rPr>
            </w:pPr>
            <w:r w:rsidRPr="00752C09">
              <w:rPr>
                <w:rFonts w:ascii="Times New Roman" w:hAnsi="Times New Roman" w:cs="Times New Roman"/>
              </w:rPr>
              <w:t>All Emails PDF Goes here!</w:t>
            </w:r>
          </w:p>
          <w:p w14:paraId="6A2CE5D2" w14:textId="77777777" w:rsidR="00000000" w:rsidRPr="00752C09" w:rsidRDefault="00000000">
            <w:pPr>
              <w:spacing w:after="0"/>
              <w:rPr>
                <w:rFonts w:ascii="Times New Roman" w:hAnsi="Times New Roman" w:cs="Times New Roman"/>
              </w:rPr>
            </w:pPr>
          </w:p>
          <w:p w14:paraId="5779A080" w14:textId="77777777" w:rsidR="00000000" w:rsidRPr="00752C09" w:rsidRDefault="00000000">
            <w:pPr>
              <w:spacing w:after="0"/>
              <w:rPr>
                <w:rFonts w:ascii="Times New Roman" w:hAnsi="Times New Roman" w:cs="Times New Roman"/>
              </w:rPr>
            </w:pPr>
          </w:p>
        </w:tc>
      </w:tr>
      <w:bookmarkEnd w:id="29"/>
    </w:tbl>
    <w:p w14:paraId="107D03ED"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21374C29" w14:textId="77777777">
        <w:tc>
          <w:tcPr>
            <w:tcW w:w="10790" w:type="dxa"/>
            <w:tcBorders>
              <w:top w:val="single" w:sz="6" w:space="0" w:color="auto"/>
              <w:left w:val="single" w:sz="6" w:space="0" w:color="auto"/>
              <w:bottom w:val="single" w:sz="6" w:space="0" w:color="auto"/>
              <w:right w:val="single" w:sz="6" w:space="0" w:color="auto"/>
            </w:tcBorders>
            <w:hideMark/>
          </w:tcPr>
          <w:p w14:paraId="270C62CE" w14:textId="77777777" w:rsidR="00000000" w:rsidRPr="00752C09" w:rsidRDefault="00000000">
            <w:pPr>
              <w:spacing w:after="0"/>
              <w:rPr>
                <w:rFonts w:ascii="Times New Roman" w:eastAsia="Segoe UI" w:hAnsi="Times New Roman" w:cs="Times New Roman"/>
                <w:b/>
                <w:bCs/>
                <w:color w:val="1D2228"/>
                <w:u w:val="single"/>
              </w:rPr>
            </w:pPr>
            <w:r w:rsidRPr="00752C09">
              <w:rPr>
                <w:rFonts w:ascii="Times New Roman" w:eastAsia="Segoe UI" w:hAnsi="Times New Roman" w:cs="Times New Roman"/>
                <w:b/>
                <w:bCs/>
                <w:color w:val="1D2228"/>
                <w:u w:val="single"/>
              </w:rPr>
              <w:t>13. 13th-Received</w:t>
            </w:r>
          </w:p>
        </w:tc>
      </w:tr>
      <w:tr w:rsidR="00000000" w:rsidRPr="00752C09" w14:paraId="142F73B8" w14:textId="77777777">
        <w:tc>
          <w:tcPr>
            <w:tcW w:w="10790" w:type="dxa"/>
            <w:tcBorders>
              <w:top w:val="single" w:sz="6" w:space="0" w:color="auto"/>
              <w:left w:val="single" w:sz="6" w:space="0" w:color="auto"/>
              <w:bottom w:val="single" w:sz="6" w:space="0" w:color="auto"/>
              <w:right w:val="single" w:sz="6" w:space="0" w:color="auto"/>
            </w:tcBorders>
          </w:tcPr>
          <w:p w14:paraId="617173C5"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Segoe UI" w:hAnsi="Times New Roman" w:cs="Times New Roman"/>
                <w:color w:val="1D2228"/>
              </w:rPr>
              <w:t>Re: 20250224-730595</w:t>
            </w:r>
          </w:p>
          <w:p w14:paraId="58733338" w14:textId="77777777" w:rsidR="00000000" w:rsidRPr="00752C09" w:rsidRDefault="00000000">
            <w:pPr>
              <w:spacing w:after="248"/>
              <w:ind w:right="-1"/>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144ADF46" wp14:editId="176435B5">
                      <wp:extent cx="6391275" cy="9525"/>
                      <wp:effectExtent l="0" t="0" r="0" b="0"/>
                      <wp:docPr id="1002155591" name="Group 8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905078109" name="Shape 10935"/>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FA9041" id="Group 8333"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">
                      <v:shape id="Shape 1093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5680BF56" w14:textId="77777777" w:rsidR="00000000" w:rsidRPr="00752C09" w:rsidRDefault="00000000">
            <w:pPr>
              <w:spacing w:after="126"/>
              <w:ind w:left="10" w:hanging="10"/>
              <w:rPr>
                <w:rFonts w:ascii="Times New Roman" w:eastAsia="Calibri" w:hAnsi="Times New Roman" w:cs="Times New Roman"/>
                <w:color w:val="000000"/>
              </w:rPr>
            </w:pPr>
            <w:r w:rsidRPr="00752C09">
              <w:rPr>
                <w:rFonts w:ascii="Times New Roman" w:eastAsia="Segoe UI" w:hAnsi="Times New Roman" w:cs="Times New Roman"/>
                <w:color w:val="5B636A"/>
              </w:rPr>
              <w:t xml:space="preserve">From: </w:t>
            </w:r>
            <w:r w:rsidRPr="00752C09">
              <w:rPr>
                <w:rFonts w:ascii="Times New Roman" w:eastAsia="Segoe UI" w:hAnsi="Times New Roman" w:cs="Times New Roman"/>
                <w:color w:val="1D2228"/>
              </w:rPr>
              <w:t>Ahmed Jama (ahmed.jama@gtrailway.com)</w:t>
            </w:r>
          </w:p>
          <w:p w14:paraId="243937D6" w14:textId="77777777" w:rsidR="00000000" w:rsidRPr="00752C09" w:rsidRDefault="00000000">
            <w:pPr>
              <w:tabs>
                <w:tab w:val="center" w:pos="1498"/>
              </w:tabs>
              <w:spacing w:after="126"/>
              <w:rPr>
                <w:rFonts w:ascii="Times New Roman" w:eastAsia="Calibri" w:hAnsi="Times New Roman" w:cs="Times New Roman"/>
                <w:color w:val="000000"/>
              </w:rPr>
            </w:pPr>
            <w:r w:rsidRPr="00752C09">
              <w:rPr>
                <w:rFonts w:ascii="Times New Roman" w:eastAsia="Segoe UI" w:hAnsi="Times New Roman" w:cs="Times New Roman"/>
                <w:color w:val="5B636A"/>
              </w:rPr>
              <w:t>To:</w:t>
            </w:r>
            <w:r w:rsidRPr="00752C09">
              <w:rPr>
                <w:rFonts w:ascii="Times New Roman" w:eastAsia="Segoe UI" w:hAnsi="Times New Roman" w:cs="Times New Roman"/>
                <w:color w:val="5B636A"/>
              </w:rPr>
              <w:tab/>
            </w:r>
            <w:r w:rsidRPr="00752C09">
              <w:rPr>
                <w:rFonts w:ascii="Times New Roman" w:eastAsia="Segoe UI" w:hAnsi="Times New Roman" w:cs="Times New Roman"/>
                <w:color w:val="1D2228"/>
              </w:rPr>
              <w:t>re_wired@ymail.com</w:t>
            </w:r>
          </w:p>
          <w:p w14:paraId="421FCE4E" w14:textId="77777777" w:rsidR="00000000" w:rsidRPr="00752C09" w:rsidRDefault="00000000">
            <w:pPr>
              <w:tabs>
                <w:tab w:val="center" w:pos="2265"/>
              </w:tabs>
              <w:spacing w:after="0"/>
              <w:rPr>
                <w:rFonts w:ascii="Times New Roman" w:eastAsia="Calibri" w:hAnsi="Times New Roman" w:cs="Times New Roman"/>
                <w:color w:val="000000"/>
              </w:rPr>
            </w:pPr>
            <w:r w:rsidRPr="00752C09">
              <w:rPr>
                <w:rFonts w:ascii="Times New Roman" w:eastAsia="Segoe UI" w:hAnsi="Times New Roman" w:cs="Times New Roman"/>
                <w:color w:val="5B636A"/>
              </w:rPr>
              <w:t>Date:</w:t>
            </w:r>
            <w:r w:rsidRPr="00752C09">
              <w:rPr>
                <w:rFonts w:ascii="Times New Roman" w:eastAsia="Segoe UI" w:hAnsi="Times New Roman" w:cs="Times New Roman"/>
                <w:color w:val="5B636A"/>
              </w:rPr>
              <w:tab/>
            </w:r>
            <w:r w:rsidRPr="00752C09">
              <w:rPr>
                <w:rFonts w:ascii="Times New Roman" w:eastAsia="Segoe UI" w:hAnsi="Times New Roman" w:cs="Times New Roman"/>
                <w:color w:val="1D2228"/>
              </w:rPr>
              <w:t>Thursday 13 March 2025 at 17:18 GMT</w:t>
            </w:r>
          </w:p>
          <w:p w14:paraId="593A5DB3" w14:textId="77777777" w:rsidR="00000000" w:rsidRPr="00752C09" w:rsidRDefault="00000000">
            <w:pPr>
              <w:spacing w:after="405"/>
              <w:ind w:right="-1"/>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7A6D19D9" wp14:editId="46858368">
                      <wp:extent cx="6391275" cy="9525"/>
                      <wp:effectExtent l="0" t="0" r="0" b="0"/>
                      <wp:docPr id="254624998" name="Group 8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169256948" name="Shape 10937"/>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0991D7" id="Group 8332"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">
                      <v:shape id="Shape 1093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2F29944A" w14:textId="77777777" w:rsidR="00000000" w:rsidRPr="00752C09" w:rsidRDefault="00000000">
            <w:pPr>
              <w:spacing w:after="248"/>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Dear Simon</w:t>
            </w:r>
          </w:p>
          <w:p w14:paraId="692AA2D0" w14:textId="77E76A7A"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Thank you for your email and the additional information. A number of the points you have raised relate to the information on the website you purchased the tickets from and lack of adequate warnings and updates regarding replacement services. Your ticket was purchased from a third-party retailer, therefore, any complaints relating to the information you were provided with will need to be </w:t>
            </w:r>
            <w:proofErr w:type="gramStart"/>
            <w:r w:rsidR="000B4D0C" w:rsidRPr="00752C09">
              <w:rPr>
                <w:rFonts w:ascii="Times New Roman" w:eastAsia="Calibri" w:hAnsi="Times New Roman" w:cs="Times New Roman"/>
                <w:color w:val="000000"/>
              </w:rPr>
              <w:t>addressed</w:t>
            </w:r>
            <w:proofErr w:type="gramEnd"/>
            <w:r w:rsidR="000B4D0C" w:rsidRPr="00752C09">
              <w:rPr>
                <w:rFonts w:ascii="Times New Roman" w:eastAsia="Calibri" w:hAnsi="Times New Roman" w:cs="Times New Roman"/>
                <w:color w:val="000000"/>
              </w:rPr>
              <w:t xml:space="preserve"> with</w:t>
            </w:r>
            <w:r w:rsidRPr="00752C09">
              <w:rPr>
                <w:rFonts w:ascii="Times New Roman" w:eastAsia="Calibri" w:hAnsi="Times New Roman" w:cs="Times New Roman"/>
                <w:color w:val="000000"/>
              </w:rPr>
              <w:t xml:space="preserve"> the company your tickets were purchased from. </w:t>
            </w:r>
          </w:p>
          <w:p w14:paraId="23B4EDCA"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I am unable to address complaints relating to the information provided as this was through a company and website we do not manage. </w:t>
            </w:r>
          </w:p>
          <w:p w14:paraId="6F132B42"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I am sorry to hear of the medical emergency and can understand the concern this would have caused. </w:t>
            </w:r>
          </w:p>
          <w:p w14:paraId="4D6F6AC0"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While requesting more information to assess your complaint, you were unable to confirm the train service you had taken and had mentioned the below. Therefore, we were unable to accurately assess the journey you had taken. </w:t>
            </w:r>
          </w:p>
          <w:p w14:paraId="465F379E"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'Unfortunately, as we are both unfamiliar with the local area </w:t>
            </w:r>
            <w:r w:rsidRPr="00752C09">
              <w:rPr>
                <w:rFonts w:ascii="Times New Roman" w:eastAsia="Calibri" w:hAnsi="Times New Roman" w:cs="Times New Roman"/>
                <w:b/>
                <w:color w:val="000000"/>
                <w:u w:val="single" w:color="000000"/>
              </w:rPr>
              <w:t>“Bein</w:t>
            </w:r>
            <w:r w:rsidRPr="00752C09">
              <w:rPr>
                <w:rFonts w:ascii="Times New Roman" w:eastAsia="Calibri" w:hAnsi="Times New Roman" w:cs="Times New Roman"/>
                <w:b/>
                <w:color w:val="000000"/>
              </w:rPr>
              <w:t>g</w:t>
            </w:r>
            <w:r w:rsidRPr="00752C09">
              <w:rPr>
                <w:rFonts w:ascii="Times New Roman" w:eastAsia="Calibri" w:hAnsi="Times New Roman" w:cs="Times New Roman"/>
                <w:b/>
                <w:color w:val="000000"/>
                <w:u w:val="single" w:color="000000"/>
              </w:rPr>
              <w:t xml:space="preserve"> from North London,”</w:t>
            </w:r>
            <w:r w:rsidRPr="00752C09">
              <w:rPr>
                <w:rFonts w:ascii="Times New Roman" w:eastAsia="Calibri" w:hAnsi="Times New Roman" w:cs="Times New Roman"/>
                <w:color w:val="000000"/>
              </w:rPr>
              <w:t xml:space="preserve"> we cannot 100% confirm the exact train station or service details beyond this point, without contacting yourselves!'</w:t>
            </w:r>
          </w:p>
          <w:p w14:paraId="4DE58981"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You have also stated that you attempted to take the 12:12 1L35 service from East Grinstead, however, the ticket evidence you forwarded shows that you were not scheduled to take this train. </w:t>
            </w:r>
          </w:p>
          <w:p w14:paraId="79D90349"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If you can confirm the time of the coach, you took from Gatwick airport and the time of the train you took from East Grinstead I can look into this for you. However, the complaint points relating to the information you were provided will need to be raised with the company you purchased the tickets from. </w:t>
            </w:r>
          </w:p>
          <w:p w14:paraId="155FF72A"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Kind Regards,  </w:t>
            </w:r>
          </w:p>
          <w:p w14:paraId="1D99D29D"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Ahmed Jama</w:t>
            </w:r>
          </w:p>
          <w:p w14:paraId="31318809"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Customer Relations Advisor</w:t>
            </w:r>
          </w:p>
          <w:p w14:paraId="543C812F"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Govia Thameslink Railway (GTR)</w:t>
            </w:r>
          </w:p>
          <w:p w14:paraId="3034BF97" w14:textId="77777777" w:rsidR="00000000" w:rsidRPr="00752C09" w:rsidRDefault="00000000">
            <w:pPr>
              <w:spacing w:after="0"/>
              <w:ind w:left="10" w:right="14" w:hanging="10"/>
              <w:rPr>
                <w:rFonts w:ascii="Times New Roman" w:eastAsia="Calibri" w:hAnsi="Times New Roman" w:cs="Times New Roman"/>
                <w:color w:val="000000"/>
              </w:rPr>
            </w:pPr>
            <w:r w:rsidRPr="00752C09">
              <w:rPr>
                <w:rFonts w:ascii="Times New Roman" w:eastAsia="Calibri" w:hAnsi="Times New Roman" w:cs="Times New Roman"/>
                <w:color w:val="000000"/>
              </w:rPr>
              <w:t>Email:ahmed.jama@gtrailway.com</w:t>
            </w:r>
          </w:p>
          <w:p w14:paraId="72A6E3B0"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Calibri" w:hAnsi="Times New Roman" w:cs="Times New Roman"/>
                <w:noProof/>
                <w:color w:val="000000"/>
                <w14:ligatures w14:val="none"/>
              </w:rPr>
              <w:drawing>
                <wp:inline distT="0" distB="0" distL="0" distR="0" wp14:anchorId="0B0F0414" wp14:editId="5A1C17D4">
                  <wp:extent cx="4758690" cy="363855"/>
                  <wp:effectExtent l="0" t="0" r="3810" b="0"/>
                  <wp:docPr id="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58690" cy="363855"/>
                          </a:xfrm>
                          <a:prstGeom prst="rect">
                            <a:avLst/>
                          </a:prstGeom>
                          <a:noFill/>
                          <a:ln>
                            <a:noFill/>
                          </a:ln>
                        </pic:spPr>
                      </pic:pic>
                    </a:graphicData>
                  </a:graphic>
                </wp:inline>
              </w:drawing>
            </w:r>
          </w:p>
          <w:p w14:paraId="0779BCFE"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Calibri" w:hAnsi="Times New Roman" w:cs="Times New Roman"/>
                <w:color w:val="1D2228"/>
              </w:rPr>
              <w:t>Govia Thameslink Railway Limited</w:t>
            </w:r>
          </w:p>
          <w:p w14:paraId="64541F08"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Calibri" w:hAnsi="Times New Roman" w:cs="Times New Roman"/>
                <w:color w:val="1D2228"/>
              </w:rPr>
              <w:t>Registered in England and Wales No. 07934306.</w:t>
            </w:r>
          </w:p>
          <w:p w14:paraId="0A37700B" w14:textId="77777777" w:rsidR="00000000" w:rsidRPr="00752C09" w:rsidRDefault="00000000">
            <w:pPr>
              <w:spacing w:after="0"/>
              <w:ind w:left="10" w:right="2128" w:hanging="10"/>
              <w:rPr>
                <w:rFonts w:ascii="Times New Roman" w:eastAsia="Calibri" w:hAnsi="Times New Roman" w:cs="Times New Roman"/>
                <w:color w:val="000000"/>
              </w:rPr>
            </w:pPr>
            <w:r w:rsidRPr="00752C09">
              <w:rPr>
                <w:rFonts w:ascii="Times New Roman" w:eastAsia="Calibri" w:hAnsi="Times New Roman" w:cs="Times New Roman"/>
                <w:color w:val="1D2228"/>
              </w:rPr>
              <w:t xml:space="preserve">Registered office: 3rd Floor, 41-51 Grey Street, Newcastle upon Tyne, NE1 6EE This email is sent subject to our email disclaimer which can be accessed </w:t>
            </w:r>
            <w:hyperlink r:id="rId237" w:history="1">
              <w:r w:rsidRPr="00752C09">
                <w:rPr>
                  <w:rStyle w:val="Hyperlink"/>
                  <w:rFonts w:ascii="Times New Roman" w:eastAsia="Calibri" w:hAnsi="Times New Roman" w:cs="Times New Roman"/>
                  <w:color w:val="002060"/>
                </w:rPr>
                <w:t>here</w:t>
              </w:r>
            </w:hyperlink>
          </w:p>
          <w:p w14:paraId="0BD20C53" w14:textId="77777777" w:rsidR="00000000" w:rsidRPr="00752C09" w:rsidRDefault="00000000">
            <w:pPr>
              <w:spacing w:after="0"/>
              <w:rPr>
                <w:rFonts w:ascii="Times New Roman" w:hAnsi="Times New Roman" w:cs="Times New Roman"/>
              </w:rPr>
            </w:pPr>
          </w:p>
        </w:tc>
      </w:tr>
    </w:tbl>
    <w:p w14:paraId="7B7709B8"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76354435" w14:textId="77777777">
        <w:tc>
          <w:tcPr>
            <w:tcW w:w="10790" w:type="dxa"/>
            <w:tcBorders>
              <w:top w:val="single" w:sz="6" w:space="0" w:color="auto"/>
              <w:left w:val="single" w:sz="6" w:space="0" w:color="auto"/>
              <w:bottom w:val="single" w:sz="6" w:space="0" w:color="auto"/>
              <w:right w:val="single" w:sz="6" w:space="0" w:color="auto"/>
            </w:tcBorders>
          </w:tcPr>
          <w:p w14:paraId="20BCDAAC" w14:textId="77777777" w:rsidR="00000000" w:rsidRPr="00752C09" w:rsidRDefault="00000000">
            <w:pPr>
              <w:spacing w:after="0"/>
              <w:rPr>
                <w:rFonts w:ascii="Times New Roman" w:eastAsia="Segoe UI" w:hAnsi="Times New Roman" w:cs="Times New Roman"/>
                <w:b/>
                <w:bCs/>
                <w:color w:val="1D2228"/>
                <w:u w:val="single"/>
              </w:rPr>
            </w:pPr>
            <w:r w:rsidRPr="00752C09">
              <w:rPr>
                <w:rFonts w:ascii="Times New Roman" w:eastAsia="Segoe UI" w:hAnsi="Times New Roman" w:cs="Times New Roman"/>
                <w:b/>
                <w:bCs/>
                <w:color w:val="1D2228"/>
                <w:u w:val="single"/>
              </w:rPr>
              <w:t>14. 14th-Sent</w:t>
            </w:r>
          </w:p>
          <w:p w14:paraId="081DB1A9" w14:textId="77777777" w:rsidR="00000000" w:rsidRPr="00752C09" w:rsidRDefault="00000000">
            <w:pPr>
              <w:spacing w:after="0"/>
              <w:rPr>
                <w:rFonts w:ascii="Times New Roman" w:eastAsia="Segoe UI" w:hAnsi="Times New Roman" w:cs="Times New Roman"/>
                <w:b/>
                <w:bCs/>
                <w:color w:val="1D2228"/>
                <w:u w:val="single"/>
              </w:rPr>
            </w:pPr>
          </w:p>
        </w:tc>
      </w:tr>
      <w:tr w:rsidR="00000000" w:rsidRPr="00752C09" w14:paraId="1DFCDC12" w14:textId="77777777">
        <w:tc>
          <w:tcPr>
            <w:tcW w:w="10790" w:type="dxa"/>
            <w:tcBorders>
              <w:top w:val="single" w:sz="6" w:space="0" w:color="auto"/>
              <w:left w:val="single" w:sz="6" w:space="0" w:color="auto"/>
              <w:bottom w:val="single" w:sz="6" w:space="0" w:color="auto"/>
              <w:right w:val="single" w:sz="6" w:space="0" w:color="auto"/>
            </w:tcBorders>
            <w:hideMark/>
          </w:tcPr>
          <w:p w14:paraId="74869EB6"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Segoe UI" w:hAnsi="Times New Roman" w:cs="Times New Roman"/>
                <w:color w:val="1D2228"/>
              </w:rPr>
              <w:t>Re: 20250224-730595</w:t>
            </w:r>
          </w:p>
          <w:p w14:paraId="6B8396E3" w14:textId="77777777" w:rsidR="00000000" w:rsidRPr="00752C09" w:rsidRDefault="00000000">
            <w:pPr>
              <w:spacing w:after="248"/>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02CB126F" wp14:editId="438EEDD0">
                      <wp:extent cx="6391275" cy="9525"/>
                      <wp:effectExtent l="0" t="0" r="0" b="0"/>
                      <wp:docPr id="198550008" name="Group 13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948080915" name="Shape 13930"/>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49F007" id="Group 13102"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">
                      <v:shape id="Shape 13930"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32407C86" w14:textId="77777777" w:rsidR="00000000" w:rsidRPr="00752C09" w:rsidRDefault="00000000">
            <w:pPr>
              <w:spacing w:after="126"/>
              <w:ind w:left="10" w:hanging="10"/>
              <w:rPr>
                <w:rFonts w:ascii="Times New Roman" w:eastAsia="Calibri" w:hAnsi="Times New Roman" w:cs="Times New Roman"/>
                <w:color w:val="000000"/>
              </w:rPr>
            </w:pPr>
            <w:r w:rsidRPr="00752C09">
              <w:rPr>
                <w:rFonts w:ascii="Times New Roman" w:eastAsia="Segoe UI" w:hAnsi="Times New Roman" w:cs="Times New Roman"/>
                <w:color w:val="5B636A"/>
              </w:rPr>
              <w:t xml:space="preserve">From: </w:t>
            </w:r>
            <w:r w:rsidRPr="00752C09">
              <w:rPr>
                <w:rFonts w:ascii="Times New Roman" w:eastAsia="Segoe UI" w:hAnsi="Times New Roman" w:cs="Times New Roman"/>
                <w:color w:val="1D2228"/>
              </w:rPr>
              <w:t xml:space="preserve">Rewired </w:t>
            </w:r>
            <w:proofErr w:type="spellStart"/>
            <w:r w:rsidRPr="00752C09">
              <w:rPr>
                <w:rFonts w:ascii="Times New Roman" w:eastAsia="Segoe UI" w:hAnsi="Times New Roman" w:cs="Times New Roman"/>
                <w:color w:val="1D2228"/>
              </w:rPr>
              <w:t>Rewired</w:t>
            </w:r>
            <w:proofErr w:type="spellEnd"/>
            <w:r w:rsidRPr="00752C09">
              <w:rPr>
                <w:rFonts w:ascii="Times New Roman" w:eastAsia="Segoe UI" w:hAnsi="Times New Roman" w:cs="Times New Roman"/>
                <w:color w:val="1D2228"/>
              </w:rPr>
              <w:t xml:space="preserve"> (re_wired@ymail.com)</w:t>
            </w:r>
          </w:p>
          <w:p w14:paraId="6EF5F678" w14:textId="77777777" w:rsidR="00000000" w:rsidRPr="00752C09" w:rsidRDefault="00000000">
            <w:pPr>
              <w:tabs>
                <w:tab w:val="center" w:pos="1821"/>
              </w:tabs>
              <w:spacing w:after="126"/>
              <w:rPr>
                <w:rFonts w:ascii="Times New Roman" w:eastAsia="Calibri" w:hAnsi="Times New Roman" w:cs="Times New Roman"/>
                <w:color w:val="000000"/>
              </w:rPr>
            </w:pPr>
            <w:r w:rsidRPr="00752C09">
              <w:rPr>
                <w:rFonts w:ascii="Times New Roman" w:eastAsia="Segoe UI" w:hAnsi="Times New Roman" w:cs="Times New Roman"/>
                <w:color w:val="5B636A"/>
              </w:rPr>
              <w:t>To:</w:t>
            </w:r>
            <w:r w:rsidRPr="00752C09">
              <w:rPr>
                <w:rFonts w:ascii="Times New Roman" w:eastAsia="Segoe UI" w:hAnsi="Times New Roman" w:cs="Times New Roman"/>
                <w:color w:val="5B636A"/>
              </w:rPr>
              <w:tab/>
            </w:r>
            <w:r w:rsidRPr="00752C09">
              <w:rPr>
                <w:rFonts w:ascii="Times New Roman" w:eastAsia="Segoe UI" w:hAnsi="Times New Roman" w:cs="Times New Roman"/>
                <w:color w:val="1D2228"/>
              </w:rPr>
              <w:t>ahmed.jama@gtrailway.com</w:t>
            </w:r>
          </w:p>
          <w:p w14:paraId="6CFD58F8" w14:textId="77777777" w:rsidR="00000000" w:rsidRPr="00752C09" w:rsidRDefault="00000000">
            <w:pPr>
              <w:tabs>
                <w:tab w:val="center" w:pos="2133"/>
              </w:tabs>
              <w:spacing w:after="0"/>
              <w:rPr>
                <w:rFonts w:ascii="Times New Roman" w:eastAsia="Calibri" w:hAnsi="Times New Roman" w:cs="Times New Roman"/>
                <w:color w:val="000000"/>
              </w:rPr>
            </w:pPr>
            <w:r w:rsidRPr="00752C09">
              <w:rPr>
                <w:rFonts w:ascii="Times New Roman" w:eastAsia="Segoe UI" w:hAnsi="Times New Roman" w:cs="Times New Roman"/>
                <w:color w:val="5B636A"/>
              </w:rPr>
              <w:t>Date:</w:t>
            </w:r>
            <w:r w:rsidRPr="00752C09">
              <w:rPr>
                <w:rFonts w:ascii="Times New Roman" w:eastAsia="Segoe UI" w:hAnsi="Times New Roman" w:cs="Times New Roman"/>
                <w:color w:val="5B636A"/>
              </w:rPr>
              <w:tab/>
            </w:r>
            <w:r w:rsidRPr="00752C09">
              <w:rPr>
                <w:rFonts w:ascii="Times New Roman" w:eastAsia="Segoe UI" w:hAnsi="Times New Roman" w:cs="Times New Roman"/>
                <w:color w:val="1D2228"/>
              </w:rPr>
              <w:t>Friday 14 March 2025 at 10:43 GMT</w:t>
            </w:r>
          </w:p>
          <w:p w14:paraId="4E4B1A34" w14:textId="77777777" w:rsidR="00000000" w:rsidRPr="00752C09" w:rsidRDefault="00000000">
            <w:pPr>
              <w:spacing w:after="623"/>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5D4614F6" wp14:editId="649F0E63">
                      <wp:extent cx="6391275" cy="9525"/>
                      <wp:effectExtent l="0" t="0" r="0" b="0"/>
                      <wp:docPr id="720358778" name="Group 13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574279360" name="Shape 13932"/>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839DEB" id="Group 13101"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">
                      <v:shape id="Shape 13932"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32391D53" w14:textId="77777777" w:rsidR="00000000" w:rsidRPr="00752C09" w:rsidRDefault="00000000">
            <w:pPr>
              <w:spacing w:after="5"/>
              <w:ind w:left="10" w:right="18" w:hanging="10"/>
              <w:rPr>
                <w:rFonts w:ascii="Times New Roman" w:eastAsia="Calibri" w:hAnsi="Times New Roman" w:cs="Times New Roman"/>
                <w:color w:val="000000"/>
              </w:rPr>
            </w:pPr>
            <w:r w:rsidRPr="00752C09">
              <w:rPr>
                <w:rFonts w:ascii="Times New Roman" w:eastAsia="Arial" w:hAnsi="Times New Roman" w:cs="Times New Roman"/>
                <w:b/>
                <w:color w:val="1D2228"/>
                <w:u w:val="single"/>
              </w:rPr>
              <w:t>Sub</w:t>
            </w:r>
            <w:r w:rsidRPr="00752C09">
              <w:rPr>
                <w:rFonts w:ascii="Times New Roman" w:eastAsia="Arial" w:hAnsi="Times New Roman" w:cs="Times New Roman"/>
                <w:b/>
                <w:color w:val="1D2228"/>
              </w:rPr>
              <w:t>j</w:t>
            </w:r>
            <w:r w:rsidRPr="00752C09">
              <w:rPr>
                <w:rFonts w:ascii="Times New Roman" w:eastAsia="Arial" w:hAnsi="Times New Roman" w:cs="Times New Roman"/>
                <w:b/>
                <w:color w:val="1D2228"/>
                <w:u w:val="single"/>
              </w:rPr>
              <w:t>ect</w:t>
            </w:r>
            <w:r w:rsidRPr="00752C09">
              <w:rPr>
                <w:rFonts w:ascii="Times New Roman" w:eastAsia="Arial" w:hAnsi="Times New Roman" w:cs="Times New Roman"/>
                <w:color w:val="1D2228"/>
              </w:rPr>
              <w:t>: Reconsideration of Compensation Claim and Clarification of Responsibilities</w:t>
            </w:r>
          </w:p>
          <w:p w14:paraId="5426CA39"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6F28DB13" w14:textId="77777777" w:rsidR="00000000" w:rsidRPr="00752C09" w:rsidRDefault="00000000">
            <w:pPr>
              <w:spacing w:after="5"/>
              <w:ind w:left="10" w:right="18" w:hanging="10"/>
              <w:rPr>
                <w:rFonts w:ascii="Times New Roman" w:eastAsia="Calibri" w:hAnsi="Times New Roman" w:cs="Times New Roman"/>
                <w:color w:val="000000"/>
              </w:rPr>
            </w:pPr>
            <w:r w:rsidRPr="00752C09">
              <w:rPr>
                <w:rFonts w:ascii="Times New Roman" w:eastAsia="Arial" w:hAnsi="Times New Roman" w:cs="Times New Roman"/>
                <w:color w:val="1D2228"/>
              </w:rPr>
              <w:t>Dear Ahmed Jama,</w:t>
            </w:r>
          </w:p>
          <w:p w14:paraId="0D695719"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1D3F22D7" w14:textId="77777777" w:rsidR="00000000" w:rsidRPr="00752C09" w:rsidRDefault="00000000">
            <w:pPr>
              <w:spacing w:after="5"/>
              <w:ind w:left="10" w:right="18" w:hanging="10"/>
              <w:rPr>
                <w:rFonts w:ascii="Times New Roman" w:eastAsia="Calibri" w:hAnsi="Times New Roman" w:cs="Times New Roman"/>
                <w:color w:val="000000"/>
              </w:rPr>
            </w:pPr>
            <w:r w:rsidRPr="00752C09">
              <w:rPr>
                <w:rFonts w:ascii="Times New Roman" w:eastAsia="Arial" w:hAnsi="Times New Roman" w:cs="Times New Roman"/>
                <w:color w:val="1D2228"/>
              </w:rPr>
              <w:t>Thank you for your recent email. I am writing to address and correct several points regarding the liability of Govia Thameslink Railway (GTR) in my compensation claim.</w:t>
            </w:r>
          </w:p>
          <w:p w14:paraId="1A2853E5"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18273E1A" w14:textId="77777777" w:rsidR="00000000" w:rsidRPr="00752C09" w:rsidRDefault="00000000">
            <w:pPr>
              <w:numPr>
                <w:ilvl w:val="0"/>
                <w:numId w:val="156"/>
              </w:numPr>
              <w:spacing w:after="0"/>
              <w:ind w:hanging="373"/>
              <w:rPr>
                <w:rFonts w:ascii="Times New Roman" w:eastAsia="Calibri" w:hAnsi="Times New Roman" w:cs="Times New Roman"/>
                <w:color w:val="000000"/>
              </w:rPr>
            </w:pPr>
            <w:r w:rsidRPr="00752C09">
              <w:rPr>
                <w:rFonts w:ascii="Times New Roman" w:eastAsia="Arial" w:hAnsi="Times New Roman" w:cs="Times New Roman"/>
                <w:b/>
                <w:color w:val="1D2228"/>
                <w:u w:val="single"/>
              </w:rPr>
              <w:t>Liabilit</w:t>
            </w:r>
            <w:r w:rsidRPr="00752C09">
              <w:rPr>
                <w:rFonts w:ascii="Times New Roman" w:eastAsia="Arial" w:hAnsi="Times New Roman" w:cs="Times New Roman"/>
                <w:b/>
                <w:color w:val="1D2228"/>
              </w:rPr>
              <w:t>y</w:t>
            </w:r>
            <w:r w:rsidRPr="00752C09">
              <w:rPr>
                <w:rFonts w:ascii="Times New Roman" w:eastAsia="Arial" w:hAnsi="Times New Roman" w:cs="Times New Roman"/>
                <w:b/>
                <w:color w:val="1D2228"/>
                <w:u w:val="single"/>
              </w:rPr>
              <w:t xml:space="preserve"> and Third-Part</w:t>
            </w:r>
            <w:r w:rsidRPr="00752C09">
              <w:rPr>
                <w:rFonts w:ascii="Times New Roman" w:eastAsia="Arial" w:hAnsi="Times New Roman" w:cs="Times New Roman"/>
                <w:b/>
                <w:color w:val="1D2228"/>
              </w:rPr>
              <w:t>y</w:t>
            </w:r>
            <w:r w:rsidRPr="00752C09">
              <w:rPr>
                <w:rFonts w:ascii="Times New Roman" w:eastAsia="Arial" w:hAnsi="Times New Roman" w:cs="Times New Roman"/>
                <w:b/>
                <w:color w:val="1D2228"/>
                <w:u w:val="single"/>
              </w:rPr>
              <w:t xml:space="preserve"> Retailers</w:t>
            </w:r>
            <w:r w:rsidRPr="00752C09">
              <w:rPr>
                <w:rFonts w:ascii="Times New Roman" w:eastAsia="Arial" w:hAnsi="Times New Roman" w:cs="Times New Roman"/>
                <w:color w:val="1D2228"/>
              </w:rPr>
              <w:t>:</w:t>
            </w:r>
          </w:p>
          <w:p w14:paraId="348630FB"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color w:val="1D2228"/>
              </w:rPr>
              <w:t xml:space="preserve">While my ticket was purchased through </w:t>
            </w:r>
            <w:r w:rsidRPr="00752C09">
              <w:rPr>
                <w:rFonts w:ascii="Times New Roman" w:eastAsia="Arial" w:hAnsi="Times New Roman" w:cs="Times New Roman"/>
                <w:b/>
                <w:color w:val="1D2228"/>
                <w:u w:val="single"/>
              </w:rPr>
              <w:t>Omio</w:t>
            </w:r>
            <w:r w:rsidRPr="00752C09">
              <w:rPr>
                <w:rFonts w:ascii="Times New Roman" w:eastAsia="Arial" w:hAnsi="Times New Roman" w:cs="Times New Roman"/>
                <w:color w:val="1D2228"/>
              </w:rPr>
              <w:t xml:space="preserve">, it is essential to recognize that </w:t>
            </w:r>
            <w:r w:rsidRPr="00752C09">
              <w:rPr>
                <w:rFonts w:ascii="Times New Roman" w:eastAsia="Arial" w:hAnsi="Times New Roman" w:cs="Times New Roman"/>
                <w:b/>
                <w:color w:val="1D2228"/>
                <w:u w:val="single"/>
              </w:rPr>
              <w:t>GTR</w:t>
            </w:r>
            <w:r w:rsidRPr="00752C09">
              <w:rPr>
                <w:rFonts w:ascii="Times New Roman" w:eastAsia="Arial" w:hAnsi="Times New Roman" w:cs="Times New Roman"/>
                <w:color w:val="1D2228"/>
              </w:rPr>
              <w:t xml:space="preserve">, as the service provider, retains ultimate responsibility for ensuring accurate and timely information dissemination. The </w:t>
            </w:r>
            <w:r w:rsidRPr="00752C09">
              <w:rPr>
                <w:rFonts w:ascii="Times New Roman" w:eastAsia="Arial" w:hAnsi="Times New Roman" w:cs="Times New Roman"/>
                <w:color w:val="1D2228"/>
                <w:u w:val="single"/>
              </w:rPr>
              <w:t>“</w:t>
            </w:r>
            <w:r w:rsidRPr="00752C09">
              <w:rPr>
                <w:rFonts w:ascii="Times New Roman" w:eastAsia="Arial" w:hAnsi="Times New Roman" w:cs="Times New Roman"/>
                <w:b/>
                <w:color w:val="1D2228"/>
                <w:u w:val="single"/>
              </w:rPr>
              <w:t>Consumer Ri</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 xml:space="preserve">hts Act 2015” </w:t>
            </w:r>
            <w:r w:rsidRPr="00752C09">
              <w:rPr>
                <w:rFonts w:ascii="Times New Roman" w:eastAsia="Arial" w:hAnsi="Times New Roman" w:cs="Times New Roman"/>
                <w:color w:val="1D2228"/>
              </w:rPr>
              <w:t xml:space="preserve">mandates that services, including third-party sales, be provided with reasonable care and skill. </w:t>
            </w:r>
            <w:r w:rsidRPr="00752C09">
              <w:rPr>
                <w:rFonts w:ascii="Times New Roman" w:eastAsia="Arial" w:hAnsi="Times New Roman" w:cs="Times New Roman"/>
                <w:color w:val="1D2228"/>
                <w:u w:val="single"/>
              </w:rPr>
              <w:t>GTR</w:t>
            </w:r>
            <w:r w:rsidRPr="00752C09">
              <w:rPr>
                <w:rFonts w:ascii="Times New Roman" w:eastAsia="Arial" w:hAnsi="Times New Roman" w:cs="Times New Roman"/>
                <w:color w:val="1D2228"/>
              </w:rPr>
              <w:t xml:space="preserve"> cannot deflect liability onto </w:t>
            </w:r>
            <w:r w:rsidRPr="00752C09">
              <w:rPr>
                <w:rFonts w:ascii="Times New Roman" w:eastAsia="Arial" w:hAnsi="Times New Roman" w:cs="Times New Roman"/>
                <w:b/>
                <w:color w:val="1D2228"/>
                <w:u w:val="single"/>
              </w:rPr>
              <w:t>Omio</w:t>
            </w:r>
            <w:r w:rsidRPr="00752C09">
              <w:rPr>
                <w:rFonts w:ascii="Times New Roman" w:eastAsia="Arial" w:hAnsi="Times New Roman" w:cs="Times New Roman"/>
                <w:color w:val="1D2228"/>
              </w:rPr>
              <w:t xml:space="preserve"> when </w:t>
            </w:r>
            <w:r w:rsidRPr="00752C09">
              <w:rPr>
                <w:rFonts w:ascii="Times New Roman" w:eastAsia="Arial" w:hAnsi="Times New Roman" w:cs="Times New Roman"/>
                <w:b/>
                <w:color w:val="1D2228"/>
                <w:u w:val="single"/>
              </w:rPr>
              <w:t xml:space="preserve">GTR </w:t>
            </w:r>
            <w:r w:rsidRPr="00752C09">
              <w:rPr>
                <w:rFonts w:ascii="Times New Roman" w:eastAsia="Arial" w:hAnsi="Times New Roman" w:cs="Times New Roman"/>
                <w:color w:val="1D2228"/>
              </w:rPr>
              <w:t xml:space="preserve">itself is responsible for the accuracy of schedule updates and service changes communicated to retailers and passengers alike. The </w:t>
            </w:r>
            <w:r w:rsidRPr="00752C09">
              <w:rPr>
                <w:rFonts w:ascii="Times New Roman" w:eastAsia="Arial" w:hAnsi="Times New Roman" w:cs="Times New Roman"/>
                <w:color w:val="1D2228"/>
                <w:u w:val="single"/>
              </w:rPr>
              <w:t>“</w:t>
            </w:r>
            <w:r w:rsidRPr="00752C09">
              <w:rPr>
                <w:rFonts w:ascii="Times New Roman" w:eastAsia="Arial" w:hAnsi="Times New Roman" w:cs="Times New Roman"/>
                <w:b/>
                <w:color w:val="1D2228"/>
                <w:u w:val="single"/>
              </w:rPr>
              <w:t>Rail Passen</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ers' Ri</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hts and Obli</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ations Re</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 xml:space="preserve">ulation </w:t>
            </w:r>
            <w:r w:rsidRPr="00752C09">
              <w:rPr>
                <w:rFonts w:ascii="Times New Roman" w:eastAsia="Arial" w:hAnsi="Times New Roman" w:cs="Times New Roman"/>
                <w:b/>
                <w:color w:val="1D2228"/>
              </w:rPr>
              <w:t>(</w:t>
            </w:r>
            <w:r w:rsidRPr="00752C09">
              <w:rPr>
                <w:rFonts w:ascii="Times New Roman" w:eastAsia="Arial" w:hAnsi="Times New Roman" w:cs="Times New Roman"/>
                <w:b/>
                <w:color w:val="1D2228"/>
                <w:u w:val="single"/>
              </w:rPr>
              <w:t>EC) No 1371/2007</w:t>
            </w:r>
            <w:r w:rsidRPr="00752C09">
              <w:rPr>
                <w:rFonts w:ascii="Times New Roman" w:eastAsia="Arial" w:hAnsi="Times New Roman" w:cs="Times New Roman"/>
                <w:b/>
                <w:color w:val="1D2228"/>
              </w:rPr>
              <w:t>”</w:t>
            </w:r>
            <w:r w:rsidRPr="00752C09">
              <w:rPr>
                <w:rFonts w:ascii="Times New Roman" w:eastAsia="Arial" w:hAnsi="Times New Roman" w:cs="Times New Roman"/>
                <w:color w:val="1D2228"/>
              </w:rPr>
              <w:t xml:space="preserve"> further enforces this, requiring rail operators to provide comprehensive and accurate information to passengers, regardless of the sales channel.</w:t>
            </w:r>
          </w:p>
          <w:p w14:paraId="1B11D63E"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1654BFD3" w14:textId="77777777" w:rsidR="00000000" w:rsidRPr="00752C09" w:rsidRDefault="00000000">
            <w:pPr>
              <w:numPr>
                <w:ilvl w:val="0"/>
                <w:numId w:val="156"/>
              </w:numPr>
              <w:spacing w:after="0"/>
              <w:ind w:hanging="373"/>
              <w:rPr>
                <w:rFonts w:ascii="Times New Roman" w:eastAsia="Calibri" w:hAnsi="Times New Roman" w:cs="Times New Roman"/>
                <w:color w:val="000000"/>
              </w:rPr>
            </w:pPr>
            <w:r w:rsidRPr="00752C09">
              <w:rPr>
                <w:rFonts w:ascii="Times New Roman" w:eastAsia="Arial" w:hAnsi="Times New Roman" w:cs="Times New Roman"/>
                <w:b/>
                <w:color w:val="1D2228"/>
                <w:u w:val="single"/>
              </w:rPr>
              <w:t>Dela</w:t>
            </w:r>
            <w:r w:rsidRPr="00752C09">
              <w:rPr>
                <w:rFonts w:ascii="Times New Roman" w:eastAsia="Arial" w:hAnsi="Times New Roman" w:cs="Times New Roman"/>
                <w:b/>
                <w:color w:val="1D2228"/>
              </w:rPr>
              <w:t>y</w:t>
            </w:r>
            <w:r w:rsidRPr="00752C09">
              <w:rPr>
                <w:rFonts w:ascii="Times New Roman" w:eastAsia="Arial" w:hAnsi="Times New Roman" w:cs="Times New Roman"/>
                <w:b/>
                <w:color w:val="1D2228"/>
                <w:u w:val="single"/>
              </w:rPr>
              <w:t>ed Response and Clarification Requests</w:t>
            </w:r>
            <w:r w:rsidRPr="00752C09">
              <w:rPr>
                <w:rFonts w:ascii="Times New Roman" w:eastAsia="Arial" w:hAnsi="Times New Roman" w:cs="Times New Roman"/>
                <w:color w:val="1D2228"/>
              </w:rPr>
              <w:t>:</w:t>
            </w:r>
          </w:p>
          <w:p w14:paraId="4C4FB713"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color w:val="1D2228"/>
              </w:rPr>
              <w:t xml:space="preserve">Contrary to your claims, I have consistently communicated the challenges and confusion faced during my journey on </w:t>
            </w:r>
            <w:r w:rsidRPr="00752C09">
              <w:rPr>
                <w:rFonts w:ascii="Times New Roman" w:eastAsia="Arial" w:hAnsi="Times New Roman" w:cs="Times New Roman"/>
                <w:b/>
                <w:color w:val="1D2228"/>
                <w:u w:val="single"/>
              </w:rPr>
              <w:t>12</w:t>
            </w:r>
            <w:r w:rsidRPr="00752C09">
              <w:rPr>
                <w:rFonts w:ascii="Times New Roman" w:eastAsia="Arial" w:hAnsi="Times New Roman" w:cs="Times New Roman"/>
                <w:b/>
                <w:color w:val="1D2228"/>
                <w:vertAlign w:val="superscript"/>
              </w:rPr>
              <w:t>th</w:t>
            </w:r>
            <w:r w:rsidRPr="00752C09">
              <w:rPr>
                <w:rFonts w:ascii="Times New Roman" w:eastAsia="Arial" w:hAnsi="Times New Roman" w:cs="Times New Roman"/>
                <w:b/>
                <w:color w:val="1D2228"/>
                <w:u w:val="single"/>
              </w:rPr>
              <w:t xml:space="preserve"> of Januar</w:t>
            </w:r>
            <w:r w:rsidRPr="00752C09">
              <w:rPr>
                <w:rFonts w:ascii="Times New Roman" w:eastAsia="Arial" w:hAnsi="Times New Roman" w:cs="Times New Roman"/>
                <w:b/>
                <w:color w:val="1D2228"/>
              </w:rPr>
              <w:t>y</w:t>
            </w:r>
            <w:r w:rsidRPr="00752C09">
              <w:rPr>
                <w:rFonts w:ascii="Times New Roman" w:eastAsia="Arial" w:hAnsi="Times New Roman" w:cs="Times New Roman"/>
                <w:b/>
                <w:color w:val="1D2228"/>
                <w:u w:val="single"/>
              </w:rPr>
              <w:t xml:space="preserve"> 2025</w:t>
            </w:r>
            <w:r w:rsidRPr="00752C09">
              <w:rPr>
                <w:rFonts w:ascii="Times New Roman" w:eastAsia="Arial" w:hAnsi="Times New Roman" w:cs="Times New Roman"/>
                <w:color w:val="1D2228"/>
              </w:rPr>
              <w:t xml:space="preserve">. The itinerary clearly indicated travel from Gatwick Airport at </w:t>
            </w:r>
            <w:r w:rsidRPr="00752C09">
              <w:rPr>
                <w:rFonts w:ascii="Times New Roman" w:eastAsia="Arial" w:hAnsi="Times New Roman" w:cs="Times New Roman"/>
                <w:b/>
                <w:color w:val="1D2228"/>
                <w:u w:val="single"/>
              </w:rPr>
              <w:t>12:00 PM</w:t>
            </w:r>
            <w:r w:rsidRPr="00752C09">
              <w:rPr>
                <w:rFonts w:ascii="Times New Roman" w:eastAsia="Arial" w:hAnsi="Times New Roman" w:cs="Times New Roman"/>
                <w:color w:val="1D2228"/>
              </w:rPr>
              <w:t xml:space="preserve"> with an onward journey from East Grinstead to London Bridge at </w:t>
            </w:r>
            <w:r w:rsidRPr="00752C09">
              <w:rPr>
                <w:rFonts w:ascii="Times New Roman" w:eastAsia="Arial" w:hAnsi="Times New Roman" w:cs="Times New Roman"/>
                <w:b/>
                <w:color w:val="1D2228"/>
                <w:u w:val="single"/>
              </w:rPr>
              <w:t>12:32 PM</w:t>
            </w:r>
            <w:r w:rsidRPr="00752C09">
              <w:rPr>
                <w:rFonts w:ascii="Times New Roman" w:eastAsia="Arial" w:hAnsi="Times New Roman" w:cs="Times New Roman"/>
                <w:color w:val="1D2228"/>
              </w:rPr>
              <w:t xml:space="preserve">. The confusion stems from the failure of </w:t>
            </w:r>
            <w:r w:rsidRPr="00752C09">
              <w:rPr>
                <w:rFonts w:ascii="Times New Roman" w:eastAsia="Arial" w:hAnsi="Times New Roman" w:cs="Times New Roman"/>
                <w:b/>
                <w:color w:val="1D2228"/>
                <w:u w:val="single"/>
              </w:rPr>
              <w:t xml:space="preserve">GTR </w:t>
            </w:r>
            <w:r w:rsidRPr="00752C09">
              <w:rPr>
                <w:rFonts w:ascii="Times New Roman" w:eastAsia="Arial" w:hAnsi="Times New Roman" w:cs="Times New Roman"/>
                <w:color w:val="1D2228"/>
              </w:rPr>
              <w:t xml:space="preserve">and </w:t>
            </w:r>
            <w:r w:rsidRPr="00752C09">
              <w:rPr>
                <w:rFonts w:ascii="Times New Roman" w:eastAsia="Arial" w:hAnsi="Times New Roman" w:cs="Times New Roman"/>
                <w:b/>
                <w:color w:val="1D2228"/>
                <w:u w:val="single"/>
              </w:rPr>
              <w:t>Omio</w:t>
            </w:r>
            <w:r w:rsidRPr="00752C09">
              <w:rPr>
                <w:rFonts w:ascii="Times New Roman" w:eastAsia="Arial" w:hAnsi="Times New Roman" w:cs="Times New Roman"/>
                <w:color w:val="1D2228"/>
              </w:rPr>
              <w:t xml:space="preserve"> to update the scheduled services effectively and transparently, which directly resulted in the delays and additional expenses incurred.</w:t>
            </w:r>
          </w:p>
          <w:p w14:paraId="292F414D"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14E8E1F2" w14:textId="77777777" w:rsidR="00000000" w:rsidRPr="00752C09" w:rsidRDefault="00000000">
            <w:pPr>
              <w:numPr>
                <w:ilvl w:val="0"/>
                <w:numId w:val="156"/>
              </w:numPr>
              <w:spacing w:after="0"/>
              <w:ind w:hanging="373"/>
              <w:rPr>
                <w:rFonts w:ascii="Times New Roman" w:eastAsia="Calibri" w:hAnsi="Times New Roman" w:cs="Times New Roman"/>
                <w:color w:val="000000"/>
              </w:rPr>
            </w:pPr>
            <w:r w:rsidRPr="00752C09">
              <w:rPr>
                <w:rFonts w:ascii="Times New Roman" w:eastAsia="Arial" w:hAnsi="Times New Roman" w:cs="Times New Roman"/>
                <w:b/>
                <w:color w:val="1D2228"/>
                <w:u w:val="single"/>
              </w:rPr>
              <w:t>Responsibilities Under Relevant Re</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ulations</w:t>
            </w:r>
            <w:r w:rsidRPr="00752C09">
              <w:rPr>
                <w:rFonts w:ascii="Times New Roman" w:eastAsia="Arial" w:hAnsi="Times New Roman" w:cs="Times New Roman"/>
                <w:color w:val="1D2228"/>
              </w:rPr>
              <w:t>:</w:t>
            </w:r>
          </w:p>
          <w:p w14:paraId="4530B284"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b/>
                <w:color w:val="1D2228"/>
                <w:u w:val="single"/>
              </w:rPr>
              <w:t>Rail Passen</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ers' Ri</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hts and Obli</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ations Re</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 xml:space="preserve">ulation </w:t>
            </w:r>
            <w:r w:rsidRPr="00752C09">
              <w:rPr>
                <w:rFonts w:ascii="Times New Roman" w:eastAsia="Arial" w:hAnsi="Times New Roman" w:cs="Times New Roman"/>
                <w:b/>
                <w:color w:val="1D2228"/>
              </w:rPr>
              <w:t>(</w:t>
            </w:r>
            <w:r w:rsidRPr="00752C09">
              <w:rPr>
                <w:rFonts w:ascii="Times New Roman" w:eastAsia="Arial" w:hAnsi="Times New Roman" w:cs="Times New Roman"/>
                <w:b/>
                <w:color w:val="1D2228"/>
                <w:u w:val="single"/>
              </w:rPr>
              <w:t>EC</w:t>
            </w:r>
            <w:r w:rsidRPr="00752C09">
              <w:rPr>
                <w:rFonts w:ascii="Times New Roman" w:eastAsia="Arial" w:hAnsi="Times New Roman" w:cs="Times New Roman"/>
                <w:b/>
                <w:color w:val="1D2228"/>
              </w:rPr>
              <w:t>)</w:t>
            </w:r>
            <w:r w:rsidRPr="00752C09">
              <w:rPr>
                <w:rFonts w:ascii="Times New Roman" w:eastAsia="Arial" w:hAnsi="Times New Roman" w:cs="Times New Roman"/>
                <w:b/>
                <w:color w:val="1D2228"/>
                <w:u w:val="single"/>
              </w:rPr>
              <w:t xml:space="preserve"> No 1371/2007</w:t>
            </w:r>
            <w:r w:rsidRPr="00752C09">
              <w:rPr>
                <w:rFonts w:ascii="Times New Roman" w:eastAsia="Arial" w:hAnsi="Times New Roman" w:cs="Times New Roman"/>
                <w:color w:val="1D2228"/>
              </w:rPr>
              <w:t>: This regulation provides comprehensive protection to rail passengers, including compensation for delays, cancellations, and disruptions, irrespective of the cause.</w:t>
            </w:r>
          </w:p>
          <w:p w14:paraId="783D553B"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b/>
                <w:color w:val="1D2228"/>
                <w:u w:val="single"/>
              </w:rPr>
              <w:t>National Rail Conditions of Travel</w:t>
            </w:r>
            <w:r w:rsidRPr="00752C09">
              <w:rPr>
                <w:rFonts w:ascii="Times New Roman" w:eastAsia="Arial" w:hAnsi="Times New Roman" w:cs="Times New Roman"/>
                <w:color w:val="1D2228"/>
              </w:rPr>
              <w:t>: These conditions entitle passengers to compensation for delays exceeding a certain timeframe, regardless of the cause, and ensure transparency and fairness in dealings with passengers.</w:t>
            </w:r>
          </w:p>
          <w:p w14:paraId="63FBAC1F"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b/>
                <w:color w:val="1D2228"/>
                <w:u w:val="single"/>
              </w:rPr>
              <w:t>Consumer Ri</w:t>
            </w:r>
            <w:r w:rsidRPr="00752C09">
              <w:rPr>
                <w:rFonts w:ascii="Times New Roman" w:eastAsia="Arial" w:hAnsi="Times New Roman" w:cs="Times New Roman"/>
                <w:b/>
                <w:color w:val="1D2228"/>
              </w:rPr>
              <w:t>g</w:t>
            </w:r>
            <w:r w:rsidRPr="00752C09">
              <w:rPr>
                <w:rFonts w:ascii="Times New Roman" w:eastAsia="Arial" w:hAnsi="Times New Roman" w:cs="Times New Roman"/>
                <w:b/>
                <w:color w:val="1D2228"/>
                <w:u w:val="single"/>
              </w:rPr>
              <w:t>hts Act 2015</w:t>
            </w:r>
            <w:r w:rsidRPr="00752C09">
              <w:rPr>
                <w:rFonts w:ascii="Times New Roman" w:eastAsia="Arial" w:hAnsi="Times New Roman" w:cs="Times New Roman"/>
                <w:color w:val="1D2228"/>
              </w:rPr>
              <w:t>: This act obligates service providers to deliver services with reasonable care and skill, ensuring that disruptions are handled fairly, and compensation is provided appropriately.</w:t>
            </w:r>
          </w:p>
          <w:p w14:paraId="49070C7C"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2E76C81D" w14:textId="77777777" w:rsidR="00000000" w:rsidRPr="00752C09" w:rsidRDefault="00000000">
            <w:pPr>
              <w:numPr>
                <w:ilvl w:val="0"/>
                <w:numId w:val="156"/>
              </w:numPr>
              <w:spacing w:after="0"/>
              <w:ind w:hanging="373"/>
              <w:rPr>
                <w:rFonts w:ascii="Times New Roman" w:eastAsia="Calibri" w:hAnsi="Times New Roman" w:cs="Times New Roman"/>
                <w:color w:val="000000"/>
              </w:rPr>
            </w:pPr>
            <w:r w:rsidRPr="00752C09">
              <w:rPr>
                <w:rFonts w:ascii="Times New Roman" w:eastAsia="Arial" w:hAnsi="Times New Roman" w:cs="Times New Roman"/>
                <w:b/>
                <w:color w:val="1D2228"/>
                <w:u w:val="single"/>
              </w:rPr>
              <w:t>Exceptional Circumstances</w:t>
            </w:r>
            <w:r w:rsidRPr="00752C09">
              <w:rPr>
                <w:rFonts w:ascii="Times New Roman" w:eastAsia="Arial" w:hAnsi="Times New Roman" w:cs="Times New Roman"/>
                <w:color w:val="1D2228"/>
              </w:rPr>
              <w:t>:</w:t>
            </w:r>
          </w:p>
          <w:p w14:paraId="1DE7DCED"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color w:val="1D2228"/>
              </w:rPr>
              <w:t>The exceptional circumstances surrounding my case, including a family medical emergency and technical issues with the claim submission process, warrant a departure from the standard compensation policy. These factors significantly hindered my ability to submit the claim within the 28-day window, necessitating a reconsideration of my compensation request.</w:t>
            </w:r>
          </w:p>
          <w:p w14:paraId="63132226"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7011F287" w14:textId="77777777" w:rsidR="00000000" w:rsidRPr="00752C09" w:rsidRDefault="00000000">
            <w:pPr>
              <w:numPr>
                <w:ilvl w:val="0"/>
                <w:numId w:val="156"/>
              </w:numPr>
              <w:spacing w:after="0"/>
              <w:ind w:hanging="373"/>
              <w:rPr>
                <w:rFonts w:ascii="Times New Roman" w:eastAsia="Calibri" w:hAnsi="Times New Roman" w:cs="Times New Roman"/>
                <w:color w:val="000000"/>
              </w:rPr>
            </w:pPr>
            <w:r w:rsidRPr="00752C09">
              <w:rPr>
                <w:rFonts w:ascii="Times New Roman" w:eastAsia="Arial" w:hAnsi="Times New Roman" w:cs="Times New Roman"/>
                <w:b/>
                <w:color w:val="1D2228"/>
                <w:u w:val="single"/>
              </w:rPr>
              <w:t>Clarification of Journe</w:t>
            </w:r>
            <w:r w:rsidRPr="00752C09">
              <w:rPr>
                <w:rFonts w:ascii="Times New Roman" w:eastAsia="Arial" w:hAnsi="Times New Roman" w:cs="Times New Roman"/>
                <w:b/>
                <w:color w:val="1D2228"/>
              </w:rPr>
              <w:t>y</w:t>
            </w:r>
            <w:r w:rsidRPr="00752C09">
              <w:rPr>
                <w:rFonts w:ascii="Times New Roman" w:eastAsia="Arial" w:hAnsi="Times New Roman" w:cs="Times New Roman"/>
                <w:b/>
                <w:color w:val="1D2228"/>
                <w:u w:val="single"/>
              </w:rPr>
              <w:t xml:space="preserve"> Details</w:t>
            </w:r>
            <w:r w:rsidRPr="00752C09">
              <w:rPr>
                <w:rFonts w:ascii="Times New Roman" w:eastAsia="Arial" w:hAnsi="Times New Roman" w:cs="Times New Roman"/>
                <w:color w:val="1D2228"/>
              </w:rPr>
              <w:t>:</w:t>
            </w:r>
          </w:p>
          <w:p w14:paraId="7B92265E"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color w:val="1D2228"/>
              </w:rPr>
              <w:t xml:space="preserve">As previously communicated, I was scheduled to take the </w:t>
            </w:r>
            <w:r w:rsidRPr="00752C09">
              <w:rPr>
                <w:rFonts w:ascii="Times New Roman" w:eastAsia="Arial" w:hAnsi="Times New Roman" w:cs="Times New Roman"/>
                <w:b/>
                <w:color w:val="1D2228"/>
                <w:u w:val="single"/>
              </w:rPr>
              <w:t>12:00 PM</w:t>
            </w:r>
            <w:r w:rsidRPr="00752C09">
              <w:rPr>
                <w:rFonts w:ascii="Times New Roman" w:eastAsia="Arial" w:hAnsi="Times New Roman" w:cs="Times New Roman"/>
                <w:color w:val="1D2228"/>
              </w:rPr>
              <w:t xml:space="preserve"> Southern train from Gatwick Airport to East Grinstead, followed by a </w:t>
            </w:r>
            <w:r w:rsidRPr="00752C09">
              <w:rPr>
                <w:rFonts w:ascii="Times New Roman" w:eastAsia="Arial" w:hAnsi="Times New Roman" w:cs="Times New Roman"/>
                <w:b/>
                <w:color w:val="1D2228"/>
                <w:u w:val="single"/>
              </w:rPr>
              <w:t>12:32 PM</w:t>
            </w:r>
            <w:r w:rsidRPr="00752C09">
              <w:rPr>
                <w:rFonts w:ascii="Times New Roman" w:eastAsia="Arial" w:hAnsi="Times New Roman" w:cs="Times New Roman"/>
                <w:color w:val="1D2228"/>
              </w:rPr>
              <w:t xml:space="preserve"> Southern train from to London Bridge. However, upon arrival at Gatwick Airport, I was informed that the scheduled train services were cancelled due to engineering works and were replaced by a coach service. This coach service took approximately 45 minutes to reach East Grinstead, where I then boarded the replacement train to continue my journey to London Bridge.</w:t>
            </w:r>
          </w:p>
          <w:p w14:paraId="30D6D1C5"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3C3A4284"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color w:val="1D2228"/>
              </w:rPr>
              <w:t xml:space="preserve">The fact that the </w:t>
            </w:r>
            <w:r w:rsidRPr="00752C09">
              <w:rPr>
                <w:rFonts w:ascii="Times New Roman" w:eastAsia="Arial" w:hAnsi="Times New Roman" w:cs="Times New Roman"/>
                <w:b/>
                <w:color w:val="1D2228"/>
                <w:u w:val="single"/>
              </w:rPr>
              <w:t>12:32 PM</w:t>
            </w:r>
            <w:r w:rsidRPr="00752C09">
              <w:rPr>
                <w:rFonts w:ascii="Times New Roman" w:eastAsia="Arial" w:hAnsi="Times New Roman" w:cs="Times New Roman"/>
                <w:color w:val="1D2228"/>
              </w:rPr>
              <w:t xml:space="preserve"> Southern train from East Grinstead to London Bridge should never have been added or sold to passengers as it was never going to be running due to planned engineering works, raises serious questions about the accuracy and transparency of the information provided by </w:t>
            </w:r>
            <w:r w:rsidRPr="00752C09">
              <w:rPr>
                <w:rFonts w:ascii="Times New Roman" w:eastAsia="Arial" w:hAnsi="Times New Roman" w:cs="Times New Roman"/>
                <w:b/>
                <w:color w:val="1D2228"/>
                <w:u w:val="single"/>
              </w:rPr>
              <w:t>GTR</w:t>
            </w:r>
            <w:r w:rsidRPr="00752C09">
              <w:rPr>
                <w:rFonts w:ascii="Times New Roman" w:eastAsia="Arial" w:hAnsi="Times New Roman" w:cs="Times New Roman"/>
                <w:color w:val="1D2228"/>
              </w:rPr>
              <w:t xml:space="preserve"> and </w:t>
            </w:r>
            <w:r w:rsidRPr="00752C09">
              <w:rPr>
                <w:rFonts w:ascii="Times New Roman" w:eastAsia="Arial" w:hAnsi="Times New Roman" w:cs="Times New Roman"/>
                <w:b/>
                <w:color w:val="1D2228"/>
                <w:u w:val="single"/>
              </w:rPr>
              <w:t>Omio</w:t>
            </w:r>
            <w:r w:rsidRPr="00752C09">
              <w:rPr>
                <w:rFonts w:ascii="Times New Roman" w:eastAsia="Arial" w:hAnsi="Times New Roman" w:cs="Times New Roman"/>
                <w:color w:val="1D2228"/>
              </w:rPr>
              <w:t xml:space="preserve">. If the </w:t>
            </w:r>
            <w:r w:rsidRPr="00752C09">
              <w:rPr>
                <w:rFonts w:ascii="Times New Roman" w:eastAsia="Arial" w:hAnsi="Times New Roman" w:cs="Times New Roman"/>
                <w:b/>
                <w:color w:val="1D2228"/>
                <w:u w:val="single"/>
              </w:rPr>
              <w:t>12:00 PM</w:t>
            </w:r>
            <w:r w:rsidRPr="00752C09">
              <w:rPr>
                <w:rFonts w:ascii="Times New Roman" w:eastAsia="Arial" w:hAnsi="Times New Roman" w:cs="Times New Roman"/>
                <w:color w:val="1D2228"/>
              </w:rPr>
              <w:t xml:space="preserve"> service was always scheduled as a replacement bus service, it is perplexing because a train that would never be running was sold to me.</w:t>
            </w:r>
          </w:p>
          <w:p w14:paraId="22169487"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574CB8F6"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color w:val="1D2228"/>
              </w:rPr>
              <w:t>The delayed services at both parts of the journey meant that the delayed replacement services at East Grinstead contributed to missing nine trains, and the timing of the coach services meant that we would never have made it to the first scheduled service, but we did make it to the second. This should have been accurately communicated at the time of ticket purchase to prevent confusion and additional expenses.</w:t>
            </w:r>
          </w:p>
          <w:p w14:paraId="35609EDE"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56BB7AE5" w14:textId="77777777" w:rsidR="00000000" w:rsidRPr="00752C09" w:rsidRDefault="00000000">
            <w:pPr>
              <w:numPr>
                <w:ilvl w:val="0"/>
                <w:numId w:val="156"/>
              </w:numPr>
              <w:spacing w:after="0"/>
              <w:ind w:hanging="373"/>
              <w:rPr>
                <w:rFonts w:ascii="Times New Roman" w:eastAsia="Calibri" w:hAnsi="Times New Roman" w:cs="Times New Roman"/>
                <w:color w:val="000000"/>
              </w:rPr>
            </w:pPr>
            <w:r w:rsidRPr="00752C09">
              <w:rPr>
                <w:rFonts w:ascii="Times New Roman" w:eastAsia="Arial" w:hAnsi="Times New Roman" w:cs="Times New Roman"/>
                <w:b/>
                <w:color w:val="1D2228"/>
                <w:u w:val="single"/>
              </w:rPr>
              <w:t>Request for Comprehensive Insurance Polic</w:t>
            </w:r>
            <w:r w:rsidRPr="00752C09">
              <w:rPr>
                <w:rFonts w:ascii="Times New Roman" w:eastAsia="Arial" w:hAnsi="Times New Roman" w:cs="Times New Roman"/>
                <w:b/>
                <w:color w:val="1D2228"/>
              </w:rPr>
              <w:t>y</w:t>
            </w:r>
            <w:r w:rsidRPr="00752C09">
              <w:rPr>
                <w:rFonts w:ascii="Times New Roman" w:eastAsia="Arial" w:hAnsi="Times New Roman" w:cs="Times New Roman"/>
                <w:b/>
                <w:color w:val="1D2228"/>
                <w:u w:val="single"/>
              </w:rPr>
              <w:t xml:space="preserve"> Information</w:t>
            </w:r>
            <w:r w:rsidRPr="00752C09">
              <w:rPr>
                <w:rFonts w:ascii="Times New Roman" w:eastAsia="Arial" w:hAnsi="Times New Roman" w:cs="Times New Roman"/>
                <w:color w:val="1D2228"/>
                <w:u w:val="single"/>
              </w:rPr>
              <w:t>:</w:t>
            </w:r>
          </w:p>
          <w:p w14:paraId="716691A2" w14:textId="77777777" w:rsidR="00000000" w:rsidRPr="00752C09" w:rsidRDefault="00000000">
            <w:pPr>
              <w:spacing w:after="5"/>
              <w:ind w:left="1435" w:right="18"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vertAlign w:val="subscript"/>
              </w:rPr>
              <w:t xml:space="preserve">         </w:t>
            </w:r>
            <w:r w:rsidRPr="00752C09">
              <w:rPr>
                <w:rFonts w:ascii="Times New Roman" w:eastAsia="Arial" w:hAnsi="Times New Roman" w:cs="Times New Roman"/>
                <w:color w:val="1D2228"/>
              </w:rPr>
              <w:t xml:space="preserve">I have requested a complete copy of the relevant insurance policies to assess the scope of coverage and validate my compensation claim. Your failure to address this request further perpetuates the impression of obfuscation and avoidance of liability by </w:t>
            </w:r>
            <w:r w:rsidRPr="00752C09">
              <w:rPr>
                <w:rFonts w:ascii="Times New Roman" w:eastAsia="Arial" w:hAnsi="Times New Roman" w:cs="Times New Roman"/>
                <w:b/>
                <w:color w:val="1D2228"/>
                <w:u w:val="single"/>
              </w:rPr>
              <w:t>GTR.</w:t>
            </w:r>
          </w:p>
          <w:p w14:paraId="06EDEA04"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70376029" w14:textId="77777777" w:rsidR="00000000" w:rsidRPr="00752C09" w:rsidRDefault="00000000">
            <w:pPr>
              <w:spacing w:after="5"/>
              <w:ind w:left="10" w:right="18" w:hanging="10"/>
              <w:rPr>
                <w:rFonts w:ascii="Times New Roman" w:eastAsia="Calibri" w:hAnsi="Times New Roman" w:cs="Times New Roman"/>
                <w:color w:val="000000"/>
              </w:rPr>
            </w:pPr>
            <w:r w:rsidRPr="00752C09">
              <w:rPr>
                <w:rFonts w:ascii="Times New Roman" w:eastAsia="Arial" w:hAnsi="Times New Roman" w:cs="Times New Roman"/>
                <w:color w:val="1D2228"/>
              </w:rPr>
              <w:t xml:space="preserve">I respectfully request that </w:t>
            </w:r>
            <w:r w:rsidRPr="00752C09">
              <w:rPr>
                <w:rFonts w:ascii="Times New Roman" w:eastAsia="Arial" w:hAnsi="Times New Roman" w:cs="Times New Roman"/>
                <w:b/>
                <w:color w:val="1D2228"/>
                <w:u w:val="single"/>
              </w:rPr>
              <w:t>GTR</w:t>
            </w:r>
            <w:r w:rsidRPr="00752C09">
              <w:rPr>
                <w:rFonts w:ascii="Times New Roman" w:eastAsia="Arial" w:hAnsi="Times New Roman" w:cs="Times New Roman"/>
                <w:color w:val="1D2228"/>
              </w:rPr>
              <w:t xml:space="preserve"> reconsider my compensation claim, taking into account the exceptional circumstances and the legal obligations outlined above. I seek full recovery of my tickets and reimbursement for the additional costs incurred, as detailed in my initial claim.</w:t>
            </w:r>
          </w:p>
          <w:p w14:paraId="1770F464"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635C5E97" w14:textId="77777777" w:rsidR="00000000" w:rsidRPr="00752C09" w:rsidRDefault="00000000">
            <w:pPr>
              <w:spacing w:after="5"/>
              <w:ind w:left="10" w:right="18" w:hanging="10"/>
              <w:rPr>
                <w:rFonts w:ascii="Times New Roman" w:eastAsia="Calibri" w:hAnsi="Times New Roman" w:cs="Times New Roman"/>
                <w:color w:val="000000"/>
              </w:rPr>
            </w:pPr>
            <w:r w:rsidRPr="00752C09">
              <w:rPr>
                <w:rFonts w:ascii="Times New Roman" w:eastAsia="Arial" w:hAnsi="Times New Roman" w:cs="Times New Roman"/>
                <w:color w:val="1D2228"/>
              </w:rPr>
              <w:t>Thank you for your attention to this matter. I look forward to your prompt and comprehensive response.</w:t>
            </w:r>
          </w:p>
          <w:p w14:paraId="69A5C4E2"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177EFFE0" w14:textId="77777777" w:rsidR="00000000" w:rsidRPr="00752C09" w:rsidRDefault="00000000">
            <w:pPr>
              <w:spacing w:after="5"/>
              <w:ind w:left="10" w:right="18" w:hanging="10"/>
              <w:rPr>
                <w:rFonts w:ascii="Times New Roman" w:eastAsia="Calibri" w:hAnsi="Times New Roman" w:cs="Times New Roman"/>
                <w:color w:val="000000"/>
              </w:rPr>
            </w:pPr>
            <w:r w:rsidRPr="00752C09">
              <w:rPr>
                <w:rFonts w:ascii="Times New Roman" w:eastAsia="Arial" w:hAnsi="Times New Roman" w:cs="Times New Roman"/>
                <w:color w:val="1D2228"/>
              </w:rPr>
              <w:t>Sincerely,</w:t>
            </w:r>
          </w:p>
          <w:p w14:paraId="7E2AEBD2"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color w:val="1D2228"/>
              </w:rPr>
              <w:t xml:space="preserve"> </w:t>
            </w:r>
          </w:p>
          <w:p w14:paraId="4FA5C103" w14:textId="77777777" w:rsidR="00000000" w:rsidRPr="00752C09" w:rsidRDefault="00000000">
            <w:pPr>
              <w:spacing w:after="5"/>
              <w:ind w:left="10" w:right="18" w:hanging="10"/>
              <w:rPr>
                <w:rFonts w:ascii="Times New Roman" w:eastAsia="Calibri" w:hAnsi="Times New Roman" w:cs="Times New Roman"/>
                <w:color w:val="000000"/>
              </w:rPr>
            </w:pPr>
            <w:r w:rsidRPr="00752C09">
              <w:rPr>
                <w:rFonts w:ascii="Times New Roman" w:eastAsia="Arial" w:hAnsi="Times New Roman" w:cs="Times New Roman"/>
                <w:b/>
                <w:color w:val="1D2228"/>
              </w:rPr>
              <w:t>Name</w:t>
            </w:r>
            <w:r w:rsidRPr="00752C09">
              <w:rPr>
                <w:rFonts w:ascii="Times New Roman" w:eastAsia="Arial" w:hAnsi="Times New Roman" w:cs="Times New Roman"/>
                <w:color w:val="1D2228"/>
              </w:rPr>
              <w:t>: Simon Paul Cordell</w:t>
            </w:r>
          </w:p>
          <w:p w14:paraId="24EA7552" w14:textId="77777777" w:rsidR="00000000" w:rsidRPr="00752C09" w:rsidRDefault="00000000">
            <w:pPr>
              <w:spacing w:after="5"/>
              <w:ind w:left="10" w:right="18" w:hanging="10"/>
              <w:rPr>
                <w:rFonts w:ascii="Times New Roman" w:eastAsia="Calibri" w:hAnsi="Times New Roman" w:cs="Times New Roman"/>
                <w:color w:val="000000"/>
              </w:rPr>
            </w:pPr>
            <w:r w:rsidRPr="00752C09">
              <w:rPr>
                <w:rFonts w:ascii="Times New Roman" w:eastAsia="Arial" w:hAnsi="Times New Roman" w:cs="Times New Roman"/>
                <w:b/>
                <w:color w:val="1D2228"/>
                <w:u w:val="single"/>
              </w:rPr>
              <w:t>Address:</w:t>
            </w:r>
            <w:r w:rsidRPr="00752C09">
              <w:rPr>
                <w:rFonts w:ascii="Times New Roman" w:eastAsia="Arial" w:hAnsi="Times New Roman" w:cs="Times New Roman"/>
                <w:color w:val="1D2228"/>
              </w:rPr>
              <w:t xml:space="preserve"> 109 Burncroft Avenue, Enfield, London, EN3 7JQ</w:t>
            </w:r>
          </w:p>
          <w:p w14:paraId="51A38D79"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b/>
                <w:color w:val="1D2228"/>
                <w:u w:val="single"/>
              </w:rPr>
              <w:t>Email</w:t>
            </w:r>
            <w:r w:rsidRPr="00752C09">
              <w:rPr>
                <w:rFonts w:ascii="Times New Roman" w:eastAsia="Arial" w:hAnsi="Times New Roman" w:cs="Times New Roman"/>
                <w:color w:val="1D2228"/>
              </w:rPr>
              <w:t xml:space="preserve">: </w:t>
            </w:r>
            <w:r w:rsidRPr="00752C09">
              <w:rPr>
                <w:rFonts w:ascii="Times New Roman" w:eastAsia="Arial" w:hAnsi="Times New Roman" w:cs="Times New Roman"/>
                <w:color w:val="0000FF"/>
                <w:u w:val="single"/>
              </w:rPr>
              <w:t>Re_wired</w:t>
            </w:r>
            <w:r w:rsidRPr="00752C09">
              <w:rPr>
                <w:rFonts w:ascii="Times New Roman" w:eastAsia="Arial" w:hAnsi="Times New Roman" w:cs="Times New Roman"/>
                <w:color w:val="0000FF"/>
              </w:rPr>
              <w:t>@y</w:t>
            </w:r>
            <w:r w:rsidRPr="00752C09">
              <w:rPr>
                <w:rFonts w:ascii="Times New Roman" w:eastAsia="Arial" w:hAnsi="Times New Roman" w:cs="Times New Roman"/>
                <w:color w:val="0000FF"/>
                <w:u w:val="single"/>
              </w:rPr>
              <w:t>mail.com</w:t>
            </w:r>
          </w:p>
          <w:p w14:paraId="0A774E20" w14:textId="77777777" w:rsidR="00000000" w:rsidRPr="00752C09" w:rsidRDefault="00000000">
            <w:pPr>
              <w:spacing w:after="335"/>
              <w:ind w:left="10" w:right="18" w:hanging="10"/>
              <w:rPr>
                <w:rFonts w:ascii="Times New Roman" w:eastAsia="Calibri" w:hAnsi="Times New Roman" w:cs="Times New Roman"/>
                <w:color w:val="000000"/>
              </w:rPr>
            </w:pPr>
            <w:r w:rsidRPr="00752C09">
              <w:rPr>
                <w:rFonts w:ascii="Times New Roman" w:eastAsia="Arial" w:hAnsi="Times New Roman" w:cs="Times New Roman"/>
                <w:b/>
                <w:color w:val="1D2228"/>
                <w:u w:val="single"/>
              </w:rPr>
              <w:t>Tel</w:t>
            </w:r>
            <w:r w:rsidRPr="00752C09">
              <w:rPr>
                <w:rFonts w:ascii="Times New Roman" w:eastAsia="Arial" w:hAnsi="Times New Roman" w:cs="Times New Roman"/>
                <w:color w:val="1D2228"/>
              </w:rPr>
              <w:t>: +447864217519</w:t>
            </w:r>
          </w:p>
        </w:tc>
      </w:tr>
    </w:tbl>
    <w:p w14:paraId="08936C18"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01C0D7F8" w14:textId="77777777">
        <w:tc>
          <w:tcPr>
            <w:tcW w:w="10790" w:type="dxa"/>
            <w:tcBorders>
              <w:top w:val="single" w:sz="6" w:space="0" w:color="auto"/>
              <w:left w:val="single" w:sz="6" w:space="0" w:color="auto"/>
              <w:bottom w:val="single" w:sz="6" w:space="0" w:color="auto"/>
              <w:right w:val="single" w:sz="6" w:space="0" w:color="auto"/>
            </w:tcBorders>
            <w:hideMark/>
          </w:tcPr>
          <w:p w14:paraId="1AA6881F" w14:textId="77777777" w:rsidR="00000000" w:rsidRPr="00752C09" w:rsidRDefault="00000000">
            <w:pPr>
              <w:spacing w:after="238"/>
              <w:rPr>
                <w:rFonts w:ascii="Times New Roman" w:eastAsia="Arial" w:hAnsi="Times New Roman" w:cs="Times New Roman"/>
                <w:b/>
                <w:color w:val="1D2228"/>
                <w:u w:val="single"/>
              </w:rPr>
            </w:pPr>
            <w:r w:rsidRPr="00752C09">
              <w:rPr>
                <w:rFonts w:ascii="Times New Roman" w:eastAsia="Arial" w:hAnsi="Times New Roman" w:cs="Times New Roman"/>
                <w:b/>
                <w:color w:val="1D2228"/>
                <w:u w:val="single"/>
              </w:rPr>
              <w:t>15. 15th-Sent</w:t>
            </w:r>
          </w:p>
        </w:tc>
      </w:tr>
      <w:tr w:rsidR="00000000" w:rsidRPr="00752C09" w14:paraId="6986F479" w14:textId="77777777">
        <w:tc>
          <w:tcPr>
            <w:tcW w:w="10790" w:type="dxa"/>
            <w:tcBorders>
              <w:top w:val="single" w:sz="6" w:space="0" w:color="auto"/>
              <w:left w:val="single" w:sz="6" w:space="0" w:color="auto"/>
              <w:bottom w:val="single" w:sz="6" w:space="0" w:color="auto"/>
              <w:right w:val="single" w:sz="6" w:space="0" w:color="auto"/>
            </w:tcBorders>
            <w:hideMark/>
          </w:tcPr>
          <w:p w14:paraId="5E29FC3D" w14:textId="77777777" w:rsidR="00000000" w:rsidRPr="00752C09" w:rsidRDefault="00000000">
            <w:pPr>
              <w:spacing w:after="238"/>
              <w:rPr>
                <w:rFonts w:ascii="Times New Roman" w:eastAsia="Calibri" w:hAnsi="Times New Roman" w:cs="Times New Roman"/>
                <w:color w:val="000000"/>
              </w:rPr>
            </w:pPr>
            <w:r w:rsidRPr="00752C09">
              <w:rPr>
                <w:rFonts w:ascii="Times New Roman" w:eastAsia="Arial" w:hAnsi="Times New Roman" w:cs="Times New Roman"/>
                <w:b/>
                <w:color w:val="1D2228"/>
              </w:rPr>
              <w:t>Subject: Follow-Up on Compensation Claim for Journey on 12 January 2025</w:t>
            </w:r>
          </w:p>
          <w:p w14:paraId="0BBEA461" w14:textId="77777777" w:rsidR="00000000" w:rsidRPr="00752C09" w:rsidRDefault="00000000">
            <w:pPr>
              <w:spacing w:after="186"/>
              <w:ind w:left="10" w:hanging="10"/>
              <w:rPr>
                <w:rFonts w:ascii="Times New Roman" w:eastAsia="Calibri" w:hAnsi="Times New Roman" w:cs="Times New Roman"/>
                <w:color w:val="000000"/>
              </w:rPr>
            </w:pPr>
            <w:r w:rsidRPr="00752C09">
              <w:rPr>
                <w:rFonts w:ascii="Times New Roman" w:eastAsia="Arial" w:hAnsi="Times New Roman" w:cs="Times New Roman"/>
                <w:color w:val="1D2228"/>
              </w:rPr>
              <w:t>Dear Ahmed Jama,</w:t>
            </w:r>
          </w:p>
          <w:p w14:paraId="2BB4DD27" w14:textId="77777777" w:rsidR="00000000" w:rsidRPr="00752C09" w:rsidRDefault="00000000">
            <w:pPr>
              <w:spacing w:after="186"/>
              <w:ind w:left="10" w:hanging="10"/>
              <w:rPr>
                <w:rFonts w:ascii="Times New Roman" w:eastAsia="Calibri" w:hAnsi="Times New Roman" w:cs="Times New Roman"/>
                <w:color w:val="000000"/>
              </w:rPr>
            </w:pPr>
            <w:r w:rsidRPr="00752C09">
              <w:rPr>
                <w:rFonts w:ascii="Times New Roman" w:eastAsia="Arial" w:hAnsi="Times New Roman" w:cs="Times New Roman"/>
                <w:color w:val="1D2228"/>
              </w:rPr>
              <w:t>Regarding my previous communication, I noticed a minor text error and would like to provide the corrected statement for clarity:</w:t>
            </w:r>
          </w:p>
          <w:p w14:paraId="5494F8AF" w14:textId="77777777" w:rsidR="00000000" w:rsidRPr="00752C09" w:rsidRDefault="00000000">
            <w:pPr>
              <w:spacing w:after="186"/>
              <w:ind w:left="10" w:hanging="10"/>
              <w:rPr>
                <w:rFonts w:ascii="Times New Roman" w:eastAsia="Calibri" w:hAnsi="Times New Roman" w:cs="Times New Roman"/>
                <w:color w:val="000000"/>
              </w:rPr>
            </w:pPr>
            <w:r w:rsidRPr="00752C09">
              <w:rPr>
                <w:rFonts w:ascii="Times New Roman" w:eastAsia="Arial" w:hAnsi="Times New Roman" w:cs="Times New Roman"/>
                <w:color w:val="1D2228"/>
              </w:rPr>
              <w:t>"The delayed services at both parts of the journey meant that the delayed replacement services at East Grinstead contributed to missing "T</w:t>
            </w:r>
            <w:r w:rsidRPr="00752C09">
              <w:rPr>
                <w:rFonts w:ascii="Times New Roman" w:eastAsia="Arial" w:hAnsi="Times New Roman" w:cs="Times New Roman"/>
                <w:b/>
                <w:color w:val="1D2228"/>
              </w:rPr>
              <w:t>he first off</w:t>
            </w:r>
            <w:r w:rsidRPr="00752C09">
              <w:rPr>
                <w:rFonts w:ascii="Times New Roman" w:eastAsia="Arial" w:hAnsi="Times New Roman" w:cs="Times New Roman"/>
                <w:color w:val="1D2228"/>
              </w:rPr>
              <w:t>," nine trains, and the timing of the coach services meant that we would never have made it to the first scheduled service."</w:t>
            </w:r>
          </w:p>
          <w:p w14:paraId="72153168" w14:textId="77777777" w:rsidR="00000000" w:rsidRPr="00752C09" w:rsidRDefault="00000000">
            <w:pPr>
              <w:spacing w:after="186"/>
              <w:ind w:left="10" w:hanging="10"/>
              <w:rPr>
                <w:rFonts w:ascii="Times New Roman" w:eastAsia="Calibri" w:hAnsi="Times New Roman" w:cs="Times New Roman"/>
                <w:color w:val="000000"/>
              </w:rPr>
            </w:pPr>
            <w:r w:rsidRPr="00752C09">
              <w:rPr>
                <w:rFonts w:ascii="Times New Roman" w:eastAsia="Arial" w:hAnsi="Times New Roman" w:cs="Times New Roman"/>
                <w:color w:val="1D2228"/>
              </w:rPr>
              <w:t>Please let me know if you require any further information or clarification. I look forward to your prompt response and resolution of my compensation claim.</w:t>
            </w:r>
          </w:p>
          <w:p w14:paraId="321548D6" w14:textId="77777777" w:rsidR="00000000" w:rsidRPr="00752C09" w:rsidRDefault="00000000">
            <w:pPr>
              <w:spacing w:after="7"/>
              <w:ind w:left="10" w:hanging="10"/>
              <w:rPr>
                <w:rFonts w:ascii="Times New Roman" w:eastAsia="Calibri" w:hAnsi="Times New Roman" w:cs="Times New Roman"/>
                <w:color w:val="000000"/>
              </w:rPr>
            </w:pPr>
            <w:r w:rsidRPr="00752C09">
              <w:rPr>
                <w:rFonts w:ascii="Times New Roman" w:eastAsia="Arial" w:hAnsi="Times New Roman" w:cs="Times New Roman"/>
                <w:color w:val="1D2228"/>
              </w:rPr>
              <w:t xml:space="preserve">Kind regards, </w:t>
            </w:r>
          </w:p>
          <w:p w14:paraId="7597FC80" w14:textId="77777777" w:rsidR="00000000" w:rsidRPr="00752C09" w:rsidRDefault="00000000">
            <w:pPr>
              <w:spacing w:after="215"/>
              <w:ind w:left="10" w:hanging="10"/>
              <w:rPr>
                <w:rFonts w:ascii="Times New Roman" w:eastAsia="Calibri" w:hAnsi="Times New Roman" w:cs="Times New Roman"/>
                <w:color w:val="000000"/>
              </w:rPr>
            </w:pPr>
            <w:r w:rsidRPr="00752C09">
              <w:rPr>
                <w:rFonts w:ascii="Times New Roman" w:eastAsia="Arial" w:hAnsi="Times New Roman" w:cs="Times New Roman"/>
                <w:color w:val="1D2228"/>
              </w:rPr>
              <w:t xml:space="preserve">Simon Paul Cordell </w:t>
            </w:r>
          </w:p>
          <w:p w14:paraId="62BEB4A2" w14:textId="77777777" w:rsidR="00000000" w:rsidRPr="00752C09" w:rsidRDefault="00000000">
            <w:pPr>
              <w:spacing w:after="7"/>
              <w:ind w:left="10" w:hanging="10"/>
              <w:rPr>
                <w:rFonts w:ascii="Times New Roman" w:eastAsia="Calibri" w:hAnsi="Times New Roman" w:cs="Times New Roman"/>
                <w:color w:val="000000"/>
              </w:rPr>
            </w:pPr>
            <w:r w:rsidRPr="00752C09">
              <w:rPr>
                <w:rFonts w:ascii="Times New Roman" w:eastAsia="Arial" w:hAnsi="Times New Roman" w:cs="Times New Roman"/>
                <w:b/>
                <w:color w:val="1D2228"/>
              </w:rPr>
              <w:t>Address:</w:t>
            </w:r>
            <w:r w:rsidRPr="00752C09">
              <w:rPr>
                <w:rFonts w:ascii="Times New Roman" w:eastAsia="Arial" w:hAnsi="Times New Roman" w:cs="Times New Roman"/>
                <w:color w:val="1D2228"/>
              </w:rPr>
              <w:t xml:space="preserve"> 109 Burncroft Avenue, Enfield, London, EN3 7JQ </w:t>
            </w:r>
          </w:p>
          <w:p w14:paraId="492487B0" w14:textId="77777777" w:rsidR="00000000" w:rsidRPr="00752C09" w:rsidRDefault="00000000">
            <w:pPr>
              <w:rPr>
                <w:rFonts w:ascii="Times New Roman" w:hAnsi="Times New Roman" w:cs="Times New Roman"/>
              </w:rPr>
            </w:pPr>
            <w:r w:rsidRPr="00752C09">
              <w:rPr>
                <w:rFonts w:ascii="Times New Roman" w:hAnsi="Times New Roman" w:cs="Times New Roman"/>
                <w:b/>
                <w:bCs/>
              </w:rPr>
              <w:t>Email</w:t>
            </w:r>
            <w:r w:rsidRPr="00752C09">
              <w:rPr>
                <w:rFonts w:ascii="Times New Roman" w:hAnsi="Times New Roman" w:cs="Times New Roman"/>
              </w:rPr>
              <w:t xml:space="preserve">: Re_wired@ymail.com </w:t>
            </w:r>
          </w:p>
          <w:p w14:paraId="197646CD" w14:textId="77777777" w:rsidR="00000000" w:rsidRPr="00752C09" w:rsidRDefault="00000000">
            <w:pPr>
              <w:rPr>
                <w:rFonts w:ascii="Times New Roman" w:hAnsi="Times New Roman" w:cs="Times New Roman"/>
              </w:rPr>
            </w:pPr>
            <w:r w:rsidRPr="00752C09">
              <w:rPr>
                <w:rFonts w:ascii="Times New Roman" w:hAnsi="Times New Roman" w:cs="Times New Roman"/>
                <w:b/>
                <w:bCs/>
              </w:rPr>
              <w:t>Tel</w:t>
            </w:r>
            <w:r w:rsidRPr="00752C09">
              <w:rPr>
                <w:rFonts w:ascii="Times New Roman" w:hAnsi="Times New Roman" w:cs="Times New Roman"/>
              </w:rPr>
              <w:t>: +447864217519</w:t>
            </w:r>
          </w:p>
        </w:tc>
      </w:tr>
    </w:tbl>
    <w:p w14:paraId="795DA32A"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3369B395" w14:textId="77777777">
        <w:tc>
          <w:tcPr>
            <w:tcW w:w="10790" w:type="dxa"/>
            <w:tcBorders>
              <w:top w:val="single" w:sz="6" w:space="0" w:color="auto"/>
              <w:left w:val="single" w:sz="6" w:space="0" w:color="auto"/>
              <w:bottom w:val="single" w:sz="6" w:space="0" w:color="auto"/>
              <w:right w:val="single" w:sz="6" w:space="0" w:color="auto"/>
            </w:tcBorders>
          </w:tcPr>
          <w:p w14:paraId="184980F7" w14:textId="77777777" w:rsidR="00000000" w:rsidRPr="00752C09" w:rsidRDefault="00000000">
            <w:pPr>
              <w:spacing w:after="0"/>
              <w:rPr>
                <w:rFonts w:ascii="Times New Roman" w:eastAsia="Segoe UI" w:hAnsi="Times New Roman" w:cs="Times New Roman"/>
                <w:b/>
                <w:bCs/>
                <w:color w:val="1D2228"/>
                <w:u w:val="single"/>
              </w:rPr>
            </w:pPr>
            <w:r w:rsidRPr="00752C09">
              <w:rPr>
                <w:rFonts w:ascii="Times New Roman" w:eastAsia="Segoe UI" w:hAnsi="Times New Roman" w:cs="Times New Roman"/>
                <w:b/>
                <w:bCs/>
                <w:color w:val="1D2228"/>
                <w:u w:val="single"/>
              </w:rPr>
              <w:t>16. 16th-Received</w:t>
            </w:r>
          </w:p>
          <w:p w14:paraId="56E53D33" w14:textId="77777777" w:rsidR="00000000" w:rsidRPr="00752C09" w:rsidRDefault="00000000">
            <w:pPr>
              <w:spacing w:after="0"/>
              <w:rPr>
                <w:rFonts w:ascii="Times New Roman" w:eastAsia="Segoe UI" w:hAnsi="Times New Roman" w:cs="Times New Roman"/>
                <w:color w:val="1D2228"/>
              </w:rPr>
            </w:pPr>
          </w:p>
        </w:tc>
      </w:tr>
      <w:tr w:rsidR="00000000" w:rsidRPr="00752C09" w14:paraId="5B91D3E6" w14:textId="77777777">
        <w:tc>
          <w:tcPr>
            <w:tcW w:w="10790" w:type="dxa"/>
            <w:tcBorders>
              <w:top w:val="single" w:sz="6" w:space="0" w:color="auto"/>
              <w:left w:val="single" w:sz="6" w:space="0" w:color="auto"/>
              <w:bottom w:val="single" w:sz="6" w:space="0" w:color="auto"/>
              <w:right w:val="single" w:sz="6" w:space="0" w:color="auto"/>
            </w:tcBorders>
          </w:tcPr>
          <w:p w14:paraId="791B1DBD"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Segoe UI" w:hAnsi="Times New Roman" w:cs="Times New Roman"/>
                <w:color w:val="1D2228"/>
              </w:rPr>
              <w:t>Re: 20250224-730595</w:t>
            </w:r>
          </w:p>
          <w:p w14:paraId="2050C7DC" w14:textId="77777777" w:rsidR="00000000" w:rsidRPr="00752C09" w:rsidRDefault="00000000">
            <w:pPr>
              <w:spacing w:after="248"/>
              <w:ind w:right="-32"/>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44F7D0D1" wp14:editId="7212CE7F">
                      <wp:extent cx="6391275" cy="9525"/>
                      <wp:effectExtent l="0" t="0" r="0" b="0"/>
                      <wp:docPr id="133773561" name="Group 1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543138896" name="Shape 14555"/>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D52F9F" id="Group 11518"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">
                      <v:shape id="Shape 1455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5610017C" w14:textId="77777777" w:rsidR="00000000" w:rsidRPr="00752C09" w:rsidRDefault="00000000">
            <w:pPr>
              <w:spacing w:after="126"/>
              <w:ind w:left="10" w:hanging="10"/>
              <w:rPr>
                <w:rFonts w:ascii="Times New Roman" w:eastAsia="Calibri" w:hAnsi="Times New Roman" w:cs="Times New Roman"/>
                <w:color w:val="000000"/>
              </w:rPr>
            </w:pPr>
            <w:r w:rsidRPr="00752C09">
              <w:rPr>
                <w:rFonts w:ascii="Times New Roman" w:eastAsia="Segoe UI" w:hAnsi="Times New Roman" w:cs="Times New Roman"/>
                <w:color w:val="5B636A"/>
              </w:rPr>
              <w:t xml:space="preserve">From: </w:t>
            </w:r>
            <w:r w:rsidRPr="00752C09">
              <w:rPr>
                <w:rFonts w:ascii="Times New Roman" w:eastAsia="Segoe UI" w:hAnsi="Times New Roman" w:cs="Times New Roman"/>
                <w:color w:val="1D2228"/>
              </w:rPr>
              <w:t>Ahmed Jama (ahmed.jama@gtrailway.com)</w:t>
            </w:r>
          </w:p>
          <w:p w14:paraId="3F15E596" w14:textId="77777777" w:rsidR="00000000" w:rsidRPr="00752C09" w:rsidRDefault="00000000">
            <w:pPr>
              <w:tabs>
                <w:tab w:val="center" w:pos="1498"/>
              </w:tabs>
              <w:spacing w:after="126"/>
              <w:rPr>
                <w:rFonts w:ascii="Times New Roman" w:eastAsia="Calibri" w:hAnsi="Times New Roman" w:cs="Times New Roman"/>
                <w:color w:val="000000"/>
              </w:rPr>
            </w:pPr>
            <w:r w:rsidRPr="00752C09">
              <w:rPr>
                <w:rFonts w:ascii="Times New Roman" w:eastAsia="Segoe UI" w:hAnsi="Times New Roman" w:cs="Times New Roman"/>
                <w:color w:val="5B636A"/>
              </w:rPr>
              <w:t>To:</w:t>
            </w:r>
            <w:r w:rsidRPr="00752C09">
              <w:rPr>
                <w:rFonts w:ascii="Times New Roman" w:eastAsia="Segoe UI" w:hAnsi="Times New Roman" w:cs="Times New Roman"/>
                <w:color w:val="5B636A"/>
              </w:rPr>
              <w:tab/>
            </w:r>
            <w:r w:rsidRPr="00752C09">
              <w:rPr>
                <w:rFonts w:ascii="Times New Roman" w:eastAsia="Segoe UI" w:hAnsi="Times New Roman" w:cs="Times New Roman"/>
                <w:color w:val="1D2228"/>
              </w:rPr>
              <w:t>re_wired@ymail.com</w:t>
            </w:r>
          </w:p>
          <w:p w14:paraId="461588C7" w14:textId="77777777" w:rsidR="00000000" w:rsidRPr="00752C09" w:rsidRDefault="00000000">
            <w:pPr>
              <w:tabs>
                <w:tab w:val="center" w:pos="2133"/>
              </w:tabs>
              <w:spacing w:after="0"/>
              <w:rPr>
                <w:rFonts w:ascii="Times New Roman" w:eastAsia="Calibri" w:hAnsi="Times New Roman" w:cs="Times New Roman"/>
                <w:color w:val="000000"/>
              </w:rPr>
            </w:pPr>
            <w:r w:rsidRPr="00752C09">
              <w:rPr>
                <w:rFonts w:ascii="Times New Roman" w:eastAsia="Segoe UI" w:hAnsi="Times New Roman" w:cs="Times New Roman"/>
                <w:color w:val="5B636A"/>
              </w:rPr>
              <w:t>Date:</w:t>
            </w:r>
            <w:r w:rsidRPr="00752C09">
              <w:rPr>
                <w:rFonts w:ascii="Times New Roman" w:eastAsia="Segoe UI" w:hAnsi="Times New Roman" w:cs="Times New Roman"/>
                <w:color w:val="5B636A"/>
              </w:rPr>
              <w:tab/>
            </w:r>
            <w:r w:rsidRPr="00752C09">
              <w:rPr>
                <w:rFonts w:ascii="Times New Roman" w:eastAsia="Segoe UI" w:hAnsi="Times New Roman" w:cs="Times New Roman"/>
                <w:color w:val="1D2228"/>
              </w:rPr>
              <w:t>Friday 14 March 2025 at 17:28 GMT</w:t>
            </w:r>
          </w:p>
          <w:p w14:paraId="432D199A" w14:textId="77777777" w:rsidR="00000000" w:rsidRPr="00752C09" w:rsidRDefault="00000000">
            <w:pPr>
              <w:spacing w:after="405"/>
              <w:ind w:right="-32"/>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5688BF8B" wp14:editId="5729166E">
                      <wp:extent cx="6391275" cy="9525"/>
                      <wp:effectExtent l="0" t="0" r="0" b="0"/>
                      <wp:docPr id="390935112" name="Group 1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687545326" name="Shape 14557"/>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20AF71" id="Group 11517"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">
                      <v:shape id="Shape 1455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343C0495" w14:textId="77777777" w:rsidR="00000000" w:rsidRPr="00752C09" w:rsidRDefault="00000000">
            <w:pPr>
              <w:spacing w:after="0"/>
              <w:ind w:left="10" w:right="87" w:hanging="10"/>
              <w:rPr>
                <w:rFonts w:ascii="Times New Roman" w:eastAsia="Calibri" w:hAnsi="Times New Roman" w:cs="Times New Roman"/>
                <w:color w:val="000000"/>
              </w:rPr>
            </w:pPr>
            <w:r w:rsidRPr="00752C09">
              <w:rPr>
                <w:rFonts w:ascii="Times New Roman" w:eastAsia="Calibri" w:hAnsi="Times New Roman" w:cs="Times New Roman"/>
                <w:color w:val="000000"/>
              </w:rPr>
              <w:t>Dear Simon</w:t>
            </w:r>
          </w:p>
          <w:p w14:paraId="7D88A796" w14:textId="77777777" w:rsidR="00000000" w:rsidRPr="00752C09" w:rsidRDefault="00000000">
            <w:pPr>
              <w:spacing w:after="0"/>
              <w:ind w:left="10" w:right="87" w:hanging="10"/>
              <w:rPr>
                <w:rFonts w:ascii="Times New Roman" w:eastAsia="Calibri" w:hAnsi="Times New Roman" w:cs="Times New Roman"/>
                <w:color w:val="000000"/>
              </w:rPr>
            </w:pPr>
          </w:p>
          <w:p w14:paraId="7E920F10"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Thank you for your email</w:t>
            </w:r>
            <w:proofErr w:type="gramStart"/>
            <w:r w:rsidRPr="00752C09">
              <w:rPr>
                <w:rFonts w:ascii="Times New Roman" w:eastAsia="Calibri" w:hAnsi="Times New Roman" w:cs="Times New Roman"/>
                <w:color w:val="000000"/>
              </w:rPr>
              <w:t xml:space="preserve"> I haven't</w:t>
            </w:r>
            <w:proofErr w:type="gramEnd"/>
            <w:r w:rsidRPr="00752C09">
              <w:rPr>
                <w:rFonts w:ascii="Times New Roman" w:eastAsia="Calibri" w:hAnsi="Times New Roman" w:cs="Times New Roman"/>
                <w:color w:val="000000"/>
              </w:rPr>
              <w:t xml:space="preserve"> had a chance to review your email as of yet, however, I note that the corrected statement mentions missing nine trains, would you please be able to confirm the departure times of these services and the route so that I am able to look at the correct information. Kind Regards,  </w:t>
            </w:r>
          </w:p>
          <w:p w14:paraId="4458D678" w14:textId="77777777" w:rsidR="00000000" w:rsidRPr="00752C09" w:rsidRDefault="00000000">
            <w:pPr>
              <w:spacing w:after="0"/>
              <w:ind w:left="10" w:right="87" w:hanging="10"/>
              <w:rPr>
                <w:rFonts w:ascii="Times New Roman" w:eastAsia="Calibri" w:hAnsi="Times New Roman" w:cs="Times New Roman"/>
                <w:color w:val="000000"/>
              </w:rPr>
            </w:pPr>
            <w:r w:rsidRPr="00752C09">
              <w:rPr>
                <w:rFonts w:ascii="Times New Roman" w:eastAsia="Calibri" w:hAnsi="Times New Roman" w:cs="Times New Roman"/>
                <w:color w:val="000000"/>
              </w:rPr>
              <w:t>Ahmed Jama</w:t>
            </w:r>
          </w:p>
          <w:p w14:paraId="1F288499" w14:textId="77777777" w:rsidR="00000000" w:rsidRPr="00752C09" w:rsidRDefault="00000000">
            <w:pPr>
              <w:spacing w:after="0"/>
              <w:ind w:left="10" w:right="87" w:hanging="10"/>
              <w:rPr>
                <w:rFonts w:ascii="Times New Roman" w:eastAsia="Calibri" w:hAnsi="Times New Roman" w:cs="Times New Roman"/>
                <w:color w:val="000000"/>
              </w:rPr>
            </w:pPr>
            <w:r w:rsidRPr="00752C09">
              <w:rPr>
                <w:rFonts w:ascii="Times New Roman" w:eastAsia="Calibri" w:hAnsi="Times New Roman" w:cs="Times New Roman"/>
                <w:color w:val="000000"/>
              </w:rPr>
              <w:t>Customer Relations Advisor</w:t>
            </w:r>
          </w:p>
          <w:p w14:paraId="7073B49A" w14:textId="77777777" w:rsidR="00000000" w:rsidRPr="00752C09" w:rsidRDefault="00000000">
            <w:pPr>
              <w:spacing w:after="0"/>
              <w:ind w:left="10" w:right="87" w:hanging="10"/>
              <w:rPr>
                <w:rFonts w:ascii="Times New Roman" w:eastAsia="Calibri" w:hAnsi="Times New Roman" w:cs="Times New Roman"/>
                <w:color w:val="000000"/>
              </w:rPr>
            </w:pPr>
            <w:r w:rsidRPr="00752C09">
              <w:rPr>
                <w:rFonts w:ascii="Times New Roman" w:eastAsia="Calibri" w:hAnsi="Times New Roman" w:cs="Times New Roman"/>
                <w:color w:val="000000"/>
              </w:rPr>
              <w:t>Govia Thameslink Railway (GTR)</w:t>
            </w:r>
          </w:p>
          <w:p w14:paraId="21E45BAD" w14:textId="77777777" w:rsidR="00000000" w:rsidRPr="00752C09" w:rsidRDefault="00000000">
            <w:pPr>
              <w:spacing w:after="0"/>
              <w:ind w:left="10" w:right="87" w:hanging="10"/>
              <w:rPr>
                <w:rFonts w:ascii="Times New Roman" w:eastAsia="Calibri" w:hAnsi="Times New Roman" w:cs="Times New Roman"/>
                <w:color w:val="000000"/>
              </w:rPr>
            </w:pPr>
            <w:r w:rsidRPr="00752C09">
              <w:rPr>
                <w:rFonts w:ascii="Times New Roman" w:eastAsia="Calibri" w:hAnsi="Times New Roman" w:cs="Times New Roman"/>
                <w:color w:val="000000"/>
              </w:rPr>
              <w:t>Email:ahmed.jama@gtrailway.com</w:t>
            </w:r>
          </w:p>
          <w:p w14:paraId="509DCCB2" w14:textId="77777777" w:rsidR="00000000" w:rsidRPr="00752C09" w:rsidRDefault="00000000">
            <w:pPr>
              <w:spacing w:after="0"/>
              <w:ind w:left="10" w:right="87" w:hanging="10"/>
              <w:rPr>
                <w:rFonts w:ascii="Times New Roman" w:eastAsia="Calibri" w:hAnsi="Times New Roman" w:cs="Times New Roman"/>
                <w:color w:val="000000"/>
              </w:rPr>
            </w:pPr>
          </w:p>
          <w:p w14:paraId="50C2A221"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Calibri" w:hAnsi="Times New Roman" w:cs="Times New Roman"/>
                <w:noProof/>
                <w:color w:val="000000"/>
                <w14:ligatures w14:val="none"/>
              </w:rPr>
              <w:drawing>
                <wp:inline distT="0" distB="0" distL="0" distR="0" wp14:anchorId="5E4E591E" wp14:editId="7EBDC7F5">
                  <wp:extent cx="4758690" cy="36385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58690" cy="363855"/>
                          </a:xfrm>
                          <a:prstGeom prst="rect">
                            <a:avLst/>
                          </a:prstGeom>
                          <a:noFill/>
                          <a:ln>
                            <a:noFill/>
                          </a:ln>
                        </pic:spPr>
                      </pic:pic>
                    </a:graphicData>
                  </a:graphic>
                </wp:inline>
              </w:drawing>
            </w:r>
          </w:p>
          <w:p w14:paraId="55D2A12E" w14:textId="77777777" w:rsidR="00000000" w:rsidRPr="00752C09" w:rsidRDefault="00000000">
            <w:pPr>
              <w:spacing w:after="0"/>
              <w:ind w:left="10" w:right="2097" w:hanging="10"/>
              <w:rPr>
                <w:rFonts w:ascii="Times New Roman" w:eastAsia="Calibri" w:hAnsi="Times New Roman" w:cs="Times New Roman"/>
                <w:color w:val="000000"/>
              </w:rPr>
            </w:pPr>
            <w:r w:rsidRPr="00752C09">
              <w:rPr>
                <w:rFonts w:ascii="Times New Roman" w:eastAsia="Calibri" w:hAnsi="Times New Roman" w:cs="Times New Roman"/>
                <w:color w:val="1D2228"/>
              </w:rPr>
              <w:t>Govia Thameslink Railway Limited</w:t>
            </w:r>
          </w:p>
          <w:p w14:paraId="0C7E4FB6" w14:textId="77777777" w:rsidR="00000000" w:rsidRPr="00752C09" w:rsidRDefault="00000000">
            <w:pPr>
              <w:spacing w:after="0"/>
              <w:ind w:left="10" w:right="2097" w:hanging="10"/>
              <w:rPr>
                <w:rFonts w:ascii="Times New Roman" w:eastAsia="Calibri" w:hAnsi="Times New Roman" w:cs="Times New Roman"/>
                <w:color w:val="000000"/>
              </w:rPr>
            </w:pPr>
            <w:r w:rsidRPr="00752C09">
              <w:rPr>
                <w:rFonts w:ascii="Times New Roman" w:eastAsia="Calibri" w:hAnsi="Times New Roman" w:cs="Times New Roman"/>
                <w:color w:val="1D2228"/>
              </w:rPr>
              <w:t>Registered in England and Wales No. 07934306.</w:t>
            </w:r>
          </w:p>
          <w:p w14:paraId="64C49F1B" w14:textId="77777777" w:rsidR="00000000" w:rsidRPr="00752C09" w:rsidRDefault="00000000">
            <w:pPr>
              <w:spacing w:after="0"/>
              <w:ind w:left="10" w:right="2097" w:hanging="10"/>
              <w:rPr>
                <w:rFonts w:ascii="Times New Roman" w:eastAsia="Calibri" w:hAnsi="Times New Roman" w:cs="Times New Roman"/>
                <w:color w:val="000000"/>
              </w:rPr>
            </w:pPr>
            <w:r w:rsidRPr="00752C09">
              <w:rPr>
                <w:rFonts w:ascii="Times New Roman" w:eastAsia="Calibri" w:hAnsi="Times New Roman" w:cs="Times New Roman"/>
                <w:color w:val="1D2228"/>
              </w:rPr>
              <w:t xml:space="preserve">Registered office: 3rd Floor, 41-51 Grey Street, Newcastle upon Tyne, NE1 6EE This email is sent subject to our email disclaimer which can be accessed </w:t>
            </w:r>
            <w:hyperlink r:id="rId238" w:history="1">
              <w:r w:rsidRPr="00752C09">
                <w:rPr>
                  <w:rStyle w:val="Hyperlink"/>
                  <w:rFonts w:ascii="Times New Roman" w:eastAsia="Calibri" w:hAnsi="Times New Roman" w:cs="Times New Roman"/>
                  <w:color w:val="002060"/>
                </w:rPr>
                <w:t>here</w:t>
              </w:r>
            </w:hyperlink>
          </w:p>
          <w:p w14:paraId="6618AC2B" w14:textId="77777777" w:rsidR="00000000" w:rsidRPr="00752C09" w:rsidRDefault="00000000">
            <w:pPr>
              <w:spacing w:after="0"/>
              <w:rPr>
                <w:rFonts w:ascii="Times New Roman" w:hAnsi="Times New Roman" w:cs="Times New Roman"/>
              </w:rPr>
            </w:pPr>
          </w:p>
        </w:tc>
      </w:tr>
    </w:tbl>
    <w:p w14:paraId="047AF613"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0FA44771" w14:textId="77777777">
        <w:tc>
          <w:tcPr>
            <w:tcW w:w="10790" w:type="dxa"/>
            <w:tcBorders>
              <w:top w:val="single" w:sz="6" w:space="0" w:color="auto"/>
              <w:left w:val="single" w:sz="6" w:space="0" w:color="auto"/>
              <w:bottom w:val="single" w:sz="6" w:space="0" w:color="auto"/>
              <w:right w:val="single" w:sz="6" w:space="0" w:color="auto"/>
            </w:tcBorders>
          </w:tcPr>
          <w:p w14:paraId="7C3EF05E"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17. 17th-Sent</w:t>
            </w:r>
          </w:p>
          <w:p w14:paraId="15985291" w14:textId="77777777" w:rsidR="00000000" w:rsidRPr="00752C09" w:rsidRDefault="00000000">
            <w:pPr>
              <w:spacing w:after="0"/>
              <w:rPr>
                <w:rFonts w:ascii="Times New Roman" w:hAnsi="Times New Roman" w:cs="Times New Roman"/>
                <w:b/>
                <w:bCs/>
                <w:u w:val="single"/>
              </w:rPr>
            </w:pPr>
          </w:p>
        </w:tc>
      </w:tr>
      <w:tr w:rsidR="00000000" w:rsidRPr="00752C09" w14:paraId="3B9FCD29" w14:textId="77777777">
        <w:tc>
          <w:tcPr>
            <w:tcW w:w="10790" w:type="dxa"/>
            <w:tcBorders>
              <w:top w:val="single" w:sz="6" w:space="0" w:color="auto"/>
              <w:left w:val="single" w:sz="6" w:space="0" w:color="auto"/>
              <w:bottom w:val="single" w:sz="6" w:space="0" w:color="auto"/>
              <w:right w:val="single" w:sz="6" w:space="0" w:color="auto"/>
            </w:tcBorders>
          </w:tcPr>
          <w:p w14:paraId="2C556775"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Segoe UI" w:hAnsi="Times New Roman" w:cs="Times New Roman"/>
                <w:color w:val="1D2228"/>
              </w:rPr>
              <w:t>Re: 20250224-730595</w:t>
            </w:r>
          </w:p>
          <w:p w14:paraId="636ED030" w14:textId="77777777" w:rsidR="00000000" w:rsidRPr="00752C09" w:rsidRDefault="00000000">
            <w:pPr>
              <w:spacing w:after="248"/>
              <w:ind w:right="-72"/>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51AD1011" wp14:editId="774E44FF">
                      <wp:extent cx="6391275" cy="9525"/>
                      <wp:effectExtent l="0" t="0" r="0" b="0"/>
                      <wp:docPr id="1066821467" name="Group 15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80244736" name="Shape 16796"/>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98309A" id="Group 15100"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">
                      <v:shape id="Shape 16796"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2D35B5BA" w14:textId="77777777" w:rsidR="00000000" w:rsidRPr="00752C09" w:rsidRDefault="00000000">
            <w:pPr>
              <w:spacing w:after="126"/>
              <w:ind w:left="10" w:hanging="10"/>
              <w:rPr>
                <w:rFonts w:ascii="Times New Roman" w:eastAsia="Calibri" w:hAnsi="Times New Roman" w:cs="Times New Roman"/>
                <w:color w:val="000000"/>
              </w:rPr>
            </w:pPr>
            <w:r w:rsidRPr="00752C09">
              <w:rPr>
                <w:rFonts w:ascii="Times New Roman" w:eastAsia="Segoe UI" w:hAnsi="Times New Roman" w:cs="Times New Roman"/>
                <w:color w:val="5B636A"/>
              </w:rPr>
              <w:t xml:space="preserve">From: </w:t>
            </w:r>
            <w:r w:rsidRPr="00752C09">
              <w:rPr>
                <w:rFonts w:ascii="Times New Roman" w:eastAsia="Segoe UI" w:hAnsi="Times New Roman" w:cs="Times New Roman"/>
                <w:color w:val="1D2228"/>
              </w:rPr>
              <w:t>Rewired (re_wired@ymail.com)</w:t>
            </w:r>
          </w:p>
          <w:p w14:paraId="008976D1" w14:textId="77777777" w:rsidR="00000000" w:rsidRPr="00752C09" w:rsidRDefault="00000000">
            <w:pPr>
              <w:tabs>
                <w:tab w:val="center" w:pos="1821"/>
              </w:tabs>
              <w:spacing w:after="126"/>
              <w:rPr>
                <w:rFonts w:ascii="Times New Roman" w:eastAsia="Calibri" w:hAnsi="Times New Roman" w:cs="Times New Roman"/>
                <w:color w:val="000000"/>
              </w:rPr>
            </w:pPr>
            <w:r w:rsidRPr="00752C09">
              <w:rPr>
                <w:rFonts w:ascii="Times New Roman" w:eastAsia="Segoe UI" w:hAnsi="Times New Roman" w:cs="Times New Roman"/>
                <w:color w:val="5B636A"/>
              </w:rPr>
              <w:t xml:space="preserve">To: </w:t>
            </w:r>
            <w:r w:rsidRPr="00752C09">
              <w:rPr>
                <w:rFonts w:ascii="Times New Roman" w:eastAsia="Segoe UI" w:hAnsi="Times New Roman" w:cs="Times New Roman"/>
                <w:color w:val="1D2228"/>
              </w:rPr>
              <w:t>ahmed.jama@gtrailway.com</w:t>
            </w:r>
          </w:p>
          <w:p w14:paraId="349FE606" w14:textId="77777777" w:rsidR="00000000" w:rsidRPr="00752C09" w:rsidRDefault="00000000">
            <w:pPr>
              <w:tabs>
                <w:tab w:val="center" w:pos="2133"/>
              </w:tabs>
              <w:spacing w:after="0"/>
              <w:rPr>
                <w:rFonts w:ascii="Times New Roman" w:eastAsia="Calibri" w:hAnsi="Times New Roman" w:cs="Times New Roman"/>
                <w:color w:val="000000"/>
              </w:rPr>
            </w:pPr>
            <w:r w:rsidRPr="00752C09">
              <w:rPr>
                <w:rFonts w:ascii="Times New Roman" w:eastAsia="Segoe UI" w:hAnsi="Times New Roman" w:cs="Times New Roman"/>
                <w:color w:val="5B636A"/>
              </w:rPr>
              <w:t xml:space="preserve">Date: </w:t>
            </w:r>
            <w:r w:rsidRPr="00752C09">
              <w:rPr>
                <w:rFonts w:ascii="Times New Roman" w:eastAsia="Segoe UI" w:hAnsi="Times New Roman" w:cs="Times New Roman"/>
                <w:color w:val="1D2228"/>
              </w:rPr>
              <w:t>Friday 14 March 2025 at 18:19 GMT</w:t>
            </w:r>
          </w:p>
          <w:p w14:paraId="75485390" w14:textId="77777777" w:rsidR="00000000" w:rsidRPr="00752C09" w:rsidRDefault="00000000">
            <w:pPr>
              <w:spacing w:after="398"/>
              <w:ind w:right="-72"/>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inline distT="0" distB="0" distL="0" distR="0" wp14:anchorId="10B9EF43" wp14:editId="481CA44C">
                      <wp:extent cx="6391275" cy="9525"/>
                      <wp:effectExtent l="0" t="0" r="0" b="0"/>
                      <wp:docPr id="677616356" name="Group 15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672564378" name="Shape 16798"/>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4B25FE" id="Group 15099"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">
                      <v:shape id="Shape 16798"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72BAA96B"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Arial" w:hAnsi="Times New Roman" w:cs="Times New Roman"/>
                <w:b/>
                <w:color w:val="1D2228"/>
                <w:u w:val="single"/>
              </w:rPr>
              <w:t>Sub</w:t>
            </w:r>
            <w:r w:rsidRPr="00752C09">
              <w:rPr>
                <w:rFonts w:ascii="Times New Roman" w:eastAsia="Arial" w:hAnsi="Times New Roman" w:cs="Times New Roman"/>
                <w:b/>
                <w:color w:val="1D2228"/>
              </w:rPr>
              <w:t>j</w:t>
            </w:r>
            <w:r w:rsidRPr="00752C09">
              <w:rPr>
                <w:rFonts w:ascii="Times New Roman" w:eastAsia="Arial" w:hAnsi="Times New Roman" w:cs="Times New Roman"/>
                <w:b/>
                <w:color w:val="1D2228"/>
                <w:u w:val="single"/>
              </w:rPr>
              <w:t>ect: Follow-Up on Compensation Claim for Journe</w:t>
            </w:r>
            <w:r w:rsidRPr="00752C09">
              <w:rPr>
                <w:rFonts w:ascii="Times New Roman" w:eastAsia="Arial" w:hAnsi="Times New Roman" w:cs="Times New Roman"/>
                <w:b/>
                <w:color w:val="1D2228"/>
              </w:rPr>
              <w:t>y</w:t>
            </w:r>
            <w:r w:rsidRPr="00752C09">
              <w:rPr>
                <w:rFonts w:ascii="Times New Roman" w:eastAsia="Arial" w:hAnsi="Times New Roman" w:cs="Times New Roman"/>
                <w:b/>
                <w:color w:val="1D2228"/>
                <w:u w:val="single"/>
              </w:rPr>
              <w:t xml:space="preserve"> on 12 Januar</w:t>
            </w:r>
            <w:r w:rsidRPr="00752C09">
              <w:rPr>
                <w:rFonts w:ascii="Times New Roman" w:eastAsia="Arial" w:hAnsi="Times New Roman" w:cs="Times New Roman"/>
                <w:b/>
                <w:color w:val="1D2228"/>
              </w:rPr>
              <w:t>y</w:t>
            </w:r>
            <w:r w:rsidRPr="00752C09">
              <w:rPr>
                <w:rFonts w:ascii="Times New Roman" w:eastAsia="Arial" w:hAnsi="Times New Roman" w:cs="Times New Roman"/>
                <w:b/>
                <w:color w:val="1D2228"/>
                <w:u w:val="single"/>
              </w:rPr>
              <w:t xml:space="preserve"> 2025</w:t>
            </w:r>
          </w:p>
          <w:p w14:paraId="7E0257E4"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Dear Ahmed Jama,</w:t>
            </w:r>
          </w:p>
          <w:p w14:paraId="3AF2C6EE"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Thank you for your prompt response.</w:t>
            </w:r>
          </w:p>
          <w:p w14:paraId="0EC6711B"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To clarify the details regarding the missed trains, please refer to the 10th email I sent to you, which contains a detailed summary of the journey, including departure times and the route taken. You can access the specific section through the following link:</w:t>
            </w:r>
          </w:p>
          <w:p w14:paraId="6DEDC7B6" w14:textId="77777777" w:rsidR="00000000" w:rsidRPr="00752C09" w:rsidRDefault="00000000">
            <w:pPr>
              <w:spacing w:after="2"/>
              <w:ind w:left="10" w:hanging="10"/>
              <w:rPr>
                <w:rFonts w:ascii="Times New Roman" w:eastAsia="Calibri" w:hAnsi="Times New Roman" w:cs="Times New Roman"/>
                <w:color w:val="000000"/>
              </w:rPr>
            </w:pPr>
            <w:r w:rsidRPr="00752C09">
              <w:rPr>
                <w:rFonts w:ascii="Times New Roman" w:eastAsia="Times New Roman" w:hAnsi="Times New Roman" w:cs="Times New Roman"/>
                <w:b/>
                <w:color w:val="1D2228"/>
              </w:rPr>
              <w:t>1)</w:t>
            </w:r>
            <w:r w:rsidRPr="00752C09">
              <w:rPr>
                <w:rFonts w:ascii="Times New Roman" w:eastAsia="Times New Roman" w:hAnsi="Times New Roman" w:cs="Times New Roman"/>
                <w:color w:val="1D2228"/>
              </w:rPr>
              <w:t xml:space="preserve">      </w:t>
            </w:r>
            <w:r w:rsidRPr="00752C09">
              <w:rPr>
                <w:rFonts w:ascii="Times New Roman" w:eastAsia="Times New Roman" w:hAnsi="Times New Roman" w:cs="Times New Roman"/>
                <w:b/>
                <w:color w:val="1D2228"/>
                <w:u w:val="single"/>
              </w:rPr>
              <w:t xml:space="preserve">10th Sent Email </w:t>
            </w:r>
            <w:hyperlink r:id="rId239" w:history="1">
              <w:r w:rsidRPr="00752C09">
                <w:rPr>
                  <w:rStyle w:val="Hyperlink"/>
                  <w:rFonts w:ascii="Times New Roman" w:eastAsia="Arial" w:hAnsi="Times New Roman" w:cs="Times New Roman"/>
                  <w:color w:val="0000FF"/>
                </w:rPr>
                <w:t>https://horrific-corruption-files.webhop.me/PNC66/1.%20PNC-Errors-and-Its-Other-Claims/05-01-25-till-25-01-25</w:t>
              </w:r>
            </w:hyperlink>
            <w:hyperlink r:id="rId240" w:history="1">
              <w:r w:rsidRPr="00752C09">
                <w:rPr>
                  <w:rStyle w:val="Hyperlink"/>
                  <w:rFonts w:ascii="Times New Roman" w:eastAsia="Arial" w:hAnsi="Times New Roman" w:cs="Times New Roman"/>
                  <w:color w:val="0000FF"/>
                </w:rPr>
                <w:t>File-Locked4Sharin</w:t>
              </w:r>
            </w:hyperlink>
            <w:hyperlink r:id="rId241" w:history="1">
              <w:r w:rsidRPr="00752C09">
                <w:rPr>
                  <w:rStyle w:val="Hyperlink"/>
                  <w:rFonts w:ascii="Times New Roman" w:eastAsia="Arial" w:hAnsi="Times New Roman" w:cs="Times New Roman"/>
                  <w:color w:val="0000FF"/>
                </w:rPr>
                <w:t>g</w:t>
              </w:r>
            </w:hyperlink>
            <w:hyperlink r:id="rId242" w:history="1">
              <w:r w:rsidRPr="00752C09">
                <w:rPr>
                  <w:rStyle w:val="Hyperlink"/>
                  <w:rFonts w:ascii="Times New Roman" w:eastAsia="Arial" w:hAnsi="Times New Roman" w:cs="Times New Roman"/>
                  <w:color w:val="0000FF"/>
                </w:rPr>
                <w:t>/Teeth-14-01-25/04.%20Claim-4-Southern-Railwa</w:t>
              </w:r>
            </w:hyperlink>
            <w:hyperlink r:id="rId243" w:history="1">
              <w:r w:rsidRPr="00752C09">
                <w:rPr>
                  <w:rStyle w:val="Hyperlink"/>
                  <w:rFonts w:ascii="Times New Roman" w:eastAsia="Arial" w:hAnsi="Times New Roman" w:cs="Times New Roman"/>
                  <w:color w:val="0000FF"/>
                </w:rPr>
                <w:t>y</w:t>
              </w:r>
            </w:hyperlink>
            <w:hyperlink r:id="rId244" w:history="1">
              <w:r w:rsidRPr="00752C09">
                <w:rPr>
                  <w:rStyle w:val="Hyperlink"/>
                  <w:rFonts w:ascii="Times New Roman" w:eastAsia="Arial" w:hAnsi="Times New Roman" w:cs="Times New Roman"/>
                  <w:color w:val="0000FF"/>
                </w:rPr>
                <w:t>-Claim-Sent-Updated/10.%2010th-Sent</w:t>
              </w:r>
            </w:hyperlink>
            <w:hyperlink r:id="rId245" w:history="1">
              <w:r w:rsidRPr="00752C09">
                <w:rPr>
                  <w:rStyle w:val="Hyperlink"/>
                  <w:rFonts w:ascii="Times New Roman" w:eastAsia="Arial" w:hAnsi="Times New Roman" w:cs="Times New Roman"/>
                  <w:color w:val="0000FF"/>
                </w:rPr>
                <w:t>Email.pdf</w:t>
              </w:r>
            </w:hyperlink>
          </w:p>
          <w:p w14:paraId="56138614"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Within this email, you'll find the details under the section titled </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b/>
                <w:color w:val="1D2228"/>
                <w:u w:val="single"/>
              </w:rPr>
              <w:t>The 'Download Tickets' Dro</w:t>
            </w:r>
            <w:r w:rsidRPr="00752C09">
              <w:rPr>
                <w:rFonts w:ascii="Times New Roman" w:eastAsia="Times New Roman" w:hAnsi="Times New Roman" w:cs="Times New Roman"/>
                <w:b/>
                <w:color w:val="1D2228"/>
              </w:rPr>
              <w:t>p</w:t>
            </w:r>
            <w:r w:rsidRPr="00752C09">
              <w:rPr>
                <w:rFonts w:ascii="Times New Roman" w:eastAsia="Times New Roman" w:hAnsi="Times New Roman" w:cs="Times New Roman"/>
                <w:b/>
                <w:color w:val="1D2228"/>
                <w:u w:val="single"/>
              </w:rPr>
              <w:t>down Button"</w:t>
            </w:r>
            <w:r w:rsidRPr="00752C09">
              <w:rPr>
                <w:rFonts w:ascii="Times New Roman" w:eastAsia="Times New Roman" w:hAnsi="Times New Roman" w:cs="Times New Roman"/>
                <w:color w:val="1D2228"/>
              </w:rPr>
              <w:t xml:space="preserve"> and below the exhibited tickets.</w:t>
            </w:r>
          </w:p>
          <w:p w14:paraId="460B9BEF"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For your convenience, I have summarized the key points here:</w:t>
            </w:r>
          </w:p>
          <w:p w14:paraId="466A0487"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Due to not being informed on the Omio website about our return ticket changes and not knowing that East Grinstead is not part of the normal service, we took it as part of it and this meant that we still booked our cab in time. The time on the return journey states 12:32 PM; the cab was booked for 1:30 PM, but we arrived after 2:15 PM.</w:t>
            </w:r>
          </w:p>
          <w:p w14:paraId="6C3C8DAD"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6A140F7F"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Itinerary:</w:t>
            </w:r>
          </w:p>
          <w:p w14:paraId="1EA35979" w14:textId="77777777" w:rsidR="00000000" w:rsidRPr="00752C09" w:rsidRDefault="00000000">
            <w:pPr>
              <w:spacing w:after="193"/>
              <w:ind w:left="393" w:hanging="10"/>
              <w:rPr>
                <w:rFonts w:ascii="Times New Roman" w:eastAsia="Calibri" w:hAnsi="Times New Roman" w:cs="Times New Roman"/>
                <w:color w:val="000000"/>
              </w:rPr>
            </w:pPr>
            <w:r w:rsidRPr="00752C09">
              <w:rPr>
                <w:rFonts w:ascii="Times New Roman" w:eastAsia="Arial" w:hAnsi="Times New Roman" w:cs="Times New Roman"/>
                <w:color w:val="1D2228"/>
              </w:rPr>
              <w:t xml:space="preserve">1. </w:t>
            </w:r>
            <w:r w:rsidRPr="00752C09">
              <w:rPr>
                <w:rFonts w:ascii="Times New Roman" w:eastAsia="Times New Roman" w:hAnsi="Times New Roman" w:cs="Times New Roman"/>
                <w:b/>
                <w:color w:val="1D2228"/>
                <w:u w:val="single"/>
              </w:rPr>
              <w:t>Su</w:t>
            </w:r>
            <w:r w:rsidRPr="00752C09">
              <w:rPr>
                <w:rFonts w:ascii="Times New Roman" w:eastAsia="Times New Roman" w:hAnsi="Times New Roman" w:cs="Times New Roman"/>
                <w:b/>
                <w:color w:val="1D2228"/>
              </w:rPr>
              <w:t>gg</w:t>
            </w:r>
            <w:r w:rsidRPr="00752C09">
              <w:rPr>
                <w:rFonts w:ascii="Times New Roman" w:eastAsia="Times New Roman" w:hAnsi="Times New Roman" w:cs="Times New Roman"/>
                <w:b/>
                <w:color w:val="1D2228"/>
                <w:u w:val="single"/>
              </w:rPr>
              <w:t>ested 12 January</w:t>
            </w:r>
            <w:r w:rsidRPr="00752C09">
              <w:rPr>
                <w:rFonts w:ascii="Times New Roman" w:eastAsia="Times New Roman" w:hAnsi="Times New Roman" w:cs="Times New Roman"/>
                <w:b/>
                <w:color w:val="1D2228"/>
              </w:rPr>
              <w:t>:</w:t>
            </w:r>
          </w:p>
          <w:p w14:paraId="7BAC44BB" w14:textId="77777777" w:rsidR="00000000" w:rsidRPr="00752C09" w:rsidRDefault="00000000">
            <w:pPr>
              <w:spacing w:after="4"/>
              <w:ind w:left="1450"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rPr>
              <w:t xml:space="preserve">         12:00 PM Southern from Gatwick Airport to East Grinstead</w:t>
            </w:r>
          </w:p>
          <w:p w14:paraId="1AD5A89B" w14:textId="77777777" w:rsidR="00000000" w:rsidRPr="00752C09" w:rsidRDefault="00000000">
            <w:pPr>
              <w:spacing w:after="4"/>
              <w:ind w:left="1450"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rPr>
              <w:t xml:space="preserve">         12:32 PM Southern from East Grinstead to London Bridge</w:t>
            </w:r>
          </w:p>
          <w:p w14:paraId="11B200BA"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74D29ECF" w14:textId="77777777" w:rsidR="00000000" w:rsidRPr="00752C09" w:rsidRDefault="00000000">
            <w:pPr>
              <w:spacing w:after="4"/>
              <w:ind w:left="10" w:right="104" w:hanging="1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On 12 January 2025, due to disruptions on the Southern Rail network, the train services from East Grinstead to London Bridge were affected. Here’s a comparison of the train frequency on that day versus a normal schedule: </w:t>
            </w:r>
            <w:r w:rsidRPr="00752C09">
              <w:rPr>
                <w:rFonts w:ascii="Times New Roman" w:eastAsia="Times New Roman" w:hAnsi="Times New Roman" w:cs="Times New Roman"/>
                <w:b/>
                <w:color w:val="1D2228"/>
              </w:rPr>
              <w:t>12th of January 2025, "</w:t>
            </w:r>
            <w:r w:rsidRPr="00752C09">
              <w:rPr>
                <w:rFonts w:ascii="Times New Roman" w:eastAsia="Times New Roman" w:hAnsi="Times New Roman" w:cs="Times New Roman"/>
                <w:b/>
                <w:color w:val="1D2228"/>
                <w:u w:val="single"/>
              </w:rPr>
              <w:t>Disru</w:t>
            </w:r>
            <w:r w:rsidRPr="00752C09">
              <w:rPr>
                <w:rFonts w:ascii="Times New Roman" w:eastAsia="Times New Roman" w:hAnsi="Times New Roman" w:cs="Times New Roman"/>
                <w:b/>
                <w:color w:val="1D2228"/>
              </w:rPr>
              <w:t>p</w:t>
            </w:r>
            <w:r w:rsidRPr="00752C09">
              <w:rPr>
                <w:rFonts w:ascii="Times New Roman" w:eastAsia="Times New Roman" w:hAnsi="Times New Roman" w:cs="Times New Roman"/>
                <w:b/>
                <w:color w:val="1D2228"/>
                <w:u w:val="single"/>
              </w:rPr>
              <w:t>ted Schedule</w:t>
            </w:r>
            <w:r w:rsidRPr="00752C09">
              <w:rPr>
                <w:rFonts w:ascii="Times New Roman" w:eastAsia="Times New Roman" w:hAnsi="Times New Roman" w:cs="Times New Roman"/>
                <w:b/>
                <w:color w:val="1D2228"/>
              </w:rPr>
              <w:t>":</w:t>
            </w:r>
          </w:p>
          <w:p w14:paraId="4F2350BA"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Times New Roman" w:hAnsi="Times New Roman" w:cs="Times New Roman"/>
                <w:b/>
                <w:color w:val="1D2228"/>
              </w:rPr>
              <w:t xml:space="preserve"> </w:t>
            </w:r>
          </w:p>
          <w:p w14:paraId="18DCCE35" w14:textId="77777777" w:rsidR="00000000" w:rsidRPr="00752C09" w:rsidRDefault="00000000">
            <w:pPr>
              <w:spacing w:after="4"/>
              <w:ind w:left="385" w:hanging="10"/>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anchor distT="0" distB="0" distL="114300" distR="114300" simplePos="0" relativeHeight="251686912" behindDoc="0" locked="0" layoutInCell="1" allowOverlap="1" wp14:anchorId="0DD7D1FA" wp14:editId="2B9F198C">
                      <wp:simplePos x="0" y="0"/>
                      <wp:positionH relativeFrom="column">
                        <wp:posOffset>238125</wp:posOffset>
                      </wp:positionH>
                      <wp:positionV relativeFrom="paragraph">
                        <wp:posOffset>28575</wp:posOffset>
                      </wp:positionV>
                      <wp:extent cx="38100" cy="180975"/>
                      <wp:effectExtent l="0" t="0" r="0" b="0"/>
                      <wp:wrapSquare wrapText="bothSides"/>
                      <wp:docPr id="70217718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80975"/>
                                <a:chOff x="0" y="0"/>
                                <a:chExt cx="38100" cy="180975"/>
                              </a:xfrm>
                            </wpg:grpSpPr>
                            <wps:wsp>
                              <wps:cNvPr id="55161953" name="Shape 133"/>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49 h 38100"/>
                                    <a:gd name="T8" fmla="*/ 28674 w 38100"/>
                                    <a:gd name="T9" fmla="*/ 2416 h 38100"/>
                                    <a:gd name="T10" fmla="*/ 30734 w 38100"/>
                                    <a:gd name="T11" fmla="*/ 3793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6 h 38100"/>
                                    <a:gd name="T28" fmla="*/ 37617 w 38100"/>
                                    <a:gd name="T29" fmla="*/ 24006 h 38100"/>
                                    <a:gd name="T30" fmla="*/ 36650 w 38100"/>
                                    <a:gd name="T31" fmla="*/ 26339 h 38100"/>
                                    <a:gd name="T32" fmla="*/ 35683 w 38100"/>
                                    <a:gd name="T33" fmla="*/ 28674 h 38100"/>
                                    <a:gd name="T34" fmla="*/ 34307 w 38100"/>
                                    <a:gd name="T35" fmla="*/ 30733 h 38100"/>
                                    <a:gd name="T36" fmla="*/ 32520 w 38100"/>
                                    <a:gd name="T37" fmla="*/ 32520 h 38100"/>
                                    <a:gd name="T38" fmla="*/ 30734 w 38100"/>
                                    <a:gd name="T39" fmla="*/ 34306 h 38100"/>
                                    <a:gd name="T40" fmla="*/ 28674 w 38100"/>
                                    <a:gd name="T41" fmla="*/ 35683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3 h 38100"/>
                                    <a:gd name="T58" fmla="*/ 7366 w 38100"/>
                                    <a:gd name="T59" fmla="*/ 34306 h 38100"/>
                                    <a:gd name="T60" fmla="*/ 5580 w 38100"/>
                                    <a:gd name="T61" fmla="*/ 32520 h 38100"/>
                                    <a:gd name="T62" fmla="*/ 3793 w 38100"/>
                                    <a:gd name="T63" fmla="*/ 30733 h 38100"/>
                                    <a:gd name="T64" fmla="*/ 2417 w 38100"/>
                                    <a:gd name="T65" fmla="*/ 28674 h 38100"/>
                                    <a:gd name="T66" fmla="*/ 1450 w 38100"/>
                                    <a:gd name="T67" fmla="*/ 26339 h 38100"/>
                                    <a:gd name="T68" fmla="*/ 483 w 38100"/>
                                    <a:gd name="T69" fmla="*/ 24006 h 38100"/>
                                    <a:gd name="T70" fmla="*/ 0 w 38100"/>
                                    <a:gd name="T71" fmla="*/ 21576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79 h 38100"/>
                                    <a:gd name="T86" fmla="*/ 7366 w 38100"/>
                                    <a:gd name="T87" fmla="*/ 3793 h 38100"/>
                                    <a:gd name="T88" fmla="*/ 9426 w 38100"/>
                                    <a:gd name="T89" fmla="*/ 2416 h 38100"/>
                                    <a:gd name="T90" fmla="*/ 11760 w 38100"/>
                                    <a:gd name="T91" fmla="*/ 1449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4"/>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4"/>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1D2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2025535" name="Shape 138"/>
                              <wps:cNvSpPr>
                                <a:spLocks/>
                              </wps:cNvSpPr>
                              <wps:spPr bwMode="auto">
                                <a:xfrm>
                                  <a:off x="0" y="142875"/>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7 h 38100"/>
                                    <a:gd name="T10" fmla="*/ 30734 w 38100"/>
                                    <a:gd name="T11" fmla="*/ 3793 h 38100"/>
                                    <a:gd name="T12" fmla="*/ 32520 w 38100"/>
                                    <a:gd name="T13" fmla="*/ 5579 h 38100"/>
                                    <a:gd name="T14" fmla="*/ 34307 w 38100"/>
                                    <a:gd name="T15" fmla="*/ 7366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3 h 38100"/>
                                    <a:gd name="T36" fmla="*/ 32520 w 38100"/>
                                    <a:gd name="T37" fmla="*/ 32520 h 38100"/>
                                    <a:gd name="T38" fmla="*/ 30734 w 38100"/>
                                    <a:gd name="T39" fmla="*/ 34305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5 h 38100"/>
                                    <a:gd name="T60" fmla="*/ 5580 w 38100"/>
                                    <a:gd name="T61" fmla="*/ 32520 h 38100"/>
                                    <a:gd name="T62" fmla="*/ 3793 w 38100"/>
                                    <a:gd name="T63" fmla="*/ 30733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6 h 38100"/>
                                    <a:gd name="T84" fmla="*/ 5580 w 38100"/>
                                    <a:gd name="T85" fmla="*/ 5579 h 38100"/>
                                    <a:gd name="T86" fmla="*/ 7366 w 38100"/>
                                    <a:gd name="T87" fmla="*/ 3793 h 38100"/>
                                    <a:gd name="T88" fmla="*/ 9426 w 38100"/>
                                    <a:gd name="T89" fmla="*/ 2417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7"/>
                                        <a:pt x="30734" y="3793"/>
                                        <a:pt x="32520" y="5579"/>
                                      </a:cubicBezTo>
                                      <a:cubicBezTo>
                                        <a:pt x="34307" y="7366"/>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6"/>
                                        <a:pt x="5580" y="5579"/>
                                      </a:cubicBezTo>
                                      <a:cubicBezTo>
                                        <a:pt x="7366" y="3793"/>
                                        <a:pt x="9426" y="2417"/>
                                        <a:pt x="11760" y="1450"/>
                                      </a:cubicBezTo>
                                      <a:cubicBezTo>
                                        <a:pt x="14094" y="483"/>
                                        <a:pt x="16524" y="0"/>
                                        <a:pt x="19050" y="0"/>
                                      </a:cubicBezTo>
                                      <a:close/>
                                    </a:path>
                                  </a:pathLst>
                                </a:custGeom>
                                <a:solidFill>
                                  <a:srgbClr val="1D2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D7E9B" id="Group 16" o:spid="_x0000_s1026" style="position:absolute;margin-left:18.75pt;margin-top:2.25pt;width:3pt;height:14.25pt;z-index:251686912" coordsize="381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">
                      <v:shape id="Shape 13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" path="m19050,v2526,,4956,483,7290,1449c28674,2416,30734,3793,32520,5579v1787,1786,3163,3846,4130,6180c37617,14093,38100,16523,38100,19050v,2526,-483,4956,-1450,7289c35683,28674,34307,30733,32520,32520v-1786,1786,-3846,3163,-6180,4129c24006,37616,21576,38099,19050,38100v-2526,-1,-4956,-484,-7290,-1451c9426,35683,7366,34306,5580,32520,3793,30733,2417,28674,1450,26339,483,24006,,21576,,19050,,16523,483,14093,1450,11759,2417,9425,3793,7365,5580,5579,7366,3793,9426,2416,11760,1449,14094,483,16524,,19050,xe" fillcolor="#1d2228" stroked="f" strokeweight="0">
                        <v:stroke miterlimit="83231f" joinstyle="miter"/>
                        <v:path arrowok="t" o:connecttype="custom" o:connectlocs="19050,0;21576,0;24006,483;26340,1449;28674,2416;30734,3793;32520,5579;34307,7365;35683,9425;36650,11759;37617,14093;38100,16523;38100,19050;38100,21576;37617,24006;36650,26339;35683,28674;34307,30733;32520,32520;30734,34306;28674,35683;26340,36649;24006,37616;21576,38099;19050,38100;16524,38099;14094,37616;11760,36649;9426,35683;7366,34306;5580,32520;3793,30733;2417,28674;1450,26339;483,24006;0,21576;0,19050;0,16523;483,14093;1450,11759;2417,9425;3793,7365;5580,5579;7366,3793;9426,2416;11760,1449;14094,483;16524,0;19050,0" o:connectangles="0,0,0,0,0,0,0,0,0,0,0,0,0,0,0,0,0,0,0,0,0,0,0,0,0,0,0,0,0,0,0,0,0,0,0,0,0,0,0,0,0,0,0,0,0,0,0,0,0" textboxrect="0,0,38100,38100"/>
                      </v:shape>
                      <v:shape id="Shape 138"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" path="m19050,v2526,,4956,483,7290,1450c28674,2417,30734,3793,32520,5579v1787,1787,3163,3846,4130,6180c37617,14093,38100,16523,38100,19050v,2525,-483,4955,-1450,7289c35683,28673,34307,30733,32520,32520v-1786,1785,-3846,3162,-6180,4129c24006,37616,21576,38099,19050,38100v-2526,-1,-4956,-484,-7290,-1451c9426,35682,7366,34305,5580,32520,3793,30733,2417,28673,1450,26339,483,24005,,21575,,19050,,16523,483,14093,1450,11759,2417,9425,3793,7366,5580,5579,7366,3793,9426,2417,11760,1450,14094,483,16524,,19050,xe" fillcolor="#1d2228" stroked="f" strokeweight="0">
                        <v:stroke miterlimit="83231f" joinstyle="miter"/>
                        <v:path arrowok="t" o:connecttype="custom" o:connectlocs="19050,0;21576,0;24006,483;26340,1450;28674,2417;30734,3793;32520,5579;34307,7366;35683,9425;36650,11759;37617,14093;38100,16523;38100,19050;38100,21575;37617,24005;36650,26339;35683,28673;34307,30733;32520,32520;30734,34305;28674,35682;26340,36649;24006,37616;21576,38099;19050,38100;16524,38099;14094,37616;11760,36649;9426,35682;7366,34305;5580,32520;3793,30733;2417,28673;1450,26339;483,24005;0,21575;0,19050;0,16523;483,14093;1450,11759;2417,9425;3793,7366;5580,5579;7366,3793;9426,2417;11760,1450;14094,483;16524,0;19050,0" o:connectangles="0,0,0,0,0,0,0,0,0,0,0,0,0,0,0,0,0,0,0,0,0,0,0,0,0,0,0,0,0,0,0,0,0,0,0,0,0,0,0,0,0,0,0,0,0,0,0,0,0" textboxrect="0,0,38100,38100"/>
                      </v:shape>
                      <w10:wrap type="square"/>
                    </v:group>
                  </w:pict>
                </mc:Fallback>
              </mc:AlternateContent>
            </w:r>
            <w:r w:rsidRPr="00752C09">
              <w:rPr>
                <w:rFonts w:ascii="Times New Roman" w:eastAsia="Times New Roman" w:hAnsi="Times New Roman" w:cs="Times New Roman"/>
                <w:b/>
                <w:color w:val="1D2228"/>
                <w:u w:val="single"/>
              </w:rPr>
              <w:t>Coach Service</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Provided from Gatwick Airport to East Grinstead due to train disruptions.</w:t>
            </w:r>
          </w:p>
          <w:p w14:paraId="69DF8A8A" w14:textId="77777777" w:rsidR="00000000" w:rsidRPr="00752C09" w:rsidRDefault="00000000">
            <w:pPr>
              <w:spacing w:after="4"/>
              <w:ind w:left="385" w:hanging="1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Train Service</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From East Grinstead to London Bridge, trains were running at the following times:</w:t>
            </w:r>
          </w:p>
          <w:p w14:paraId="3FD2AE51" w14:textId="77777777" w:rsidR="00000000" w:rsidRPr="00752C09" w:rsidRDefault="00000000">
            <w:pPr>
              <w:numPr>
                <w:ilvl w:val="0"/>
                <w:numId w:val="157"/>
              </w:numPr>
              <w:spacing w:after="4"/>
              <w:ind w:hanging="217"/>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12:12 PM (1L35 service) </w:t>
            </w:r>
            <w:r w:rsidRPr="00752C09">
              <w:rPr>
                <w:rFonts w:ascii="Times New Roman" w:eastAsia="Times New Roman" w:hAnsi="Times New Roman" w:cs="Times New Roman"/>
                <w:b/>
                <w:color w:val="1D2228"/>
                <w:u w:val="single"/>
              </w:rPr>
              <w:t>"We Would Have Missed This</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b/>
                <w:color w:val="1D2228"/>
                <w:u w:val="single"/>
              </w:rPr>
              <w:t xml:space="preserve"> Train!"</w:t>
            </w:r>
            <w:r w:rsidRPr="00752C09">
              <w:rPr>
                <w:rFonts w:ascii="Times New Roman" w:eastAsia="Times New Roman" w:hAnsi="Times New Roman" w:cs="Times New Roman"/>
                <w:color w:val="1D2228"/>
              </w:rPr>
              <w:t xml:space="preserve"> - As it takes longer than 12 minutes to get to East Grinstead from Gatwick by coach.</w:t>
            </w:r>
          </w:p>
          <w:p w14:paraId="10763FA2" w14:textId="77777777" w:rsidR="00000000" w:rsidRPr="00752C09" w:rsidRDefault="00000000">
            <w:pPr>
              <w:numPr>
                <w:ilvl w:val="0"/>
                <w:numId w:val="157"/>
              </w:numPr>
              <w:spacing w:after="176"/>
              <w:ind w:hanging="217"/>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1:12 PM </w:t>
            </w:r>
            <w:r w:rsidRPr="00752C09">
              <w:rPr>
                <w:rFonts w:ascii="Times New Roman" w:eastAsia="Times New Roman" w:hAnsi="Times New Roman" w:cs="Times New Roman"/>
                <w:b/>
                <w:color w:val="1D2228"/>
                <w:u w:val="single"/>
              </w:rPr>
              <w:t>"We Would Have Just Arrived For This Train As I Remember!"</w:t>
            </w:r>
          </w:p>
          <w:p w14:paraId="2373D40A"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2D9A413A" w14:textId="77777777" w:rsidR="00000000" w:rsidRPr="00752C09" w:rsidRDefault="00000000">
            <w:pPr>
              <w:spacing w:after="4"/>
              <w:ind w:left="10" w:right="238" w:hanging="10"/>
              <w:rPr>
                <w:rFonts w:ascii="Times New Roman" w:eastAsia="Calibri" w:hAnsi="Times New Roman" w:cs="Times New Roman"/>
                <w:color w:val="000000"/>
              </w:rPr>
            </w:pPr>
            <w:r w:rsidRPr="00752C09">
              <w:rPr>
                <w:rFonts w:ascii="Times New Roman" w:eastAsia="Times New Roman" w:hAnsi="Times New Roman" w:cs="Times New Roman"/>
                <w:color w:val="1D2228"/>
              </w:rPr>
              <w:t>My ticket to be at East Grinstead is 12:32 PM, and this train was cancelled but still sold to me. The comment from your team confirmed: "The 12 PM Service Was Always Scheduled As A Replacement Bus Service." For a detailed schedule, you can check RealTime Trains.</w:t>
            </w:r>
          </w:p>
          <w:p w14:paraId="11C50D63"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4F9F5519"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"Normal Schedule"</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Both Thameslink and Southern Rail provide frequent services from Gatwick Airport to London Bridge, with approximately 211 trains per day combined.</w:t>
            </w:r>
          </w:p>
          <w:p w14:paraId="2E907A86"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For more accurate information, check the Thameslink website and the Southern Railway website.</w:t>
            </w:r>
          </w:p>
          <w:p w14:paraId="77B9235E"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148ED24D"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Summary</w:t>
            </w:r>
            <w:r w:rsidRPr="00752C09">
              <w:rPr>
                <w:rFonts w:ascii="Times New Roman" w:eastAsia="Times New Roman" w:hAnsi="Times New Roman" w:cs="Times New Roman"/>
                <w:b/>
                <w:color w:val="1D2228"/>
              </w:rPr>
              <w:t>:</w:t>
            </w:r>
          </w:p>
          <w:p w14:paraId="46267EE8" w14:textId="77777777" w:rsidR="00000000" w:rsidRPr="00752C09" w:rsidRDefault="00000000">
            <w:pPr>
              <w:spacing w:after="4"/>
              <w:ind w:left="385" w:hanging="10"/>
              <w:rPr>
                <w:rFonts w:ascii="Times New Roman" w:eastAsia="Calibri" w:hAnsi="Times New Roman" w:cs="Times New Roman"/>
                <w:color w:val="000000"/>
              </w:rPr>
            </w:pPr>
            <w:r w:rsidRPr="00752C09">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11A3CC68" wp14:editId="53E55C44">
                      <wp:simplePos x="0" y="0"/>
                      <wp:positionH relativeFrom="column">
                        <wp:posOffset>238125</wp:posOffset>
                      </wp:positionH>
                      <wp:positionV relativeFrom="paragraph">
                        <wp:posOffset>27940</wp:posOffset>
                      </wp:positionV>
                      <wp:extent cx="38100" cy="180975"/>
                      <wp:effectExtent l="0" t="8890" r="0" b="635"/>
                      <wp:wrapSquare wrapText="bothSides"/>
                      <wp:docPr id="3794638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80975"/>
                                <a:chOff x="0" y="0"/>
                                <a:chExt cx="38100" cy="180975"/>
                              </a:xfrm>
                            </wpg:grpSpPr>
                            <wps:wsp>
                              <wps:cNvPr id="765458986" name="Shape 174"/>
                              <wps:cNvSpPr>
                                <a:spLocks/>
                              </wps:cNvSpPr>
                              <wps:spPr bwMode="auto">
                                <a:xfrm>
                                  <a:off x="0" y="0"/>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3 h 38100"/>
                                    <a:gd name="T12" fmla="*/ 32520 w 38100"/>
                                    <a:gd name="T13" fmla="*/ 5580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3 h 38100"/>
                                    <a:gd name="T42" fmla="*/ 26340 w 38100"/>
                                    <a:gd name="T43" fmla="*/ 36650 h 38100"/>
                                    <a:gd name="T44" fmla="*/ 24006 w 38100"/>
                                    <a:gd name="T45" fmla="*/ 37616 h 38100"/>
                                    <a:gd name="T46" fmla="*/ 21576 w 38100"/>
                                    <a:gd name="T47" fmla="*/ 38100 h 38100"/>
                                    <a:gd name="T48" fmla="*/ 19050 w 38100"/>
                                    <a:gd name="T49" fmla="*/ 38100 h 38100"/>
                                    <a:gd name="T50" fmla="*/ 16524 w 38100"/>
                                    <a:gd name="T51" fmla="*/ 38100 h 38100"/>
                                    <a:gd name="T52" fmla="*/ 14094 w 38100"/>
                                    <a:gd name="T53" fmla="*/ 37616 h 38100"/>
                                    <a:gd name="T54" fmla="*/ 11760 w 38100"/>
                                    <a:gd name="T55" fmla="*/ 36650 h 38100"/>
                                    <a:gd name="T56" fmla="*/ 9426 w 38100"/>
                                    <a:gd name="T57" fmla="*/ 35683 h 38100"/>
                                    <a:gd name="T58" fmla="*/ 7366 w 38100"/>
                                    <a:gd name="T59" fmla="*/ 34306 h 38100"/>
                                    <a:gd name="T60" fmla="*/ 5580 w 38100"/>
                                    <a:gd name="T61" fmla="*/ 32520 h 38100"/>
                                    <a:gd name="T62" fmla="*/ 3793 w 38100"/>
                                    <a:gd name="T63" fmla="*/ 30734 h 38100"/>
                                    <a:gd name="T64" fmla="*/ 2417 w 38100"/>
                                    <a:gd name="T65" fmla="*/ 28674 h 38100"/>
                                    <a:gd name="T66" fmla="*/ 1450 w 38100"/>
                                    <a:gd name="T67" fmla="*/ 26339 h 38100"/>
                                    <a:gd name="T68" fmla="*/ 483 w 38100"/>
                                    <a:gd name="T69" fmla="*/ 24006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5 h 38100"/>
                                    <a:gd name="T82" fmla="*/ 3793 w 38100"/>
                                    <a:gd name="T83" fmla="*/ 7365 h 38100"/>
                                    <a:gd name="T84" fmla="*/ 5580 w 38100"/>
                                    <a:gd name="T85" fmla="*/ 5580 h 38100"/>
                                    <a:gd name="T86" fmla="*/ 7366 w 38100"/>
                                    <a:gd name="T87" fmla="*/ 3793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39"/>
                                      </a:cubicBezTo>
                                      <a:cubicBezTo>
                                        <a:pt x="483" y="24006"/>
                                        <a:pt x="0" y="21575"/>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1D2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1525894" name="Shape 182"/>
                              <wps:cNvSpPr>
                                <a:spLocks/>
                              </wps:cNvSpPr>
                              <wps:spPr bwMode="auto">
                                <a:xfrm>
                                  <a:off x="0" y="142875"/>
                                  <a:ext cx="38100" cy="38100"/>
                                </a:xfrm>
                                <a:custGeom>
                                  <a:avLst/>
                                  <a:gdLst>
                                    <a:gd name="T0" fmla="*/ 19050 w 38100"/>
                                    <a:gd name="T1" fmla="*/ 0 h 38100"/>
                                    <a:gd name="T2" fmla="*/ 21576 w 38100"/>
                                    <a:gd name="T3" fmla="*/ 0 h 38100"/>
                                    <a:gd name="T4" fmla="*/ 24006 w 38100"/>
                                    <a:gd name="T5" fmla="*/ 483 h 38100"/>
                                    <a:gd name="T6" fmla="*/ 26340 w 38100"/>
                                    <a:gd name="T7" fmla="*/ 1450 h 38100"/>
                                    <a:gd name="T8" fmla="*/ 28674 w 38100"/>
                                    <a:gd name="T9" fmla="*/ 2416 h 38100"/>
                                    <a:gd name="T10" fmla="*/ 30734 w 38100"/>
                                    <a:gd name="T11" fmla="*/ 3792 h 38100"/>
                                    <a:gd name="T12" fmla="*/ 32520 w 38100"/>
                                    <a:gd name="T13" fmla="*/ 5579 h 38100"/>
                                    <a:gd name="T14" fmla="*/ 34307 w 38100"/>
                                    <a:gd name="T15" fmla="*/ 7365 h 38100"/>
                                    <a:gd name="T16" fmla="*/ 35683 w 38100"/>
                                    <a:gd name="T17" fmla="*/ 9425 h 38100"/>
                                    <a:gd name="T18" fmla="*/ 36650 w 38100"/>
                                    <a:gd name="T19" fmla="*/ 11759 h 38100"/>
                                    <a:gd name="T20" fmla="*/ 37617 w 38100"/>
                                    <a:gd name="T21" fmla="*/ 14093 h 38100"/>
                                    <a:gd name="T22" fmla="*/ 38100 w 38100"/>
                                    <a:gd name="T23" fmla="*/ 16523 h 38100"/>
                                    <a:gd name="T24" fmla="*/ 38100 w 38100"/>
                                    <a:gd name="T25" fmla="*/ 19050 h 38100"/>
                                    <a:gd name="T26" fmla="*/ 38100 w 38100"/>
                                    <a:gd name="T27" fmla="*/ 21575 h 38100"/>
                                    <a:gd name="T28" fmla="*/ 37617 w 38100"/>
                                    <a:gd name="T29" fmla="*/ 24005 h 38100"/>
                                    <a:gd name="T30" fmla="*/ 36650 w 38100"/>
                                    <a:gd name="T31" fmla="*/ 26339 h 38100"/>
                                    <a:gd name="T32" fmla="*/ 35683 w 38100"/>
                                    <a:gd name="T33" fmla="*/ 28673 h 38100"/>
                                    <a:gd name="T34" fmla="*/ 34307 w 38100"/>
                                    <a:gd name="T35" fmla="*/ 30734 h 38100"/>
                                    <a:gd name="T36" fmla="*/ 32520 w 38100"/>
                                    <a:gd name="T37" fmla="*/ 32520 h 38100"/>
                                    <a:gd name="T38" fmla="*/ 30734 w 38100"/>
                                    <a:gd name="T39" fmla="*/ 34306 h 38100"/>
                                    <a:gd name="T40" fmla="*/ 28674 w 38100"/>
                                    <a:gd name="T41" fmla="*/ 35682 h 38100"/>
                                    <a:gd name="T42" fmla="*/ 26340 w 38100"/>
                                    <a:gd name="T43" fmla="*/ 36649 h 38100"/>
                                    <a:gd name="T44" fmla="*/ 24006 w 38100"/>
                                    <a:gd name="T45" fmla="*/ 37616 h 38100"/>
                                    <a:gd name="T46" fmla="*/ 21576 w 38100"/>
                                    <a:gd name="T47" fmla="*/ 38099 h 38100"/>
                                    <a:gd name="T48" fmla="*/ 19050 w 38100"/>
                                    <a:gd name="T49" fmla="*/ 38100 h 38100"/>
                                    <a:gd name="T50" fmla="*/ 16524 w 38100"/>
                                    <a:gd name="T51" fmla="*/ 38099 h 38100"/>
                                    <a:gd name="T52" fmla="*/ 14094 w 38100"/>
                                    <a:gd name="T53" fmla="*/ 37616 h 38100"/>
                                    <a:gd name="T54" fmla="*/ 11760 w 38100"/>
                                    <a:gd name="T55" fmla="*/ 36649 h 38100"/>
                                    <a:gd name="T56" fmla="*/ 9426 w 38100"/>
                                    <a:gd name="T57" fmla="*/ 35682 h 38100"/>
                                    <a:gd name="T58" fmla="*/ 7366 w 38100"/>
                                    <a:gd name="T59" fmla="*/ 34306 h 38100"/>
                                    <a:gd name="T60" fmla="*/ 5580 w 38100"/>
                                    <a:gd name="T61" fmla="*/ 32520 h 38100"/>
                                    <a:gd name="T62" fmla="*/ 3793 w 38100"/>
                                    <a:gd name="T63" fmla="*/ 30734 h 38100"/>
                                    <a:gd name="T64" fmla="*/ 2417 w 38100"/>
                                    <a:gd name="T65" fmla="*/ 28673 h 38100"/>
                                    <a:gd name="T66" fmla="*/ 1450 w 38100"/>
                                    <a:gd name="T67" fmla="*/ 26339 h 38100"/>
                                    <a:gd name="T68" fmla="*/ 483 w 38100"/>
                                    <a:gd name="T69" fmla="*/ 24005 h 38100"/>
                                    <a:gd name="T70" fmla="*/ 0 w 38100"/>
                                    <a:gd name="T71" fmla="*/ 21575 h 38100"/>
                                    <a:gd name="T72" fmla="*/ 0 w 38100"/>
                                    <a:gd name="T73" fmla="*/ 19050 h 38100"/>
                                    <a:gd name="T74" fmla="*/ 0 w 38100"/>
                                    <a:gd name="T75" fmla="*/ 16523 h 38100"/>
                                    <a:gd name="T76" fmla="*/ 483 w 38100"/>
                                    <a:gd name="T77" fmla="*/ 14093 h 38100"/>
                                    <a:gd name="T78" fmla="*/ 1450 w 38100"/>
                                    <a:gd name="T79" fmla="*/ 11759 h 38100"/>
                                    <a:gd name="T80" fmla="*/ 2417 w 38100"/>
                                    <a:gd name="T81" fmla="*/ 9424 h 38100"/>
                                    <a:gd name="T82" fmla="*/ 3793 w 38100"/>
                                    <a:gd name="T83" fmla="*/ 7365 h 38100"/>
                                    <a:gd name="T84" fmla="*/ 5580 w 38100"/>
                                    <a:gd name="T85" fmla="*/ 5579 h 38100"/>
                                    <a:gd name="T86" fmla="*/ 7366 w 38100"/>
                                    <a:gd name="T87" fmla="*/ 3792 h 38100"/>
                                    <a:gd name="T88" fmla="*/ 9426 w 38100"/>
                                    <a:gd name="T89" fmla="*/ 2416 h 38100"/>
                                    <a:gd name="T90" fmla="*/ 11760 w 38100"/>
                                    <a:gd name="T91" fmla="*/ 1450 h 38100"/>
                                    <a:gd name="T92" fmla="*/ 14094 w 38100"/>
                                    <a:gd name="T93" fmla="*/ 483 h 38100"/>
                                    <a:gd name="T94" fmla="*/ 16524 w 38100"/>
                                    <a:gd name="T95" fmla="*/ 0 h 38100"/>
                                    <a:gd name="T96" fmla="*/ 19050 w 38100"/>
                                    <a:gd name="T97" fmla="*/ 0 h 38100"/>
                                    <a:gd name="T98" fmla="*/ 0 w 38100"/>
                                    <a:gd name="T99" fmla="*/ 0 h 38100"/>
                                    <a:gd name="T100" fmla="*/ 38100 w 38100"/>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8100" h="38100">
                                      <a:moveTo>
                                        <a:pt x="19050" y="0"/>
                                      </a:moveTo>
                                      <a:cubicBezTo>
                                        <a:pt x="21576" y="0"/>
                                        <a:pt x="24006" y="483"/>
                                        <a:pt x="26340" y="1450"/>
                                      </a:cubicBezTo>
                                      <a:cubicBezTo>
                                        <a:pt x="28674" y="2416"/>
                                        <a:pt x="30734" y="3792"/>
                                        <a:pt x="32520" y="5579"/>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5"/>
                                        <a:pt x="0" y="21575"/>
                                        <a:pt x="0" y="19050"/>
                                      </a:cubicBezTo>
                                      <a:cubicBezTo>
                                        <a:pt x="0" y="16523"/>
                                        <a:pt x="483" y="14093"/>
                                        <a:pt x="1450" y="11759"/>
                                      </a:cubicBezTo>
                                      <a:cubicBezTo>
                                        <a:pt x="2417" y="9424"/>
                                        <a:pt x="3793" y="7365"/>
                                        <a:pt x="5580" y="5579"/>
                                      </a:cubicBezTo>
                                      <a:cubicBezTo>
                                        <a:pt x="7366" y="3792"/>
                                        <a:pt x="9426" y="2416"/>
                                        <a:pt x="11760" y="1450"/>
                                      </a:cubicBezTo>
                                      <a:cubicBezTo>
                                        <a:pt x="14094" y="483"/>
                                        <a:pt x="16524" y="0"/>
                                        <a:pt x="19050" y="0"/>
                                      </a:cubicBezTo>
                                      <a:close/>
                                    </a:path>
                                  </a:pathLst>
                                </a:custGeom>
                                <a:solidFill>
                                  <a:srgbClr val="1D222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BE213" id="Group 13" o:spid="_x0000_s1026" style="position:absolute;margin-left:18.75pt;margin-top:2.2pt;width:3pt;height:14.25pt;z-index:251687936" coordsize="381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">
                      <v:shape id="Shape 174"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" path="m19050,v2526,,4956,483,7290,1450c28674,2416,30734,3793,32520,5580v1787,1785,3163,3845,4130,6179c37617,14093,38100,16523,38100,19050v,2525,-483,4955,-1450,7289c35683,28673,34307,30734,32520,32520v-1786,1786,-3846,3163,-6180,4130c24006,37616,21576,38100,19050,38100v-2526,,-4956,-484,-7290,-1450c9426,35683,7366,34306,5580,32520,3793,30734,2417,28674,1450,26339,483,24006,,21575,,19050,,16523,483,14093,1450,11759,2417,9425,3793,7365,5580,5580,7366,3793,9426,2416,11760,1450,14094,483,16524,,19050,xe" fillcolor="#1d2228" stroked="f" strokeweight="0">
                        <v:stroke miterlimit="83231f" joinstyle="miter"/>
                        <v:path arrowok="t" o:connecttype="custom" o:connectlocs="19050,0;21576,0;24006,483;26340,1450;28674,2416;30734,3793;32520,5580;34307,7365;35683,9425;36650,11759;37617,14093;38100,16523;38100,19050;38100,21575;37617,24005;36650,26339;35683,28673;34307,30734;32520,32520;30734,34306;28674,35683;26340,36650;24006,37616;21576,38100;19050,38100;16524,38100;14094,37616;11760,36650;9426,35683;7366,34306;5580,32520;3793,30734;2417,28674;1450,26339;483,24006;0,21575;0,19050;0,16523;483,14093;1450,11759;2417,9425;3793,7365;5580,5580;7366,3793;9426,2416;11760,1450;14094,483;16524,0;19050,0" o:connectangles="0,0,0,0,0,0,0,0,0,0,0,0,0,0,0,0,0,0,0,0,0,0,0,0,0,0,0,0,0,0,0,0,0,0,0,0,0,0,0,0,0,0,0,0,0,0,0,0,0" textboxrect="0,0,38100,38100"/>
                      </v:shape>
                      <v:shape id="Shape 182"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" path="m19050,v2526,,4956,483,7290,1450c28674,2416,30734,3792,32520,5579v1787,1786,3163,3846,4130,6180c37617,14093,38100,16523,38100,19050v,2525,-483,4955,-1450,7289c35683,28673,34307,30734,32520,32520v-1786,1786,-3846,3162,-6180,4129c24006,37616,21576,38099,19050,38100v-2526,-1,-4956,-484,-7290,-1451c9426,35682,7366,34306,5580,32520,3793,30734,2417,28673,1450,26339,483,24005,,21575,,19050,,16523,483,14093,1450,11759,2417,9424,3793,7365,5580,5579,7366,3792,9426,2416,11760,1450,14094,483,16524,,19050,xe" fillcolor="#1d2228" stroked="f" strokeweight="0">
                        <v:stroke miterlimit="83231f" joinstyle="miter"/>
                        <v:path arrowok="t" o:connecttype="custom" o:connectlocs="19050,0;21576,0;24006,483;26340,1450;28674,2416;30734,3792;32520,5579;34307,7365;35683,9425;36650,11759;37617,14093;38100,16523;38100,19050;38100,21575;37617,24005;36650,26339;35683,28673;34307,30734;32520,32520;30734,34306;28674,35682;26340,36649;24006,37616;21576,38099;19050,38100;16524,38099;14094,37616;11760,36649;9426,35682;7366,34306;5580,32520;3793,30734;2417,28673;1450,26339;483,24005;0,21575;0,19050;0,16523;483,14093;1450,11759;2417,9424;3793,7365;5580,5579;7366,3792;9426,2416;11760,1450;14094,483;16524,0;19050,0" o:connectangles="0,0,0,0,0,0,0,0,0,0,0,0,0,0,0,0,0,0,0,0,0,0,0,0,0,0,0,0,0,0,0,0,0,0,0,0,0,0,0,0,0,0,0,0,0,0,0,0,0" textboxrect="0,0,38100,38100"/>
                      </v:shape>
                      <w10:wrap type="square"/>
                    </v:group>
                  </w:pict>
                </mc:Fallback>
              </mc:AlternateContent>
            </w:r>
            <w:r w:rsidRPr="00752C09">
              <w:rPr>
                <w:rFonts w:ascii="Times New Roman" w:eastAsia="Times New Roman" w:hAnsi="Times New Roman" w:cs="Times New Roman"/>
                <w:b/>
                <w:color w:val="1D2228"/>
                <w:u w:val="single"/>
              </w:rPr>
              <w:t>Disru</w:t>
            </w:r>
            <w:r w:rsidRPr="00752C09">
              <w:rPr>
                <w:rFonts w:ascii="Times New Roman" w:eastAsia="Times New Roman" w:hAnsi="Times New Roman" w:cs="Times New Roman"/>
                <w:b/>
                <w:color w:val="1D2228"/>
              </w:rPr>
              <w:t>p</w:t>
            </w:r>
            <w:r w:rsidRPr="00752C09">
              <w:rPr>
                <w:rFonts w:ascii="Times New Roman" w:eastAsia="Times New Roman" w:hAnsi="Times New Roman" w:cs="Times New Roman"/>
                <w:b/>
                <w:color w:val="1D2228"/>
                <w:u w:val="single"/>
              </w:rPr>
              <w:t>ted Schedule</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Approximately 9 trains per day.</w:t>
            </w:r>
          </w:p>
          <w:p w14:paraId="4DDF6731" w14:textId="77777777" w:rsidR="00000000" w:rsidRPr="00752C09" w:rsidRDefault="00000000">
            <w:pPr>
              <w:spacing w:after="184"/>
              <w:ind w:left="385" w:hanging="1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Normal Schedule</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Approximately 211 trains per day.</w:t>
            </w:r>
          </w:p>
          <w:p w14:paraId="0E86A5A2" w14:textId="77777777" w:rsidR="00000000" w:rsidRPr="00752C09" w:rsidRDefault="00000000">
            <w:pPr>
              <w:spacing w:after="0"/>
              <w:ind w:left="72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5E8D01BB"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Timeline</w:t>
            </w:r>
            <w:r w:rsidRPr="00752C09">
              <w:rPr>
                <w:rFonts w:ascii="Times New Roman" w:eastAsia="Times New Roman" w:hAnsi="Times New Roman" w:cs="Times New Roman"/>
                <w:b/>
                <w:color w:val="1D2228"/>
              </w:rPr>
              <w:t>:</w:t>
            </w:r>
          </w:p>
          <w:p w14:paraId="62884084" w14:textId="77777777" w:rsidR="00000000" w:rsidRPr="00752C09" w:rsidRDefault="00000000">
            <w:pPr>
              <w:numPr>
                <w:ilvl w:val="0"/>
                <w:numId w:val="158"/>
              </w:numPr>
              <w:spacing w:after="201"/>
              <w:ind w:hanging="217"/>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12:00 PM</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Departure from Gatwick Airport on a coach service provided by Southern Rail due to the disruptions.</w:t>
            </w:r>
          </w:p>
          <w:p w14:paraId="20200323" w14:textId="77777777" w:rsidR="00000000" w:rsidRPr="00752C09" w:rsidRDefault="00000000">
            <w:pPr>
              <w:spacing w:after="4"/>
              <w:ind w:left="1450"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rPr>
              <w:t xml:space="preserve">         Estimated Coach Travel Time: 30 minutes, arriving at East Grinstead around 12:30 PM.</w:t>
            </w:r>
          </w:p>
          <w:p w14:paraId="072520DF" w14:textId="77777777" w:rsidR="00000000" w:rsidRPr="00752C09" w:rsidRDefault="00000000">
            <w:pPr>
              <w:spacing w:after="4"/>
              <w:ind w:left="1450"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rPr>
              <w:t xml:space="preserve">         The non-existence of a 12:32 PM train from East Grinstead to London Bridge was due to the lack of warnings on the Omio website.</w:t>
            </w:r>
          </w:p>
          <w:p w14:paraId="366AC59B"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392BA6CC" w14:textId="77777777" w:rsidR="00000000" w:rsidRPr="00752C09" w:rsidRDefault="00000000">
            <w:pPr>
              <w:numPr>
                <w:ilvl w:val="0"/>
                <w:numId w:val="158"/>
              </w:numPr>
              <w:spacing w:after="201"/>
              <w:ind w:hanging="217"/>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12:32 PM</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Scheduled departure from East Grinstead to London Bridge.</w:t>
            </w:r>
          </w:p>
          <w:p w14:paraId="5AAAB1A1" w14:textId="77777777" w:rsidR="00000000" w:rsidRPr="00752C09" w:rsidRDefault="00000000">
            <w:pPr>
              <w:spacing w:after="4"/>
              <w:ind w:left="1450" w:hanging="10"/>
              <w:rPr>
                <w:rFonts w:ascii="Times New Roman" w:eastAsia="Calibri" w:hAnsi="Times New Roman" w:cs="Times New Roman"/>
                <w:color w:val="000000"/>
              </w:rPr>
            </w:pPr>
            <w:r w:rsidRPr="00752C09">
              <w:rPr>
                <w:rFonts w:ascii="Times New Roman" w:eastAsia="Segoe UI Symbol" w:hAnsi="Times New Roman" w:cs="Times New Roman"/>
                <w:color w:val="1D2228"/>
              </w:rPr>
              <w:t>·</w:t>
            </w:r>
            <w:r w:rsidRPr="00752C09">
              <w:rPr>
                <w:rFonts w:ascii="Times New Roman" w:eastAsia="Times New Roman" w:hAnsi="Times New Roman" w:cs="Times New Roman"/>
                <w:color w:val="1D2228"/>
              </w:rPr>
              <w:t xml:space="preserve">         Actual Arrival at London Bridge: 2:15 PM instead of 1:25 PM.</w:t>
            </w:r>
          </w:p>
          <w:p w14:paraId="616D5F4D" w14:textId="77777777" w:rsidR="00000000" w:rsidRPr="00752C09" w:rsidRDefault="00000000">
            <w:pPr>
              <w:spacing w:after="0"/>
              <w:ind w:left="144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3BEE09CE"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Given these repeated explanations, I hope this clarifies the details you requested. Please refer to the 10th email for further information and the attached documents that outline the sequence of events and incurred expenses.</w:t>
            </w:r>
          </w:p>
          <w:p w14:paraId="35FAEED7"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I kindly request a prompt review and resolution of my compensation claim as the details have been exhaustively provided. Thank you for your attention to this matter.</w:t>
            </w:r>
          </w:p>
          <w:p w14:paraId="76A9811F"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color w:val="1D2228"/>
              </w:rPr>
              <w:t>Kind regards,</w:t>
            </w:r>
          </w:p>
          <w:p w14:paraId="5FCB8C5A"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Times New Roman" w:hAnsi="Times New Roman" w:cs="Times New Roman"/>
                <w:color w:val="1D2228"/>
              </w:rPr>
              <w:t xml:space="preserve"> </w:t>
            </w:r>
          </w:p>
          <w:p w14:paraId="1ED44FE9"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Times New Roman" w:hAnsi="Times New Roman" w:cs="Times New Roman"/>
                <w:b/>
                <w:color w:val="1D2228"/>
              </w:rPr>
              <w:t>Simon Paul Cordell</w:t>
            </w:r>
          </w:p>
          <w:p w14:paraId="520A50BF"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Address</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109 Burncroft Avenue, Enfield, London, EN3 7JQ</w:t>
            </w:r>
          </w:p>
          <w:p w14:paraId="70C88494" w14:textId="77777777" w:rsidR="00000000" w:rsidRPr="00752C09" w:rsidRDefault="00000000">
            <w:pPr>
              <w:spacing w:after="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Email</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w:t>
            </w:r>
            <w:r w:rsidRPr="00752C09">
              <w:rPr>
                <w:rFonts w:ascii="Times New Roman" w:eastAsia="Times New Roman" w:hAnsi="Times New Roman" w:cs="Times New Roman"/>
                <w:color w:val="0000FF"/>
                <w:u w:val="single"/>
              </w:rPr>
              <w:t>Re_wired</w:t>
            </w:r>
            <w:r w:rsidRPr="00752C09">
              <w:rPr>
                <w:rFonts w:ascii="Times New Roman" w:eastAsia="Times New Roman" w:hAnsi="Times New Roman" w:cs="Times New Roman"/>
                <w:color w:val="0000FF"/>
              </w:rPr>
              <w:t>@</w:t>
            </w:r>
            <w:r w:rsidRPr="00752C09">
              <w:rPr>
                <w:rFonts w:ascii="Times New Roman" w:eastAsia="Times New Roman" w:hAnsi="Times New Roman" w:cs="Times New Roman"/>
                <w:color w:val="0000FF"/>
                <w:u w:val="single"/>
              </w:rPr>
              <w:t>ymail.com</w:t>
            </w:r>
          </w:p>
          <w:p w14:paraId="57930FC2"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Times New Roman" w:hAnsi="Times New Roman" w:cs="Times New Roman"/>
                <w:b/>
                <w:color w:val="1D2228"/>
                <w:u w:val="single"/>
              </w:rPr>
              <w:t>Tel</w:t>
            </w:r>
            <w:r w:rsidRPr="00752C09">
              <w:rPr>
                <w:rFonts w:ascii="Times New Roman" w:eastAsia="Times New Roman" w:hAnsi="Times New Roman" w:cs="Times New Roman"/>
                <w:b/>
                <w:color w:val="1D2228"/>
              </w:rPr>
              <w:t>:</w:t>
            </w:r>
            <w:r w:rsidRPr="00752C09">
              <w:rPr>
                <w:rFonts w:ascii="Times New Roman" w:eastAsia="Times New Roman" w:hAnsi="Times New Roman" w:cs="Times New Roman"/>
                <w:color w:val="1D2228"/>
              </w:rPr>
              <w:t xml:space="preserve"> +447864217519</w:t>
            </w:r>
          </w:p>
          <w:p w14:paraId="3FD07831" w14:textId="77777777" w:rsidR="00000000" w:rsidRPr="00752C09" w:rsidRDefault="00000000">
            <w:pPr>
              <w:spacing w:after="0"/>
              <w:rPr>
                <w:rFonts w:ascii="Times New Roman" w:hAnsi="Times New Roman" w:cs="Times New Roman"/>
              </w:rPr>
            </w:pPr>
          </w:p>
        </w:tc>
      </w:tr>
    </w:tbl>
    <w:p w14:paraId="7C8E842B"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35F073EF" w14:textId="77777777">
        <w:tc>
          <w:tcPr>
            <w:tcW w:w="10790" w:type="dxa"/>
            <w:tcBorders>
              <w:top w:val="single" w:sz="6" w:space="0" w:color="auto"/>
              <w:left w:val="single" w:sz="6" w:space="0" w:color="auto"/>
              <w:bottom w:val="single" w:sz="6" w:space="0" w:color="auto"/>
              <w:right w:val="single" w:sz="6" w:space="0" w:color="auto"/>
            </w:tcBorders>
          </w:tcPr>
          <w:p w14:paraId="02716381"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18. 18th-Sent</w:t>
            </w:r>
          </w:p>
          <w:p w14:paraId="53030555" w14:textId="77777777" w:rsidR="00000000" w:rsidRPr="00752C09" w:rsidRDefault="00000000">
            <w:pPr>
              <w:spacing w:after="0"/>
              <w:rPr>
                <w:rFonts w:ascii="Times New Roman" w:hAnsi="Times New Roman" w:cs="Times New Roman"/>
                <w:b/>
                <w:bCs/>
                <w:u w:val="single"/>
              </w:rPr>
            </w:pPr>
          </w:p>
        </w:tc>
      </w:tr>
      <w:tr w:rsidR="00000000" w:rsidRPr="00752C09" w14:paraId="12824916" w14:textId="77777777">
        <w:tc>
          <w:tcPr>
            <w:tcW w:w="10790" w:type="dxa"/>
            <w:tcBorders>
              <w:top w:val="single" w:sz="6" w:space="0" w:color="auto"/>
              <w:left w:val="single" w:sz="6" w:space="0" w:color="auto"/>
              <w:bottom w:val="single" w:sz="6" w:space="0" w:color="auto"/>
              <w:right w:val="single" w:sz="6" w:space="0" w:color="auto"/>
            </w:tcBorders>
          </w:tcPr>
          <w:p w14:paraId="649C7170"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color w:val="26282A"/>
              </w:rPr>
              <w:t>----- Forwarded message -----</w:t>
            </w:r>
          </w:p>
          <w:p w14:paraId="60B8B8D1" w14:textId="27832F6C"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b/>
                <w:color w:val="26282A"/>
              </w:rPr>
              <w:t>From:</w:t>
            </w:r>
            <w:r w:rsidRPr="00752C09">
              <w:rPr>
                <w:rFonts w:ascii="Times New Roman" w:eastAsia="Arial" w:hAnsi="Times New Roman" w:cs="Times New Roman"/>
                <w:color w:val="26282A"/>
              </w:rPr>
              <w:t xml:space="preserve"> Rewired &lt;re_wired@ymail.com&gt;</w:t>
            </w:r>
          </w:p>
          <w:p w14:paraId="29970FAE"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b/>
                <w:color w:val="26282A"/>
              </w:rPr>
              <w:t>To:</w:t>
            </w:r>
            <w:r w:rsidRPr="00752C09">
              <w:rPr>
                <w:rFonts w:ascii="Times New Roman" w:eastAsia="Arial" w:hAnsi="Times New Roman" w:cs="Times New Roman"/>
                <w:color w:val="26282A"/>
              </w:rPr>
              <w:t xml:space="preserve"> Ahmed Jama &lt;ahmed.jama@gtrailway.com&gt;</w:t>
            </w:r>
          </w:p>
          <w:p w14:paraId="23415350"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b/>
                <w:color w:val="26282A"/>
              </w:rPr>
              <w:t>Sent:</w:t>
            </w:r>
            <w:r w:rsidRPr="00752C09">
              <w:rPr>
                <w:rFonts w:ascii="Times New Roman" w:eastAsia="Arial" w:hAnsi="Times New Roman" w:cs="Times New Roman"/>
                <w:color w:val="26282A"/>
              </w:rPr>
              <w:t xml:space="preserve"> Friday 14 March 2025 at 10:43:43 GMT</w:t>
            </w:r>
          </w:p>
          <w:p w14:paraId="1C25FA62" w14:textId="77777777" w:rsidR="00000000" w:rsidRPr="00752C09" w:rsidRDefault="00000000">
            <w:pPr>
              <w:spacing w:after="440"/>
              <w:ind w:left="130" w:right="14" w:hanging="10"/>
              <w:rPr>
                <w:rFonts w:ascii="Times New Roman" w:eastAsia="Calibri" w:hAnsi="Times New Roman" w:cs="Times New Roman"/>
                <w:color w:val="000000"/>
              </w:rPr>
            </w:pPr>
            <w:r w:rsidRPr="00752C09">
              <w:rPr>
                <w:rFonts w:ascii="Times New Roman" w:eastAsia="Arial" w:hAnsi="Times New Roman" w:cs="Times New Roman"/>
                <w:b/>
                <w:color w:val="26282A"/>
              </w:rPr>
              <w:t>Subject:</w:t>
            </w:r>
            <w:r w:rsidRPr="00752C09">
              <w:rPr>
                <w:rFonts w:ascii="Times New Roman" w:eastAsia="Arial" w:hAnsi="Times New Roman" w:cs="Times New Roman"/>
                <w:color w:val="26282A"/>
              </w:rPr>
              <w:t xml:space="preserve"> Re: 20250224-730595</w:t>
            </w:r>
          </w:p>
          <w:p w14:paraId="78033EAA"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b/>
                <w:color w:val="26282A"/>
                <w:u w:val="single"/>
              </w:rPr>
              <w:t>Sub</w:t>
            </w:r>
            <w:r w:rsidRPr="00752C09">
              <w:rPr>
                <w:rFonts w:ascii="Times New Roman" w:eastAsia="Arial" w:hAnsi="Times New Roman" w:cs="Times New Roman"/>
                <w:b/>
                <w:color w:val="26282A"/>
              </w:rPr>
              <w:t>j</w:t>
            </w:r>
            <w:r w:rsidRPr="00752C09">
              <w:rPr>
                <w:rFonts w:ascii="Times New Roman" w:eastAsia="Arial" w:hAnsi="Times New Roman" w:cs="Times New Roman"/>
                <w:b/>
                <w:color w:val="26282A"/>
                <w:u w:val="single"/>
              </w:rPr>
              <w:t>ect</w:t>
            </w:r>
            <w:r w:rsidRPr="00752C09">
              <w:rPr>
                <w:rFonts w:ascii="Times New Roman" w:eastAsia="Arial" w:hAnsi="Times New Roman" w:cs="Times New Roman"/>
                <w:color w:val="26282A"/>
              </w:rPr>
              <w:t>: Reconsideration of Compensation Claim and Clarification of Responsibilities</w:t>
            </w:r>
          </w:p>
          <w:p w14:paraId="2F880163" w14:textId="77777777" w:rsidR="00000000" w:rsidRPr="00752C09" w:rsidRDefault="00000000">
            <w:pPr>
              <w:spacing w:after="0"/>
              <w:ind w:left="13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0FA9EFBC"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color w:val="26282A"/>
              </w:rPr>
              <w:t>Dear Ahmed Jama,</w:t>
            </w:r>
          </w:p>
          <w:p w14:paraId="055EBEB1" w14:textId="77777777" w:rsidR="00000000" w:rsidRPr="00752C09" w:rsidRDefault="00000000">
            <w:pPr>
              <w:spacing w:after="0"/>
              <w:ind w:left="13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1EC6330B"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color w:val="26282A"/>
              </w:rPr>
              <w:t>Thank you for your recent email. I am writing to address and correct several points regarding the liability of Govia Thameslink Railway (GTR) in my compensation claim.</w:t>
            </w:r>
          </w:p>
          <w:p w14:paraId="34A0DCF4" w14:textId="77777777" w:rsidR="00000000" w:rsidRPr="00752C09" w:rsidRDefault="00000000">
            <w:pPr>
              <w:spacing w:after="0"/>
              <w:ind w:left="13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1A4939B6" w14:textId="77777777" w:rsidR="00000000" w:rsidRPr="00752C09" w:rsidRDefault="00000000">
            <w:pPr>
              <w:numPr>
                <w:ilvl w:val="0"/>
                <w:numId w:val="159"/>
              </w:numPr>
              <w:spacing w:after="3"/>
              <w:ind w:hanging="373"/>
              <w:rPr>
                <w:rFonts w:ascii="Times New Roman" w:eastAsia="Calibri" w:hAnsi="Times New Roman" w:cs="Times New Roman"/>
                <w:color w:val="000000"/>
              </w:rPr>
            </w:pPr>
            <w:r w:rsidRPr="00752C09">
              <w:rPr>
                <w:rFonts w:ascii="Times New Roman" w:eastAsia="Arial" w:hAnsi="Times New Roman" w:cs="Times New Roman"/>
                <w:b/>
                <w:color w:val="26282A"/>
                <w:u w:val="single"/>
              </w:rPr>
              <w:t>Liabilit</w:t>
            </w:r>
            <w:r w:rsidRPr="00752C09">
              <w:rPr>
                <w:rFonts w:ascii="Times New Roman" w:eastAsia="Arial" w:hAnsi="Times New Roman" w:cs="Times New Roman"/>
                <w:b/>
                <w:color w:val="26282A"/>
              </w:rPr>
              <w:t>y</w:t>
            </w:r>
            <w:r w:rsidRPr="00752C09">
              <w:rPr>
                <w:rFonts w:ascii="Times New Roman" w:eastAsia="Arial" w:hAnsi="Times New Roman" w:cs="Times New Roman"/>
                <w:b/>
                <w:color w:val="26282A"/>
                <w:u w:val="single"/>
              </w:rPr>
              <w:t xml:space="preserve"> and Third-Part</w:t>
            </w:r>
            <w:r w:rsidRPr="00752C09">
              <w:rPr>
                <w:rFonts w:ascii="Times New Roman" w:eastAsia="Arial" w:hAnsi="Times New Roman" w:cs="Times New Roman"/>
                <w:b/>
                <w:color w:val="26282A"/>
              </w:rPr>
              <w:t>y</w:t>
            </w:r>
            <w:r w:rsidRPr="00752C09">
              <w:rPr>
                <w:rFonts w:ascii="Times New Roman" w:eastAsia="Arial" w:hAnsi="Times New Roman" w:cs="Times New Roman"/>
                <w:b/>
                <w:color w:val="26282A"/>
                <w:u w:val="single"/>
              </w:rPr>
              <w:t xml:space="preserve"> Retailers</w:t>
            </w:r>
            <w:r w:rsidRPr="00752C09">
              <w:rPr>
                <w:rFonts w:ascii="Times New Roman" w:eastAsia="Arial" w:hAnsi="Times New Roman" w:cs="Times New Roman"/>
                <w:color w:val="26282A"/>
              </w:rPr>
              <w:t>:</w:t>
            </w:r>
          </w:p>
          <w:p w14:paraId="0637B005"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color w:val="26282A"/>
              </w:rPr>
              <w:t xml:space="preserve">While my ticket was purchased through </w:t>
            </w:r>
            <w:r w:rsidRPr="00752C09">
              <w:rPr>
                <w:rFonts w:ascii="Times New Roman" w:eastAsia="Arial" w:hAnsi="Times New Roman" w:cs="Times New Roman"/>
                <w:b/>
                <w:color w:val="26282A"/>
                <w:u w:val="single"/>
              </w:rPr>
              <w:t>Omio</w:t>
            </w:r>
            <w:r w:rsidRPr="00752C09">
              <w:rPr>
                <w:rFonts w:ascii="Times New Roman" w:eastAsia="Arial" w:hAnsi="Times New Roman" w:cs="Times New Roman"/>
                <w:color w:val="26282A"/>
              </w:rPr>
              <w:t xml:space="preserve">, it is essential to recognize that </w:t>
            </w:r>
            <w:r w:rsidRPr="00752C09">
              <w:rPr>
                <w:rFonts w:ascii="Times New Roman" w:eastAsia="Arial" w:hAnsi="Times New Roman" w:cs="Times New Roman"/>
                <w:b/>
                <w:color w:val="26282A"/>
                <w:u w:val="single"/>
              </w:rPr>
              <w:t>GTR</w:t>
            </w:r>
            <w:r w:rsidRPr="00752C09">
              <w:rPr>
                <w:rFonts w:ascii="Times New Roman" w:eastAsia="Arial" w:hAnsi="Times New Roman" w:cs="Times New Roman"/>
                <w:color w:val="26282A"/>
              </w:rPr>
              <w:t xml:space="preserve">, as the service provider, retains ultimate responsibility for ensuring accurate and timely information dissemination. The </w:t>
            </w:r>
            <w:r w:rsidRPr="00752C09">
              <w:rPr>
                <w:rFonts w:ascii="Times New Roman" w:eastAsia="Arial" w:hAnsi="Times New Roman" w:cs="Times New Roman"/>
                <w:color w:val="26282A"/>
                <w:u w:val="single"/>
              </w:rPr>
              <w:t>“</w:t>
            </w:r>
            <w:r w:rsidRPr="00752C09">
              <w:rPr>
                <w:rFonts w:ascii="Times New Roman" w:eastAsia="Arial" w:hAnsi="Times New Roman" w:cs="Times New Roman"/>
                <w:b/>
                <w:color w:val="26282A"/>
                <w:u w:val="single"/>
              </w:rPr>
              <w:t>Consumer Ri</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 xml:space="preserve">hts Act 2015” </w:t>
            </w:r>
            <w:r w:rsidRPr="00752C09">
              <w:rPr>
                <w:rFonts w:ascii="Times New Roman" w:eastAsia="Arial" w:hAnsi="Times New Roman" w:cs="Times New Roman"/>
                <w:color w:val="26282A"/>
              </w:rPr>
              <w:t xml:space="preserve">mandates that services, including third-party sales, be provided with reasonable care and skill. </w:t>
            </w:r>
            <w:r w:rsidRPr="00752C09">
              <w:rPr>
                <w:rFonts w:ascii="Times New Roman" w:eastAsia="Arial" w:hAnsi="Times New Roman" w:cs="Times New Roman"/>
                <w:color w:val="26282A"/>
                <w:u w:val="single"/>
              </w:rPr>
              <w:t>GTR</w:t>
            </w:r>
            <w:r w:rsidRPr="00752C09">
              <w:rPr>
                <w:rFonts w:ascii="Times New Roman" w:eastAsia="Arial" w:hAnsi="Times New Roman" w:cs="Times New Roman"/>
                <w:color w:val="26282A"/>
              </w:rPr>
              <w:t xml:space="preserve"> cannot deflect liability onto </w:t>
            </w:r>
            <w:r w:rsidRPr="00752C09">
              <w:rPr>
                <w:rFonts w:ascii="Times New Roman" w:eastAsia="Arial" w:hAnsi="Times New Roman" w:cs="Times New Roman"/>
                <w:b/>
                <w:color w:val="26282A"/>
                <w:u w:val="single"/>
              </w:rPr>
              <w:t>Omio</w:t>
            </w:r>
            <w:r w:rsidRPr="00752C09">
              <w:rPr>
                <w:rFonts w:ascii="Times New Roman" w:eastAsia="Arial" w:hAnsi="Times New Roman" w:cs="Times New Roman"/>
                <w:color w:val="26282A"/>
              </w:rPr>
              <w:t xml:space="preserve"> when </w:t>
            </w:r>
            <w:r w:rsidRPr="00752C09">
              <w:rPr>
                <w:rFonts w:ascii="Times New Roman" w:eastAsia="Arial" w:hAnsi="Times New Roman" w:cs="Times New Roman"/>
                <w:b/>
                <w:color w:val="26282A"/>
                <w:u w:val="single"/>
              </w:rPr>
              <w:t>GTR</w:t>
            </w:r>
            <w:r w:rsidRPr="00752C09">
              <w:rPr>
                <w:rFonts w:ascii="Times New Roman" w:eastAsia="Arial" w:hAnsi="Times New Roman" w:cs="Times New Roman"/>
                <w:color w:val="26282A"/>
              </w:rPr>
              <w:t xml:space="preserve"> itself is responsible for the accuracy of schedule updates and service changes communicated to retailers and passengers alike. The </w:t>
            </w:r>
            <w:r w:rsidRPr="00752C09">
              <w:rPr>
                <w:rFonts w:ascii="Times New Roman" w:eastAsia="Arial" w:hAnsi="Times New Roman" w:cs="Times New Roman"/>
                <w:color w:val="26282A"/>
                <w:u w:val="single"/>
              </w:rPr>
              <w:t>“</w:t>
            </w:r>
            <w:r w:rsidRPr="00752C09">
              <w:rPr>
                <w:rFonts w:ascii="Times New Roman" w:eastAsia="Arial" w:hAnsi="Times New Roman" w:cs="Times New Roman"/>
                <w:b/>
                <w:color w:val="26282A"/>
                <w:u w:val="single"/>
              </w:rPr>
              <w:t>Rail Passen</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ers' Ri</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hts and Obli</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ations Re</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 xml:space="preserve">ulation </w:t>
            </w:r>
            <w:r w:rsidRPr="00752C09">
              <w:rPr>
                <w:rFonts w:ascii="Times New Roman" w:eastAsia="Arial" w:hAnsi="Times New Roman" w:cs="Times New Roman"/>
                <w:b/>
                <w:color w:val="26282A"/>
              </w:rPr>
              <w:t>(</w:t>
            </w:r>
            <w:r w:rsidRPr="00752C09">
              <w:rPr>
                <w:rFonts w:ascii="Times New Roman" w:eastAsia="Arial" w:hAnsi="Times New Roman" w:cs="Times New Roman"/>
                <w:b/>
                <w:color w:val="26282A"/>
                <w:u w:val="single"/>
              </w:rPr>
              <w:t>EC</w:t>
            </w:r>
            <w:r w:rsidRPr="00752C09">
              <w:rPr>
                <w:rFonts w:ascii="Times New Roman" w:eastAsia="Arial" w:hAnsi="Times New Roman" w:cs="Times New Roman"/>
                <w:b/>
                <w:color w:val="26282A"/>
              </w:rPr>
              <w:t>)</w:t>
            </w:r>
            <w:r w:rsidRPr="00752C09">
              <w:rPr>
                <w:rFonts w:ascii="Times New Roman" w:eastAsia="Arial" w:hAnsi="Times New Roman" w:cs="Times New Roman"/>
                <w:b/>
                <w:color w:val="26282A"/>
                <w:u w:val="single"/>
              </w:rPr>
              <w:t xml:space="preserve"> No 1371/2007</w:t>
            </w:r>
            <w:r w:rsidRPr="00752C09">
              <w:rPr>
                <w:rFonts w:ascii="Times New Roman" w:eastAsia="Arial" w:hAnsi="Times New Roman" w:cs="Times New Roman"/>
                <w:b/>
                <w:color w:val="26282A"/>
              </w:rPr>
              <w:t>”</w:t>
            </w:r>
            <w:r w:rsidRPr="00752C09">
              <w:rPr>
                <w:rFonts w:ascii="Times New Roman" w:eastAsia="Arial" w:hAnsi="Times New Roman" w:cs="Times New Roman"/>
                <w:color w:val="26282A"/>
              </w:rPr>
              <w:t xml:space="preserve"> further enforces this, requiring rail operators to provide comprehensive and accurate information to passengers, regardless of the sales channel.</w:t>
            </w:r>
          </w:p>
          <w:p w14:paraId="21686C70" w14:textId="77777777" w:rsidR="00000000" w:rsidRPr="00752C09" w:rsidRDefault="00000000">
            <w:pPr>
              <w:spacing w:after="0"/>
              <w:ind w:left="157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3E14B624" w14:textId="77777777" w:rsidR="00000000" w:rsidRPr="00752C09" w:rsidRDefault="00000000">
            <w:pPr>
              <w:numPr>
                <w:ilvl w:val="0"/>
                <w:numId w:val="159"/>
              </w:numPr>
              <w:spacing w:after="3"/>
              <w:ind w:hanging="373"/>
              <w:rPr>
                <w:rFonts w:ascii="Times New Roman" w:eastAsia="Calibri" w:hAnsi="Times New Roman" w:cs="Times New Roman"/>
                <w:color w:val="000000"/>
              </w:rPr>
            </w:pPr>
            <w:r w:rsidRPr="00752C09">
              <w:rPr>
                <w:rFonts w:ascii="Times New Roman" w:eastAsia="Arial" w:hAnsi="Times New Roman" w:cs="Times New Roman"/>
                <w:b/>
                <w:color w:val="26282A"/>
                <w:u w:val="single"/>
              </w:rPr>
              <w:t>Dela</w:t>
            </w:r>
            <w:r w:rsidRPr="00752C09">
              <w:rPr>
                <w:rFonts w:ascii="Times New Roman" w:eastAsia="Arial" w:hAnsi="Times New Roman" w:cs="Times New Roman"/>
                <w:b/>
                <w:color w:val="26282A"/>
              </w:rPr>
              <w:t>y</w:t>
            </w:r>
            <w:r w:rsidRPr="00752C09">
              <w:rPr>
                <w:rFonts w:ascii="Times New Roman" w:eastAsia="Arial" w:hAnsi="Times New Roman" w:cs="Times New Roman"/>
                <w:b/>
                <w:color w:val="26282A"/>
                <w:u w:val="single"/>
              </w:rPr>
              <w:t>ed Response and Clarification Requests</w:t>
            </w:r>
            <w:r w:rsidRPr="00752C09">
              <w:rPr>
                <w:rFonts w:ascii="Times New Roman" w:eastAsia="Arial" w:hAnsi="Times New Roman" w:cs="Times New Roman"/>
                <w:color w:val="26282A"/>
              </w:rPr>
              <w:t>:</w:t>
            </w:r>
          </w:p>
          <w:p w14:paraId="3B9C586C"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color w:val="26282A"/>
              </w:rPr>
              <w:t xml:space="preserve">Contrary to your claims, I have consistently communicated the challenges and confusion faced during my journey on </w:t>
            </w:r>
            <w:r w:rsidRPr="00752C09">
              <w:rPr>
                <w:rFonts w:ascii="Times New Roman" w:eastAsia="Arial" w:hAnsi="Times New Roman" w:cs="Times New Roman"/>
                <w:b/>
                <w:color w:val="26282A"/>
                <w:u w:val="single"/>
              </w:rPr>
              <w:t>12</w:t>
            </w:r>
            <w:r w:rsidRPr="00752C09">
              <w:rPr>
                <w:rFonts w:ascii="Times New Roman" w:eastAsia="Arial" w:hAnsi="Times New Roman" w:cs="Times New Roman"/>
                <w:b/>
                <w:color w:val="26282A"/>
                <w:vertAlign w:val="superscript"/>
              </w:rPr>
              <w:t>th</w:t>
            </w:r>
            <w:r w:rsidRPr="00752C09">
              <w:rPr>
                <w:rFonts w:ascii="Times New Roman" w:eastAsia="Arial" w:hAnsi="Times New Roman" w:cs="Times New Roman"/>
                <w:b/>
                <w:color w:val="26282A"/>
                <w:u w:val="single"/>
              </w:rPr>
              <w:t xml:space="preserve"> of Januar</w:t>
            </w:r>
            <w:r w:rsidRPr="00752C09">
              <w:rPr>
                <w:rFonts w:ascii="Times New Roman" w:eastAsia="Arial" w:hAnsi="Times New Roman" w:cs="Times New Roman"/>
                <w:b/>
                <w:color w:val="26282A"/>
              </w:rPr>
              <w:t>y</w:t>
            </w:r>
            <w:r w:rsidRPr="00752C09">
              <w:rPr>
                <w:rFonts w:ascii="Times New Roman" w:eastAsia="Arial" w:hAnsi="Times New Roman" w:cs="Times New Roman"/>
                <w:b/>
                <w:color w:val="26282A"/>
                <w:u w:val="single"/>
              </w:rPr>
              <w:t xml:space="preserve"> 2025</w:t>
            </w:r>
            <w:r w:rsidRPr="00752C09">
              <w:rPr>
                <w:rFonts w:ascii="Times New Roman" w:eastAsia="Arial" w:hAnsi="Times New Roman" w:cs="Times New Roman"/>
                <w:color w:val="26282A"/>
              </w:rPr>
              <w:t xml:space="preserve">. The itinerary clearly indicated travel from Gatwick Airport at </w:t>
            </w:r>
            <w:r w:rsidRPr="00752C09">
              <w:rPr>
                <w:rFonts w:ascii="Times New Roman" w:eastAsia="Arial" w:hAnsi="Times New Roman" w:cs="Times New Roman"/>
                <w:b/>
                <w:color w:val="26282A"/>
                <w:u w:val="single"/>
              </w:rPr>
              <w:t>12:00 PM</w:t>
            </w:r>
            <w:r w:rsidRPr="00752C09">
              <w:rPr>
                <w:rFonts w:ascii="Times New Roman" w:eastAsia="Arial" w:hAnsi="Times New Roman" w:cs="Times New Roman"/>
                <w:color w:val="26282A"/>
              </w:rPr>
              <w:t xml:space="preserve"> with an onward journey from East Grinstead to London Bridge at </w:t>
            </w:r>
            <w:r w:rsidRPr="00752C09">
              <w:rPr>
                <w:rFonts w:ascii="Times New Roman" w:eastAsia="Arial" w:hAnsi="Times New Roman" w:cs="Times New Roman"/>
                <w:b/>
                <w:color w:val="26282A"/>
                <w:u w:val="single"/>
              </w:rPr>
              <w:t>12:32 PM</w:t>
            </w:r>
            <w:r w:rsidRPr="00752C09">
              <w:rPr>
                <w:rFonts w:ascii="Times New Roman" w:eastAsia="Arial" w:hAnsi="Times New Roman" w:cs="Times New Roman"/>
                <w:color w:val="26282A"/>
              </w:rPr>
              <w:t xml:space="preserve">. The confusion stems from the failure of </w:t>
            </w:r>
            <w:r w:rsidRPr="00752C09">
              <w:rPr>
                <w:rFonts w:ascii="Times New Roman" w:eastAsia="Arial" w:hAnsi="Times New Roman" w:cs="Times New Roman"/>
                <w:b/>
                <w:color w:val="26282A"/>
                <w:u w:val="single"/>
              </w:rPr>
              <w:t xml:space="preserve">GTR </w:t>
            </w:r>
            <w:r w:rsidRPr="00752C09">
              <w:rPr>
                <w:rFonts w:ascii="Times New Roman" w:eastAsia="Arial" w:hAnsi="Times New Roman" w:cs="Times New Roman"/>
                <w:color w:val="26282A"/>
              </w:rPr>
              <w:t xml:space="preserve">and </w:t>
            </w:r>
            <w:r w:rsidRPr="00752C09">
              <w:rPr>
                <w:rFonts w:ascii="Times New Roman" w:eastAsia="Arial" w:hAnsi="Times New Roman" w:cs="Times New Roman"/>
                <w:b/>
                <w:color w:val="26282A"/>
                <w:u w:val="single"/>
              </w:rPr>
              <w:t>Omio</w:t>
            </w:r>
            <w:r w:rsidRPr="00752C09">
              <w:rPr>
                <w:rFonts w:ascii="Times New Roman" w:eastAsia="Arial" w:hAnsi="Times New Roman" w:cs="Times New Roman"/>
                <w:color w:val="26282A"/>
              </w:rPr>
              <w:t xml:space="preserve"> to update the scheduled services effectively and transparently, which directly resulted in the delays and additional expenses incurred.</w:t>
            </w:r>
          </w:p>
          <w:p w14:paraId="77F8FCCD" w14:textId="77777777" w:rsidR="00000000" w:rsidRPr="00752C09" w:rsidRDefault="00000000">
            <w:pPr>
              <w:spacing w:after="0"/>
              <w:ind w:left="157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26072EF3" w14:textId="77777777" w:rsidR="00000000" w:rsidRPr="00752C09" w:rsidRDefault="00000000">
            <w:pPr>
              <w:numPr>
                <w:ilvl w:val="0"/>
                <w:numId w:val="159"/>
              </w:numPr>
              <w:spacing w:after="3"/>
              <w:ind w:hanging="373"/>
              <w:rPr>
                <w:rFonts w:ascii="Times New Roman" w:eastAsia="Calibri" w:hAnsi="Times New Roman" w:cs="Times New Roman"/>
                <w:color w:val="000000"/>
              </w:rPr>
            </w:pPr>
            <w:r w:rsidRPr="00752C09">
              <w:rPr>
                <w:rFonts w:ascii="Times New Roman" w:eastAsia="Arial" w:hAnsi="Times New Roman" w:cs="Times New Roman"/>
                <w:b/>
                <w:color w:val="26282A"/>
                <w:u w:val="single"/>
              </w:rPr>
              <w:t>Responsibilities Under Relevant Re</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ulations</w:t>
            </w:r>
            <w:r w:rsidRPr="00752C09">
              <w:rPr>
                <w:rFonts w:ascii="Times New Roman" w:eastAsia="Arial" w:hAnsi="Times New Roman" w:cs="Times New Roman"/>
                <w:color w:val="26282A"/>
              </w:rPr>
              <w:t>:</w:t>
            </w:r>
          </w:p>
          <w:p w14:paraId="7CA0D818"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b/>
                <w:color w:val="26282A"/>
                <w:u w:val="single"/>
              </w:rPr>
              <w:t>Rail Passen</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ers' Ri</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hts and Obli</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ations Re</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 xml:space="preserve">ulation </w:t>
            </w:r>
            <w:r w:rsidRPr="00752C09">
              <w:rPr>
                <w:rFonts w:ascii="Times New Roman" w:eastAsia="Arial" w:hAnsi="Times New Roman" w:cs="Times New Roman"/>
                <w:b/>
                <w:color w:val="26282A"/>
              </w:rPr>
              <w:t>(</w:t>
            </w:r>
            <w:r w:rsidRPr="00752C09">
              <w:rPr>
                <w:rFonts w:ascii="Times New Roman" w:eastAsia="Arial" w:hAnsi="Times New Roman" w:cs="Times New Roman"/>
                <w:b/>
                <w:color w:val="26282A"/>
                <w:u w:val="single"/>
              </w:rPr>
              <w:t>EC</w:t>
            </w:r>
            <w:r w:rsidRPr="00752C09">
              <w:rPr>
                <w:rFonts w:ascii="Times New Roman" w:eastAsia="Arial" w:hAnsi="Times New Roman" w:cs="Times New Roman"/>
                <w:b/>
                <w:color w:val="26282A"/>
              </w:rPr>
              <w:t>)</w:t>
            </w:r>
            <w:r w:rsidRPr="00752C09">
              <w:rPr>
                <w:rFonts w:ascii="Times New Roman" w:eastAsia="Arial" w:hAnsi="Times New Roman" w:cs="Times New Roman"/>
                <w:b/>
                <w:color w:val="26282A"/>
                <w:u w:val="single"/>
              </w:rPr>
              <w:t xml:space="preserve"> No 1371/2007</w:t>
            </w:r>
            <w:r w:rsidRPr="00752C09">
              <w:rPr>
                <w:rFonts w:ascii="Times New Roman" w:eastAsia="Arial" w:hAnsi="Times New Roman" w:cs="Times New Roman"/>
                <w:color w:val="26282A"/>
              </w:rPr>
              <w:t>: This regulation provides comprehensive protection to rail passengers, including compensation for delays, cancellations, and disruptions, irrespective of the cause.</w:t>
            </w:r>
          </w:p>
          <w:p w14:paraId="418F1D49"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b/>
                <w:color w:val="26282A"/>
                <w:u w:val="single"/>
              </w:rPr>
              <w:t>National Rail Conditions of Travel</w:t>
            </w:r>
            <w:r w:rsidRPr="00752C09">
              <w:rPr>
                <w:rFonts w:ascii="Times New Roman" w:eastAsia="Arial" w:hAnsi="Times New Roman" w:cs="Times New Roman"/>
                <w:color w:val="26282A"/>
              </w:rPr>
              <w:t>: These conditions entitle passengers to compensation for delays exceeding a certain timeframe, regardless of the cause, and ensure transparency and fairness in dealings with passengers.</w:t>
            </w:r>
          </w:p>
          <w:p w14:paraId="2A634A12"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b/>
                <w:color w:val="26282A"/>
                <w:u w:val="single"/>
              </w:rPr>
              <w:t>Consumer Ri</w:t>
            </w:r>
            <w:r w:rsidRPr="00752C09">
              <w:rPr>
                <w:rFonts w:ascii="Times New Roman" w:eastAsia="Arial" w:hAnsi="Times New Roman" w:cs="Times New Roman"/>
                <w:b/>
                <w:color w:val="26282A"/>
              </w:rPr>
              <w:t>g</w:t>
            </w:r>
            <w:r w:rsidRPr="00752C09">
              <w:rPr>
                <w:rFonts w:ascii="Times New Roman" w:eastAsia="Arial" w:hAnsi="Times New Roman" w:cs="Times New Roman"/>
                <w:b/>
                <w:color w:val="26282A"/>
                <w:u w:val="single"/>
              </w:rPr>
              <w:t>hts Act 2015</w:t>
            </w:r>
            <w:r w:rsidRPr="00752C09">
              <w:rPr>
                <w:rFonts w:ascii="Times New Roman" w:eastAsia="Arial" w:hAnsi="Times New Roman" w:cs="Times New Roman"/>
                <w:color w:val="26282A"/>
              </w:rPr>
              <w:t>: This act obligates service providers to deliver services with reasonable care and skill, ensuring that disruptions are handled fairly, and compensation is provided appropriately.</w:t>
            </w:r>
          </w:p>
          <w:p w14:paraId="3E1D5221" w14:textId="77777777" w:rsidR="00000000" w:rsidRPr="00752C09" w:rsidRDefault="00000000">
            <w:pPr>
              <w:spacing w:after="0"/>
              <w:ind w:left="157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05E4A1AB" w14:textId="77777777" w:rsidR="00000000" w:rsidRPr="00752C09" w:rsidRDefault="00000000">
            <w:pPr>
              <w:numPr>
                <w:ilvl w:val="0"/>
                <w:numId w:val="159"/>
              </w:numPr>
              <w:spacing w:after="3"/>
              <w:ind w:hanging="373"/>
              <w:rPr>
                <w:rFonts w:ascii="Times New Roman" w:eastAsia="Calibri" w:hAnsi="Times New Roman" w:cs="Times New Roman"/>
                <w:color w:val="000000"/>
              </w:rPr>
            </w:pPr>
            <w:r w:rsidRPr="00752C09">
              <w:rPr>
                <w:rFonts w:ascii="Times New Roman" w:eastAsia="Arial" w:hAnsi="Times New Roman" w:cs="Times New Roman"/>
                <w:b/>
                <w:color w:val="26282A"/>
                <w:u w:val="single"/>
              </w:rPr>
              <w:t>Exceptional Circumstances</w:t>
            </w:r>
            <w:r w:rsidRPr="00752C09">
              <w:rPr>
                <w:rFonts w:ascii="Times New Roman" w:eastAsia="Arial" w:hAnsi="Times New Roman" w:cs="Times New Roman"/>
                <w:color w:val="26282A"/>
              </w:rPr>
              <w:t>:</w:t>
            </w:r>
          </w:p>
          <w:p w14:paraId="2F1AE341"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color w:val="26282A"/>
              </w:rPr>
              <w:t>The exceptional circumstances surrounding my case, including a family medical emergency and technical issues with the claim submission process, warrant a departure from the standard compensation policy. These factors significantly hindered my ability to submit the claim within the 28-day window, necessitating a reconsideration of my compensation request.</w:t>
            </w:r>
          </w:p>
          <w:p w14:paraId="358D0F0D" w14:textId="77777777" w:rsidR="00000000" w:rsidRPr="00752C09" w:rsidRDefault="00000000">
            <w:pPr>
              <w:spacing w:after="0"/>
              <w:ind w:left="157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7F8748C6" w14:textId="77777777" w:rsidR="00000000" w:rsidRPr="00752C09" w:rsidRDefault="00000000">
            <w:pPr>
              <w:numPr>
                <w:ilvl w:val="0"/>
                <w:numId w:val="159"/>
              </w:numPr>
              <w:spacing w:after="3"/>
              <w:ind w:hanging="373"/>
              <w:rPr>
                <w:rFonts w:ascii="Times New Roman" w:eastAsia="Calibri" w:hAnsi="Times New Roman" w:cs="Times New Roman"/>
                <w:color w:val="000000"/>
              </w:rPr>
            </w:pPr>
            <w:r w:rsidRPr="00752C09">
              <w:rPr>
                <w:rFonts w:ascii="Times New Roman" w:eastAsia="Arial" w:hAnsi="Times New Roman" w:cs="Times New Roman"/>
                <w:b/>
                <w:color w:val="26282A"/>
                <w:u w:val="single"/>
              </w:rPr>
              <w:t>Clarification of Journe</w:t>
            </w:r>
            <w:r w:rsidRPr="00752C09">
              <w:rPr>
                <w:rFonts w:ascii="Times New Roman" w:eastAsia="Arial" w:hAnsi="Times New Roman" w:cs="Times New Roman"/>
                <w:b/>
                <w:color w:val="26282A"/>
              </w:rPr>
              <w:t>y</w:t>
            </w:r>
            <w:r w:rsidRPr="00752C09">
              <w:rPr>
                <w:rFonts w:ascii="Times New Roman" w:eastAsia="Arial" w:hAnsi="Times New Roman" w:cs="Times New Roman"/>
                <w:b/>
                <w:color w:val="26282A"/>
                <w:u w:val="single"/>
              </w:rPr>
              <w:t xml:space="preserve"> Details</w:t>
            </w:r>
            <w:r w:rsidRPr="00752C09">
              <w:rPr>
                <w:rFonts w:ascii="Times New Roman" w:eastAsia="Arial" w:hAnsi="Times New Roman" w:cs="Times New Roman"/>
                <w:color w:val="26282A"/>
              </w:rPr>
              <w:t>:</w:t>
            </w:r>
          </w:p>
          <w:p w14:paraId="03FFD915"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color w:val="26282A"/>
              </w:rPr>
              <w:t xml:space="preserve">As previously communicated, I was scheduled to take the </w:t>
            </w:r>
            <w:r w:rsidRPr="00752C09">
              <w:rPr>
                <w:rFonts w:ascii="Times New Roman" w:eastAsia="Arial" w:hAnsi="Times New Roman" w:cs="Times New Roman"/>
                <w:b/>
                <w:color w:val="26282A"/>
                <w:u w:val="single"/>
              </w:rPr>
              <w:t>12:00 PM</w:t>
            </w:r>
            <w:r w:rsidRPr="00752C09">
              <w:rPr>
                <w:rFonts w:ascii="Times New Roman" w:eastAsia="Arial" w:hAnsi="Times New Roman" w:cs="Times New Roman"/>
                <w:color w:val="26282A"/>
              </w:rPr>
              <w:t xml:space="preserve"> Southern train from Gatwick Airport to East Grinstead, followed by a </w:t>
            </w:r>
            <w:r w:rsidRPr="00752C09">
              <w:rPr>
                <w:rFonts w:ascii="Times New Roman" w:eastAsia="Arial" w:hAnsi="Times New Roman" w:cs="Times New Roman"/>
                <w:b/>
                <w:color w:val="26282A"/>
                <w:u w:val="single"/>
              </w:rPr>
              <w:t>12:32 PM</w:t>
            </w:r>
            <w:r w:rsidRPr="00752C09">
              <w:rPr>
                <w:rFonts w:ascii="Times New Roman" w:eastAsia="Arial" w:hAnsi="Times New Roman" w:cs="Times New Roman"/>
                <w:color w:val="26282A"/>
              </w:rPr>
              <w:t xml:space="preserve"> Southern train from to London Bridge.</w:t>
            </w:r>
          </w:p>
          <w:p w14:paraId="0937A591"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color w:val="26282A"/>
              </w:rPr>
              <w:t>However, upon arrival at Gatwick Airport, I was informed that the scheduled train services were</w:t>
            </w:r>
          </w:p>
          <w:p w14:paraId="36D76239"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color w:val="26282A"/>
              </w:rPr>
              <w:t>cancelled due to engineering works and were replaced by a coach service. This coach service took approximately 45 minutes to reach East Grinstead, where I then boarded the replacement train to continue my journey to London Bridge.</w:t>
            </w:r>
          </w:p>
          <w:p w14:paraId="7FE00789" w14:textId="77777777" w:rsidR="00000000" w:rsidRPr="00752C09" w:rsidRDefault="00000000">
            <w:pPr>
              <w:spacing w:after="0"/>
              <w:ind w:left="157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508E0303"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color w:val="26282A"/>
              </w:rPr>
              <w:t xml:space="preserve">The fact that the </w:t>
            </w:r>
            <w:r w:rsidRPr="00752C09">
              <w:rPr>
                <w:rFonts w:ascii="Times New Roman" w:eastAsia="Arial" w:hAnsi="Times New Roman" w:cs="Times New Roman"/>
                <w:b/>
                <w:color w:val="26282A"/>
                <w:u w:val="single"/>
              </w:rPr>
              <w:t>12:32 PM</w:t>
            </w:r>
            <w:r w:rsidRPr="00752C09">
              <w:rPr>
                <w:rFonts w:ascii="Times New Roman" w:eastAsia="Arial" w:hAnsi="Times New Roman" w:cs="Times New Roman"/>
                <w:color w:val="26282A"/>
              </w:rPr>
              <w:t xml:space="preserve"> Southern train from East Grinstead to London Bridge should never have been added or sold to passengers as it was never going to be running due to planned engineering works, raises serious questions about the accuracy and transparency of the information provided by </w:t>
            </w:r>
            <w:r w:rsidRPr="00752C09">
              <w:rPr>
                <w:rFonts w:ascii="Times New Roman" w:eastAsia="Arial" w:hAnsi="Times New Roman" w:cs="Times New Roman"/>
                <w:b/>
                <w:color w:val="26282A"/>
                <w:u w:val="single"/>
              </w:rPr>
              <w:t>GTR</w:t>
            </w:r>
            <w:r w:rsidRPr="00752C09">
              <w:rPr>
                <w:rFonts w:ascii="Times New Roman" w:eastAsia="Arial" w:hAnsi="Times New Roman" w:cs="Times New Roman"/>
                <w:color w:val="26282A"/>
              </w:rPr>
              <w:t xml:space="preserve"> and </w:t>
            </w:r>
            <w:r w:rsidRPr="00752C09">
              <w:rPr>
                <w:rFonts w:ascii="Times New Roman" w:eastAsia="Arial" w:hAnsi="Times New Roman" w:cs="Times New Roman"/>
                <w:b/>
                <w:color w:val="26282A"/>
                <w:u w:val="single"/>
              </w:rPr>
              <w:t>Omio</w:t>
            </w:r>
            <w:r w:rsidRPr="00752C09">
              <w:rPr>
                <w:rFonts w:ascii="Times New Roman" w:eastAsia="Arial" w:hAnsi="Times New Roman" w:cs="Times New Roman"/>
                <w:color w:val="26282A"/>
              </w:rPr>
              <w:t xml:space="preserve">. If the </w:t>
            </w:r>
            <w:r w:rsidRPr="00752C09">
              <w:rPr>
                <w:rFonts w:ascii="Times New Roman" w:eastAsia="Arial" w:hAnsi="Times New Roman" w:cs="Times New Roman"/>
                <w:b/>
                <w:color w:val="26282A"/>
                <w:u w:val="single"/>
              </w:rPr>
              <w:t>12:00 PM</w:t>
            </w:r>
            <w:r w:rsidRPr="00752C09">
              <w:rPr>
                <w:rFonts w:ascii="Times New Roman" w:eastAsia="Arial" w:hAnsi="Times New Roman" w:cs="Times New Roman"/>
                <w:color w:val="26282A"/>
              </w:rPr>
              <w:t xml:space="preserve"> service was always scheduled as a replacement bus service, it is perplexing because a train that would never be running was sold to me.</w:t>
            </w:r>
          </w:p>
          <w:p w14:paraId="731667D3" w14:textId="77777777" w:rsidR="00000000" w:rsidRPr="00752C09" w:rsidRDefault="00000000">
            <w:pPr>
              <w:spacing w:after="0"/>
              <w:ind w:left="13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3D99EC69"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color w:val="26282A"/>
              </w:rPr>
              <w:t>The delayed services at both parts of the journey meant that the delayed replacement services at East Grinstead contributed to missing nine trains, and the timing of the coach services meant that we would never have made it to the first scheduled service, but we did make it to the second. This should have been accurately communicated at the time of ticket purchase to prevent confusion and additional expenses.</w:t>
            </w:r>
          </w:p>
          <w:p w14:paraId="550F3B34" w14:textId="77777777" w:rsidR="00000000" w:rsidRPr="00752C09" w:rsidRDefault="00000000">
            <w:pPr>
              <w:spacing w:after="0"/>
              <w:ind w:left="13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445F2989" w14:textId="77777777" w:rsidR="00000000" w:rsidRPr="00752C09" w:rsidRDefault="00000000">
            <w:pPr>
              <w:spacing w:after="3"/>
              <w:ind w:left="10" w:hanging="10"/>
              <w:rPr>
                <w:rFonts w:ascii="Times New Roman" w:eastAsia="Calibri" w:hAnsi="Times New Roman" w:cs="Times New Roman"/>
                <w:color w:val="000000"/>
              </w:rPr>
            </w:pPr>
            <w:r w:rsidRPr="00752C09">
              <w:rPr>
                <w:rFonts w:ascii="Times New Roman" w:eastAsia="Arial" w:hAnsi="Times New Roman" w:cs="Times New Roman"/>
                <w:color w:val="26282A"/>
              </w:rPr>
              <w:t>6.</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b/>
                <w:color w:val="26282A"/>
                <w:u w:val="single"/>
              </w:rPr>
              <w:t>Request for Comprehensive Insurance Polic</w:t>
            </w:r>
            <w:r w:rsidRPr="00752C09">
              <w:rPr>
                <w:rFonts w:ascii="Times New Roman" w:eastAsia="Arial" w:hAnsi="Times New Roman" w:cs="Times New Roman"/>
                <w:b/>
                <w:color w:val="26282A"/>
              </w:rPr>
              <w:t>y</w:t>
            </w:r>
            <w:r w:rsidRPr="00752C09">
              <w:rPr>
                <w:rFonts w:ascii="Times New Roman" w:eastAsia="Arial" w:hAnsi="Times New Roman" w:cs="Times New Roman"/>
                <w:b/>
                <w:color w:val="26282A"/>
                <w:u w:val="single"/>
              </w:rPr>
              <w:t xml:space="preserve"> Information</w:t>
            </w:r>
            <w:r w:rsidRPr="00752C09">
              <w:rPr>
                <w:rFonts w:ascii="Times New Roman" w:eastAsia="Arial" w:hAnsi="Times New Roman" w:cs="Times New Roman"/>
                <w:color w:val="26282A"/>
                <w:u w:val="single"/>
              </w:rPr>
              <w:t>:</w:t>
            </w:r>
          </w:p>
          <w:p w14:paraId="11C938FA"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Segoe UI Symbol" w:hAnsi="Times New Roman" w:cs="Times New Roman"/>
                <w:color w:val="26282A"/>
              </w:rPr>
              <w:t>·</w:t>
            </w:r>
            <w:r w:rsidRPr="00752C09">
              <w:rPr>
                <w:rFonts w:ascii="Times New Roman" w:eastAsia="Times New Roman" w:hAnsi="Times New Roman" w:cs="Times New Roman"/>
                <w:color w:val="26282A"/>
                <w:vertAlign w:val="subscript"/>
              </w:rPr>
              <w:t xml:space="preserve">         </w:t>
            </w:r>
            <w:r w:rsidRPr="00752C09">
              <w:rPr>
                <w:rFonts w:ascii="Times New Roman" w:eastAsia="Arial" w:hAnsi="Times New Roman" w:cs="Times New Roman"/>
                <w:color w:val="26282A"/>
              </w:rPr>
              <w:t xml:space="preserve">I have requested a complete copy of the relevant insurance policies to assess the scope of coverage and validate my compensation claim. Your failure to address this request further perpetuates the impression of obfuscation and avoidance of liability by </w:t>
            </w:r>
            <w:r w:rsidRPr="00752C09">
              <w:rPr>
                <w:rFonts w:ascii="Times New Roman" w:eastAsia="Arial" w:hAnsi="Times New Roman" w:cs="Times New Roman"/>
                <w:b/>
                <w:color w:val="26282A"/>
                <w:u w:val="single"/>
              </w:rPr>
              <w:t>GTR.</w:t>
            </w:r>
          </w:p>
          <w:p w14:paraId="6F9B77E1" w14:textId="77777777" w:rsidR="00000000" w:rsidRPr="00752C09" w:rsidRDefault="00000000">
            <w:pPr>
              <w:spacing w:after="0"/>
              <w:ind w:left="157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3A52E142"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color w:val="26282A"/>
              </w:rPr>
              <w:t xml:space="preserve">I respectfully request that </w:t>
            </w:r>
            <w:r w:rsidRPr="00752C09">
              <w:rPr>
                <w:rFonts w:ascii="Times New Roman" w:eastAsia="Arial" w:hAnsi="Times New Roman" w:cs="Times New Roman"/>
                <w:b/>
                <w:color w:val="26282A"/>
                <w:u w:val="single"/>
              </w:rPr>
              <w:t>GTR</w:t>
            </w:r>
            <w:r w:rsidRPr="00752C09">
              <w:rPr>
                <w:rFonts w:ascii="Times New Roman" w:eastAsia="Arial" w:hAnsi="Times New Roman" w:cs="Times New Roman"/>
                <w:color w:val="26282A"/>
              </w:rPr>
              <w:t xml:space="preserve"> reconsider my compensation claim, taking into account the exceptional circumstances and the legal obligations outlined above. I seek full recovery of my tickets and reimbursement for the additional costs incurred, as detailed in my initial claim.</w:t>
            </w:r>
          </w:p>
          <w:p w14:paraId="189877D2" w14:textId="77777777" w:rsidR="00000000" w:rsidRPr="00752C09" w:rsidRDefault="00000000">
            <w:pPr>
              <w:spacing w:after="0"/>
              <w:ind w:left="13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2C397AC6"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color w:val="26282A"/>
              </w:rPr>
              <w:t>Thank you for your attention to this matter. I look forward to your prompt and comprehensive response.</w:t>
            </w:r>
          </w:p>
          <w:p w14:paraId="3427BC59" w14:textId="77777777" w:rsidR="00000000" w:rsidRPr="00752C09" w:rsidRDefault="00000000">
            <w:pPr>
              <w:spacing w:after="0"/>
              <w:ind w:left="13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73716192"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color w:val="26282A"/>
              </w:rPr>
              <w:t>Sincerely,</w:t>
            </w:r>
          </w:p>
          <w:p w14:paraId="5FB90391" w14:textId="77777777" w:rsidR="00000000" w:rsidRPr="00752C09" w:rsidRDefault="00000000">
            <w:pPr>
              <w:spacing w:after="0"/>
              <w:ind w:left="135"/>
              <w:rPr>
                <w:rFonts w:ascii="Times New Roman" w:eastAsia="Calibri" w:hAnsi="Times New Roman" w:cs="Times New Roman"/>
                <w:color w:val="000000"/>
              </w:rPr>
            </w:pPr>
            <w:r w:rsidRPr="00752C09">
              <w:rPr>
                <w:rFonts w:ascii="Times New Roman" w:eastAsia="Arial" w:hAnsi="Times New Roman" w:cs="Times New Roman"/>
                <w:color w:val="26282A"/>
              </w:rPr>
              <w:t xml:space="preserve"> </w:t>
            </w:r>
          </w:p>
          <w:p w14:paraId="57CAB04F"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b/>
                <w:color w:val="26282A"/>
              </w:rPr>
              <w:t>Name</w:t>
            </w:r>
            <w:r w:rsidRPr="00752C09">
              <w:rPr>
                <w:rFonts w:ascii="Times New Roman" w:eastAsia="Arial" w:hAnsi="Times New Roman" w:cs="Times New Roman"/>
                <w:color w:val="26282A"/>
              </w:rPr>
              <w:t>: Simon Paul Cordell</w:t>
            </w:r>
          </w:p>
          <w:p w14:paraId="15DAB05A" w14:textId="77777777" w:rsidR="00000000" w:rsidRPr="00752C09" w:rsidRDefault="00000000">
            <w:pPr>
              <w:spacing w:after="5"/>
              <w:ind w:left="130" w:right="14" w:hanging="10"/>
              <w:rPr>
                <w:rFonts w:ascii="Times New Roman" w:eastAsia="Calibri" w:hAnsi="Times New Roman" w:cs="Times New Roman"/>
                <w:color w:val="000000"/>
              </w:rPr>
            </w:pPr>
            <w:r w:rsidRPr="00752C09">
              <w:rPr>
                <w:rFonts w:ascii="Times New Roman" w:eastAsia="Arial" w:hAnsi="Times New Roman" w:cs="Times New Roman"/>
                <w:b/>
                <w:color w:val="26282A"/>
                <w:u w:val="single"/>
              </w:rPr>
              <w:t>Address:</w:t>
            </w:r>
            <w:r w:rsidRPr="00752C09">
              <w:rPr>
                <w:rFonts w:ascii="Times New Roman" w:eastAsia="Arial" w:hAnsi="Times New Roman" w:cs="Times New Roman"/>
                <w:color w:val="26282A"/>
              </w:rPr>
              <w:t xml:space="preserve"> 109 Burncroft Avenue, Enfield, London, EN3 7JQ</w:t>
            </w:r>
          </w:p>
          <w:p w14:paraId="01AC2485" w14:textId="77777777" w:rsidR="00000000" w:rsidRPr="00752C09" w:rsidRDefault="00000000">
            <w:pPr>
              <w:spacing w:after="225"/>
              <w:ind w:left="135" w:right="6954"/>
              <w:rPr>
                <w:rFonts w:ascii="Times New Roman" w:eastAsia="Calibri" w:hAnsi="Times New Roman" w:cs="Times New Roman"/>
                <w:color w:val="000000"/>
              </w:rPr>
            </w:pPr>
            <w:r w:rsidRPr="00752C09">
              <w:rPr>
                <w:rFonts w:ascii="Times New Roman" w:eastAsia="Arial" w:hAnsi="Times New Roman" w:cs="Times New Roman"/>
                <w:b/>
                <w:color w:val="26282A"/>
                <w:u w:val="single"/>
              </w:rPr>
              <w:t>Email</w:t>
            </w:r>
            <w:r w:rsidRPr="00752C09">
              <w:rPr>
                <w:rFonts w:ascii="Times New Roman" w:eastAsia="Arial" w:hAnsi="Times New Roman" w:cs="Times New Roman"/>
                <w:color w:val="26282A"/>
              </w:rPr>
              <w:t xml:space="preserve">: </w:t>
            </w:r>
            <w:r w:rsidRPr="00752C09">
              <w:rPr>
                <w:rFonts w:ascii="Times New Roman" w:eastAsia="Arial" w:hAnsi="Times New Roman" w:cs="Times New Roman"/>
                <w:color w:val="0000FF"/>
                <w:u w:val="single"/>
              </w:rPr>
              <w:t>Re_wired</w:t>
            </w:r>
            <w:r w:rsidRPr="00752C09">
              <w:rPr>
                <w:rFonts w:ascii="Times New Roman" w:eastAsia="Arial" w:hAnsi="Times New Roman" w:cs="Times New Roman"/>
                <w:color w:val="0000FF"/>
              </w:rPr>
              <w:t>@y</w:t>
            </w:r>
            <w:r w:rsidRPr="00752C09">
              <w:rPr>
                <w:rFonts w:ascii="Times New Roman" w:eastAsia="Arial" w:hAnsi="Times New Roman" w:cs="Times New Roman"/>
                <w:color w:val="0000FF"/>
                <w:u w:val="single"/>
              </w:rPr>
              <w:t xml:space="preserve">mail.com </w:t>
            </w:r>
            <w:r w:rsidRPr="00752C09">
              <w:rPr>
                <w:rFonts w:ascii="Times New Roman" w:eastAsia="Arial" w:hAnsi="Times New Roman" w:cs="Times New Roman"/>
                <w:b/>
                <w:color w:val="26282A"/>
                <w:u w:val="single"/>
              </w:rPr>
              <w:t>Tel</w:t>
            </w:r>
            <w:r w:rsidRPr="00752C09">
              <w:rPr>
                <w:rFonts w:ascii="Times New Roman" w:eastAsia="Arial" w:hAnsi="Times New Roman" w:cs="Times New Roman"/>
                <w:color w:val="26282A"/>
              </w:rPr>
              <w:t>: +447864217519</w:t>
            </w:r>
          </w:p>
          <w:p w14:paraId="4401C228" w14:textId="77777777" w:rsidR="00000000" w:rsidRPr="00752C09" w:rsidRDefault="00000000">
            <w:pPr>
              <w:spacing w:after="0"/>
              <w:rPr>
                <w:rFonts w:ascii="Times New Roman" w:hAnsi="Times New Roman" w:cs="Times New Roman"/>
              </w:rPr>
            </w:pPr>
          </w:p>
        </w:tc>
      </w:tr>
    </w:tbl>
    <w:p w14:paraId="2B3A7F39"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4DD9A3D3" w14:textId="77777777">
        <w:tc>
          <w:tcPr>
            <w:tcW w:w="10790" w:type="dxa"/>
            <w:tcBorders>
              <w:top w:val="single" w:sz="6" w:space="0" w:color="auto"/>
              <w:left w:val="single" w:sz="6" w:space="0" w:color="auto"/>
              <w:bottom w:val="single" w:sz="6" w:space="0" w:color="auto"/>
              <w:right w:val="single" w:sz="6" w:space="0" w:color="auto"/>
            </w:tcBorders>
          </w:tcPr>
          <w:p w14:paraId="7E2F8A51"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19. 19Th Sent</w:t>
            </w:r>
          </w:p>
          <w:p w14:paraId="00DA32C0" w14:textId="77777777" w:rsidR="00000000" w:rsidRPr="00752C09" w:rsidRDefault="00000000">
            <w:pPr>
              <w:spacing w:after="0"/>
              <w:rPr>
                <w:rFonts w:ascii="Times New Roman" w:hAnsi="Times New Roman" w:cs="Times New Roman"/>
                <w:b/>
                <w:bCs/>
                <w:u w:val="single"/>
              </w:rPr>
            </w:pPr>
          </w:p>
        </w:tc>
      </w:tr>
      <w:tr w:rsidR="00000000" w:rsidRPr="00752C09" w14:paraId="23179017" w14:textId="77777777">
        <w:tc>
          <w:tcPr>
            <w:tcW w:w="10790" w:type="dxa"/>
            <w:tcBorders>
              <w:top w:val="single" w:sz="6" w:space="0" w:color="auto"/>
              <w:left w:val="single" w:sz="6" w:space="0" w:color="auto"/>
              <w:bottom w:val="single" w:sz="6" w:space="0" w:color="auto"/>
              <w:right w:val="single" w:sz="6" w:space="0" w:color="auto"/>
            </w:tcBorders>
            <w:hideMark/>
          </w:tcPr>
          <w:p w14:paraId="316EB8B6"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Re: 20250224-730595</w:t>
            </w:r>
          </w:p>
          <w:p w14:paraId="7FB0E200"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From: Rewired (re_wired@ymail.com)</w:t>
            </w:r>
          </w:p>
          <w:p w14:paraId="3FDB0992"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To:ahmed.jama@gtrailway.com</w:t>
            </w:r>
          </w:p>
          <w:p w14:paraId="510AEB59" w14:textId="77777777" w:rsidR="00000000" w:rsidRPr="00752C09" w:rsidRDefault="00000000">
            <w:pPr>
              <w:spacing w:after="195"/>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Date: Friday 14 March 2025 at 17:24 GMT</w:t>
            </w:r>
          </w:p>
          <w:p w14:paraId="2AF38FD9" w14:textId="77777777" w:rsidR="00000000" w:rsidRPr="00752C09" w:rsidRDefault="00000000">
            <w:pPr>
              <w:spacing w:after="253"/>
              <w:rPr>
                <w:rFonts w:ascii="Times New Roman" w:eastAsia="Calibri" w:hAnsi="Times New Roman" w:cs="Times New Roman"/>
                <w:color w:val="000000"/>
              </w:rPr>
            </w:pPr>
            <w:r w:rsidRPr="00752C09">
              <w:rPr>
                <w:rFonts w:ascii="Times New Roman" w:eastAsia="Arial" w:hAnsi="Times New Roman" w:cs="Times New Roman"/>
                <w:b/>
                <w:color w:val="000000"/>
              </w:rPr>
              <w:t>Subject: Follow-Up on Compensation Claim for Journey on 12 January 2025</w:t>
            </w:r>
          </w:p>
          <w:p w14:paraId="5CE23B7E"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Arial" w:hAnsi="Times New Roman" w:cs="Times New Roman"/>
                <w:color w:val="000000"/>
              </w:rPr>
              <w:t>Dear Ahmed Jama,</w:t>
            </w:r>
          </w:p>
          <w:p w14:paraId="6E112B6F"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Arial" w:hAnsi="Times New Roman" w:cs="Times New Roman"/>
                <w:color w:val="000000"/>
              </w:rPr>
              <w:t>Regarding my previous communication, I noticed a minor text error and would like to provide the corrected statement for clarity:</w:t>
            </w:r>
          </w:p>
          <w:p w14:paraId="23BC3949"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Arial" w:hAnsi="Times New Roman" w:cs="Times New Roman"/>
                <w:color w:val="000000"/>
              </w:rPr>
              <w:t>"The delayed services at both parts of the journey meant that the delayed replacement services at East Grinstead contributed to missing "T</w:t>
            </w:r>
            <w:r w:rsidRPr="00752C09">
              <w:rPr>
                <w:rFonts w:ascii="Times New Roman" w:eastAsia="Arial" w:hAnsi="Times New Roman" w:cs="Times New Roman"/>
                <w:b/>
                <w:color w:val="000000"/>
              </w:rPr>
              <w:t>he first off</w:t>
            </w:r>
            <w:r w:rsidRPr="00752C09">
              <w:rPr>
                <w:rFonts w:ascii="Times New Roman" w:eastAsia="Arial" w:hAnsi="Times New Roman" w:cs="Times New Roman"/>
                <w:color w:val="000000"/>
              </w:rPr>
              <w:t>," nine trains, and the timing of the coach services meant that we would never have made it to the first scheduled service."</w:t>
            </w:r>
          </w:p>
          <w:p w14:paraId="06EE7805"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Arial" w:hAnsi="Times New Roman" w:cs="Times New Roman"/>
                <w:color w:val="000000"/>
              </w:rPr>
              <w:t>Please let me know if you require any further information or clarification. I look forward to your prompt response and resolution of my compensation claim.</w:t>
            </w:r>
          </w:p>
          <w:p w14:paraId="057F0AC6"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Arial" w:hAnsi="Times New Roman" w:cs="Times New Roman"/>
                <w:color w:val="000000"/>
              </w:rPr>
              <w:t xml:space="preserve">Kind regards, </w:t>
            </w:r>
          </w:p>
          <w:p w14:paraId="75CCEED2" w14:textId="77777777" w:rsidR="00000000" w:rsidRPr="00752C09" w:rsidRDefault="00000000">
            <w:pPr>
              <w:spacing w:after="215"/>
              <w:ind w:left="10" w:hanging="10"/>
              <w:rPr>
                <w:rFonts w:ascii="Times New Roman" w:eastAsia="Calibri" w:hAnsi="Times New Roman" w:cs="Times New Roman"/>
                <w:color w:val="000000"/>
              </w:rPr>
            </w:pPr>
            <w:r w:rsidRPr="00752C09">
              <w:rPr>
                <w:rFonts w:ascii="Times New Roman" w:eastAsia="Arial" w:hAnsi="Times New Roman" w:cs="Times New Roman"/>
                <w:color w:val="000000"/>
              </w:rPr>
              <w:t xml:space="preserve">Simon Paul Cordell </w:t>
            </w:r>
          </w:p>
          <w:p w14:paraId="51F2E486" w14:textId="77777777" w:rsidR="00000000" w:rsidRPr="00752C09" w:rsidRDefault="00000000">
            <w:pPr>
              <w:spacing w:after="4"/>
              <w:ind w:left="10" w:hanging="10"/>
              <w:rPr>
                <w:rFonts w:ascii="Times New Roman" w:eastAsia="Calibri" w:hAnsi="Times New Roman" w:cs="Times New Roman"/>
                <w:color w:val="000000"/>
              </w:rPr>
            </w:pPr>
            <w:r w:rsidRPr="00752C09">
              <w:rPr>
                <w:rFonts w:ascii="Times New Roman" w:eastAsia="Arial" w:hAnsi="Times New Roman" w:cs="Times New Roman"/>
                <w:b/>
                <w:color w:val="000000"/>
              </w:rPr>
              <w:t>Address:</w:t>
            </w:r>
            <w:r w:rsidRPr="00752C09">
              <w:rPr>
                <w:rFonts w:ascii="Times New Roman" w:eastAsia="Arial" w:hAnsi="Times New Roman" w:cs="Times New Roman"/>
                <w:color w:val="000000"/>
              </w:rPr>
              <w:t xml:space="preserve"> 109 Burncroft Avenue, Enfield, London, EN3 7JQ </w:t>
            </w:r>
          </w:p>
          <w:p w14:paraId="6E35DACB" w14:textId="77777777" w:rsidR="00000000" w:rsidRPr="00752C09" w:rsidRDefault="00000000">
            <w:pPr>
              <w:spacing w:after="443"/>
              <w:ind w:left="10" w:right="7615" w:hanging="10"/>
              <w:rPr>
                <w:rFonts w:ascii="Times New Roman" w:eastAsia="Calibri" w:hAnsi="Times New Roman" w:cs="Times New Roman"/>
                <w:color w:val="000000"/>
              </w:rPr>
            </w:pPr>
            <w:r w:rsidRPr="00752C09">
              <w:rPr>
                <w:rFonts w:ascii="Times New Roman" w:eastAsia="Arial" w:hAnsi="Times New Roman" w:cs="Times New Roman"/>
                <w:b/>
                <w:color w:val="000000"/>
              </w:rPr>
              <w:t>Email:</w:t>
            </w:r>
            <w:r w:rsidRPr="00752C09">
              <w:rPr>
                <w:rFonts w:ascii="Times New Roman" w:eastAsia="Arial" w:hAnsi="Times New Roman" w:cs="Times New Roman"/>
                <w:color w:val="000000"/>
              </w:rPr>
              <w:t xml:space="preserve"> Re_wired@ymail.com </w:t>
            </w:r>
            <w:r w:rsidRPr="00752C09">
              <w:rPr>
                <w:rFonts w:ascii="Times New Roman" w:eastAsia="Arial" w:hAnsi="Times New Roman" w:cs="Times New Roman"/>
                <w:b/>
                <w:color w:val="000000"/>
              </w:rPr>
              <w:t>Tel:</w:t>
            </w:r>
            <w:r w:rsidRPr="00752C09">
              <w:rPr>
                <w:rFonts w:ascii="Times New Roman" w:eastAsia="Arial" w:hAnsi="Times New Roman" w:cs="Times New Roman"/>
                <w:color w:val="000000"/>
              </w:rPr>
              <w:t xml:space="preserve"> +447864217519</w:t>
            </w:r>
          </w:p>
        </w:tc>
      </w:tr>
    </w:tbl>
    <w:p w14:paraId="59FF7D06"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0366043B" w14:textId="77777777">
        <w:tc>
          <w:tcPr>
            <w:tcW w:w="10790" w:type="dxa"/>
            <w:tcBorders>
              <w:top w:val="single" w:sz="6" w:space="0" w:color="auto"/>
              <w:left w:val="single" w:sz="6" w:space="0" w:color="auto"/>
              <w:bottom w:val="single" w:sz="6" w:space="0" w:color="auto"/>
              <w:right w:val="single" w:sz="6" w:space="0" w:color="auto"/>
            </w:tcBorders>
          </w:tcPr>
          <w:p w14:paraId="396C31A3"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20. 20th-Received</w:t>
            </w:r>
          </w:p>
          <w:p w14:paraId="06B9079F" w14:textId="77777777" w:rsidR="00000000" w:rsidRPr="00752C09" w:rsidRDefault="00000000">
            <w:pPr>
              <w:spacing w:after="0"/>
              <w:rPr>
                <w:rFonts w:ascii="Times New Roman" w:hAnsi="Times New Roman" w:cs="Times New Roman"/>
                <w:b/>
                <w:bCs/>
                <w:u w:val="single"/>
              </w:rPr>
            </w:pPr>
          </w:p>
        </w:tc>
      </w:tr>
      <w:tr w:rsidR="00000000" w:rsidRPr="00752C09" w14:paraId="2C7DC838" w14:textId="77777777">
        <w:tc>
          <w:tcPr>
            <w:tcW w:w="10790" w:type="dxa"/>
            <w:tcBorders>
              <w:top w:val="single" w:sz="6" w:space="0" w:color="auto"/>
              <w:left w:val="single" w:sz="6" w:space="0" w:color="auto"/>
              <w:bottom w:val="single" w:sz="6" w:space="0" w:color="auto"/>
              <w:right w:val="single" w:sz="6" w:space="0" w:color="auto"/>
            </w:tcBorders>
          </w:tcPr>
          <w:p w14:paraId="7BBCF803"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Re: 20250224-730595</w:t>
            </w:r>
          </w:p>
          <w:p w14:paraId="1B838E38"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From: Ahmed Jama (ahmed.jama@gtrailway.com)</w:t>
            </w:r>
          </w:p>
          <w:p w14:paraId="20F3A907"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To: re_wired@ymail.com</w:t>
            </w:r>
          </w:p>
          <w:p w14:paraId="3EA82B3D"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Date: Friday 14 March 2025 at 17:28 GMT</w:t>
            </w:r>
          </w:p>
          <w:p w14:paraId="548F97C1" w14:textId="77777777" w:rsidR="00000000" w:rsidRPr="00752C09" w:rsidRDefault="00000000">
            <w:pPr>
              <w:spacing w:after="248"/>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Dear Simon</w:t>
            </w:r>
          </w:p>
          <w:p w14:paraId="23BDA3BA" w14:textId="77777777" w:rsidR="00000000" w:rsidRPr="00752C09" w:rsidRDefault="00000000">
            <w:pPr>
              <w:spacing w:after="236"/>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Thank you for your email</w:t>
            </w:r>
            <w:proofErr w:type="gramStart"/>
            <w:r w:rsidRPr="00752C09">
              <w:rPr>
                <w:rFonts w:ascii="Times New Roman" w:eastAsia="Calibri" w:hAnsi="Times New Roman" w:cs="Times New Roman"/>
                <w:color w:val="000000"/>
              </w:rPr>
              <w:t xml:space="preserve"> I haven't</w:t>
            </w:r>
            <w:proofErr w:type="gramEnd"/>
            <w:r w:rsidRPr="00752C09">
              <w:rPr>
                <w:rFonts w:ascii="Times New Roman" w:eastAsia="Calibri" w:hAnsi="Times New Roman" w:cs="Times New Roman"/>
                <w:color w:val="000000"/>
              </w:rPr>
              <w:t xml:space="preserve"> had a chance to review your email as of yet, however, I note that the corrected statement mentions missing nine trains, would you please be able to confirm the departure times of these services and the route so that I am able to look at the correct information. Kind Regards,  </w:t>
            </w:r>
          </w:p>
          <w:p w14:paraId="3D3EDD87" w14:textId="77777777" w:rsidR="00000000" w:rsidRPr="00752C09" w:rsidRDefault="00000000">
            <w:pPr>
              <w:spacing w:after="248"/>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Ahmed Jama</w:t>
            </w:r>
          </w:p>
          <w:p w14:paraId="2FC55E68" w14:textId="77777777" w:rsidR="00000000" w:rsidRPr="00752C09" w:rsidRDefault="00000000">
            <w:pPr>
              <w:spacing w:after="3"/>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Customer Relations Advisor</w:t>
            </w:r>
          </w:p>
          <w:p w14:paraId="41C397DE" w14:textId="77777777" w:rsidR="00000000" w:rsidRPr="00752C09" w:rsidRDefault="00000000">
            <w:pPr>
              <w:spacing w:after="248"/>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Govia Thameslink Railway (GTR)</w:t>
            </w:r>
          </w:p>
          <w:p w14:paraId="07A6028F" w14:textId="77777777" w:rsidR="00000000" w:rsidRPr="00752C09" w:rsidRDefault="00000000">
            <w:pPr>
              <w:spacing w:after="3"/>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Email:ahmed.jama@gtrailway.com</w:t>
            </w:r>
          </w:p>
          <w:p w14:paraId="06BCD270" w14:textId="77777777" w:rsidR="00000000" w:rsidRPr="00752C09" w:rsidRDefault="00000000">
            <w:pPr>
              <w:spacing w:after="330"/>
              <w:rPr>
                <w:rFonts w:ascii="Times New Roman" w:eastAsia="Calibri" w:hAnsi="Times New Roman" w:cs="Times New Roman"/>
                <w:color w:val="000000"/>
              </w:rPr>
            </w:pPr>
            <w:r w:rsidRPr="00752C09">
              <w:rPr>
                <w:rFonts w:ascii="Times New Roman" w:eastAsia="Calibri" w:hAnsi="Times New Roman" w:cs="Times New Roman"/>
                <w:noProof/>
                <w:color w:val="000000"/>
                <w14:ligatures w14:val="none"/>
              </w:rPr>
              <w:drawing>
                <wp:inline distT="0" distB="0" distL="0" distR="0" wp14:anchorId="2111762B" wp14:editId="35EF24D1">
                  <wp:extent cx="4758690" cy="363855"/>
                  <wp:effectExtent l="0" t="0" r="381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58690" cy="363855"/>
                          </a:xfrm>
                          <a:prstGeom prst="rect">
                            <a:avLst/>
                          </a:prstGeom>
                          <a:noFill/>
                          <a:ln>
                            <a:noFill/>
                          </a:ln>
                        </pic:spPr>
                      </pic:pic>
                    </a:graphicData>
                  </a:graphic>
                </wp:inline>
              </w:drawing>
            </w:r>
          </w:p>
          <w:p w14:paraId="14E1C5CB" w14:textId="77777777" w:rsidR="00000000" w:rsidRPr="00752C09" w:rsidRDefault="00000000">
            <w:pPr>
              <w:spacing w:after="3"/>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Govia Thameslink Railway Limited</w:t>
            </w:r>
          </w:p>
          <w:p w14:paraId="346DAB94" w14:textId="77777777" w:rsidR="00000000" w:rsidRPr="00752C09" w:rsidRDefault="00000000">
            <w:pPr>
              <w:spacing w:after="3"/>
              <w:ind w:left="10" w:hanging="10"/>
              <w:rPr>
                <w:rFonts w:ascii="Times New Roman" w:eastAsia="Calibri" w:hAnsi="Times New Roman" w:cs="Times New Roman"/>
                <w:color w:val="000000"/>
              </w:rPr>
            </w:pPr>
            <w:r w:rsidRPr="00752C09">
              <w:rPr>
                <w:rFonts w:ascii="Times New Roman" w:eastAsia="Calibri" w:hAnsi="Times New Roman" w:cs="Times New Roman"/>
                <w:color w:val="000000"/>
              </w:rPr>
              <w:t>Registered in England and Wales No. 07934306.</w:t>
            </w:r>
          </w:p>
          <w:p w14:paraId="6E5C1465" w14:textId="77777777" w:rsidR="00000000" w:rsidRPr="00752C09" w:rsidRDefault="00000000">
            <w:pPr>
              <w:spacing w:after="3"/>
              <w:ind w:left="10" w:right="2603" w:hanging="10"/>
              <w:rPr>
                <w:rFonts w:ascii="Times New Roman" w:eastAsia="Calibri" w:hAnsi="Times New Roman" w:cs="Times New Roman"/>
                <w:color w:val="000000"/>
              </w:rPr>
            </w:pPr>
            <w:r w:rsidRPr="00752C09">
              <w:rPr>
                <w:rFonts w:ascii="Times New Roman" w:eastAsia="Calibri" w:hAnsi="Times New Roman" w:cs="Times New Roman"/>
                <w:color w:val="000000"/>
              </w:rPr>
              <w:t xml:space="preserve">Registered office: 3rd Floor, 41-51 Grey Street, Newcastle upon Tyne, NE1 6EE This email is sent subject to our email disclaimer which can be accessed </w:t>
            </w:r>
            <w:hyperlink r:id="rId246" w:history="1">
              <w:r w:rsidRPr="00752C09">
                <w:rPr>
                  <w:rStyle w:val="Hyperlink"/>
                  <w:rFonts w:ascii="Times New Roman" w:eastAsia="Calibri" w:hAnsi="Times New Roman" w:cs="Times New Roman"/>
                  <w:color w:val="002060"/>
                </w:rPr>
                <w:t>here</w:t>
              </w:r>
            </w:hyperlink>
          </w:p>
          <w:p w14:paraId="5D875968" w14:textId="77777777" w:rsidR="00000000" w:rsidRPr="00752C09" w:rsidRDefault="00000000">
            <w:pPr>
              <w:spacing w:after="0"/>
              <w:rPr>
                <w:rFonts w:ascii="Times New Roman" w:eastAsia="Segoe UI" w:hAnsi="Times New Roman" w:cs="Times New Roman"/>
                <w:color w:val="1D2228"/>
              </w:rPr>
            </w:pPr>
          </w:p>
        </w:tc>
      </w:tr>
    </w:tbl>
    <w:p w14:paraId="7076D339"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16A90F17" w14:textId="77777777">
        <w:tc>
          <w:tcPr>
            <w:tcW w:w="10790" w:type="dxa"/>
            <w:tcBorders>
              <w:top w:val="single" w:sz="6" w:space="0" w:color="auto"/>
              <w:left w:val="single" w:sz="6" w:space="0" w:color="auto"/>
              <w:bottom w:val="single" w:sz="6" w:space="0" w:color="auto"/>
              <w:right w:val="single" w:sz="6" w:space="0" w:color="auto"/>
            </w:tcBorders>
          </w:tcPr>
          <w:p w14:paraId="19922B78"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21. 21st-Sent</w:t>
            </w:r>
          </w:p>
          <w:p w14:paraId="179A5484" w14:textId="77777777" w:rsidR="00000000" w:rsidRPr="00752C09" w:rsidRDefault="00000000">
            <w:pPr>
              <w:spacing w:after="0"/>
              <w:rPr>
                <w:rFonts w:ascii="Times New Roman" w:hAnsi="Times New Roman" w:cs="Times New Roman"/>
              </w:rPr>
            </w:pPr>
          </w:p>
        </w:tc>
      </w:tr>
      <w:tr w:rsidR="00000000" w:rsidRPr="00752C09" w14:paraId="4EB48726" w14:textId="77777777">
        <w:tc>
          <w:tcPr>
            <w:tcW w:w="10790" w:type="dxa"/>
            <w:tcBorders>
              <w:top w:val="single" w:sz="6" w:space="0" w:color="auto"/>
              <w:left w:val="single" w:sz="6" w:space="0" w:color="auto"/>
              <w:bottom w:val="single" w:sz="6" w:space="0" w:color="auto"/>
              <w:right w:val="single" w:sz="6" w:space="0" w:color="auto"/>
            </w:tcBorders>
          </w:tcPr>
          <w:p w14:paraId="6EB4B59A"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Follow-Up on Previous Correspondence – Action Required! "Awaiting Your Response".</w:t>
            </w:r>
          </w:p>
          <w:p w14:paraId="25A7C364"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From: Rewired (re_wired@ymail.com)</w:t>
            </w:r>
          </w:p>
          <w:p w14:paraId="2FFFA347"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To: ahmed.jama@gtrailway.com</w:t>
            </w:r>
          </w:p>
          <w:p w14:paraId="7D27AD5C" w14:textId="77777777" w:rsidR="00000000" w:rsidRPr="00752C09" w:rsidRDefault="00000000">
            <w:pPr>
              <w:spacing w:after="0"/>
              <w:ind w:left="10" w:hanging="10"/>
              <w:rPr>
                <w:rFonts w:ascii="Times New Roman" w:eastAsia="Times New Roman" w:hAnsi="Times New Roman" w:cs="Times New Roman"/>
                <w:color w:val="000000"/>
              </w:rPr>
            </w:pPr>
            <w:r w:rsidRPr="00752C09">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32642D8F" wp14:editId="4834934D">
                      <wp:simplePos x="0" y="0"/>
                      <wp:positionH relativeFrom="page">
                        <wp:posOffset>442595</wp:posOffset>
                      </wp:positionH>
                      <wp:positionV relativeFrom="page">
                        <wp:posOffset>442595</wp:posOffset>
                      </wp:positionV>
                      <wp:extent cx="295275" cy="47625"/>
                      <wp:effectExtent l="13970" t="13970" r="5080" b="5080"/>
                      <wp:wrapTopAndBottom/>
                      <wp:docPr id="144624350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7625"/>
                                <a:chOff x="0" y="0"/>
                                <a:chExt cx="295275" cy="47625"/>
                              </a:xfrm>
                            </wpg:grpSpPr>
                            <wps:wsp>
                              <wps:cNvPr id="1274864691" name="Shape 6"/>
                              <wps:cNvSpPr>
                                <a:spLocks/>
                              </wps:cNvSpPr>
                              <wps:spPr bwMode="auto">
                                <a:xfrm>
                                  <a:off x="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64841" name="Shape 7"/>
                              <wps:cNvSpPr>
                                <a:spLocks/>
                              </wps:cNvSpPr>
                              <wps:spPr bwMode="auto">
                                <a:xfrm>
                                  <a:off x="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933040" name="Shape 8"/>
                              <wps:cNvSpPr>
                                <a:spLocks/>
                              </wps:cNvSpPr>
                              <wps:spPr bwMode="auto">
                                <a:xfrm>
                                  <a:off x="152400" y="0"/>
                                  <a:ext cx="142875" cy="47625"/>
                                </a:xfrm>
                                <a:custGeom>
                                  <a:avLst/>
                                  <a:gdLst>
                                    <a:gd name="T0" fmla="*/ 19050 w 142875"/>
                                    <a:gd name="T1" fmla="*/ 0 h 47625"/>
                                    <a:gd name="T2" fmla="*/ 123825 w 142875"/>
                                    <a:gd name="T3" fmla="*/ 0 h 47625"/>
                                    <a:gd name="T4" fmla="*/ 131115 w 142875"/>
                                    <a:gd name="T5" fmla="*/ 1450 h 47625"/>
                                    <a:gd name="T6" fmla="*/ 137295 w 142875"/>
                                    <a:gd name="T7" fmla="*/ 5580 h 47625"/>
                                    <a:gd name="T8" fmla="*/ 141425 w 142875"/>
                                    <a:gd name="T9" fmla="*/ 11760 h 47625"/>
                                    <a:gd name="T10" fmla="*/ 142875 w 142875"/>
                                    <a:gd name="T11" fmla="*/ 19050 h 47625"/>
                                    <a:gd name="T12" fmla="*/ 142875 w 142875"/>
                                    <a:gd name="T13" fmla="*/ 28575 h 47625"/>
                                    <a:gd name="T14" fmla="*/ 141425 w 142875"/>
                                    <a:gd name="T15" fmla="*/ 35865 h 47625"/>
                                    <a:gd name="T16" fmla="*/ 137295 w 142875"/>
                                    <a:gd name="T17" fmla="*/ 42045 h 47625"/>
                                    <a:gd name="T18" fmla="*/ 131115 w 142875"/>
                                    <a:gd name="T19" fmla="*/ 46175 h 47625"/>
                                    <a:gd name="T20" fmla="*/ 123825 w 142875"/>
                                    <a:gd name="T21" fmla="*/ 47625 h 47625"/>
                                    <a:gd name="T22" fmla="*/ 19050 w 142875"/>
                                    <a:gd name="T23" fmla="*/ 47625 h 47625"/>
                                    <a:gd name="T24" fmla="*/ 11760 w 142875"/>
                                    <a:gd name="T25" fmla="*/ 46175 h 47625"/>
                                    <a:gd name="T26" fmla="*/ 5580 w 142875"/>
                                    <a:gd name="T27" fmla="*/ 42045 h 47625"/>
                                    <a:gd name="T28" fmla="*/ 1450 w 142875"/>
                                    <a:gd name="T29" fmla="*/ 35865 h 47625"/>
                                    <a:gd name="T30" fmla="*/ 0 w 142875"/>
                                    <a:gd name="T31" fmla="*/ 28575 h 47625"/>
                                    <a:gd name="T32" fmla="*/ 0 w 142875"/>
                                    <a:gd name="T33" fmla="*/ 19050 h 47625"/>
                                    <a:gd name="T34" fmla="*/ 1450 w 142875"/>
                                    <a:gd name="T35" fmla="*/ 11760 h 47625"/>
                                    <a:gd name="T36" fmla="*/ 5580 w 142875"/>
                                    <a:gd name="T37" fmla="*/ 5580 h 47625"/>
                                    <a:gd name="T38" fmla="*/ 11760 w 142875"/>
                                    <a:gd name="T39" fmla="*/ 1450 h 47625"/>
                                    <a:gd name="T40" fmla="*/ 19050 w 142875"/>
                                    <a:gd name="T41" fmla="*/ 0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6774844" name="Shape 9"/>
                              <wps:cNvSpPr>
                                <a:spLocks/>
                              </wps:cNvSpPr>
                              <wps:spPr bwMode="auto">
                                <a:xfrm>
                                  <a:off x="152400" y="0"/>
                                  <a:ext cx="142875" cy="47625"/>
                                </a:xfrm>
                                <a:custGeom>
                                  <a:avLst/>
                                  <a:gdLst>
                                    <a:gd name="T0" fmla="*/ 0 w 142875"/>
                                    <a:gd name="T1" fmla="*/ 28575 h 47625"/>
                                    <a:gd name="T2" fmla="*/ 0 w 142875"/>
                                    <a:gd name="T3" fmla="*/ 19050 h 47625"/>
                                    <a:gd name="T4" fmla="*/ 1450 w 142875"/>
                                    <a:gd name="T5" fmla="*/ 11760 h 47625"/>
                                    <a:gd name="T6" fmla="*/ 5580 w 142875"/>
                                    <a:gd name="T7" fmla="*/ 5580 h 47625"/>
                                    <a:gd name="T8" fmla="*/ 11760 w 142875"/>
                                    <a:gd name="T9" fmla="*/ 1450 h 47625"/>
                                    <a:gd name="T10" fmla="*/ 19050 w 142875"/>
                                    <a:gd name="T11" fmla="*/ 0 h 47625"/>
                                    <a:gd name="T12" fmla="*/ 123825 w 142875"/>
                                    <a:gd name="T13" fmla="*/ 0 h 47625"/>
                                    <a:gd name="T14" fmla="*/ 131115 w 142875"/>
                                    <a:gd name="T15" fmla="*/ 1450 h 47625"/>
                                    <a:gd name="T16" fmla="*/ 137295 w 142875"/>
                                    <a:gd name="T17" fmla="*/ 5580 h 47625"/>
                                    <a:gd name="T18" fmla="*/ 141425 w 142875"/>
                                    <a:gd name="T19" fmla="*/ 11760 h 47625"/>
                                    <a:gd name="T20" fmla="*/ 142875 w 142875"/>
                                    <a:gd name="T21" fmla="*/ 19050 h 47625"/>
                                    <a:gd name="T22" fmla="*/ 142875 w 142875"/>
                                    <a:gd name="T23" fmla="*/ 28575 h 47625"/>
                                    <a:gd name="T24" fmla="*/ 141425 w 142875"/>
                                    <a:gd name="T25" fmla="*/ 35865 h 47625"/>
                                    <a:gd name="T26" fmla="*/ 137295 w 142875"/>
                                    <a:gd name="T27" fmla="*/ 42045 h 47625"/>
                                    <a:gd name="T28" fmla="*/ 131115 w 142875"/>
                                    <a:gd name="T29" fmla="*/ 46175 h 47625"/>
                                    <a:gd name="T30" fmla="*/ 123825 w 142875"/>
                                    <a:gd name="T31" fmla="*/ 47625 h 47625"/>
                                    <a:gd name="T32" fmla="*/ 19050 w 142875"/>
                                    <a:gd name="T33" fmla="*/ 47625 h 47625"/>
                                    <a:gd name="T34" fmla="*/ 11760 w 142875"/>
                                    <a:gd name="T35" fmla="*/ 46175 h 47625"/>
                                    <a:gd name="T36" fmla="*/ 5580 w 142875"/>
                                    <a:gd name="T37" fmla="*/ 42045 h 47625"/>
                                    <a:gd name="T38" fmla="*/ 1450 w 142875"/>
                                    <a:gd name="T39" fmla="*/ 35865 h 47625"/>
                                    <a:gd name="T40" fmla="*/ 0 w 142875"/>
                                    <a:gd name="T41" fmla="*/ 28575 h 47625"/>
                                    <a:gd name="T42" fmla="*/ 0 w 142875"/>
                                    <a:gd name="T43" fmla="*/ 0 h 47625"/>
                                    <a:gd name="T44" fmla="*/ 142875 w 142875"/>
                                    <a:gd name="T45"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a:solidFill>
                                    <a:srgbClr val="76767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4CE52" id="Group 5" o:spid="_x0000_s1026" style="position:absolute;margin-left:34.85pt;margin-top:34.85pt;width:23.25pt;height:3.75pt;z-index:25168998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&#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o:connecttype="custom" o:connectlocs="19050,0;123825,0;131115,1450;137295,5580;141425,11760;142875,19050;142875,28575;141425,35865;137295,42045;131115,46175;123825,47625;19050,47625;11760,46175;5580,42045;1450,35865;0,28575;0,19050;1450,11760;5580,5580;11760,1450;19050,0" o:connectangles="0,0,0,0,0,0,0,0,0,0,0,0,0,0,0,0,0,0,0,0,0"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o:connecttype="custom" o:connectlocs="0,28575;0,19050;1450,11760;5580,5580;11760,1450;19050,0;123825,0;131115,1450;137295,5580;141425,11760;142875,19050;142875,28575;141425,35865;137295,42045;131115,46175;123825,47625;19050,47625;11760,46175;5580,42045;1450,35865;0,28575" o:connectangles="0,0,0,0,0,0,0,0,0,0,0,0,0,0,0,0,0,0,0,0,0" textboxrect="0,0,142875,47625"/>
                      </v:shape>
                      <w10:wrap type="topAndBottom" anchorx="page" anchory="page"/>
                    </v:group>
                  </w:pict>
                </mc:Fallback>
              </mc:AlternateContent>
            </w:r>
            <w:r w:rsidRPr="00752C09">
              <w:rPr>
                <w:rFonts w:ascii="Times New Roman" w:eastAsia="Times New Roman" w:hAnsi="Times New Roman" w:cs="Times New Roman"/>
                <w:color w:val="000000"/>
              </w:rPr>
              <w:t>Date: Monday 17 March 2025 at 15:25 GMT</w:t>
            </w:r>
          </w:p>
          <w:p w14:paraId="7632A911" w14:textId="77777777" w:rsidR="00000000" w:rsidRPr="00752C09" w:rsidRDefault="00000000">
            <w:pPr>
              <w:spacing w:after="0"/>
              <w:ind w:left="10" w:hanging="10"/>
              <w:rPr>
                <w:rFonts w:ascii="Times New Roman" w:eastAsia="Calibri" w:hAnsi="Times New Roman" w:cs="Times New Roman"/>
                <w:color w:val="000000"/>
              </w:rPr>
            </w:pPr>
          </w:p>
          <w:p w14:paraId="108CDAC1" w14:textId="77777777" w:rsidR="00000000" w:rsidRPr="00752C09" w:rsidRDefault="00000000">
            <w:pPr>
              <w:spacing w:after="104"/>
              <w:ind w:left="10" w:hanging="10"/>
              <w:rPr>
                <w:rFonts w:ascii="Times New Roman" w:eastAsia="Calibri" w:hAnsi="Times New Roman" w:cs="Times New Roman"/>
                <w:color w:val="000000"/>
              </w:rPr>
            </w:pPr>
            <w:r w:rsidRPr="00752C09">
              <w:rPr>
                <w:rFonts w:ascii="Times New Roman" w:eastAsia="Arial" w:hAnsi="Times New Roman" w:cs="Times New Roman"/>
                <w:color w:val="000000"/>
              </w:rPr>
              <w:t xml:space="preserve">Dear Amed, </w:t>
            </w:r>
          </w:p>
          <w:p w14:paraId="06B0CF0C" w14:textId="77777777" w:rsidR="00000000" w:rsidRPr="00752C09" w:rsidRDefault="00000000">
            <w:pPr>
              <w:spacing w:after="104"/>
              <w:ind w:left="10" w:hanging="10"/>
              <w:rPr>
                <w:rFonts w:ascii="Times New Roman" w:eastAsia="Calibri" w:hAnsi="Times New Roman" w:cs="Times New Roman"/>
                <w:color w:val="000000"/>
              </w:rPr>
            </w:pPr>
            <w:r w:rsidRPr="00752C09">
              <w:rPr>
                <w:rFonts w:ascii="Times New Roman" w:eastAsia="Arial" w:hAnsi="Times New Roman" w:cs="Times New Roman"/>
                <w:color w:val="000000"/>
              </w:rPr>
              <w:t>I hope this message finds you well. I’m following up on the message I sent last Friday. Please let me know a convenient time to connect or if there are any matters you'd like to discuss.</w:t>
            </w:r>
          </w:p>
          <w:p w14:paraId="4803A3ED" w14:textId="77777777" w:rsidR="00000000" w:rsidRPr="00752C09" w:rsidRDefault="00000000">
            <w:pPr>
              <w:spacing w:after="0"/>
              <w:rPr>
                <w:rFonts w:ascii="Times New Roman" w:eastAsia="Segoe UI" w:hAnsi="Times New Roman" w:cs="Times New Roman"/>
                <w:color w:val="1D2228"/>
              </w:rPr>
            </w:pPr>
          </w:p>
        </w:tc>
      </w:tr>
    </w:tbl>
    <w:p w14:paraId="7EB1A4A7"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5C168A9C" w14:textId="77777777" w:rsidTr="00B968E4">
        <w:tc>
          <w:tcPr>
            <w:tcW w:w="10790" w:type="dxa"/>
            <w:tcBorders>
              <w:top w:val="single" w:sz="6" w:space="0" w:color="auto"/>
              <w:left w:val="single" w:sz="6" w:space="0" w:color="auto"/>
              <w:bottom w:val="single" w:sz="6" w:space="0" w:color="auto"/>
              <w:right w:val="single" w:sz="6" w:space="0" w:color="auto"/>
            </w:tcBorders>
          </w:tcPr>
          <w:p w14:paraId="0006916F" w14:textId="77777777" w:rsidR="00000000" w:rsidRPr="00752C09" w:rsidRDefault="00000000">
            <w:pPr>
              <w:spacing w:after="0"/>
              <w:rPr>
                <w:rFonts w:ascii="Times New Roman" w:hAnsi="Times New Roman" w:cs="Times New Roman"/>
                <w:b/>
                <w:bCs/>
                <w:u w:val="single"/>
              </w:rPr>
            </w:pPr>
            <w:r w:rsidRPr="00752C09">
              <w:rPr>
                <w:rFonts w:ascii="Times New Roman" w:hAnsi="Times New Roman" w:cs="Times New Roman"/>
                <w:b/>
                <w:bCs/>
                <w:u w:val="single"/>
              </w:rPr>
              <w:t>22. 22nd-Sent</w:t>
            </w:r>
          </w:p>
          <w:p w14:paraId="1705FF0E" w14:textId="77777777" w:rsidR="00000000" w:rsidRPr="00752C09" w:rsidRDefault="00000000">
            <w:pPr>
              <w:spacing w:after="0"/>
              <w:rPr>
                <w:rFonts w:ascii="Times New Roman" w:hAnsi="Times New Roman" w:cs="Times New Roman"/>
                <w:b/>
                <w:bCs/>
                <w:u w:val="single"/>
              </w:rPr>
            </w:pPr>
          </w:p>
        </w:tc>
      </w:tr>
      <w:tr w:rsidR="00000000" w:rsidRPr="00752C09" w14:paraId="307E1970" w14:textId="77777777" w:rsidTr="00B968E4">
        <w:tc>
          <w:tcPr>
            <w:tcW w:w="10790" w:type="dxa"/>
            <w:tcBorders>
              <w:top w:val="single" w:sz="6" w:space="0" w:color="auto"/>
              <w:left w:val="single" w:sz="6" w:space="0" w:color="auto"/>
              <w:bottom w:val="single" w:sz="6" w:space="0" w:color="auto"/>
              <w:right w:val="single" w:sz="6" w:space="0" w:color="auto"/>
            </w:tcBorders>
          </w:tcPr>
          <w:p w14:paraId="67D077F4" w14:textId="77777777" w:rsidR="00000000" w:rsidRPr="00752C09" w:rsidRDefault="00000000">
            <w:pPr>
              <w:spacing w:after="0"/>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Fwd.: Follow-Up on Previous Correspondence – Action Required! "Awaiting Your Response".</w:t>
            </w:r>
          </w:p>
          <w:p w14:paraId="4396A7E1" w14:textId="77777777" w:rsidR="00000000" w:rsidRPr="00752C09" w:rsidRDefault="00000000">
            <w:pPr>
              <w:spacing w:after="0"/>
              <w:ind w:left="10" w:right="2639" w:hanging="10"/>
              <w:rPr>
                <w:rFonts w:ascii="Times New Roman" w:eastAsia="Calibri" w:hAnsi="Times New Roman" w:cs="Times New Roman"/>
                <w:color w:val="000000"/>
              </w:rPr>
            </w:pPr>
            <w:r w:rsidRPr="00752C09">
              <w:rPr>
                <w:rFonts w:ascii="Times New Roman" w:eastAsia="Times New Roman" w:hAnsi="Times New Roman" w:cs="Times New Roman"/>
                <w:color w:val="000000"/>
              </w:rPr>
              <w:t>From: Rewired (re_wired@ymail.com) To:ahmed.jama@gtrailway.com</w:t>
            </w:r>
          </w:p>
          <w:p w14:paraId="05B32D39" w14:textId="77777777" w:rsidR="00000000" w:rsidRPr="00752C09" w:rsidRDefault="00000000">
            <w:pPr>
              <w:spacing w:after="384"/>
              <w:ind w:left="10" w:hanging="10"/>
              <w:rPr>
                <w:rFonts w:ascii="Times New Roman" w:eastAsia="Calibri" w:hAnsi="Times New Roman" w:cs="Times New Roman"/>
                <w:color w:val="000000"/>
              </w:rPr>
            </w:pPr>
            <w:r w:rsidRPr="00752C09">
              <w:rPr>
                <w:rFonts w:ascii="Times New Roman" w:eastAsia="Times New Roman" w:hAnsi="Times New Roman" w:cs="Times New Roman"/>
                <w:color w:val="000000"/>
              </w:rPr>
              <w:t xml:space="preserve">Date: Wednesday </w:t>
            </w:r>
            <w:r w:rsidRPr="000B4D0C">
              <w:rPr>
                <w:rFonts w:ascii="Times New Roman" w:eastAsia="Times New Roman" w:hAnsi="Times New Roman" w:cs="Times New Roman"/>
                <w:color w:val="000000"/>
              </w:rPr>
              <w:t>19 March 2025</w:t>
            </w:r>
            <w:r w:rsidRPr="00752C09">
              <w:rPr>
                <w:rFonts w:ascii="Times New Roman" w:eastAsia="Times New Roman" w:hAnsi="Times New Roman" w:cs="Times New Roman"/>
                <w:color w:val="000000"/>
              </w:rPr>
              <w:t xml:space="preserve"> at 09:17 GMT</w:t>
            </w:r>
          </w:p>
          <w:p w14:paraId="45DA85F3" w14:textId="77777777" w:rsidR="00000000" w:rsidRPr="00752C09" w:rsidRDefault="00000000">
            <w:pPr>
              <w:spacing w:after="7"/>
              <w:ind w:left="10" w:hanging="10"/>
              <w:rPr>
                <w:rFonts w:ascii="Times New Roman" w:eastAsia="Arial" w:hAnsi="Times New Roman" w:cs="Times New Roman"/>
                <w:color w:val="26282A"/>
              </w:rPr>
            </w:pPr>
            <w:r w:rsidRPr="00752C09">
              <w:rPr>
                <w:rFonts w:ascii="Times New Roman" w:eastAsia="Arial" w:hAnsi="Times New Roman" w:cs="Times New Roman"/>
                <w:color w:val="26282A"/>
              </w:rPr>
              <w:t>----- Forwarded message -----</w:t>
            </w:r>
          </w:p>
          <w:p w14:paraId="6B51957D" w14:textId="77777777" w:rsidR="00000000" w:rsidRPr="00752C09" w:rsidRDefault="00000000">
            <w:pPr>
              <w:spacing w:after="7"/>
              <w:ind w:left="10" w:hanging="10"/>
              <w:rPr>
                <w:rFonts w:ascii="Times New Roman" w:eastAsia="Calibri" w:hAnsi="Times New Roman" w:cs="Times New Roman"/>
                <w:color w:val="000000"/>
              </w:rPr>
            </w:pPr>
          </w:p>
          <w:p w14:paraId="33E0D0ED" w14:textId="77777777" w:rsidR="00000000" w:rsidRPr="00752C09" w:rsidRDefault="00000000">
            <w:pPr>
              <w:spacing w:after="7"/>
              <w:ind w:left="10" w:hanging="10"/>
              <w:rPr>
                <w:rFonts w:ascii="Times New Roman" w:eastAsia="Calibri" w:hAnsi="Times New Roman" w:cs="Times New Roman"/>
                <w:color w:val="000000"/>
              </w:rPr>
            </w:pPr>
            <w:r w:rsidRPr="00752C09">
              <w:rPr>
                <w:rFonts w:ascii="Times New Roman" w:eastAsia="Arial" w:hAnsi="Times New Roman" w:cs="Times New Roman"/>
                <w:b/>
                <w:color w:val="26282A"/>
              </w:rPr>
              <w:t>From:</w:t>
            </w:r>
            <w:r w:rsidRPr="00752C09">
              <w:rPr>
                <w:rFonts w:ascii="Times New Roman" w:eastAsia="Arial" w:hAnsi="Times New Roman" w:cs="Times New Roman"/>
                <w:color w:val="26282A"/>
              </w:rPr>
              <w:t xml:space="preserve"> Rewired &lt;re_wired@ymail.com&gt;</w:t>
            </w:r>
          </w:p>
          <w:p w14:paraId="52BBD8F5" w14:textId="77777777" w:rsidR="00000000" w:rsidRPr="00752C09" w:rsidRDefault="00000000">
            <w:pPr>
              <w:spacing w:after="7"/>
              <w:ind w:left="10" w:hanging="10"/>
              <w:rPr>
                <w:rFonts w:ascii="Times New Roman" w:eastAsia="Calibri" w:hAnsi="Times New Roman" w:cs="Times New Roman"/>
                <w:color w:val="000000"/>
              </w:rPr>
            </w:pPr>
            <w:r w:rsidRPr="00752C09">
              <w:rPr>
                <w:rFonts w:ascii="Times New Roman" w:eastAsia="Arial" w:hAnsi="Times New Roman" w:cs="Times New Roman"/>
                <w:b/>
                <w:color w:val="26282A"/>
              </w:rPr>
              <w:t>To:</w:t>
            </w:r>
            <w:r w:rsidRPr="00752C09">
              <w:rPr>
                <w:rFonts w:ascii="Times New Roman" w:eastAsia="Arial" w:hAnsi="Times New Roman" w:cs="Times New Roman"/>
                <w:color w:val="26282A"/>
              </w:rPr>
              <w:t xml:space="preserve"> ahmed.jama@gtrailway.com &lt;ahmed.jama@gtrailway.com&gt;</w:t>
            </w:r>
          </w:p>
          <w:p w14:paraId="0B7F0613" w14:textId="77777777" w:rsidR="00000000" w:rsidRPr="00752C09" w:rsidRDefault="00000000">
            <w:pPr>
              <w:spacing w:after="7"/>
              <w:ind w:left="10" w:hanging="10"/>
              <w:rPr>
                <w:rFonts w:ascii="Times New Roman" w:eastAsia="Calibri" w:hAnsi="Times New Roman" w:cs="Times New Roman"/>
                <w:color w:val="000000"/>
              </w:rPr>
            </w:pPr>
            <w:r w:rsidRPr="00752C09">
              <w:rPr>
                <w:rFonts w:ascii="Times New Roman" w:eastAsia="Arial" w:hAnsi="Times New Roman" w:cs="Times New Roman"/>
                <w:b/>
                <w:color w:val="26282A"/>
              </w:rPr>
              <w:t>Sent:</w:t>
            </w:r>
            <w:r w:rsidRPr="00752C09">
              <w:rPr>
                <w:rFonts w:ascii="Times New Roman" w:eastAsia="Arial" w:hAnsi="Times New Roman" w:cs="Times New Roman"/>
                <w:color w:val="26282A"/>
              </w:rPr>
              <w:t xml:space="preserve"> Monday 17 March 2025 at 15:25:42 GMT</w:t>
            </w:r>
          </w:p>
          <w:p w14:paraId="2318BCEE" w14:textId="77777777" w:rsidR="00000000" w:rsidRPr="00752C09" w:rsidRDefault="00000000">
            <w:pPr>
              <w:spacing w:after="215"/>
              <w:ind w:left="10" w:hanging="10"/>
              <w:rPr>
                <w:rFonts w:ascii="Times New Roman" w:eastAsia="Calibri" w:hAnsi="Times New Roman" w:cs="Times New Roman"/>
                <w:color w:val="000000"/>
              </w:rPr>
            </w:pPr>
            <w:r w:rsidRPr="00752C09">
              <w:rPr>
                <w:rFonts w:ascii="Times New Roman" w:eastAsia="Arial" w:hAnsi="Times New Roman" w:cs="Times New Roman"/>
                <w:b/>
                <w:color w:val="26282A"/>
              </w:rPr>
              <w:t>Subject:</w:t>
            </w:r>
            <w:r w:rsidRPr="00752C09">
              <w:rPr>
                <w:rFonts w:ascii="Times New Roman" w:eastAsia="Arial" w:hAnsi="Times New Roman" w:cs="Times New Roman"/>
                <w:color w:val="26282A"/>
              </w:rPr>
              <w:t xml:space="preserve"> Follow-Up on Previous Correspondence – Action Required! "Awaiting Your Response".</w:t>
            </w:r>
          </w:p>
          <w:p w14:paraId="0714A884" w14:textId="77777777" w:rsidR="00000000" w:rsidRPr="00752C09" w:rsidRDefault="00000000">
            <w:pPr>
              <w:spacing w:after="215"/>
              <w:ind w:left="10" w:hanging="10"/>
              <w:rPr>
                <w:rFonts w:ascii="Times New Roman" w:eastAsia="Calibri" w:hAnsi="Times New Roman" w:cs="Times New Roman"/>
                <w:color w:val="000000"/>
              </w:rPr>
            </w:pPr>
            <w:r w:rsidRPr="00752C09">
              <w:rPr>
                <w:rFonts w:ascii="Times New Roman" w:eastAsia="Arial" w:hAnsi="Times New Roman" w:cs="Times New Roman"/>
                <w:color w:val="26282A"/>
              </w:rPr>
              <w:t xml:space="preserve">Dear Amed, </w:t>
            </w:r>
          </w:p>
          <w:p w14:paraId="3E919051" w14:textId="77777777" w:rsidR="00000000" w:rsidRPr="00752C09" w:rsidRDefault="00000000">
            <w:pPr>
              <w:spacing w:after="7"/>
              <w:ind w:left="10" w:hanging="10"/>
              <w:rPr>
                <w:rFonts w:ascii="Times New Roman" w:eastAsia="Calibri" w:hAnsi="Times New Roman" w:cs="Times New Roman"/>
                <w:color w:val="000000"/>
              </w:rPr>
            </w:pPr>
            <w:r w:rsidRPr="00752C09">
              <w:rPr>
                <w:rFonts w:ascii="Times New Roman" w:eastAsia="Arial" w:hAnsi="Times New Roman" w:cs="Times New Roman"/>
                <w:color w:val="26282A"/>
              </w:rPr>
              <w:t>I hope this message finds you well. I’m following up on the message I sent last Friday. Please let me know a convenient time to connect or if there are any matters you'd like to discuss.</w:t>
            </w:r>
          </w:p>
          <w:p w14:paraId="21E3A56A" w14:textId="77777777" w:rsidR="00000000" w:rsidRPr="00752C09" w:rsidRDefault="00000000">
            <w:pPr>
              <w:spacing w:after="0"/>
              <w:rPr>
                <w:rFonts w:ascii="Times New Roman" w:hAnsi="Times New Roman" w:cs="Times New Roman"/>
              </w:rPr>
            </w:pPr>
          </w:p>
          <w:p w14:paraId="6DF3FB71" w14:textId="77777777" w:rsidR="00B968E4" w:rsidRPr="00B968E4" w:rsidRDefault="00B968E4" w:rsidP="00B968E4">
            <w:pPr>
              <w:spacing w:after="44" w:line="256" w:lineRule="auto"/>
              <w:ind w:left="360"/>
              <w:rPr>
                <w:rFonts w:ascii="Times New Roman" w:eastAsia="Arial" w:hAnsi="Times New Roman" w:cs="Times New Roman"/>
                <w:color w:val="000000"/>
              </w:rPr>
            </w:pPr>
            <w:r w:rsidRPr="00B968E4">
              <w:rPr>
                <w:rFonts w:ascii="Times New Roman" w:eastAsia="Arial" w:hAnsi="Times New Roman" w:cs="Times New Roman"/>
                <w:noProof/>
                <w:color w:val="000000"/>
              </w:rPr>
              <mc:AlternateContent>
                <mc:Choice Requires="wpg">
                  <w:drawing>
                    <wp:inline distT="0" distB="0" distL="0" distR="0" wp14:anchorId="702F699F" wp14:editId="6D18B5C4">
                      <wp:extent cx="963561" cy="904568"/>
                      <wp:effectExtent l="0" t="0" r="8255" b="10160"/>
                      <wp:docPr id="1115563952"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561" cy="904568"/>
                                <a:chOff x="0" y="0"/>
                                <a:chExt cx="56111" cy="63193"/>
                              </a:xfrm>
                            </wpg:grpSpPr>
                            <wps:wsp>
                              <wps:cNvPr id="476064169" name="Shape 592"/>
                              <wps:cNvSpPr>
                                <a:spLocks/>
                              </wps:cNvSpPr>
                              <wps:spPr bwMode="auto">
                                <a:xfrm>
                                  <a:off x="0" y="62527"/>
                                  <a:ext cx="476" cy="476"/>
                                </a:xfrm>
                                <a:custGeom>
                                  <a:avLst/>
                                  <a:gdLst>
                                    <a:gd name="T0" fmla="*/ 23813 w 47625"/>
                                    <a:gd name="T1" fmla="*/ 0 h 47625"/>
                                    <a:gd name="T2" fmla="*/ 26970 w 47625"/>
                                    <a:gd name="T3" fmla="*/ 0 h 47625"/>
                                    <a:gd name="T4" fmla="*/ 30008 w 47625"/>
                                    <a:gd name="T5" fmla="*/ 605 h 47625"/>
                                    <a:gd name="T6" fmla="*/ 32925 w 47625"/>
                                    <a:gd name="T7" fmla="*/ 1814 h 47625"/>
                                    <a:gd name="T8" fmla="*/ 35842 w 47625"/>
                                    <a:gd name="T9" fmla="*/ 3023 h 47625"/>
                                    <a:gd name="T10" fmla="*/ 38418 w 47625"/>
                                    <a:gd name="T11" fmla="*/ 4744 h 47625"/>
                                    <a:gd name="T12" fmla="*/ 40651 w 47625"/>
                                    <a:gd name="T13" fmla="*/ 6976 h 47625"/>
                                    <a:gd name="T14" fmla="*/ 42883 w 47625"/>
                                    <a:gd name="T15" fmla="*/ 9206 h 47625"/>
                                    <a:gd name="T16" fmla="*/ 44604 w 47625"/>
                                    <a:gd name="T17" fmla="*/ 11779 h 47625"/>
                                    <a:gd name="T18" fmla="*/ 45812 w 47625"/>
                                    <a:gd name="T19" fmla="*/ 14697 h 47625"/>
                                    <a:gd name="T20" fmla="*/ 47021 w 47625"/>
                                    <a:gd name="T21" fmla="*/ 17614 h 47625"/>
                                    <a:gd name="T22" fmla="*/ 47625 w 47625"/>
                                    <a:gd name="T23" fmla="*/ 20653 h 47625"/>
                                    <a:gd name="T24" fmla="*/ 47625 w 47625"/>
                                    <a:gd name="T25" fmla="*/ 23813 h 47625"/>
                                    <a:gd name="T26" fmla="*/ 47625 w 47625"/>
                                    <a:gd name="T27" fmla="*/ 26969 h 47625"/>
                                    <a:gd name="T28" fmla="*/ 47021 w 47625"/>
                                    <a:gd name="T29" fmla="*/ 30007 h 47625"/>
                                    <a:gd name="T30" fmla="*/ 45812 w 47625"/>
                                    <a:gd name="T31" fmla="*/ 32922 h 47625"/>
                                    <a:gd name="T32" fmla="*/ 44604 w 47625"/>
                                    <a:gd name="T33" fmla="*/ 35840 h 47625"/>
                                    <a:gd name="T34" fmla="*/ 42883 w 47625"/>
                                    <a:gd name="T35" fmla="*/ 38416 h 47625"/>
                                    <a:gd name="T36" fmla="*/ 40651 w 47625"/>
                                    <a:gd name="T37" fmla="*/ 40649 h 47625"/>
                                    <a:gd name="T38" fmla="*/ 38418 w 47625"/>
                                    <a:gd name="T39" fmla="*/ 42881 h 47625"/>
                                    <a:gd name="T40" fmla="*/ 35842 w 47625"/>
                                    <a:gd name="T41" fmla="*/ 44602 h 47625"/>
                                    <a:gd name="T42" fmla="*/ 32925 w 47625"/>
                                    <a:gd name="T43" fmla="*/ 45811 h 47625"/>
                                    <a:gd name="T44" fmla="*/ 30008 w 47625"/>
                                    <a:gd name="T45" fmla="*/ 47020 h 47625"/>
                                    <a:gd name="T46" fmla="*/ 26970 w 47625"/>
                                    <a:gd name="T47" fmla="*/ 47625 h 47625"/>
                                    <a:gd name="T48" fmla="*/ 23813 w 47625"/>
                                    <a:gd name="T49" fmla="*/ 47625 h 47625"/>
                                    <a:gd name="T50" fmla="*/ 20655 w 47625"/>
                                    <a:gd name="T51" fmla="*/ 47625 h 47625"/>
                                    <a:gd name="T52" fmla="*/ 17617 w 47625"/>
                                    <a:gd name="T53" fmla="*/ 47020 h 47625"/>
                                    <a:gd name="T54" fmla="*/ 14700 w 47625"/>
                                    <a:gd name="T55" fmla="*/ 45811 h 47625"/>
                                    <a:gd name="T56" fmla="*/ 11783 w 47625"/>
                                    <a:gd name="T57" fmla="*/ 44602 h 47625"/>
                                    <a:gd name="T58" fmla="*/ 9207 w 47625"/>
                                    <a:gd name="T59" fmla="*/ 42881 h 47625"/>
                                    <a:gd name="T60" fmla="*/ 6975 w 47625"/>
                                    <a:gd name="T61" fmla="*/ 40649 h 47625"/>
                                    <a:gd name="T62" fmla="*/ 4742 w 47625"/>
                                    <a:gd name="T63" fmla="*/ 38416 h 47625"/>
                                    <a:gd name="T64" fmla="*/ 3021 w 47625"/>
                                    <a:gd name="T65" fmla="*/ 35840 h 47625"/>
                                    <a:gd name="T66" fmla="*/ 1813 w 47625"/>
                                    <a:gd name="T67" fmla="*/ 32922 h 47625"/>
                                    <a:gd name="T68" fmla="*/ 604 w 47625"/>
                                    <a:gd name="T69" fmla="*/ 30007 h 47625"/>
                                    <a:gd name="T70" fmla="*/ 0 w 47625"/>
                                    <a:gd name="T71" fmla="*/ 26969 h 47625"/>
                                    <a:gd name="T72" fmla="*/ 0 w 47625"/>
                                    <a:gd name="T73" fmla="*/ 23813 h 47625"/>
                                    <a:gd name="T74" fmla="*/ 0 w 47625"/>
                                    <a:gd name="T75" fmla="*/ 20653 h 47625"/>
                                    <a:gd name="T76" fmla="*/ 604 w 47625"/>
                                    <a:gd name="T77" fmla="*/ 17614 h 47625"/>
                                    <a:gd name="T78" fmla="*/ 1813 w 47625"/>
                                    <a:gd name="T79" fmla="*/ 14697 h 47625"/>
                                    <a:gd name="T80" fmla="*/ 3021 w 47625"/>
                                    <a:gd name="T81" fmla="*/ 11779 h 47625"/>
                                    <a:gd name="T82" fmla="*/ 4742 w 47625"/>
                                    <a:gd name="T83" fmla="*/ 9206 h 47625"/>
                                    <a:gd name="T84" fmla="*/ 6975 w 47625"/>
                                    <a:gd name="T85" fmla="*/ 6976 h 47625"/>
                                    <a:gd name="T86" fmla="*/ 9207 w 47625"/>
                                    <a:gd name="T87" fmla="*/ 4744 h 47625"/>
                                    <a:gd name="T88" fmla="*/ 11783 w 47625"/>
                                    <a:gd name="T89" fmla="*/ 3023 h 47625"/>
                                    <a:gd name="T90" fmla="*/ 14700 w 47625"/>
                                    <a:gd name="T91" fmla="*/ 1814 h 47625"/>
                                    <a:gd name="T92" fmla="*/ 17617 w 47625"/>
                                    <a:gd name="T93" fmla="*/ 605 h 47625"/>
                                    <a:gd name="T94" fmla="*/ 20655 w 47625"/>
                                    <a:gd name="T95" fmla="*/ 0 h 47625"/>
                                    <a:gd name="T96" fmla="*/ 23813 w 47625"/>
                                    <a:gd name="T97" fmla="*/ 0 h 47625"/>
                                    <a:gd name="T98" fmla="*/ 0 w 47625"/>
                                    <a:gd name="T99" fmla="*/ 0 h 47625"/>
                                    <a:gd name="T100" fmla="*/ 47625 w 47625"/>
                                    <a:gd name="T101"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47625" h="47625">
                                      <a:moveTo>
                                        <a:pt x="23813" y="0"/>
                                      </a:moveTo>
                                      <a:cubicBezTo>
                                        <a:pt x="26970" y="0"/>
                                        <a:pt x="30008" y="605"/>
                                        <a:pt x="32925" y="1814"/>
                                      </a:cubicBezTo>
                                      <a:cubicBezTo>
                                        <a:pt x="35842" y="3023"/>
                                        <a:pt x="38418" y="4744"/>
                                        <a:pt x="40651" y="6976"/>
                                      </a:cubicBezTo>
                                      <a:cubicBezTo>
                                        <a:pt x="42883" y="9206"/>
                                        <a:pt x="44604" y="11779"/>
                                        <a:pt x="45812" y="14697"/>
                                      </a:cubicBezTo>
                                      <a:cubicBezTo>
                                        <a:pt x="47021" y="17614"/>
                                        <a:pt x="47625" y="20653"/>
                                        <a:pt x="47625" y="23813"/>
                                      </a:cubicBezTo>
                                      <a:cubicBezTo>
                                        <a:pt x="47625" y="26969"/>
                                        <a:pt x="47021" y="30007"/>
                                        <a:pt x="45812" y="32922"/>
                                      </a:cubicBezTo>
                                      <a:cubicBezTo>
                                        <a:pt x="44604" y="35840"/>
                                        <a:pt x="42883" y="38416"/>
                                        <a:pt x="40651" y="40649"/>
                                      </a:cubicBezTo>
                                      <a:cubicBezTo>
                                        <a:pt x="38418" y="42881"/>
                                        <a:pt x="35842" y="44602"/>
                                        <a:pt x="32925" y="45811"/>
                                      </a:cubicBezTo>
                                      <a:cubicBezTo>
                                        <a:pt x="30008" y="47020"/>
                                        <a:pt x="26970" y="47625"/>
                                        <a:pt x="23813" y="47625"/>
                                      </a:cubicBezTo>
                                      <a:cubicBezTo>
                                        <a:pt x="20655" y="47625"/>
                                        <a:pt x="17617" y="47020"/>
                                        <a:pt x="14700" y="45811"/>
                                      </a:cubicBezTo>
                                      <a:cubicBezTo>
                                        <a:pt x="11783" y="44602"/>
                                        <a:pt x="9207" y="42881"/>
                                        <a:pt x="6975" y="40649"/>
                                      </a:cubicBezTo>
                                      <a:cubicBezTo>
                                        <a:pt x="4742" y="38416"/>
                                        <a:pt x="3021" y="35840"/>
                                        <a:pt x="1813" y="32922"/>
                                      </a:cubicBezTo>
                                      <a:cubicBezTo>
                                        <a:pt x="604" y="30007"/>
                                        <a:pt x="0" y="26969"/>
                                        <a:pt x="0" y="23813"/>
                                      </a:cubicBezTo>
                                      <a:cubicBezTo>
                                        <a:pt x="0" y="20653"/>
                                        <a:pt x="604" y="17614"/>
                                        <a:pt x="1813" y="14697"/>
                                      </a:cubicBezTo>
                                      <a:cubicBezTo>
                                        <a:pt x="3021" y="11779"/>
                                        <a:pt x="4742" y="9206"/>
                                        <a:pt x="6975" y="6976"/>
                                      </a:cubicBezTo>
                                      <a:cubicBezTo>
                                        <a:pt x="9207" y="4744"/>
                                        <a:pt x="11783" y="3023"/>
                                        <a:pt x="14700" y="1814"/>
                                      </a:cubicBezTo>
                                      <a:cubicBezTo>
                                        <a:pt x="17617" y="605"/>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53801023" name="Picture 415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039362" name="Picture 41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467476" name="Picture 41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679528" name="Picture 41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6640515" name="Picture 41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139263" name="Picture 4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320135" name="Picture 41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0B3A57" id="Group 4164" o:spid="_x0000_s1026" style="width:75.85pt;height:71.25pt;mso-position-horizontal-relative:char;mso-position-vertical-relative:line" coordsize="56111,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">
                      <v:shape id="Shape 592"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" path="m23813,v3157,,6195,605,9112,1814c35842,3023,38418,4744,40651,6976v2232,2230,3953,4803,5161,7721c47021,17614,47625,20653,47625,23813v,3156,-604,6194,-1813,9109c44604,35840,42883,38416,40651,40649v-2233,2232,-4809,3953,-7726,5162c30008,47020,26970,47625,23813,47625v-3158,,-6196,-605,-9113,-1814c11783,44602,9207,42881,6975,40649,4742,38416,3021,35840,1813,32922,604,30007,,26969,,23813,,20653,604,17614,1813,14697,3021,11779,4742,9206,6975,6976,9207,4744,11783,3023,14700,1814,17617,605,20655,,23813,xe" fillcolor="black" stroked="f" strokeweight="0">
                        <v:stroke miterlimit="83231f" joinstyle="miter"/>
                        <v:path arrowok="t" o:connecttype="custom" o:connectlocs="238,0;270,0;300,6;329,18;358,30;384,47;406,70;429,92;446,118;458,147;470,176;476,206;476,238;476,270;470,300;458,329;446,358;429,384;406,406;384,429;358,446;329,458;300,470;270,476;238,476;206,476;176,470;147,458;118,446;92,429;70,406;47,384;30,358;18,329;6,300;0,270;0,238;0,206;6,176;18,147;30,118;47,92;70,70;92,47;118,30;147,18;176,6;206,0;238,0" o:connectangles="0,0,0,0,0,0,0,0,0,0,0,0,0,0,0,0,0,0,0,0,0,0,0,0,0,0,0,0,0,0,0,0,0,0,0,0,0,0,0,0,0,0,0,0,0,0,0,0,0" textboxrect="0,0,47625,47625"/>
                      </v:shape>
                      <v:shape id="Picture 4156" o:spid="_x0000_s1028"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">
                        <v:imagedata r:id="rId248" o:title=""/>
                      </v:shape>
                      <v:shape id="Picture 4157" o:spid="_x0000_s1029"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">
                        <v:imagedata r:id="rId83" o:title=""/>
                      </v:shape>
                      <v:shape id="Picture 4158"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">
                        <v:imagedata r:id="rId84" o:title=""/>
                      </v:shape>
                      <v:shape id="Picture 4159"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">
                        <v:imagedata r:id="rId84" o:title=""/>
                      </v:shape>
                      <v:shape id="Picture 4160"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">
                        <v:imagedata r:id="rId84" o:title=""/>
                      </v:shape>
                      <v:shape id="Picture 4161"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">
                        <v:imagedata r:id="rId84" o:title=""/>
                      </v:shape>
                      <v:shape id="Picture 4162"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">
                        <v:imagedata r:id="rId84" o:title=""/>
                      </v:shape>
                      <w10:anchorlock/>
                    </v:group>
                  </w:pict>
                </mc:Fallback>
              </mc:AlternateContent>
            </w:r>
          </w:p>
          <w:p w14:paraId="44021C4E" w14:textId="77777777" w:rsidR="00B968E4" w:rsidRPr="00B968E4" w:rsidRDefault="00B968E4" w:rsidP="00B968E4">
            <w:pPr>
              <w:spacing w:after="3" w:line="256" w:lineRule="auto"/>
              <w:ind w:left="610" w:hanging="10"/>
              <w:rPr>
                <w:rFonts w:ascii="Times New Roman" w:eastAsia="Arial" w:hAnsi="Times New Roman" w:cs="Times New Roman"/>
                <w:color w:val="000000"/>
              </w:rPr>
            </w:pPr>
            <w:r w:rsidRPr="00B968E4">
              <w:rPr>
                <w:rFonts w:ascii="Times New Roman" w:eastAsia="Times New Roman" w:hAnsi="Times New Roman" w:cs="Times New Roman"/>
                <w:color w:val="000000"/>
              </w:rPr>
              <w:t>All-Emails-New-19-03-25.pdf</w:t>
            </w:r>
          </w:p>
          <w:p w14:paraId="2004B8BA" w14:textId="77777777" w:rsidR="00B968E4" w:rsidRPr="00B968E4" w:rsidRDefault="00B968E4" w:rsidP="00B968E4">
            <w:pPr>
              <w:spacing w:after="3" w:line="256" w:lineRule="auto"/>
              <w:ind w:left="610" w:hanging="10"/>
              <w:rPr>
                <w:rFonts w:ascii="Times New Roman" w:eastAsia="Arial" w:hAnsi="Times New Roman" w:cs="Times New Roman"/>
                <w:color w:val="000000"/>
              </w:rPr>
            </w:pPr>
            <w:r w:rsidRPr="00B968E4">
              <w:rPr>
                <w:rFonts w:ascii="Times New Roman" w:eastAsia="Times New Roman" w:hAnsi="Times New Roman" w:cs="Times New Roman"/>
                <w:color w:val="000000"/>
              </w:rPr>
              <w:t>6MB</w:t>
            </w:r>
          </w:p>
          <w:p w14:paraId="715A4E63" w14:textId="77777777" w:rsidR="00B968E4" w:rsidRPr="00752C09" w:rsidRDefault="00B968E4">
            <w:pPr>
              <w:spacing w:after="0"/>
              <w:rPr>
                <w:rFonts w:ascii="Times New Roman" w:hAnsi="Times New Roman" w:cs="Times New Roman"/>
              </w:rPr>
            </w:pPr>
          </w:p>
        </w:tc>
      </w:tr>
    </w:tbl>
    <w:p w14:paraId="69E19329" w14:textId="77777777" w:rsidR="00F43086" w:rsidRPr="00752C09" w:rsidRDefault="00F43086" w:rsidP="001471A4">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1471A4" w:rsidRPr="00752C09" w14:paraId="77EC4109" w14:textId="77777777" w:rsidTr="00F43086">
        <w:tc>
          <w:tcPr>
            <w:tcW w:w="10790" w:type="dxa"/>
            <w:tcBorders>
              <w:top w:val="single" w:sz="6" w:space="0" w:color="auto"/>
              <w:left w:val="single" w:sz="6" w:space="0" w:color="auto"/>
              <w:bottom w:val="single" w:sz="6" w:space="0" w:color="auto"/>
              <w:right w:val="single" w:sz="6" w:space="0" w:color="auto"/>
            </w:tcBorders>
          </w:tcPr>
          <w:p w14:paraId="7D6A3E3E" w14:textId="77777777" w:rsidR="00F43086" w:rsidRPr="00752C09" w:rsidRDefault="00F43086" w:rsidP="00F43086">
            <w:pPr>
              <w:spacing w:after="0"/>
              <w:rPr>
                <w:rFonts w:ascii="Times New Roman" w:hAnsi="Times New Roman" w:cs="Times New Roman"/>
                <w:b/>
                <w:bCs/>
                <w:u w:val="single"/>
              </w:rPr>
            </w:pPr>
            <w:r w:rsidRPr="00752C09">
              <w:rPr>
                <w:rFonts w:ascii="Times New Roman" w:hAnsi="Times New Roman" w:cs="Times New Roman"/>
                <w:b/>
                <w:bCs/>
                <w:u w:val="single"/>
              </w:rPr>
              <w:t>23. 23</w:t>
            </w:r>
            <w:r w:rsidRPr="00752C09">
              <w:rPr>
                <w:rFonts w:ascii="Times New Roman" w:hAnsi="Times New Roman" w:cs="Times New Roman"/>
                <w:b/>
                <w:bCs/>
                <w:u w:val="single"/>
                <w:vertAlign w:val="superscript"/>
              </w:rPr>
              <w:t>rd</w:t>
            </w:r>
            <w:r w:rsidRPr="00752C09">
              <w:rPr>
                <w:rFonts w:ascii="Times New Roman" w:hAnsi="Times New Roman" w:cs="Times New Roman"/>
                <w:b/>
                <w:bCs/>
                <w:u w:val="single"/>
              </w:rPr>
              <w:t xml:space="preserve">-Sent </w:t>
            </w:r>
          </w:p>
          <w:p w14:paraId="04923447" w14:textId="77777777" w:rsidR="001471A4" w:rsidRPr="00752C09" w:rsidRDefault="001471A4" w:rsidP="00594A7F">
            <w:pPr>
              <w:spacing w:after="0"/>
              <w:rPr>
                <w:rFonts w:ascii="Times New Roman" w:eastAsia="Segoe UI" w:hAnsi="Times New Roman" w:cs="Times New Roman"/>
                <w:color w:val="1D2228"/>
              </w:rPr>
            </w:pPr>
          </w:p>
        </w:tc>
      </w:tr>
      <w:tr w:rsidR="001471A4" w:rsidRPr="00752C09" w14:paraId="22B9E0B5" w14:textId="77777777" w:rsidTr="00F43086">
        <w:tc>
          <w:tcPr>
            <w:tcW w:w="10790" w:type="dxa"/>
            <w:tcBorders>
              <w:top w:val="single" w:sz="6" w:space="0" w:color="auto"/>
              <w:left w:val="single" w:sz="6" w:space="0" w:color="auto"/>
              <w:bottom w:val="single" w:sz="6" w:space="0" w:color="auto"/>
              <w:right w:val="single" w:sz="6" w:space="0" w:color="auto"/>
            </w:tcBorders>
            <w:hideMark/>
          </w:tcPr>
          <w:p w14:paraId="062FA18D" w14:textId="77777777" w:rsidR="00B968E4" w:rsidRPr="00B968E4" w:rsidRDefault="00B968E4" w:rsidP="00B968E4">
            <w:pPr>
              <w:spacing w:after="3" w:line="256" w:lineRule="auto"/>
              <w:ind w:left="-5" w:hanging="10"/>
              <w:rPr>
                <w:rFonts w:ascii="Times New Roman" w:eastAsia="Arial" w:hAnsi="Times New Roman" w:cs="Times New Roman"/>
                <w:color w:val="000000"/>
              </w:rPr>
            </w:pPr>
            <w:r w:rsidRPr="00B968E4">
              <w:rPr>
                <w:rFonts w:ascii="Times New Roman" w:eastAsia="Times New Roman" w:hAnsi="Times New Roman" w:cs="Times New Roman"/>
                <w:color w:val="000000"/>
              </w:rPr>
              <w:t>Re: Follow-Up on Previous Correspondence – Action Required! "Awaiting Your Response".</w:t>
            </w:r>
          </w:p>
          <w:p w14:paraId="6C554628" w14:textId="12B9CA13" w:rsidR="00B968E4" w:rsidRPr="00B968E4" w:rsidRDefault="00B968E4" w:rsidP="00B968E4">
            <w:pPr>
              <w:spacing w:after="3" w:line="256" w:lineRule="auto"/>
              <w:ind w:left="-5" w:hanging="10"/>
              <w:rPr>
                <w:rFonts w:ascii="Times New Roman" w:eastAsia="Arial" w:hAnsi="Times New Roman" w:cs="Times New Roman"/>
                <w:color w:val="000000"/>
              </w:rPr>
            </w:pPr>
            <w:r w:rsidRPr="00B968E4">
              <w:rPr>
                <w:rFonts w:ascii="Times New Roman" w:eastAsia="Times New Roman" w:hAnsi="Times New Roman" w:cs="Times New Roman"/>
                <w:color w:val="000000"/>
              </w:rPr>
              <w:t>From: Rewired (</w:t>
            </w:r>
            <w:hyperlink r:id="rId249" w:history="1">
              <w:r w:rsidR="00504675" w:rsidRPr="00B968E4">
                <w:rPr>
                  <w:rStyle w:val="Hyperlink"/>
                  <w:rFonts w:ascii="Times New Roman" w:eastAsia="Times New Roman" w:hAnsi="Times New Roman" w:cs="Times New Roman"/>
                </w:rPr>
                <w:t>re_wired@ymail.com</w:t>
              </w:r>
            </w:hyperlink>
            <w:r w:rsidRPr="00B968E4">
              <w:rPr>
                <w:rFonts w:ascii="Times New Roman" w:eastAsia="Times New Roman" w:hAnsi="Times New Roman" w:cs="Times New Roman"/>
                <w:color w:val="000000"/>
              </w:rPr>
              <w:t>)</w:t>
            </w:r>
            <w:r w:rsidR="00504675" w:rsidRPr="00752C09">
              <w:rPr>
                <w:rFonts w:ascii="Times New Roman" w:eastAsia="Times New Roman" w:hAnsi="Times New Roman" w:cs="Times New Roman"/>
                <w:color w:val="000000"/>
              </w:rPr>
              <w:t xml:space="preserve"> </w:t>
            </w:r>
          </w:p>
          <w:p w14:paraId="2C352C80" w14:textId="119D1A36" w:rsidR="00504675" w:rsidRPr="00752C09" w:rsidRDefault="00B968E4" w:rsidP="00B968E4">
            <w:pPr>
              <w:spacing w:after="3" w:line="256" w:lineRule="auto"/>
              <w:ind w:left="-5" w:hanging="10"/>
              <w:rPr>
                <w:rFonts w:ascii="Times New Roman" w:eastAsia="Times New Roman" w:hAnsi="Times New Roman" w:cs="Times New Roman"/>
                <w:color w:val="000000"/>
              </w:rPr>
            </w:pPr>
            <w:r w:rsidRPr="00B968E4">
              <w:rPr>
                <w:rFonts w:ascii="Times New Roman" w:eastAsia="Times New Roman" w:hAnsi="Times New Roman" w:cs="Times New Roman"/>
                <w:color w:val="000000"/>
              </w:rPr>
              <w:t>To:</w:t>
            </w:r>
            <w:r w:rsidR="00504675" w:rsidRPr="00752C09">
              <w:rPr>
                <w:rFonts w:ascii="Times New Roman" w:eastAsia="Times New Roman" w:hAnsi="Times New Roman" w:cs="Times New Roman"/>
                <w:color w:val="000000"/>
              </w:rPr>
              <w:t xml:space="preserve"> </w:t>
            </w:r>
            <w:hyperlink r:id="rId250" w:history="1">
              <w:r w:rsidR="00504675" w:rsidRPr="00B968E4">
                <w:rPr>
                  <w:rStyle w:val="Hyperlink"/>
                  <w:rFonts w:ascii="Times New Roman" w:eastAsia="Times New Roman" w:hAnsi="Times New Roman" w:cs="Times New Roman"/>
                </w:rPr>
                <w:t>ahmed.jama@gtrailway.com</w:t>
              </w:r>
            </w:hyperlink>
            <w:r w:rsidR="00504675" w:rsidRPr="00752C09">
              <w:rPr>
                <w:rFonts w:ascii="Times New Roman" w:eastAsia="Times New Roman" w:hAnsi="Times New Roman" w:cs="Times New Roman"/>
                <w:color w:val="000000"/>
              </w:rPr>
              <w:t xml:space="preserve">   </w:t>
            </w:r>
          </w:p>
          <w:p w14:paraId="1E71659E" w14:textId="41AE3913" w:rsidR="00B968E4" w:rsidRPr="00B968E4" w:rsidRDefault="00504675" w:rsidP="00B968E4">
            <w:pPr>
              <w:spacing w:after="3" w:line="256" w:lineRule="auto"/>
              <w:ind w:left="-5" w:hanging="10"/>
              <w:rPr>
                <w:rFonts w:ascii="Times New Roman" w:eastAsia="Arial" w:hAnsi="Times New Roman" w:cs="Times New Roman"/>
                <w:color w:val="000000"/>
              </w:rPr>
            </w:pPr>
            <w:hyperlink r:id="rId251" w:history="1">
              <w:r w:rsidRPr="00B968E4">
                <w:rPr>
                  <w:rStyle w:val="Hyperlink"/>
                  <w:rFonts w:ascii="Times New Roman" w:eastAsia="Times New Roman" w:hAnsi="Times New Roman" w:cs="Times New Roman"/>
                </w:rPr>
                <w:t>info@railombudsman.org</w:t>
              </w:r>
            </w:hyperlink>
            <w:r w:rsidRPr="00752C09">
              <w:rPr>
                <w:rFonts w:ascii="Times New Roman" w:eastAsia="Times New Roman" w:hAnsi="Times New Roman" w:cs="Times New Roman"/>
                <w:color w:val="000000"/>
              </w:rPr>
              <w:t xml:space="preserve"> </w:t>
            </w:r>
          </w:p>
          <w:p w14:paraId="7F542640" w14:textId="3C2BB2CA" w:rsidR="00B968E4" w:rsidRPr="00B968E4" w:rsidRDefault="00B968E4" w:rsidP="00B968E4">
            <w:pPr>
              <w:spacing w:after="120" w:line="256" w:lineRule="auto"/>
              <w:ind w:left="-5" w:hanging="10"/>
              <w:rPr>
                <w:rFonts w:ascii="Times New Roman" w:eastAsia="Arial" w:hAnsi="Times New Roman" w:cs="Times New Roman"/>
                <w:color w:val="000000"/>
              </w:rPr>
            </w:pPr>
            <w:r w:rsidRPr="00B968E4">
              <w:rPr>
                <w:rFonts w:ascii="Times New Roman" w:eastAsia="Times New Roman" w:hAnsi="Times New Roman" w:cs="Times New Roman"/>
                <w:color w:val="000000"/>
              </w:rPr>
              <w:t>Date:</w:t>
            </w:r>
            <w:r w:rsidR="00504675" w:rsidRPr="00752C09">
              <w:rPr>
                <w:rFonts w:ascii="Times New Roman" w:eastAsia="Times New Roman" w:hAnsi="Times New Roman" w:cs="Times New Roman"/>
                <w:color w:val="000000"/>
              </w:rPr>
              <w:t xml:space="preserve"> </w:t>
            </w:r>
            <w:r w:rsidRPr="00B968E4">
              <w:rPr>
                <w:rFonts w:ascii="Times New Roman" w:eastAsia="Times New Roman" w:hAnsi="Times New Roman" w:cs="Times New Roman"/>
                <w:color w:val="000000"/>
              </w:rPr>
              <w:t>Thursday 20 March 2025 at 14:50 GMT</w:t>
            </w:r>
          </w:p>
          <w:p w14:paraId="5A4C6CDE" w14:textId="77777777" w:rsidR="00B968E4" w:rsidRPr="00B968E4" w:rsidRDefault="00B968E4" w:rsidP="00B968E4">
            <w:pPr>
              <w:spacing w:after="186" w:line="247" w:lineRule="auto"/>
              <w:ind w:left="-5" w:right="6"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Sub</w:t>
            </w:r>
            <w:r w:rsidRPr="00B968E4">
              <w:rPr>
                <w:rFonts w:ascii="Times New Roman" w:eastAsia="Arial" w:hAnsi="Times New Roman" w:cs="Times New Roman"/>
                <w:b/>
                <w:color w:val="000000"/>
              </w:rPr>
              <w:t>j</w:t>
            </w:r>
            <w:r w:rsidRPr="00B968E4">
              <w:rPr>
                <w:rFonts w:ascii="Times New Roman" w:eastAsia="Arial" w:hAnsi="Times New Roman" w:cs="Times New Roman"/>
                <w:b/>
                <w:color w:val="000000"/>
                <w:u w:val="single" w:color="000000"/>
              </w:rPr>
              <w:t>ect</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Urgent: Request for Full Compensation and Formal Disclosure of Policies</w:t>
            </w:r>
          </w:p>
          <w:p w14:paraId="40F97829" w14:textId="77777777" w:rsidR="00B968E4" w:rsidRPr="00B968E4" w:rsidRDefault="00B968E4" w:rsidP="00B968E4">
            <w:pPr>
              <w:spacing w:after="186" w:line="247" w:lineRule="auto"/>
              <w:ind w:left="-5" w:right="6"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From</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Simon Paul Cordell </w:t>
            </w:r>
            <w:r w:rsidRPr="00B968E4">
              <w:rPr>
                <w:rFonts w:ascii="Times New Roman" w:eastAsia="Arial" w:hAnsi="Times New Roman" w:cs="Times New Roman"/>
                <w:color w:val="0000FF"/>
                <w:u w:val="single" w:color="0000EE"/>
              </w:rPr>
              <w:t>re_wired</w:t>
            </w:r>
            <w:r w:rsidRPr="00B968E4">
              <w:rPr>
                <w:rFonts w:ascii="Times New Roman" w:eastAsia="Arial" w:hAnsi="Times New Roman" w:cs="Times New Roman"/>
                <w:color w:val="0000FF"/>
              </w:rPr>
              <w:t>@y</w:t>
            </w:r>
            <w:r w:rsidRPr="00B968E4">
              <w:rPr>
                <w:rFonts w:ascii="Times New Roman" w:eastAsia="Arial" w:hAnsi="Times New Roman" w:cs="Times New Roman"/>
                <w:color w:val="0000FF"/>
                <w:u w:val="single" w:color="0000EE"/>
              </w:rPr>
              <w:t>mail.com</w:t>
            </w:r>
            <w:r w:rsidRPr="00B968E4">
              <w:rPr>
                <w:rFonts w:ascii="Times New Roman" w:eastAsia="Arial" w:hAnsi="Times New Roman" w:cs="Times New Roman"/>
                <w:color w:val="0000FF"/>
              </w:rPr>
              <w:t xml:space="preserve"> </w:t>
            </w:r>
          </w:p>
          <w:p w14:paraId="3D838BDF" w14:textId="77777777" w:rsidR="00B968E4" w:rsidRPr="00B968E4" w:rsidRDefault="00B968E4" w:rsidP="00B968E4">
            <w:pPr>
              <w:spacing w:after="178" w:line="256" w:lineRule="auto"/>
              <w:ind w:left="-5"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To</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Ahmed Jama  </w:t>
            </w:r>
            <w:r w:rsidRPr="00B968E4">
              <w:rPr>
                <w:rFonts w:ascii="Times New Roman" w:eastAsia="Arial" w:hAnsi="Times New Roman" w:cs="Times New Roman"/>
                <w:color w:val="0000FF"/>
                <w:u w:val="single" w:color="0000EE"/>
              </w:rPr>
              <w:t>ahmed.</w:t>
            </w:r>
            <w:r w:rsidRPr="00B968E4">
              <w:rPr>
                <w:rFonts w:ascii="Times New Roman" w:eastAsia="Arial" w:hAnsi="Times New Roman" w:cs="Times New Roman"/>
                <w:color w:val="0000FF"/>
              </w:rPr>
              <w:t>j</w:t>
            </w:r>
            <w:r w:rsidRPr="00B968E4">
              <w:rPr>
                <w:rFonts w:ascii="Times New Roman" w:eastAsia="Arial" w:hAnsi="Times New Roman" w:cs="Times New Roman"/>
                <w:color w:val="0000FF"/>
                <w:u w:val="single" w:color="0000EE"/>
              </w:rPr>
              <w:t>ama</w:t>
            </w:r>
            <w:r w:rsidRPr="00B968E4">
              <w:rPr>
                <w:rFonts w:ascii="Times New Roman" w:eastAsia="Arial" w:hAnsi="Times New Roman" w:cs="Times New Roman"/>
                <w:color w:val="0000FF"/>
              </w:rPr>
              <w:t>@g</w:t>
            </w:r>
            <w:r w:rsidRPr="00B968E4">
              <w:rPr>
                <w:rFonts w:ascii="Times New Roman" w:eastAsia="Arial" w:hAnsi="Times New Roman" w:cs="Times New Roman"/>
                <w:color w:val="0000FF"/>
                <w:u w:val="single" w:color="0000EE"/>
              </w:rPr>
              <w:t>trailwa</w:t>
            </w:r>
            <w:r w:rsidRPr="00B968E4">
              <w:rPr>
                <w:rFonts w:ascii="Times New Roman" w:eastAsia="Arial" w:hAnsi="Times New Roman" w:cs="Times New Roman"/>
                <w:color w:val="0000FF"/>
              </w:rPr>
              <w:t>y</w:t>
            </w:r>
            <w:r w:rsidRPr="00B968E4">
              <w:rPr>
                <w:rFonts w:ascii="Times New Roman" w:eastAsia="Arial" w:hAnsi="Times New Roman" w:cs="Times New Roman"/>
                <w:color w:val="0000FF"/>
                <w:u w:val="single" w:color="0000EE"/>
              </w:rPr>
              <w:t>.com</w:t>
            </w:r>
          </w:p>
          <w:p w14:paraId="7A99AEB8" w14:textId="77777777" w:rsidR="00B968E4" w:rsidRPr="00B968E4" w:rsidRDefault="00B968E4" w:rsidP="00B968E4">
            <w:pPr>
              <w:spacing w:after="178" w:line="256" w:lineRule="auto"/>
              <w:ind w:left="-5"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CC</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Rail Ombudsman </w:t>
            </w:r>
            <w:r w:rsidRPr="00B968E4">
              <w:rPr>
                <w:rFonts w:ascii="Times New Roman" w:eastAsia="Arial" w:hAnsi="Times New Roman" w:cs="Times New Roman"/>
                <w:color w:val="0000FF"/>
                <w:u w:val="single" w:color="0000EE"/>
              </w:rPr>
              <w:t>info</w:t>
            </w:r>
            <w:r w:rsidRPr="00B968E4">
              <w:rPr>
                <w:rFonts w:ascii="Times New Roman" w:eastAsia="Arial" w:hAnsi="Times New Roman" w:cs="Times New Roman"/>
                <w:color w:val="0000FF"/>
              </w:rPr>
              <w:t>@</w:t>
            </w:r>
            <w:r w:rsidRPr="00B968E4">
              <w:rPr>
                <w:rFonts w:ascii="Times New Roman" w:eastAsia="Arial" w:hAnsi="Times New Roman" w:cs="Times New Roman"/>
                <w:color w:val="0000FF"/>
                <w:u w:val="single" w:color="0000EE"/>
              </w:rPr>
              <w:t>railombudsman.or</w:t>
            </w:r>
            <w:r w:rsidRPr="00B968E4">
              <w:rPr>
                <w:rFonts w:ascii="Times New Roman" w:eastAsia="Arial" w:hAnsi="Times New Roman" w:cs="Times New Roman"/>
                <w:color w:val="0000FF"/>
              </w:rPr>
              <w:t>g</w:t>
            </w:r>
          </w:p>
          <w:p w14:paraId="74D0B856" w14:textId="77777777" w:rsidR="00B968E4" w:rsidRPr="00B968E4" w:rsidRDefault="00B968E4" w:rsidP="00B968E4">
            <w:pPr>
              <w:spacing w:after="178" w:line="256" w:lineRule="auto"/>
              <w:rPr>
                <w:rFonts w:ascii="Times New Roman" w:eastAsia="Arial" w:hAnsi="Times New Roman" w:cs="Times New Roman"/>
                <w:color w:val="000000"/>
              </w:rPr>
            </w:pPr>
            <w:r w:rsidRPr="00B968E4">
              <w:rPr>
                <w:rFonts w:ascii="Times New Roman" w:eastAsia="Arial" w:hAnsi="Times New Roman" w:cs="Times New Roman"/>
                <w:color w:val="000000"/>
              </w:rPr>
              <w:t xml:space="preserve"> </w:t>
            </w:r>
          </w:p>
          <w:p w14:paraId="063C9FE0" w14:textId="77777777" w:rsidR="00B968E4" w:rsidRPr="00B968E4" w:rsidRDefault="00B968E4" w:rsidP="00B968E4">
            <w:pPr>
              <w:keepNext/>
              <w:keepLines/>
              <w:spacing w:after="99" w:line="256" w:lineRule="auto"/>
              <w:outlineLvl w:val="0"/>
              <w:rPr>
                <w:rFonts w:ascii="Times New Roman" w:eastAsia="Arial" w:hAnsi="Times New Roman" w:cs="Times New Roman"/>
                <w:b/>
                <w:color w:val="000000"/>
              </w:rPr>
            </w:pPr>
            <w:r w:rsidRPr="00B968E4">
              <w:rPr>
                <w:rFonts w:ascii="Times New Roman" w:eastAsia="Arial" w:hAnsi="Times New Roman" w:cs="Times New Roman"/>
                <w:b/>
                <w:color w:val="000000"/>
              </w:rPr>
              <w:t>Dear Ahmed,</w:t>
            </w:r>
          </w:p>
          <w:p w14:paraId="5ECE05C0" w14:textId="77777777" w:rsidR="00B968E4" w:rsidRPr="00B968E4" w:rsidRDefault="00B968E4" w:rsidP="00B968E4">
            <w:pPr>
              <w:spacing w:after="413" w:line="247" w:lineRule="auto"/>
              <w:ind w:left="-5" w:right="6" w:hanging="10"/>
              <w:rPr>
                <w:rFonts w:ascii="Times New Roman" w:eastAsia="Arial" w:hAnsi="Times New Roman" w:cs="Times New Roman"/>
                <w:color w:val="000000"/>
              </w:rPr>
            </w:pPr>
            <w:r w:rsidRPr="00B968E4">
              <w:rPr>
                <w:rFonts w:ascii="Times New Roman" w:eastAsia="Arial" w:hAnsi="Times New Roman" w:cs="Times New Roman"/>
                <w:color w:val="000000"/>
              </w:rPr>
              <w:t xml:space="preserve">I hope this email finds you well. I am following up regarding my compensation claim for the disrupted journey on </w:t>
            </w:r>
            <w:r w:rsidRPr="00B968E4">
              <w:rPr>
                <w:rFonts w:ascii="Times New Roman" w:eastAsia="Arial" w:hAnsi="Times New Roman" w:cs="Times New Roman"/>
                <w:b/>
                <w:color w:val="000000"/>
                <w:u w:val="single" w:color="000000"/>
              </w:rPr>
              <w:t>12</w:t>
            </w:r>
            <w:r w:rsidRPr="00B968E4">
              <w:rPr>
                <w:rFonts w:ascii="Times New Roman" w:eastAsia="Arial" w:hAnsi="Times New Roman" w:cs="Times New Roman"/>
                <w:b/>
                <w:color w:val="000000"/>
                <w:vertAlign w:val="superscript"/>
              </w:rPr>
              <w:t>th</w:t>
            </w:r>
            <w:r w:rsidRPr="00B968E4">
              <w:rPr>
                <w:rFonts w:ascii="Times New Roman" w:eastAsia="Arial" w:hAnsi="Times New Roman" w:cs="Times New Roman"/>
                <w:b/>
                <w:color w:val="000000"/>
                <w:u w:val="single" w:color="000000"/>
              </w:rPr>
              <w:t xml:space="preserve"> of Januar</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2025</w:t>
            </w:r>
            <w:r w:rsidRPr="00B968E4">
              <w:rPr>
                <w:rFonts w:ascii="Times New Roman" w:eastAsia="Arial" w:hAnsi="Times New Roman" w:cs="Times New Roman"/>
                <w:color w:val="000000"/>
              </w:rPr>
              <w:t>, and I am writing to request an urgent resolution to this matter. Despite prior correspondence, your failure to address my legitimate requests for clarity and compensation has left me with no choice but to escalate the matter further.</w:t>
            </w:r>
          </w:p>
          <w:p w14:paraId="20BF8B7E" w14:textId="77777777" w:rsidR="00B968E4" w:rsidRPr="00B968E4" w:rsidRDefault="00B968E4" w:rsidP="00B968E4">
            <w:pPr>
              <w:spacing w:after="4" w:line="249" w:lineRule="auto"/>
              <w:ind w:left="10"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Ke</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Points of M</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Claim</w:t>
            </w:r>
          </w:p>
          <w:p w14:paraId="6F571419" w14:textId="77777777" w:rsidR="00B968E4" w:rsidRPr="00B968E4" w:rsidRDefault="00B968E4" w:rsidP="00B968E4">
            <w:pPr>
              <w:numPr>
                <w:ilvl w:val="0"/>
                <w:numId w:val="161"/>
              </w:numPr>
              <w:spacing w:after="4" w:line="249" w:lineRule="auto"/>
              <w:ind w:hanging="373"/>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Breakdown of Costs and Compensation Requested</w:t>
            </w:r>
            <w:r w:rsidRPr="00B968E4">
              <w:rPr>
                <w:rFonts w:ascii="Times New Roman" w:eastAsia="Arial" w:hAnsi="Times New Roman" w:cs="Times New Roman"/>
                <w:b/>
                <w:color w:val="000000"/>
              </w:rPr>
              <w:t>:</w:t>
            </w:r>
          </w:p>
          <w:p w14:paraId="7AAAED2D" w14:textId="77777777" w:rsidR="00B968E4" w:rsidRPr="00B968E4" w:rsidRDefault="00B968E4" w:rsidP="00B968E4">
            <w:pPr>
              <w:spacing w:after="4" w:line="249" w:lineRule="auto"/>
              <w:ind w:left="385" w:hanging="10"/>
              <w:rPr>
                <w:rFonts w:ascii="Times New Roman" w:eastAsia="Arial" w:hAnsi="Times New Roman" w:cs="Times New Roman"/>
                <w:color w:val="000000"/>
              </w:rPr>
            </w:pPr>
            <w:r w:rsidRPr="00B968E4">
              <w:rPr>
                <w:rFonts w:ascii="Times New Roman" w:eastAsia="Arial" w:hAnsi="Times New Roman" w:cs="Times New Roman"/>
                <w:noProof/>
                <w:color w:val="000000"/>
              </w:rPr>
              <mc:AlternateContent>
                <mc:Choice Requires="wpg">
                  <w:drawing>
                    <wp:anchor distT="0" distB="0" distL="114300" distR="114300" simplePos="0" relativeHeight="251692032" behindDoc="0" locked="0" layoutInCell="1" allowOverlap="1" wp14:anchorId="7C97DD91" wp14:editId="691C072C">
                      <wp:simplePos x="0" y="0"/>
                      <wp:positionH relativeFrom="column">
                        <wp:posOffset>238125</wp:posOffset>
                      </wp:positionH>
                      <wp:positionV relativeFrom="paragraph">
                        <wp:posOffset>33020</wp:posOffset>
                      </wp:positionV>
                      <wp:extent cx="38100" cy="885825"/>
                      <wp:effectExtent l="0" t="0" r="0" b="9525"/>
                      <wp:wrapSquare wrapText="bothSides"/>
                      <wp:docPr id="3888" name="Group 2"/>
                      <wp:cNvGraphicFramePr/>
                      <a:graphic xmlns:a="http://schemas.openxmlformats.org/drawingml/2006/main">
                        <a:graphicData uri="http://schemas.microsoft.com/office/word/2010/wordprocessingGroup">
                          <wpg:wgp>
                            <wpg:cNvGrpSpPr/>
                            <wpg:grpSpPr>
                              <a:xfrm>
                                <a:off x="0" y="0"/>
                                <a:ext cx="38100" cy="885825"/>
                                <a:chOff x="0" y="0"/>
                                <a:chExt cx="38100" cy="885825"/>
                              </a:xfrm>
                            </wpg:grpSpPr>
                            <wps:wsp>
                              <wps:cNvPr id="1832029192" name="Shape 107"/>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7"/>
                                        <a:pt x="21576" y="38100"/>
                                        <a:pt x="19050" y="38100"/>
                                      </a:cubicBezTo>
                                      <a:cubicBezTo>
                                        <a:pt x="16524" y="38100"/>
                                        <a:pt x="14094" y="37617"/>
                                        <a:pt x="11760" y="36650"/>
                                      </a:cubicBezTo>
                                      <a:cubicBezTo>
                                        <a:pt x="9426" y="35683"/>
                                        <a:pt x="7366" y="34307"/>
                                        <a:pt x="5580" y="32520"/>
                                      </a:cubicBezTo>
                                      <a:cubicBezTo>
                                        <a:pt x="3793" y="30734"/>
                                        <a:pt x="2417" y="28674"/>
                                        <a:pt x="1450" y="26340"/>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381732166" name="Shape 112"/>
                              <wps:cNvSpPr/>
                              <wps:spPr>
                                <a:xfrm>
                                  <a:off x="0" y="142875"/>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49"/>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320011855" name="Shape 117"/>
                              <wps:cNvSpPr/>
                              <wps:spPr>
                                <a:xfrm>
                                  <a:off x="0" y="28575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6"/>
                                        <a:pt x="36650" y="11759"/>
                                      </a:cubicBezTo>
                                      <a:cubicBezTo>
                                        <a:pt x="37617" y="14093"/>
                                        <a:pt x="38100" y="16523"/>
                                        <a:pt x="38100" y="19050"/>
                                      </a:cubicBezTo>
                                      <a:cubicBezTo>
                                        <a:pt x="38100" y="21576"/>
                                        <a:pt x="37617" y="24006"/>
                                        <a:pt x="36650" y="26340"/>
                                      </a:cubicBezTo>
                                      <a:cubicBezTo>
                                        <a:pt x="35683" y="28673"/>
                                        <a:pt x="34307" y="30734"/>
                                        <a:pt x="32520" y="32520"/>
                                      </a:cubicBezTo>
                                      <a:cubicBezTo>
                                        <a:pt x="30734" y="34306"/>
                                        <a:pt x="28674" y="35682"/>
                                        <a:pt x="26340" y="36649"/>
                                      </a:cubicBezTo>
                                      <a:cubicBezTo>
                                        <a:pt x="24006" y="37616"/>
                                        <a:pt x="21576" y="38100"/>
                                        <a:pt x="19050" y="38100"/>
                                      </a:cubicBezTo>
                                      <a:cubicBezTo>
                                        <a:pt x="16524" y="38100"/>
                                        <a:pt x="14094" y="37616"/>
                                        <a:pt x="11760" y="36650"/>
                                      </a:cubicBezTo>
                                      <a:cubicBezTo>
                                        <a:pt x="9426" y="35682"/>
                                        <a:pt x="7366" y="34306"/>
                                        <a:pt x="5580" y="32520"/>
                                      </a:cubicBezTo>
                                      <a:cubicBezTo>
                                        <a:pt x="3793" y="30734"/>
                                        <a:pt x="2417" y="28673"/>
                                        <a:pt x="1450" y="26340"/>
                                      </a:cubicBezTo>
                                      <a:cubicBezTo>
                                        <a:pt x="483" y="24006"/>
                                        <a:pt x="0" y="21576"/>
                                        <a:pt x="0" y="19050"/>
                                      </a:cubicBez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402953056" name="Shape 122"/>
                              <wps:cNvSpPr/>
                              <wps:spPr>
                                <a:xfrm>
                                  <a:off x="0" y="428625"/>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241350242" name="Shape 129"/>
                              <wps:cNvSpPr/>
                              <wps:spPr>
                                <a:xfrm>
                                  <a:off x="0" y="57150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49"/>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971028028" name="Shape 134"/>
                              <wps:cNvSpPr/>
                              <wps:spPr>
                                <a:xfrm>
                                  <a:off x="0" y="70485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1376216861" name="Shape 139"/>
                              <wps:cNvSpPr/>
                              <wps:spPr>
                                <a:xfrm>
                                  <a:off x="0" y="847725"/>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6"/>
                                        <a:pt x="36650" y="11759"/>
                                      </a:cubicBezTo>
                                      <a:cubicBezTo>
                                        <a:pt x="37617" y="14093"/>
                                        <a:pt x="38100" y="16523"/>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5116360" id="Group 2" o:spid="_x0000_s1026" style="position:absolute;margin-left:18.75pt;margin-top:2.6pt;width:3pt;height:69.75pt;z-index:251692032" coordsize="38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">
                      <v:shape id="Shape 107"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" path="m19050,v2526,,4956,483,7290,1450c28674,2416,30734,3793,32520,5579v1787,1786,3163,3846,4130,6180c37617,14093,38100,16523,38100,19050v,2526,-483,4956,-1450,7290c35683,28674,34307,30734,32520,32520v-1786,1787,-3846,3163,-6180,4130c24006,37617,21576,38100,19050,38100v-2526,,-4956,-483,-7290,-1450c9426,35683,7366,34307,5580,32520,3793,30734,2417,28674,1450,26340,483,24006,,21576,,19050,,16523,483,14093,1450,11759,2417,9425,3793,7365,5580,5579,7366,3793,9426,2416,11760,1450,14094,483,16524,,19050,xe" fillcolor="black" stroked="f" strokeweight="0">
                        <v:stroke miterlimit="83231f" joinstyle="miter"/>
                        <v:path arrowok="t" textboxrect="0,0,38100,38100"/>
                      </v:shape>
                      <v:shape id="Shape 112" o:spid="_x0000_s1028" style="position:absolute;top:142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" path="m19050,v2526,,4956,483,7290,1450c28674,2417,30734,3793,32520,5580v1787,1785,3163,3845,4130,6179c37617,14093,38100,16524,38100,19050v,2526,-483,4956,-1450,7290c35683,28673,34307,30734,32520,32520v-1786,1786,-3846,3163,-6180,4129c24006,37616,21576,38100,19050,38100v-2526,,-4956,-484,-7290,-1450c9426,35683,7366,34306,5580,32520,3793,30734,2417,28673,1450,26339,483,24006,,21576,,19050,,16524,483,14093,1450,11759,2417,9425,3793,7365,5580,5580,7366,3793,9426,2417,11760,1450,14094,483,16524,,19050,xe" fillcolor="black" stroked="f" strokeweight="0">
                        <v:stroke miterlimit="83231f" joinstyle="miter"/>
                        <v:path arrowok="t" textboxrect="0,0,38100,38100"/>
                      </v:shape>
                      <v:shape id="Shape 117" o:spid="_x0000_s1029" style="position:absolute;top:285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" path="m19050,v2526,,4956,483,7290,1450c28674,2417,30734,3793,32520,5580v1787,1785,3163,3846,4130,6179c37617,14093,38100,16523,38100,19050v,2526,-483,4956,-1450,7290c35683,28673,34307,30734,32520,32520v-1786,1786,-3846,3162,-6180,4129c24006,37616,21576,38100,19050,38100v-2526,,-4956,-484,-7290,-1450c9426,35682,7366,34306,5580,32520,3793,30734,2417,28673,1450,26340,483,24006,,21576,,19050,,16523,483,14093,1450,11759,2417,9425,3793,7365,5580,5580,7366,3793,9426,2417,11760,1450,14094,483,16524,,19050,xe" fillcolor="black" stroked="f" strokeweight="0">
                        <v:stroke miterlimit="83231f" joinstyle="miter"/>
                        <v:path arrowok="t" textboxrect="0,0,38100,38100"/>
                      </v:shape>
                      <v:shape id="Shape 122" o:spid="_x0000_s1030" style="position:absolute;top:428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" path="m19050,v2526,,4956,483,7290,1450c28674,2417,30734,3793,32520,5580v1787,1785,3163,3845,4130,6179c37617,14093,38100,16524,38100,19050v,2526,-483,4956,-1450,7290c35683,28674,34307,30734,32520,32520v-1786,1787,-3846,3163,-6180,4130c24006,37616,21576,38100,19050,38100v-2526,,-4956,-484,-7290,-1450c9426,35683,7366,34307,5580,32520,3793,30734,2417,28674,1450,26340,483,24006,,21576,,19050,,16524,483,14093,1450,11759,2417,9425,3793,7365,5580,5580,7366,3793,9426,2417,11760,1450,14094,483,16524,,19050,xe" fillcolor="black" stroked="f" strokeweight="0">
                        <v:stroke miterlimit="83231f" joinstyle="miter"/>
                        <v:path arrowok="t" textboxrect="0,0,38100,38100"/>
                      </v:shape>
                      <v:shape id="Shape 129" o:spid="_x0000_s1031" style="position:absolute;top:571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" path="m19050,v2526,,4956,483,7290,1450c28674,2417,30734,3793,32520,5580v1787,1785,3163,3845,4130,6179c37617,14093,38100,16524,38100,19050v,2526,-483,4956,-1450,7290c35683,28673,34307,30734,32520,32520v-1786,1786,-3846,3163,-6180,4129c24006,37616,21576,38100,19050,38100v-2526,,-4956,-484,-7290,-1450c9426,35683,7366,34306,5580,32520,3793,30734,2417,28673,1450,26339,483,24006,,21576,,19050,,16524,483,14093,1450,11759,2417,9425,3793,7365,5580,5580,7366,3793,9426,2417,11760,1450,14094,483,16524,,19050,xe" fillcolor="black" stroked="f" strokeweight="0">
                        <v:stroke miterlimit="83231f" joinstyle="miter"/>
                        <v:path arrowok="t" textboxrect="0,0,38100,38100"/>
                      </v:shape>
                      <v:shape id="Shape 134" o:spid="_x0000_s1032" style="position:absolute;top:7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" path="m19050,v2526,,4956,483,7290,1450c28674,2417,30734,3793,32520,5580v1787,1785,3163,3845,4130,6179c37617,14093,38100,16524,38100,19050v,2526,-483,4956,-1450,7290c35683,28673,34307,30734,32520,32520v-1786,1786,-3846,3162,-6180,4129c24006,37616,21576,38100,19050,38100v-2526,,-4956,-484,-7290,-1451c9426,35682,7366,34306,5580,32520,3793,30734,2417,28673,1450,26339,483,24006,,21576,,19050,,16524,483,14093,1450,11759,2417,9425,3793,7365,5580,5580,7366,3793,9426,2417,11760,1450,14094,483,16524,,19050,xe" fillcolor="black" stroked="f" strokeweight="0">
                        <v:stroke miterlimit="83231f" joinstyle="miter"/>
                        <v:path arrowok="t" textboxrect="0,0,38100,38100"/>
                      </v:shape>
                      <v:shape id="Shape 139" o:spid="_x0000_s1033" style="position:absolute;top:84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" path="m19050,v2526,,4956,483,7290,1450c28674,2417,30734,3793,32520,5580v1787,1785,3163,3846,4130,6179c37617,14093,38100,16523,38100,19050v,2526,-483,4956,-1450,7290c35683,28673,34307,30734,32520,32520v-1786,1786,-3846,3163,-6180,4130c24006,37616,21576,38100,19050,38100v-2526,,-4956,-484,-7290,-1450c9426,35683,7366,34306,5580,32520,3793,30734,2417,28673,1450,26340,483,24006,,21576,,19050,,16523,483,14093,1450,11759,2417,9425,3793,7365,5580,5580,7366,3793,9426,2417,11760,1450,14094,483,16524,,19050,xe" fillcolor="black" stroked="f" strokeweight="0">
                        <v:stroke miterlimit="83231f" joinstyle="miter"/>
                        <v:path arrowok="t" textboxrect="0,0,38100,38100"/>
                      </v:shape>
                      <w10:wrap type="square"/>
                    </v:group>
                  </w:pict>
                </mc:Fallback>
              </mc:AlternateContent>
            </w:r>
            <w:r w:rsidRPr="00B968E4">
              <w:rPr>
                <w:rFonts w:ascii="Times New Roman" w:eastAsia="Arial" w:hAnsi="Times New Roman" w:cs="Times New Roman"/>
                <w:b/>
                <w:color w:val="000000"/>
                <w:u w:val="single" w:color="000000"/>
              </w:rPr>
              <w:t>Train Tickets</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£23.80</w:t>
            </w:r>
          </w:p>
          <w:p w14:paraId="0A59DF59" w14:textId="77777777" w:rsidR="00B968E4" w:rsidRPr="00B968E4" w:rsidRDefault="00B968E4" w:rsidP="00B968E4">
            <w:pPr>
              <w:spacing w:after="4" w:line="249" w:lineRule="auto"/>
              <w:ind w:left="385" w:right="8004"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Bus Fares</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£3.50 </w:t>
            </w:r>
            <w:r w:rsidRPr="00B968E4">
              <w:rPr>
                <w:rFonts w:ascii="Times New Roman" w:eastAsia="Arial" w:hAnsi="Times New Roman" w:cs="Times New Roman"/>
                <w:b/>
                <w:color w:val="000000"/>
                <w:u w:val="single" w:color="000000"/>
              </w:rPr>
              <w:t>Cab Fare</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£13.00</w:t>
            </w:r>
          </w:p>
          <w:p w14:paraId="34DA0085" w14:textId="77777777" w:rsidR="00B968E4" w:rsidRPr="00B968E4" w:rsidRDefault="00B968E4" w:rsidP="00B968E4">
            <w:pPr>
              <w:spacing w:after="4" w:line="249" w:lineRule="auto"/>
              <w:ind w:left="385"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Missed Cab Bookin</w:t>
            </w:r>
            <w:r w:rsidRPr="00B968E4">
              <w:rPr>
                <w:rFonts w:ascii="Times New Roman" w:eastAsia="Arial" w:hAnsi="Times New Roman" w:cs="Times New Roman"/>
                <w:b/>
                <w:color w:val="000000"/>
              </w:rPr>
              <w:t>g:</w:t>
            </w:r>
            <w:r w:rsidRPr="00B968E4">
              <w:rPr>
                <w:rFonts w:ascii="Times New Roman" w:eastAsia="Arial" w:hAnsi="Times New Roman" w:cs="Times New Roman"/>
                <w:color w:val="000000"/>
              </w:rPr>
              <w:t xml:space="preserve"> £51.50</w:t>
            </w:r>
          </w:p>
          <w:p w14:paraId="2A52C815" w14:textId="77777777" w:rsidR="00B968E4" w:rsidRPr="00B968E4" w:rsidRDefault="00B968E4" w:rsidP="00B968E4">
            <w:pPr>
              <w:spacing w:after="4" w:line="249" w:lineRule="auto"/>
              <w:ind w:left="385"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Dinner Bill</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£25.00</w:t>
            </w:r>
          </w:p>
          <w:p w14:paraId="44D29855" w14:textId="77777777" w:rsidR="00B968E4" w:rsidRPr="00B968E4" w:rsidRDefault="00B968E4" w:rsidP="00B968E4">
            <w:pPr>
              <w:spacing w:after="4" w:line="249" w:lineRule="auto"/>
              <w:ind w:left="385"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Lost Downtime</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£80.00</w:t>
            </w:r>
          </w:p>
          <w:p w14:paraId="5E2AD263" w14:textId="77777777" w:rsidR="00B968E4" w:rsidRPr="00B968E4" w:rsidRDefault="00B968E4" w:rsidP="00B968E4">
            <w:pPr>
              <w:spacing w:after="219" w:line="249" w:lineRule="auto"/>
              <w:ind w:left="385"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Stress Compensation</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£50.00</w:t>
            </w:r>
          </w:p>
          <w:p w14:paraId="2BD6142E" w14:textId="77777777" w:rsidR="00B968E4" w:rsidRPr="00B968E4" w:rsidRDefault="00B968E4" w:rsidP="00B968E4">
            <w:pPr>
              <w:spacing w:after="172" w:line="249" w:lineRule="auto"/>
              <w:ind w:right="5475" w:firstLine="720"/>
              <w:rPr>
                <w:rFonts w:ascii="Times New Roman" w:eastAsia="Arial" w:hAnsi="Times New Roman" w:cs="Times New Roman"/>
                <w:color w:val="000000"/>
              </w:rPr>
            </w:pPr>
            <w:r w:rsidRPr="00B968E4">
              <w:rPr>
                <w:rFonts w:ascii="Times New Roman" w:eastAsia="Arial" w:hAnsi="Times New Roman" w:cs="Times New Roman"/>
                <w:noProof/>
                <w:color w:val="000000"/>
              </w:rPr>
              <mc:AlternateContent>
                <mc:Choice Requires="wpg">
                  <w:drawing>
                    <wp:anchor distT="0" distB="0" distL="114300" distR="114300" simplePos="0" relativeHeight="251693056" behindDoc="0" locked="0" layoutInCell="1" allowOverlap="1" wp14:anchorId="734C1ACB" wp14:editId="49ACC898">
                      <wp:simplePos x="0" y="0"/>
                      <wp:positionH relativeFrom="page">
                        <wp:posOffset>442595</wp:posOffset>
                      </wp:positionH>
                      <wp:positionV relativeFrom="page">
                        <wp:posOffset>442595</wp:posOffset>
                      </wp:positionV>
                      <wp:extent cx="295275" cy="47625"/>
                      <wp:effectExtent l="0" t="0" r="28575" b="28575"/>
                      <wp:wrapTopAndBottom/>
                      <wp:docPr id="3887" name="Group 1"/>
                      <wp:cNvGraphicFramePr/>
                      <a:graphic xmlns:a="http://schemas.openxmlformats.org/drawingml/2006/main">
                        <a:graphicData uri="http://schemas.microsoft.com/office/word/2010/wordprocessingGroup">
                          <wpg:wgp>
                            <wpg:cNvGrpSpPr/>
                            <wpg:grpSpPr>
                              <a:xfrm>
                                <a:off x="0" y="0"/>
                                <a:ext cx="295275" cy="47625"/>
                                <a:chOff x="0" y="0"/>
                                <a:chExt cx="295275" cy="47625"/>
                              </a:xfrm>
                            </wpg:grpSpPr>
                            <wps:wsp>
                              <wps:cNvPr id="1207445262" name="Shape 6"/>
                              <wps:cNvSpPr/>
                              <wps:spPr>
                                <a:xfrm>
                                  <a:off x="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637182074" name="Shape 7"/>
                              <wps:cNvSpPr/>
                              <wps:spPr>
                                <a:xfrm>
                                  <a:off x="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s:wsp>
                              <wps:cNvPr id="1734008635" name="Shape 8"/>
                              <wps:cNvSpPr/>
                              <wps:spPr>
                                <a:xfrm>
                                  <a:off x="15240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1428075449" name="Shape 9"/>
                              <wps:cNvSpPr/>
                              <wps:spPr>
                                <a:xfrm>
                                  <a:off x="15240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4F3B6128" id="Group 1" o:spid="_x0000_s1026" style="position:absolute;margin-left:34.85pt;margin-top:34.85pt;width:23.25pt;height:3.75pt;z-index:251693056;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w10:wrap type="topAndBottom" anchorx="page" anchory="page"/>
                    </v:group>
                  </w:pict>
                </mc:Fallback>
              </mc:AlternateContent>
            </w: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rPr>
              <w:t xml:space="preserve">         </w:t>
            </w:r>
            <w:r w:rsidRPr="00B968E4">
              <w:rPr>
                <w:rFonts w:ascii="Times New Roman" w:eastAsia="Arial" w:hAnsi="Times New Roman" w:cs="Times New Roman"/>
                <w:b/>
                <w:color w:val="000000"/>
                <w:u w:val="single" w:color="000000"/>
              </w:rPr>
              <w:t>Le</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al Fees and Expenses</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£10,244.28 </w:t>
            </w:r>
            <w:r w:rsidRPr="00B968E4">
              <w:rPr>
                <w:rFonts w:ascii="Times New Roman" w:eastAsia="Arial" w:hAnsi="Times New Roman" w:cs="Times New Roman"/>
                <w:b/>
                <w:color w:val="000000"/>
                <w:u w:val="single" w:color="000000"/>
              </w:rPr>
              <w:t>Total Claimed</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£10,441.08</w:t>
            </w:r>
          </w:p>
          <w:p w14:paraId="4ED0F7FC" w14:textId="77777777" w:rsidR="00B968E4" w:rsidRPr="00B968E4" w:rsidRDefault="00B968E4" w:rsidP="00B968E4">
            <w:pPr>
              <w:spacing w:after="0" w:line="256" w:lineRule="auto"/>
              <w:rPr>
                <w:rFonts w:ascii="Times New Roman" w:eastAsia="Arial" w:hAnsi="Times New Roman" w:cs="Times New Roman"/>
                <w:color w:val="000000"/>
              </w:rPr>
            </w:pPr>
            <w:r w:rsidRPr="00B968E4">
              <w:rPr>
                <w:rFonts w:ascii="Times New Roman" w:eastAsia="Arial" w:hAnsi="Times New Roman" w:cs="Times New Roman"/>
                <w:color w:val="000000"/>
              </w:rPr>
              <w:t xml:space="preserve"> </w:t>
            </w:r>
          </w:p>
          <w:p w14:paraId="41C65F21" w14:textId="77777777" w:rsidR="00B968E4" w:rsidRPr="00B968E4" w:rsidRDefault="00B968E4" w:rsidP="00B968E4">
            <w:pPr>
              <w:numPr>
                <w:ilvl w:val="0"/>
                <w:numId w:val="161"/>
              </w:numPr>
              <w:spacing w:after="4" w:line="249" w:lineRule="auto"/>
              <w:ind w:hanging="373"/>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Exceptional Circumstances Supportin</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 xml:space="preserve"> M</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Case</w:t>
            </w:r>
            <w:r w:rsidRPr="00B968E4">
              <w:rPr>
                <w:rFonts w:ascii="Times New Roman" w:eastAsia="Arial" w:hAnsi="Times New Roman" w:cs="Times New Roman"/>
                <w:b/>
                <w:color w:val="000000"/>
              </w:rPr>
              <w:t>:</w:t>
            </w:r>
          </w:p>
          <w:p w14:paraId="723C53FF" w14:textId="77777777" w:rsidR="00B968E4" w:rsidRPr="00B968E4" w:rsidRDefault="00B968E4" w:rsidP="00B968E4">
            <w:pPr>
              <w:numPr>
                <w:ilvl w:val="0"/>
                <w:numId w:val="162"/>
              </w:numPr>
              <w:spacing w:after="0" w:line="247" w:lineRule="auto"/>
              <w:ind w:right="6" w:hanging="217"/>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Minor Dela</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in Submission</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My claim was submitted just </w:t>
            </w:r>
            <w:r w:rsidRPr="00B968E4">
              <w:rPr>
                <w:rFonts w:ascii="Times New Roman" w:eastAsia="Arial" w:hAnsi="Times New Roman" w:cs="Times New Roman"/>
                <w:b/>
                <w:color w:val="000000"/>
              </w:rPr>
              <w:t>three days late</w:t>
            </w:r>
            <w:r w:rsidRPr="00B968E4">
              <w:rPr>
                <w:rFonts w:ascii="Times New Roman" w:eastAsia="Arial" w:hAnsi="Times New Roman" w:cs="Times New Roman"/>
                <w:color w:val="000000"/>
              </w:rPr>
              <w:t xml:space="preserve"> due to a family medical emergency and technical issues with your online submission system. These are valid exceptional circumstances and should have been taken into account.</w:t>
            </w:r>
          </w:p>
          <w:p w14:paraId="0F6F43C4" w14:textId="77777777" w:rsidR="00B968E4" w:rsidRPr="00B968E4" w:rsidRDefault="00B968E4" w:rsidP="00B968E4">
            <w:pPr>
              <w:numPr>
                <w:ilvl w:val="0"/>
                <w:numId w:val="162"/>
              </w:numPr>
              <w:spacing w:after="186" w:line="247" w:lineRule="auto"/>
              <w:ind w:right="6" w:hanging="217"/>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Transparent Communication Failure</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The ticket sold to me included services that were never scheduled to operate due to planned engineering works. The failure to provide accurate information at the time of purchase directly caused delays, confusion, and additional costs.</w:t>
            </w:r>
          </w:p>
          <w:p w14:paraId="3A877FDC" w14:textId="77777777" w:rsidR="00B968E4" w:rsidRPr="00B968E4" w:rsidRDefault="00B968E4" w:rsidP="00B968E4">
            <w:pPr>
              <w:spacing w:after="0" w:line="256" w:lineRule="auto"/>
              <w:rPr>
                <w:rFonts w:ascii="Times New Roman" w:eastAsia="Arial" w:hAnsi="Times New Roman" w:cs="Times New Roman"/>
                <w:color w:val="000000"/>
              </w:rPr>
            </w:pPr>
            <w:r w:rsidRPr="00B968E4">
              <w:rPr>
                <w:rFonts w:ascii="Times New Roman" w:eastAsia="Arial" w:hAnsi="Times New Roman" w:cs="Times New Roman"/>
                <w:color w:val="000000"/>
              </w:rPr>
              <w:t xml:space="preserve"> </w:t>
            </w:r>
          </w:p>
          <w:p w14:paraId="7B40E399" w14:textId="77777777" w:rsidR="00B968E4" w:rsidRPr="00B968E4" w:rsidRDefault="00B968E4" w:rsidP="00B968E4">
            <w:pPr>
              <w:numPr>
                <w:ilvl w:val="0"/>
                <w:numId w:val="161"/>
              </w:numPr>
              <w:spacing w:after="185" w:line="249" w:lineRule="auto"/>
              <w:ind w:hanging="373"/>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Addressin</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 xml:space="preserve"> Your Reasons for Re</w:t>
            </w:r>
            <w:r w:rsidRPr="00B968E4">
              <w:rPr>
                <w:rFonts w:ascii="Times New Roman" w:eastAsia="Arial" w:hAnsi="Times New Roman" w:cs="Times New Roman"/>
                <w:b/>
                <w:color w:val="000000"/>
              </w:rPr>
              <w:t>j</w:t>
            </w:r>
            <w:r w:rsidRPr="00B968E4">
              <w:rPr>
                <w:rFonts w:ascii="Times New Roman" w:eastAsia="Arial" w:hAnsi="Times New Roman" w:cs="Times New Roman"/>
                <w:b/>
                <w:color w:val="000000"/>
                <w:u w:val="single" w:color="000000"/>
              </w:rPr>
              <w:t>ection</w:t>
            </w:r>
          </w:p>
          <w:p w14:paraId="03686C22" w14:textId="77777777" w:rsidR="00B968E4" w:rsidRPr="00B968E4" w:rsidRDefault="00B968E4" w:rsidP="00B968E4">
            <w:pPr>
              <w:numPr>
                <w:ilvl w:val="0"/>
                <w:numId w:val="163"/>
              </w:numPr>
              <w:spacing w:after="186" w:line="247" w:lineRule="auto"/>
              <w:ind w:right="6"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Claim Outside the 28-Da</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Window</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The </w:t>
            </w:r>
            <w:r w:rsidRPr="00B968E4">
              <w:rPr>
                <w:rFonts w:ascii="Times New Roman" w:eastAsia="Arial" w:hAnsi="Times New Roman" w:cs="Times New Roman"/>
                <w:b/>
                <w:color w:val="000000"/>
              </w:rPr>
              <w:t>28-day rule</w:t>
            </w:r>
            <w:r w:rsidRPr="00B968E4">
              <w:rPr>
                <w:rFonts w:ascii="Times New Roman" w:eastAsia="Arial" w:hAnsi="Times New Roman" w:cs="Times New Roman"/>
                <w:color w:val="000000"/>
              </w:rPr>
              <w:t xml:space="preserve"> applies only to Delay Repay claims. Other compensation claims, such as reimbursement for additional costs and consequential losses, are not bound by this timeframe.</w:t>
            </w:r>
          </w:p>
          <w:p w14:paraId="5808F817" w14:textId="77777777" w:rsidR="00B968E4" w:rsidRPr="00B968E4" w:rsidRDefault="00B968E4" w:rsidP="00B968E4">
            <w:pPr>
              <w:numPr>
                <w:ilvl w:val="0"/>
                <w:numId w:val="163"/>
              </w:numPr>
              <w:spacing w:after="186" w:line="247" w:lineRule="auto"/>
              <w:ind w:right="6"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Third-Part</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Ticket Purchase via Omio</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GTR retains ultimate responsibility under the </w:t>
            </w:r>
            <w:r w:rsidRPr="00B968E4">
              <w:rPr>
                <w:rFonts w:ascii="Times New Roman" w:eastAsia="Arial" w:hAnsi="Times New Roman" w:cs="Times New Roman"/>
                <w:b/>
                <w:i/>
                <w:color w:val="000000"/>
                <w:u w:val="single" w:color="000000"/>
              </w:rPr>
              <w:t>Consumer Ri</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 xml:space="preserve">hts Act 2015 </w:t>
            </w:r>
            <w:r w:rsidRPr="00B968E4">
              <w:rPr>
                <w:rFonts w:ascii="Times New Roman" w:eastAsia="Arial" w:hAnsi="Times New Roman" w:cs="Times New Roman"/>
                <w:color w:val="000000"/>
              </w:rPr>
              <w:t xml:space="preserve">and the </w:t>
            </w:r>
            <w:r w:rsidRPr="00B968E4">
              <w:rPr>
                <w:rFonts w:ascii="Times New Roman" w:eastAsia="Arial" w:hAnsi="Times New Roman" w:cs="Times New Roman"/>
                <w:b/>
                <w:i/>
                <w:color w:val="000000"/>
                <w:u w:val="single" w:color="000000"/>
              </w:rPr>
              <w:t>Rail Passen</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ers' Ri</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hts</w:t>
            </w:r>
            <w:r w:rsidRPr="00B968E4">
              <w:rPr>
                <w:rFonts w:ascii="Times New Roman" w:eastAsia="Arial" w:hAnsi="Times New Roman" w:cs="Times New Roman"/>
                <w:i/>
                <w:color w:val="000000"/>
              </w:rPr>
              <w:t xml:space="preserve"> and </w:t>
            </w:r>
            <w:r w:rsidRPr="00B968E4">
              <w:rPr>
                <w:rFonts w:ascii="Times New Roman" w:eastAsia="Arial" w:hAnsi="Times New Roman" w:cs="Times New Roman"/>
                <w:b/>
                <w:i/>
                <w:color w:val="000000"/>
                <w:u w:val="single" w:color="000000"/>
              </w:rPr>
              <w:t>Obli</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ations Re</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 xml:space="preserve">ulation </w:t>
            </w:r>
            <w:r w:rsidRPr="00B968E4">
              <w:rPr>
                <w:rFonts w:ascii="Times New Roman" w:eastAsia="Arial" w:hAnsi="Times New Roman" w:cs="Times New Roman"/>
                <w:b/>
                <w:i/>
                <w:color w:val="000000"/>
              </w:rPr>
              <w:t>(</w:t>
            </w:r>
            <w:r w:rsidRPr="00B968E4">
              <w:rPr>
                <w:rFonts w:ascii="Times New Roman" w:eastAsia="Arial" w:hAnsi="Times New Roman" w:cs="Times New Roman"/>
                <w:b/>
                <w:i/>
                <w:color w:val="000000"/>
                <w:u w:val="single" w:color="000000"/>
              </w:rPr>
              <w:t>EC</w:t>
            </w:r>
            <w:r w:rsidRPr="00B968E4">
              <w:rPr>
                <w:rFonts w:ascii="Times New Roman" w:eastAsia="Arial" w:hAnsi="Times New Roman" w:cs="Times New Roman"/>
                <w:b/>
                <w:i/>
                <w:color w:val="000000"/>
              </w:rPr>
              <w:t>)</w:t>
            </w:r>
            <w:r w:rsidRPr="00B968E4">
              <w:rPr>
                <w:rFonts w:ascii="Times New Roman" w:eastAsia="Arial" w:hAnsi="Times New Roman" w:cs="Times New Roman"/>
                <w:b/>
                <w:i/>
                <w:color w:val="000000"/>
                <w:u w:val="single" w:color="000000"/>
              </w:rPr>
              <w:t xml:space="preserve"> No 1371/2007</w:t>
            </w:r>
            <w:r w:rsidRPr="00B968E4">
              <w:rPr>
                <w:rFonts w:ascii="Times New Roman" w:eastAsia="Arial" w:hAnsi="Times New Roman" w:cs="Times New Roman"/>
                <w:color w:val="000000"/>
              </w:rPr>
              <w:t xml:space="preserve"> to ensure accurate and timely information dissemination, even when tickets are sold through third-party retailers. This cannot be deflected onto Omio.</w:t>
            </w:r>
          </w:p>
          <w:p w14:paraId="6B227CD8" w14:textId="77777777" w:rsidR="00B968E4" w:rsidRPr="00B968E4" w:rsidRDefault="00B968E4" w:rsidP="00B968E4">
            <w:pPr>
              <w:numPr>
                <w:ilvl w:val="0"/>
                <w:numId w:val="163"/>
              </w:numPr>
              <w:spacing w:after="186" w:line="247" w:lineRule="auto"/>
              <w:ind w:right="6"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Disruption Due to Planned En</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ineerin</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 xml:space="preserve"> Work</w:t>
            </w:r>
            <w:r w:rsidRPr="00B968E4">
              <w:rPr>
                <w:rFonts w:ascii="Times New Roman" w:eastAsia="Arial" w:hAnsi="Times New Roman" w:cs="Times New Roman"/>
                <w:b/>
                <w:color w:val="000000"/>
              </w:rPr>
              <w:t>:</w:t>
            </w:r>
            <w:r w:rsidRPr="00B968E4">
              <w:rPr>
                <w:rFonts w:ascii="Times New Roman" w:eastAsia="Arial" w:hAnsi="Times New Roman" w:cs="Times New Roman"/>
                <w:color w:val="000000"/>
              </w:rPr>
              <w:t xml:space="preserve"> While the disruption was caused by planned engineering work, passengers are entitled to compensation for consequential losses under the </w:t>
            </w:r>
            <w:r w:rsidRPr="00B968E4">
              <w:rPr>
                <w:rFonts w:ascii="Times New Roman" w:eastAsia="Arial" w:hAnsi="Times New Roman" w:cs="Times New Roman"/>
                <w:b/>
                <w:i/>
                <w:color w:val="000000"/>
                <w:u w:val="single" w:color="000000"/>
              </w:rPr>
              <w:t>Rail Passen</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ers' Ri</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hts</w:t>
            </w:r>
            <w:r w:rsidRPr="00B968E4">
              <w:rPr>
                <w:rFonts w:ascii="Times New Roman" w:eastAsia="Arial" w:hAnsi="Times New Roman" w:cs="Times New Roman"/>
                <w:i/>
                <w:color w:val="000000"/>
              </w:rPr>
              <w:t xml:space="preserve"> and </w:t>
            </w:r>
            <w:r w:rsidRPr="00B968E4">
              <w:rPr>
                <w:rFonts w:ascii="Times New Roman" w:eastAsia="Arial" w:hAnsi="Times New Roman" w:cs="Times New Roman"/>
                <w:b/>
                <w:i/>
                <w:color w:val="000000"/>
                <w:u w:val="single" w:color="000000"/>
              </w:rPr>
              <w:t>Obli</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ations Re</w:t>
            </w:r>
            <w:r w:rsidRPr="00B968E4">
              <w:rPr>
                <w:rFonts w:ascii="Times New Roman" w:eastAsia="Arial" w:hAnsi="Times New Roman" w:cs="Times New Roman"/>
                <w:b/>
                <w:i/>
                <w:color w:val="000000"/>
              </w:rPr>
              <w:t>g</w:t>
            </w:r>
            <w:r w:rsidRPr="00B968E4">
              <w:rPr>
                <w:rFonts w:ascii="Times New Roman" w:eastAsia="Arial" w:hAnsi="Times New Roman" w:cs="Times New Roman"/>
                <w:b/>
                <w:i/>
                <w:color w:val="000000"/>
                <w:u w:val="single" w:color="000000"/>
              </w:rPr>
              <w:t xml:space="preserve">ulation </w:t>
            </w:r>
            <w:r w:rsidRPr="00B968E4">
              <w:rPr>
                <w:rFonts w:ascii="Times New Roman" w:eastAsia="Arial" w:hAnsi="Times New Roman" w:cs="Times New Roman"/>
                <w:b/>
                <w:i/>
                <w:color w:val="000000"/>
              </w:rPr>
              <w:t>(</w:t>
            </w:r>
            <w:r w:rsidRPr="00B968E4">
              <w:rPr>
                <w:rFonts w:ascii="Times New Roman" w:eastAsia="Arial" w:hAnsi="Times New Roman" w:cs="Times New Roman"/>
                <w:b/>
                <w:i/>
                <w:color w:val="000000"/>
                <w:u w:val="single" w:color="000000"/>
              </w:rPr>
              <w:t>EC</w:t>
            </w:r>
            <w:r w:rsidRPr="00B968E4">
              <w:rPr>
                <w:rFonts w:ascii="Times New Roman" w:eastAsia="Arial" w:hAnsi="Times New Roman" w:cs="Times New Roman"/>
                <w:b/>
                <w:i/>
                <w:color w:val="000000"/>
              </w:rPr>
              <w:t>)</w:t>
            </w:r>
            <w:r w:rsidRPr="00B968E4">
              <w:rPr>
                <w:rFonts w:ascii="Times New Roman" w:eastAsia="Arial" w:hAnsi="Times New Roman" w:cs="Times New Roman"/>
                <w:b/>
                <w:i/>
                <w:color w:val="000000"/>
                <w:u w:val="single" w:color="000000"/>
              </w:rPr>
              <w:t xml:space="preserve"> No 1371/2007</w:t>
            </w:r>
            <w:r w:rsidRPr="00B968E4">
              <w:rPr>
                <w:rFonts w:ascii="Times New Roman" w:eastAsia="Arial" w:hAnsi="Times New Roman" w:cs="Times New Roman"/>
                <w:color w:val="000000"/>
              </w:rPr>
              <w:t>, irrespective of the cause.</w:t>
            </w:r>
          </w:p>
          <w:p w14:paraId="251C594A" w14:textId="77777777" w:rsidR="00B968E4" w:rsidRPr="00B968E4" w:rsidRDefault="00B968E4" w:rsidP="00B968E4">
            <w:pPr>
              <w:spacing w:after="0" w:line="256" w:lineRule="auto"/>
              <w:rPr>
                <w:rFonts w:ascii="Times New Roman" w:eastAsia="Arial" w:hAnsi="Times New Roman" w:cs="Times New Roman"/>
                <w:color w:val="000000"/>
              </w:rPr>
            </w:pPr>
            <w:r w:rsidRPr="00B968E4">
              <w:rPr>
                <w:rFonts w:ascii="Times New Roman" w:eastAsia="Arial" w:hAnsi="Times New Roman" w:cs="Times New Roman"/>
                <w:color w:val="000000"/>
              </w:rPr>
              <w:t xml:space="preserve"> </w:t>
            </w:r>
          </w:p>
          <w:p w14:paraId="4B9A383C" w14:textId="77777777" w:rsidR="00B968E4" w:rsidRPr="00B968E4" w:rsidRDefault="00B968E4" w:rsidP="00B968E4">
            <w:pPr>
              <w:numPr>
                <w:ilvl w:val="1"/>
                <w:numId w:val="163"/>
              </w:numPr>
              <w:spacing w:after="4" w:line="249" w:lineRule="auto"/>
              <w:ind w:hanging="373"/>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Formal Disclosure Request</w:t>
            </w:r>
          </w:p>
          <w:p w14:paraId="766C3328" w14:textId="77777777" w:rsidR="00B968E4" w:rsidRPr="00B968E4" w:rsidRDefault="00B968E4" w:rsidP="00B968E4">
            <w:pPr>
              <w:spacing w:after="0" w:line="247" w:lineRule="auto"/>
              <w:ind w:left="370" w:right="6" w:hanging="10"/>
              <w:rPr>
                <w:rFonts w:ascii="Times New Roman" w:eastAsia="Arial" w:hAnsi="Times New Roman" w:cs="Times New Roman"/>
                <w:color w:val="000000"/>
              </w:rPr>
            </w:pPr>
            <w:r w:rsidRPr="00B968E4">
              <w:rPr>
                <w:rFonts w:ascii="Times New Roman" w:eastAsia="Arial" w:hAnsi="Times New Roman" w:cs="Times New Roman"/>
                <w:color w:val="000000"/>
              </w:rPr>
              <w:t>I have previously requested copies of Thameslink's passenger compensation and liability policies, but these requests have gone unanswered. Your failure to provide this information demonstrates a lack of transparency and accountability in handling compensation claims.</w:t>
            </w:r>
          </w:p>
          <w:p w14:paraId="2FF36BCF" w14:textId="77777777" w:rsidR="00B968E4" w:rsidRPr="00B968E4" w:rsidRDefault="00B968E4" w:rsidP="00B968E4">
            <w:pPr>
              <w:spacing w:after="0" w:line="247" w:lineRule="auto"/>
              <w:ind w:left="370" w:right="6" w:hanging="10"/>
              <w:rPr>
                <w:rFonts w:ascii="Times New Roman" w:eastAsia="Arial" w:hAnsi="Times New Roman" w:cs="Times New Roman"/>
                <w:color w:val="000000"/>
              </w:rPr>
            </w:pPr>
            <w:r w:rsidRPr="00B968E4">
              <w:rPr>
                <w:rFonts w:ascii="Times New Roman" w:eastAsia="Arial" w:hAnsi="Times New Roman" w:cs="Times New Roman"/>
                <w:color w:val="000000"/>
              </w:rPr>
              <w:t xml:space="preserve">If this claim remains unresolved, I formally notify you of my intent to issue a </w:t>
            </w:r>
            <w:r w:rsidRPr="00B968E4">
              <w:rPr>
                <w:rFonts w:ascii="Times New Roman" w:eastAsia="Arial" w:hAnsi="Times New Roman" w:cs="Times New Roman"/>
                <w:b/>
                <w:color w:val="000000"/>
                <w:u w:val="single" w:color="000000"/>
              </w:rPr>
              <w:t>“Disclosure Request under CPR Rule 31.12”</w:t>
            </w:r>
            <w:r w:rsidRPr="00B968E4">
              <w:rPr>
                <w:rFonts w:ascii="Times New Roman" w:eastAsia="Arial" w:hAnsi="Times New Roman" w:cs="Times New Roman"/>
                <w:color w:val="000000"/>
              </w:rPr>
              <w:t xml:space="preserve"> as part of legal proceedings. This will require you to disclose all relevant policies and documentation, including:</w:t>
            </w:r>
          </w:p>
          <w:p w14:paraId="287BBBCB" w14:textId="77777777" w:rsidR="00B968E4" w:rsidRPr="00B968E4" w:rsidRDefault="00B968E4" w:rsidP="00B968E4">
            <w:pPr>
              <w:numPr>
                <w:ilvl w:val="1"/>
                <w:numId w:val="164"/>
              </w:numPr>
              <w:spacing w:after="4" w:line="249" w:lineRule="auto"/>
              <w:ind w:hanging="217"/>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Dela</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Repa</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Scheme Insurance Documents.</w:t>
            </w:r>
          </w:p>
          <w:p w14:paraId="2DE01B30" w14:textId="77777777" w:rsidR="00B968E4" w:rsidRPr="00B968E4" w:rsidRDefault="00B968E4" w:rsidP="00B968E4">
            <w:pPr>
              <w:numPr>
                <w:ilvl w:val="1"/>
                <w:numId w:val="164"/>
              </w:numPr>
              <w:spacing w:after="4" w:line="249" w:lineRule="auto"/>
              <w:ind w:hanging="217"/>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Public Liabilit</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Insurance Details.</w:t>
            </w:r>
          </w:p>
          <w:p w14:paraId="097FBC02" w14:textId="77777777" w:rsidR="00B968E4" w:rsidRPr="00B968E4" w:rsidRDefault="00B968E4" w:rsidP="00B968E4">
            <w:pPr>
              <w:numPr>
                <w:ilvl w:val="1"/>
                <w:numId w:val="164"/>
              </w:numPr>
              <w:spacing w:after="4" w:line="249" w:lineRule="auto"/>
              <w:ind w:hanging="217"/>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An</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other documents directl</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related to passen</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er compensation and liabilit</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w:t>
            </w:r>
          </w:p>
          <w:p w14:paraId="045C5BB7" w14:textId="77777777" w:rsidR="00B968E4" w:rsidRPr="00B968E4" w:rsidRDefault="00B968E4" w:rsidP="00B968E4">
            <w:pPr>
              <w:spacing w:after="186" w:line="247" w:lineRule="auto"/>
              <w:ind w:left="-5" w:right="6" w:hanging="10"/>
              <w:rPr>
                <w:rFonts w:ascii="Times New Roman" w:eastAsia="Arial" w:hAnsi="Times New Roman" w:cs="Times New Roman"/>
                <w:color w:val="000000"/>
              </w:rPr>
            </w:pP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color w:val="000000"/>
              </w:rPr>
              <w:t>This request is made in the interest of transparency and to validate the legal basis of my claim.</w:t>
            </w:r>
          </w:p>
          <w:p w14:paraId="66373DCA" w14:textId="77777777" w:rsidR="00B968E4" w:rsidRPr="00B968E4" w:rsidRDefault="00B968E4" w:rsidP="00B968E4">
            <w:pPr>
              <w:numPr>
                <w:ilvl w:val="1"/>
                <w:numId w:val="163"/>
              </w:numPr>
              <w:spacing w:after="4" w:line="249" w:lineRule="auto"/>
              <w:ind w:hanging="373"/>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Acknowled</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ment of Liabilit</w:t>
            </w:r>
            <w:r w:rsidRPr="00B968E4">
              <w:rPr>
                <w:rFonts w:ascii="Times New Roman" w:eastAsia="Arial" w:hAnsi="Times New Roman" w:cs="Times New Roman"/>
                <w:b/>
                <w:color w:val="000000"/>
              </w:rPr>
              <w:t>y</w:t>
            </w:r>
            <w:r w:rsidRPr="00B968E4">
              <w:rPr>
                <w:rFonts w:ascii="Times New Roman" w:eastAsia="Arial" w:hAnsi="Times New Roman" w:cs="Times New Roman"/>
                <w:b/>
                <w:color w:val="000000"/>
                <w:u w:val="single" w:color="000000"/>
              </w:rPr>
              <w:t xml:space="preserve"> and Procedural Implications:</w:t>
            </w:r>
          </w:p>
          <w:p w14:paraId="704A6511" w14:textId="77777777" w:rsidR="00B968E4" w:rsidRPr="00B968E4" w:rsidRDefault="00B968E4" w:rsidP="00B968E4">
            <w:pPr>
              <w:spacing w:after="10" w:line="247" w:lineRule="auto"/>
              <w:ind w:left="730" w:right="6" w:hanging="10"/>
              <w:rPr>
                <w:rFonts w:ascii="Times New Roman" w:eastAsia="Arial" w:hAnsi="Times New Roman" w:cs="Times New Roman"/>
                <w:color w:val="000000"/>
              </w:rPr>
            </w:pP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color w:val="000000"/>
              </w:rPr>
              <w:t>I would like to emphasize that by continuing to investigate my claim, rather than outright rejecting the detailed submissions and requests I have provided, GTR has implicitly acknowledged the legitimacy and feasibility of my claim under its customer service and compensation frameworks. Your willingness to examine my compensation request: -- including train tickets, additional transport expenses, stress compensation, and legal fees, as this signals recognition that these are valid costs associated with the disruptions caused by your services.</w:t>
            </w:r>
          </w:p>
          <w:p w14:paraId="71143296" w14:textId="77777777" w:rsidR="00B968E4" w:rsidRPr="00B968E4" w:rsidRDefault="00B968E4" w:rsidP="00B968E4">
            <w:pPr>
              <w:spacing w:after="11" w:line="247" w:lineRule="auto"/>
              <w:ind w:left="730" w:right="6" w:hanging="10"/>
              <w:rPr>
                <w:rFonts w:ascii="Times New Roman" w:eastAsia="Arial" w:hAnsi="Times New Roman" w:cs="Times New Roman"/>
                <w:color w:val="000000"/>
              </w:rPr>
            </w:pP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color w:val="000000"/>
              </w:rPr>
              <w:t xml:space="preserve">This continuation of proceedings has set a clear precedent that such claims are not only reviewable but are also meritorious in their context. It obliges your team to act in accordance with relevant laws, regulations, and your internal policies. Under the </w:t>
            </w:r>
            <w:r w:rsidRPr="00B968E4">
              <w:rPr>
                <w:rFonts w:ascii="Times New Roman" w:eastAsia="Arial" w:hAnsi="Times New Roman" w:cs="Times New Roman"/>
                <w:b/>
                <w:color w:val="000000"/>
                <w:u w:val="single" w:color="000000"/>
              </w:rPr>
              <w:t>“Rail Passen</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ers' Ri</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hts and Obli</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ations Re</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 xml:space="preserve">ulation </w:t>
            </w:r>
            <w:r w:rsidRPr="00B968E4">
              <w:rPr>
                <w:rFonts w:ascii="Times New Roman" w:eastAsia="Arial" w:hAnsi="Times New Roman" w:cs="Times New Roman"/>
                <w:b/>
                <w:color w:val="000000"/>
              </w:rPr>
              <w:t>(</w:t>
            </w:r>
            <w:r w:rsidRPr="00B968E4">
              <w:rPr>
                <w:rFonts w:ascii="Times New Roman" w:eastAsia="Arial" w:hAnsi="Times New Roman" w:cs="Times New Roman"/>
                <w:b/>
                <w:color w:val="000000"/>
                <w:u w:val="single" w:color="000000"/>
              </w:rPr>
              <w:t>EC</w:t>
            </w:r>
            <w:r w:rsidRPr="00B968E4">
              <w:rPr>
                <w:rFonts w:ascii="Times New Roman" w:eastAsia="Arial" w:hAnsi="Times New Roman" w:cs="Times New Roman"/>
                <w:b/>
                <w:color w:val="000000"/>
              </w:rPr>
              <w:t>)</w:t>
            </w:r>
            <w:r w:rsidRPr="00B968E4">
              <w:rPr>
                <w:rFonts w:ascii="Times New Roman" w:eastAsia="Arial" w:hAnsi="Times New Roman" w:cs="Times New Roman"/>
                <w:b/>
                <w:color w:val="000000"/>
                <w:u w:val="single" w:color="000000"/>
              </w:rPr>
              <w:t xml:space="preserve"> No 1371/2007” </w:t>
            </w:r>
            <w:r w:rsidRPr="00B968E4">
              <w:rPr>
                <w:rFonts w:ascii="Times New Roman" w:eastAsia="Arial" w:hAnsi="Times New Roman" w:cs="Times New Roman"/>
                <w:color w:val="000000"/>
              </w:rPr>
              <w:t xml:space="preserve">and the </w:t>
            </w:r>
            <w:r w:rsidRPr="00B968E4">
              <w:rPr>
                <w:rFonts w:ascii="Times New Roman" w:eastAsia="Arial" w:hAnsi="Times New Roman" w:cs="Times New Roman"/>
                <w:color w:val="000000"/>
                <w:u w:val="single" w:color="000000"/>
              </w:rPr>
              <w:t>“</w:t>
            </w:r>
            <w:r w:rsidRPr="00B968E4">
              <w:rPr>
                <w:rFonts w:ascii="Times New Roman" w:eastAsia="Arial" w:hAnsi="Times New Roman" w:cs="Times New Roman"/>
                <w:b/>
                <w:color w:val="000000"/>
                <w:u w:val="single" w:color="000000"/>
              </w:rPr>
              <w:t>Consumer Ri</w:t>
            </w:r>
            <w:r w:rsidRPr="00B968E4">
              <w:rPr>
                <w:rFonts w:ascii="Times New Roman" w:eastAsia="Arial" w:hAnsi="Times New Roman" w:cs="Times New Roman"/>
                <w:b/>
                <w:color w:val="000000"/>
              </w:rPr>
              <w:t>g</w:t>
            </w:r>
            <w:r w:rsidRPr="00B968E4">
              <w:rPr>
                <w:rFonts w:ascii="Times New Roman" w:eastAsia="Arial" w:hAnsi="Times New Roman" w:cs="Times New Roman"/>
                <w:b/>
                <w:color w:val="000000"/>
                <w:u w:val="single" w:color="000000"/>
              </w:rPr>
              <w:t>hts Act 2015</w:t>
            </w:r>
            <w:r w:rsidRPr="00B968E4">
              <w:rPr>
                <w:rFonts w:ascii="Times New Roman" w:eastAsia="Arial" w:hAnsi="Times New Roman" w:cs="Times New Roman"/>
                <w:color w:val="000000"/>
                <w:u w:val="single" w:color="000000"/>
              </w:rPr>
              <w:t>,”</w:t>
            </w:r>
            <w:r w:rsidRPr="00B968E4">
              <w:rPr>
                <w:rFonts w:ascii="Times New Roman" w:eastAsia="Arial" w:hAnsi="Times New Roman" w:cs="Times New Roman"/>
                <w:color w:val="000000"/>
              </w:rPr>
              <w:t xml:space="preserve"> passengers are entitled to fair compensation for delays, disruptions, and consequential losses caused by your services.</w:t>
            </w:r>
          </w:p>
          <w:p w14:paraId="2EE5969C" w14:textId="77777777" w:rsidR="00B968E4" w:rsidRPr="00B968E4" w:rsidRDefault="00B968E4" w:rsidP="00B968E4">
            <w:pPr>
              <w:spacing w:after="10" w:line="247" w:lineRule="auto"/>
              <w:ind w:left="730" w:right="6" w:hanging="10"/>
              <w:rPr>
                <w:rFonts w:ascii="Times New Roman" w:eastAsia="Arial" w:hAnsi="Times New Roman" w:cs="Times New Roman"/>
                <w:color w:val="000000"/>
              </w:rPr>
            </w:pP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color w:val="000000"/>
              </w:rPr>
              <w:t>Furthermore, GTR’s investigation and acknowledgment of my exceptional circumstances, including technical issues with this claims process, my family medical emergency, and additional factors leading to my delayed submission all merit a fair resolution. Any deviation from delivering this resolution would result in further liability for failing to meet statutory obligations and customer expectations.</w:t>
            </w:r>
          </w:p>
          <w:p w14:paraId="38CFAABA" w14:textId="77777777" w:rsidR="00B968E4" w:rsidRPr="00B968E4" w:rsidRDefault="00B968E4" w:rsidP="00B968E4">
            <w:pPr>
              <w:spacing w:after="417" w:line="247" w:lineRule="auto"/>
              <w:ind w:left="730" w:right="6" w:hanging="10"/>
              <w:rPr>
                <w:rFonts w:ascii="Times New Roman" w:eastAsia="Arial" w:hAnsi="Times New Roman" w:cs="Times New Roman"/>
                <w:color w:val="000000"/>
              </w:rPr>
            </w:pP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color w:val="000000"/>
              </w:rPr>
              <w:t xml:space="preserve">This email, now copied to the </w:t>
            </w:r>
            <w:r w:rsidRPr="00B968E4">
              <w:rPr>
                <w:rFonts w:ascii="Times New Roman" w:eastAsia="Arial" w:hAnsi="Times New Roman" w:cs="Times New Roman"/>
                <w:color w:val="000000"/>
                <w:u w:val="single" w:color="000000"/>
              </w:rPr>
              <w:t>“</w:t>
            </w:r>
            <w:r w:rsidRPr="00B968E4">
              <w:rPr>
                <w:rFonts w:ascii="Times New Roman" w:eastAsia="Arial" w:hAnsi="Times New Roman" w:cs="Times New Roman"/>
                <w:b/>
                <w:color w:val="000000"/>
                <w:u w:val="single" w:color="000000"/>
              </w:rPr>
              <w:t>Rail Ombudsman”</w:t>
            </w:r>
            <w:r w:rsidRPr="00B968E4">
              <w:rPr>
                <w:rFonts w:ascii="Times New Roman" w:eastAsia="Arial" w:hAnsi="Times New Roman" w:cs="Times New Roman"/>
                <w:color w:val="000000"/>
              </w:rPr>
              <w:t xml:space="preserve"> along with the entire correspondence history, will serve as an additional step in formalizing this case as a complaint about case management. I also reiterate that I will pursue disclosure under </w:t>
            </w:r>
            <w:r w:rsidRPr="00B968E4">
              <w:rPr>
                <w:rFonts w:ascii="Times New Roman" w:eastAsia="Arial" w:hAnsi="Times New Roman" w:cs="Times New Roman"/>
                <w:color w:val="000000"/>
                <w:u w:val="single" w:color="000000"/>
              </w:rPr>
              <w:t>“</w:t>
            </w:r>
            <w:r w:rsidRPr="00B968E4">
              <w:rPr>
                <w:rFonts w:ascii="Times New Roman" w:eastAsia="Arial" w:hAnsi="Times New Roman" w:cs="Times New Roman"/>
                <w:b/>
                <w:color w:val="000000"/>
                <w:u w:val="single" w:color="000000"/>
              </w:rPr>
              <w:t>CPR Rule 31.12”</w:t>
            </w:r>
            <w:r w:rsidRPr="00B968E4">
              <w:rPr>
                <w:rFonts w:ascii="Times New Roman" w:eastAsia="Arial" w:hAnsi="Times New Roman" w:cs="Times New Roman"/>
                <w:color w:val="000000"/>
              </w:rPr>
              <w:t xml:space="preserve"> to compel the release of all relevant compensation and liability policies, should this matter remain unresolved. By continuing with this procedural investigation, GTR affirms its responsibility to resolve the claim transparently and expediently.</w:t>
            </w:r>
          </w:p>
          <w:p w14:paraId="11D56310" w14:textId="77777777" w:rsidR="00B968E4" w:rsidRPr="00B968E4" w:rsidRDefault="00B968E4" w:rsidP="00B968E4">
            <w:pPr>
              <w:spacing w:after="201" w:line="249" w:lineRule="auto"/>
              <w:ind w:left="385" w:hanging="10"/>
              <w:rPr>
                <w:rFonts w:ascii="Times New Roman" w:eastAsia="Arial" w:hAnsi="Times New Roman" w:cs="Times New Roman"/>
                <w:color w:val="000000"/>
              </w:rPr>
            </w:pPr>
            <w:r w:rsidRPr="00B968E4">
              <w:rPr>
                <w:rFonts w:ascii="Times New Roman" w:eastAsia="Arial" w:hAnsi="Times New Roman" w:cs="Times New Roman"/>
                <w:color w:val="000000"/>
              </w:rPr>
              <w:t>6.</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b/>
                <w:color w:val="000000"/>
                <w:u w:val="single" w:color="000000"/>
              </w:rPr>
              <w:t>Escalation and Formal Complaint</w:t>
            </w:r>
          </w:p>
          <w:p w14:paraId="424606D9" w14:textId="77777777" w:rsidR="00B968E4" w:rsidRPr="00B968E4" w:rsidRDefault="00B968E4" w:rsidP="00B968E4">
            <w:pPr>
              <w:spacing w:after="186" w:line="247" w:lineRule="auto"/>
              <w:ind w:left="-5" w:right="6" w:hanging="10"/>
              <w:rPr>
                <w:rFonts w:ascii="Times New Roman" w:eastAsia="Arial" w:hAnsi="Times New Roman" w:cs="Times New Roman"/>
                <w:color w:val="000000"/>
              </w:rPr>
            </w:pP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color w:val="000000"/>
              </w:rPr>
              <w:t>This email has been CC’d to the Rail Ombudsman, and I am attaching a copy of all prior correspondence for their review as a formal complaint regarding the poor management of this case. I urge you to address this issue promptly to avoid further escalation.</w:t>
            </w:r>
          </w:p>
          <w:p w14:paraId="138188DA" w14:textId="77777777" w:rsidR="00B968E4" w:rsidRPr="00B968E4" w:rsidRDefault="00B968E4" w:rsidP="00B968E4">
            <w:pPr>
              <w:spacing w:after="186" w:line="247" w:lineRule="auto"/>
              <w:ind w:left="-5" w:right="6" w:hanging="10"/>
              <w:rPr>
                <w:rFonts w:ascii="Times New Roman" w:eastAsia="Arial" w:hAnsi="Times New Roman" w:cs="Times New Roman"/>
                <w:color w:val="000000"/>
              </w:rPr>
            </w:pP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color w:val="000000"/>
              </w:rPr>
              <w:t>Given the exceptional circumstances, the legal obligations of GTR, and the evidence provided, I respectfully request full reimbursement of the amounts listed above. Should this matter remain unresolved, I will work closely with the Ombudsman to seek resolution and proceed with legal action if necessary.</w:t>
            </w:r>
          </w:p>
          <w:p w14:paraId="6B6BDAC0" w14:textId="77777777" w:rsidR="00B968E4" w:rsidRPr="00B968E4" w:rsidRDefault="00B968E4" w:rsidP="00B968E4">
            <w:pPr>
              <w:spacing w:after="186" w:line="247" w:lineRule="auto"/>
              <w:ind w:left="-5" w:right="6" w:hanging="10"/>
              <w:rPr>
                <w:rFonts w:ascii="Times New Roman" w:eastAsia="Arial" w:hAnsi="Times New Roman" w:cs="Times New Roman"/>
                <w:color w:val="000000"/>
              </w:rPr>
            </w:pPr>
            <w:r w:rsidRPr="00B968E4">
              <w:rPr>
                <w:rFonts w:ascii="Times New Roman" w:eastAsia="Segoe UI Symbol" w:hAnsi="Times New Roman" w:cs="Times New Roman"/>
                <w:color w:val="000000"/>
              </w:rPr>
              <w:t>·</w:t>
            </w:r>
            <w:r w:rsidRPr="00B968E4">
              <w:rPr>
                <w:rFonts w:ascii="Times New Roman" w:eastAsia="Times New Roman" w:hAnsi="Times New Roman" w:cs="Times New Roman"/>
                <w:color w:val="000000"/>
                <w:vertAlign w:val="subscript"/>
              </w:rPr>
              <w:t xml:space="preserve">         </w:t>
            </w:r>
            <w:r w:rsidRPr="00B968E4">
              <w:rPr>
                <w:rFonts w:ascii="Times New Roman" w:eastAsia="Arial" w:hAnsi="Times New Roman" w:cs="Times New Roman"/>
                <w:color w:val="000000"/>
              </w:rPr>
              <w:t>I look forward to your prompt response. Should you require further clarification or additional information, please do not hesitate to contact me.</w:t>
            </w:r>
          </w:p>
          <w:p w14:paraId="23B3E380" w14:textId="77777777" w:rsidR="00B968E4" w:rsidRPr="00B968E4" w:rsidRDefault="00B968E4" w:rsidP="00B968E4">
            <w:pPr>
              <w:spacing w:after="186" w:line="247" w:lineRule="auto"/>
              <w:ind w:left="-5" w:right="6" w:hanging="10"/>
              <w:rPr>
                <w:rFonts w:ascii="Times New Roman" w:eastAsia="Arial" w:hAnsi="Times New Roman" w:cs="Times New Roman"/>
                <w:color w:val="000000"/>
              </w:rPr>
            </w:pPr>
            <w:r w:rsidRPr="00B968E4">
              <w:rPr>
                <w:rFonts w:ascii="Times New Roman" w:eastAsia="Arial" w:hAnsi="Times New Roman" w:cs="Times New Roman"/>
                <w:b/>
                <w:color w:val="000000"/>
              </w:rPr>
              <w:t>Kind regards,</w:t>
            </w:r>
            <w:r w:rsidRPr="00B968E4">
              <w:rPr>
                <w:rFonts w:ascii="Times New Roman" w:eastAsia="Arial" w:hAnsi="Times New Roman" w:cs="Times New Roman"/>
                <w:color w:val="000000"/>
              </w:rPr>
              <w:t xml:space="preserve"> Simon Paul Cordell</w:t>
            </w:r>
          </w:p>
          <w:p w14:paraId="472B60C5" w14:textId="77777777" w:rsidR="00B968E4" w:rsidRPr="00B968E4" w:rsidRDefault="00B968E4" w:rsidP="00B968E4">
            <w:pPr>
              <w:spacing w:after="186" w:line="247" w:lineRule="auto"/>
              <w:ind w:left="-5" w:right="6"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Address:</w:t>
            </w:r>
            <w:r w:rsidRPr="00B968E4">
              <w:rPr>
                <w:rFonts w:ascii="Times New Roman" w:eastAsia="Arial" w:hAnsi="Times New Roman" w:cs="Times New Roman"/>
                <w:color w:val="000000"/>
              </w:rPr>
              <w:t xml:space="preserve"> 109 Burncroft Avenue, Enfield, London, EN3 7JQ</w:t>
            </w:r>
          </w:p>
          <w:p w14:paraId="662C330A" w14:textId="77777777" w:rsidR="00B968E4" w:rsidRPr="00B968E4" w:rsidRDefault="00B968E4" w:rsidP="00B968E4">
            <w:pPr>
              <w:spacing w:after="0" w:line="256" w:lineRule="auto"/>
              <w:ind w:left="-5"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Email</w:t>
            </w:r>
            <w:r w:rsidRPr="00B968E4">
              <w:rPr>
                <w:rFonts w:ascii="Times New Roman" w:eastAsia="Arial" w:hAnsi="Times New Roman" w:cs="Times New Roman"/>
                <w:color w:val="000000"/>
              </w:rPr>
              <w:t xml:space="preserve">: </w:t>
            </w:r>
            <w:r w:rsidRPr="00B968E4">
              <w:rPr>
                <w:rFonts w:ascii="Times New Roman" w:eastAsia="Arial" w:hAnsi="Times New Roman" w:cs="Times New Roman"/>
                <w:color w:val="0000EE"/>
                <w:u w:val="single" w:color="0000EE"/>
              </w:rPr>
              <w:t>r</w:t>
            </w:r>
            <w:r w:rsidRPr="00B968E4">
              <w:rPr>
                <w:rFonts w:ascii="Times New Roman" w:eastAsia="Arial" w:hAnsi="Times New Roman" w:cs="Times New Roman"/>
                <w:color w:val="0000FF"/>
                <w:u w:val="single" w:color="0000EE"/>
              </w:rPr>
              <w:t>e_wired</w:t>
            </w:r>
            <w:r w:rsidRPr="00B968E4">
              <w:rPr>
                <w:rFonts w:ascii="Times New Roman" w:eastAsia="Arial" w:hAnsi="Times New Roman" w:cs="Times New Roman"/>
                <w:color w:val="0000FF"/>
              </w:rPr>
              <w:t>@</w:t>
            </w:r>
            <w:r w:rsidRPr="00B968E4">
              <w:rPr>
                <w:rFonts w:ascii="Times New Roman" w:eastAsia="Arial" w:hAnsi="Times New Roman" w:cs="Times New Roman"/>
                <w:color w:val="0000FF"/>
                <w:u w:val="single" w:color="0000EE"/>
              </w:rPr>
              <w:t>ymail.com</w:t>
            </w:r>
          </w:p>
          <w:p w14:paraId="48AEFFCB" w14:textId="77777777" w:rsidR="00B968E4" w:rsidRPr="00B968E4" w:rsidRDefault="00B968E4" w:rsidP="00B968E4">
            <w:pPr>
              <w:spacing w:after="232" w:line="247" w:lineRule="auto"/>
              <w:ind w:left="-5" w:right="6" w:hanging="10"/>
              <w:rPr>
                <w:rFonts w:ascii="Times New Roman" w:eastAsia="Arial" w:hAnsi="Times New Roman" w:cs="Times New Roman"/>
                <w:color w:val="000000"/>
              </w:rPr>
            </w:pPr>
            <w:r w:rsidRPr="00B968E4">
              <w:rPr>
                <w:rFonts w:ascii="Times New Roman" w:eastAsia="Arial" w:hAnsi="Times New Roman" w:cs="Times New Roman"/>
                <w:b/>
                <w:color w:val="000000"/>
                <w:u w:val="single" w:color="000000"/>
              </w:rPr>
              <w:t>Tel</w:t>
            </w:r>
            <w:r w:rsidRPr="00B968E4">
              <w:rPr>
                <w:rFonts w:ascii="Times New Roman" w:eastAsia="Arial" w:hAnsi="Times New Roman" w:cs="Times New Roman"/>
                <w:color w:val="000000"/>
              </w:rPr>
              <w:t>: +447864217519</w:t>
            </w:r>
          </w:p>
          <w:p w14:paraId="0F708075" w14:textId="77777777" w:rsidR="001471A4" w:rsidRPr="00752C09" w:rsidRDefault="001471A4" w:rsidP="00594A7F">
            <w:pPr>
              <w:spacing w:after="0"/>
              <w:rPr>
                <w:rFonts w:ascii="Times New Roman" w:hAnsi="Times New Roman" w:cs="Times New Roman"/>
              </w:rPr>
            </w:pPr>
          </w:p>
          <w:p w14:paraId="3D87EDC8" w14:textId="1ED7C9ED" w:rsidR="00B968E4" w:rsidRPr="00752C09" w:rsidRDefault="00B968E4" w:rsidP="00594A7F">
            <w:pPr>
              <w:spacing w:after="0"/>
              <w:rPr>
                <w:rFonts w:ascii="Times New Roman" w:hAnsi="Times New Roman" w:cs="Times New Roman"/>
              </w:rPr>
            </w:pPr>
          </w:p>
        </w:tc>
      </w:tr>
    </w:tbl>
    <w:p w14:paraId="48303C21" w14:textId="77777777" w:rsidR="001471A4" w:rsidRPr="00752C09" w:rsidRDefault="001471A4">
      <w:pPr>
        <w:rPr>
          <w:rFonts w:ascii="Times New Roman" w:hAnsi="Times New Roman" w:cs="Times New Roman"/>
          <w:lang w:val="en-GB"/>
        </w:rPr>
      </w:pPr>
    </w:p>
    <w:p w14:paraId="2C44230B" w14:textId="77777777" w:rsidR="00F43086" w:rsidRPr="00752C09" w:rsidRDefault="00F43086" w:rsidP="00F43086">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F43086" w:rsidRPr="00752C09" w14:paraId="3E96AFF9" w14:textId="77777777" w:rsidTr="00F43086">
        <w:tc>
          <w:tcPr>
            <w:tcW w:w="10790" w:type="dxa"/>
            <w:tcBorders>
              <w:top w:val="single" w:sz="6" w:space="0" w:color="auto"/>
              <w:left w:val="single" w:sz="6" w:space="0" w:color="auto"/>
              <w:bottom w:val="single" w:sz="6" w:space="0" w:color="auto"/>
              <w:right w:val="single" w:sz="6" w:space="0" w:color="auto"/>
            </w:tcBorders>
          </w:tcPr>
          <w:p w14:paraId="4D011BDC" w14:textId="0AD5EA5A" w:rsidR="00F43086" w:rsidRPr="00752C09" w:rsidRDefault="00F43086" w:rsidP="00594A7F">
            <w:pPr>
              <w:spacing w:after="0"/>
              <w:rPr>
                <w:rFonts w:ascii="Times New Roman" w:eastAsia="Segoe UI" w:hAnsi="Times New Roman" w:cs="Times New Roman"/>
                <w:color w:val="1D2228"/>
              </w:rPr>
            </w:pPr>
            <w:r w:rsidRPr="00752C09">
              <w:rPr>
                <w:rFonts w:ascii="Times New Roman" w:hAnsi="Times New Roman" w:cs="Times New Roman"/>
                <w:b/>
                <w:bCs/>
                <w:u w:val="single"/>
              </w:rPr>
              <w:t>24. 24</w:t>
            </w:r>
            <w:r w:rsidRPr="00752C09">
              <w:rPr>
                <w:rFonts w:ascii="Times New Roman" w:hAnsi="Times New Roman" w:cs="Times New Roman"/>
                <w:b/>
                <w:bCs/>
                <w:u w:val="single"/>
                <w:vertAlign w:val="superscript"/>
              </w:rPr>
              <w:t>th</w:t>
            </w:r>
            <w:r w:rsidRPr="00752C09">
              <w:rPr>
                <w:rFonts w:ascii="Times New Roman" w:hAnsi="Times New Roman" w:cs="Times New Roman"/>
                <w:b/>
                <w:bCs/>
                <w:u w:val="single"/>
              </w:rPr>
              <w:t xml:space="preserve">—Received </w:t>
            </w:r>
          </w:p>
        </w:tc>
      </w:tr>
      <w:tr w:rsidR="00F43086" w:rsidRPr="00752C09" w14:paraId="611BB4C8" w14:textId="77777777" w:rsidTr="00F43086">
        <w:tc>
          <w:tcPr>
            <w:tcW w:w="10790" w:type="dxa"/>
            <w:tcBorders>
              <w:top w:val="single" w:sz="6" w:space="0" w:color="auto"/>
              <w:left w:val="single" w:sz="6" w:space="0" w:color="auto"/>
              <w:bottom w:val="single" w:sz="6" w:space="0" w:color="auto"/>
              <w:right w:val="single" w:sz="6" w:space="0" w:color="auto"/>
            </w:tcBorders>
            <w:hideMark/>
          </w:tcPr>
          <w:p w14:paraId="4A0C34B0" w14:textId="77777777" w:rsidR="00F43086" w:rsidRPr="00752C09" w:rsidRDefault="00F43086" w:rsidP="00F43086">
            <w:pPr>
              <w:pStyle w:val="Default"/>
            </w:pPr>
          </w:p>
          <w:p w14:paraId="3F7817F7" w14:textId="73A9D35C" w:rsidR="00F43086" w:rsidRPr="00752C09" w:rsidRDefault="00F43086" w:rsidP="00F43086">
            <w:pPr>
              <w:pStyle w:val="Default"/>
            </w:pPr>
            <w:r w:rsidRPr="00752C09">
              <w:t xml:space="preserve"> RE: Re: Follow-Up on Previous Correspondence – Action Required! "Awaiting Your Response".</w:t>
            </w:r>
          </w:p>
          <w:p w14:paraId="7D3C2336" w14:textId="551E780B" w:rsidR="00F43086" w:rsidRPr="00752C09" w:rsidRDefault="00F43086" w:rsidP="00F43086">
            <w:pPr>
              <w:pStyle w:val="Default"/>
            </w:pPr>
            <w:r w:rsidRPr="00752C09">
              <w:t>From:</w:t>
            </w:r>
            <w:r w:rsidRPr="00752C09">
              <w:t xml:space="preserve"> </w:t>
            </w:r>
            <w:r w:rsidRPr="00752C09">
              <w:t>Support (info@railombudsman.org)</w:t>
            </w:r>
          </w:p>
          <w:p w14:paraId="071FCF93" w14:textId="77777777" w:rsidR="00F43086" w:rsidRPr="00752C09" w:rsidRDefault="00F43086" w:rsidP="00F43086">
            <w:pPr>
              <w:pStyle w:val="Default"/>
            </w:pPr>
            <w:r w:rsidRPr="00752C09">
              <w:t>To:re_wired@ymail.com</w:t>
            </w:r>
          </w:p>
          <w:p w14:paraId="6A6ADEBE" w14:textId="0CF00F26" w:rsidR="00F43086" w:rsidRPr="00752C09" w:rsidRDefault="00F43086" w:rsidP="00F43086">
            <w:pPr>
              <w:pStyle w:val="Default"/>
            </w:pPr>
            <w:r w:rsidRPr="00752C09">
              <w:t>Date:</w:t>
            </w:r>
            <w:r w:rsidRPr="00752C09">
              <w:t xml:space="preserve"> </w:t>
            </w:r>
            <w:r w:rsidRPr="00752C09">
              <w:t>Thursday 20 March 2025 at 14:51 GMT</w:t>
            </w:r>
          </w:p>
          <w:p w14:paraId="20EFFC89" w14:textId="77777777" w:rsidR="00F43086" w:rsidRPr="00752C09" w:rsidRDefault="00F43086" w:rsidP="00F43086">
            <w:pPr>
              <w:pStyle w:val="Default"/>
            </w:pPr>
          </w:p>
          <w:p w14:paraId="31B7E19F" w14:textId="77777777" w:rsidR="00F43086" w:rsidRPr="00752C09" w:rsidRDefault="00F43086" w:rsidP="00F43086">
            <w:pPr>
              <w:pStyle w:val="Default"/>
            </w:pPr>
          </w:p>
          <w:p w14:paraId="05945B67" w14:textId="77777777" w:rsidR="00F43086" w:rsidRDefault="00F43086" w:rsidP="00F43086">
            <w:pPr>
              <w:spacing w:after="0"/>
              <w:rPr>
                <w:rFonts w:ascii="Times New Roman" w:hAnsi="Times New Roman" w:cs="Times New Roman"/>
                <w:color w:val="ABABAB"/>
              </w:rPr>
            </w:pPr>
            <w:r w:rsidRPr="00752C09">
              <w:rPr>
                <w:rFonts w:ascii="Times New Roman" w:hAnsi="Times New Roman" w:cs="Times New Roman"/>
                <w:color w:val="616161"/>
              </w:rPr>
              <w:t>##- Please type your reply above this line -##</w:t>
            </w:r>
            <w:r w:rsidRPr="00752C09">
              <w:rPr>
                <w:rFonts w:ascii="Times New Roman" w:hAnsi="Times New Roman" w:cs="Times New Roman"/>
              </w:rPr>
              <w:t>Thank you for your email, one of our advisors will be responding to your enquiry, in the meantime visit</w:t>
            </w:r>
            <w:r w:rsidRPr="00752C09">
              <w:rPr>
                <w:rFonts w:ascii="Times New Roman" w:hAnsi="Times New Roman" w:cs="Times New Roman"/>
              </w:rPr>
              <w:t xml:space="preserve"> </w:t>
            </w:r>
            <w:r w:rsidRPr="00752C09">
              <w:rPr>
                <w:rFonts w:ascii="Times New Roman" w:hAnsi="Times New Roman" w:cs="Times New Roman"/>
              </w:rPr>
              <w:t xml:space="preserve">our website on </w:t>
            </w:r>
            <w:r w:rsidRPr="00752C09">
              <w:rPr>
                <w:rFonts w:ascii="Times New Roman" w:hAnsi="Times New Roman" w:cs="Times New Roman"/>
                <w:color w:val="0000ED"/>
              </w:rPr>
              <w:t xml:space="preserve">www.railombudsman.org </w:t>
            </w:r>
            <w:r w:rsidRPr="00752C09">
              <w:rPr>
                <w:rFonts w:ascii="Times New Roman" w:hAnsi="Times New Roman" w:cs="Times New Roman"/>
              </w:rPr>
              <w:t>where you can find our frequently asked questions.</w:t>
            </w:r>
            <w:r w:rsidRPr="00752C09">
              <w:rPr>
                <w:rFonts w:ascii="Times New Roman" w:hAnsi="Times New Roman" w:cs="Times New Roman"/>
                <w:color w:val="ABABAB"/>
              </w:rPr>
              <w:t>[K444LW-71W75]</w:t>
            </w:r>
          </w:p>
          <w:p w14:paraId="35E9B042" w14:textId="4B8C329F" w:rsidR="000B4D0C" w:rsidRPr="00752C09" w:rsidRDefault="000B4D0C" w:rsidP="00F43086">
            <w:pPr>
              <w:spacing w:after="0"/>
              <w:rPr>
                <w:rFonts w:ascii="Times New Roman" w:hAnsi="Times New Roman" w:cs="Times New Roman"/>
              </w:rPr>
            </w:pPr>
          </w:p>
        </w:tc>
      </w:tr>
    </w:tbl>
    <w:p w14:paraId="7EF35091" w14:textId="77777777" w:rsidR="00F43086" w:rsidRPr="00752C09" w:rsidRDefault="00F43086" w:rsidP="00F43086">
      <w:pPr>
        <w:rPr>
          <w:rFonts w:ascii="Times New Roman" w:hAnsi="Times New Roman" w:cs="Times New Roman"/>
          <w:lang w:val="en-GB"/>
        </w:rPr>
      </w:pPr>
    </w:p>
    <w:p w14:paraId="5CA197DC" w14:textId="77777777" w:rsidR="001471A4" w:rsidRPr="00752C09" w:rsidRDefault="001471A4">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7C56C7A3" w14:textId="77777777" w:rsidTr="00F43086">
        <w:tc>
          <w:tcPr>
            <w:tcW w:w="10790" w:type="dxa"/>
            <w:tcBorders>
              <w:top w:val="single" w:sz="6" w:space="0" w:color="auto"/>
              <w:left w:val="single" w:sz="6" w:space="0" w:color="auto"/>
              <w:bottom w:val="single" w:sz="6" w:space="0" w:color="auto"/>
              <w:right w:val="single" w:sz="6" w:space="0" w:color="auto"/>
            </w:tcBorders>
          </w:tcPr>
          <w:p w14:paraId="05D192ED" w14:textId="2AA534E6" w:rsidR="00F43086" w:rsidRPr="00752C09" w:rsidRDefault="00F43086" w:rsidP="00F43086">
            <w:pPr>
              <w:spacing w:after="0"/>
              <w:rPr>
                <w:rFonts w:ascii="Times New Roman" w:hAnsi="Times New Roman" w:cs="Times New Roman"/>
                <w:b/>
                <w:bCs/>
                <w:u w:val="single"/>
              </w:rPr>
            </w:pPr>
            <w:r w:rsidRPr="00752C09">
              <w:rPr>
                <w:rFonts w:ascii="Times New Roman" w:hAnsi="Times New Roman" w:cs="Times New Roman"/>
                <w:b/>
                <w:bCs/>
                <w:u w:val="single"/>
              </w:rPr>
              <w:t>2</w:t>
            </w:r>
            <w:r w:rsidRPr="00752C09">
              <w:rPr>
                <w:rFonts w:ascii="Times New Roman" w:hAnsi="Times New Roman" w:cs="Times New Roman"/>
                <w:b/>
                <w:bCs/>
                <w:u w:val="single"/>
              </w:rPr>
              <w:t>5</w:t>
            </w:r>
            <w:r w:rsidRPr="00752C09">
              <w:rPr>
                <w:rFonts w:ascii="Times New Roman" w:hAnsi="Times New Roman" w:cs="Times New Roman"/>
                <w:b/>
                <w:bCs/>
                <w:u w:val="single"/>
              </w:rPr>
              <w:t>. 2</w:t>
            </w:r>
            <w:r w:rsidRPr="00752C09">
              <w:rPr>
                <w:rFonts w:ascii="Times New Roman" w:hAnsi="Times New Roman" w:cs="Times New Roman"/>
                <w:b/>
                <w:bCs/>
                <w:u w:val="single"/>
              </w:rPr>
              <w:t>5th</w:t>
            </w:r>
            <w:r w:rsidRPr="00752C09">
              <w:rPr>
                <w:rFonts w:ascii="Times New Roman" w:hAnsi="Times New Roman" w:cs="Times New Roman"/>
                <w:b/>
                <w:bCs/>
                <w:u w:val="single"/>
              </w:rPr>
              <w:t xml:space="preserve">-Sent </w:t>
            </w:r>
          </w:p>
          <w:p w14:paraId="29D570D8" w14:textId="77777777" w:rsidR="00000000" w:rsidRPr="00752C09" w:rsidRDefault="00000000" w:rsidP="00F43086">
            <w:pPr>
              <w:spacing w:after="0"/>
              <w:rPr>
                <w:rFonts w:ascii="Times New Roman" w:eastAsia="Segoe UI" w:hAnsi="Times New Roman" w:cs="Times New Roman"/>
                <w:color w:val="1D2228"/>
              </w:rPr>
            </w:pPr>
          </w:p>
        </w:tc>
      </w:tr>
      <w:tr w:rsidR="00000000" w:rsidRPr="00752C09" w14:paraId="13F6700F" w14:textId="77777777" w:rsidTr="00F43086">
        <w:tc>
          <w:tcPr>
            <w:tcW w:w="10790" w:type="dxa"/>
            <w:tcBorders>
              <w:top w:val="single" w:sz="6" w:space="0" w:color="auto"/>
              <w:left w:val="single" w:sz="6" w:space="0" w:color="auto"/>
              <w:bottom w:val="single" w:sz="6" w:space="0" w:color="auto"/>
              <w:right w:val="single" w:sz="6" w:space="0" w:color="auto"/>
            </w:tcBorders>
            <w:hideMark/>
          </w:tcPr>
          <w:p w14:paraId="2835A8C2" w14:textId="77777777" w:rsidR="00000000" w:rsidRPr="00752C09" w:rsidRDefault="00000000">
            <w:pPr>
              <w:spacing w:after="413" w:line="254" w:lineRule="auto"/>
              <w:ind w:left="137"/>
              <w:rPr>
                <w:rFonts w:ascii="Times New Roman" w:eastAsia="Times New Roman" w:hAnsi="Times New Roman" w:cs="Times New Roman"/>
                <w:color w:val="000000"/>
              </w:rPr>
            </w:pPr>
            <w:r w:rsidRPr="00752C09">
              <w:rPr>
                <w:rFonts w:ascii="Times New Roman" w:eastAsia="Times New Roman" w:hAnsi="Times New Roman" w:cs="Times New Roman"/>
                <w:noProof/>
                <w:color w:val="000000"/>
                <w14:ligatures w14:val="none"/>
              </w:rPr>
              <w:drawing>
                <wp:inline distT="0" distB="0" distL="0" distR="0" wp14:anchorId="2403CE56" wp14:editId="03D0A656">
                  <wp:extent cx="6518910" cy="541020"/>
                  <wp:effectExtent l="0" t="0" r="0" b="0"/>
                  <wp:docPr id="37" name="Picture 1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518910" cy="541020"/>
                          </a:xfrm>
                          <a:prstGeom prst="rect">
                            <a:avLst/>
                          </a:prstGeom>
                          <a:noFill/>
                          <a:ln>
                            <a:noFill/>
                          </a:ln>
                        </pic:spPr>
                      </pic:pic>
                    </a:graphicData>
                  </a:graphic>
                </wp:inline>
              </w:drawing>
            </w:r>
          </w:p>
          <w:p w14:paraId="2D97EDB9" w14:textId="77777777" w:rsidR="00000000" w:rsidRPr="00752C09" w:rsidRDefault="00000000">
            <w:pPr>
              <w:spacing w:after="208" w:line="264" w:lineRule="auto"/>
              <w:ind w:left="1480" w:hanging="10"/>
              <w:rPr>
                <w:rFonts w:ascii="Times New Roman" w:eastAsia="Times New Roman" w:hAnsi="Times New Roman" w:cs="Times New Roman"/>
                <w:color w:val="000000"/>
              </w:rPr>
            </w:pPr>
            <w:r w:rsidRPr="00752C09">
              <w:rPr>
                <w:rFonts w:ascii="Times New Roman" w:eastAsia="Times New Roman" w:hAnsi="Times New Roman" w:cs="Times New Roman"/>
                <w:color w:val="212121"/>
              </w:rPr>
              <w:t>[EXTERNAL SENDER]</w:t>
            </w:r>
          </w:p>
          <w:p w14:paraId="3887A47B" w14:textId="77777777" w:rsidR="00000000" w:rsidRPr="00752C09" w:rsidRDefault="00000000">
            <w:pPr>
              <w:spacing w:after="3" w:line="264" w:lineRule="auto"/>
              <w:ind w:left="1210" w:hanging="1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Sub</w:t>
            </w:r>
            <w:r w:rsidRPr="00752C09">
              <w:rPr>
                <w:rFonts w:ascii="Times New Roman" w:eastAsia="Times New Roman" w:hAnsi="Times New Roman" w:cs="Times New Roman"/>
                <w:b/>
                <w:color w:val="000000"/>
              </w:rPr>
              <w:t>j</w:t>
            </w:r>
            <w:r w:rsidRPr="00752C09">
              <w:rPr>
                <w:rFonts w:ascii="Times New Roman" w:eastAsia="Times New Roman" w:hAnsi="Times New Roman" w:cs="Times New Roman"/>
                <w:b/>
                <w:color w:val="000000"/>
                <w:u w:val="single" w:color="000000"/>
              </w:rPr>
              <w:t>ect</w:t>
            </w:r>
            <w:r w:rsidRPr="00752C09">
              <w:rPr>
                <w:rFonts w:ascii="Times New Roman" w:eastAsia="Times New Roman" w:hAnsi="Times New Roman" w:cs="Times New Roman"/>
                <w:b/>
                <w:color w:val="000000"/>
              </w:rPr>
              <w:t>:</w:t>
            </w:r>
            <w:r w:rsidRPr="00752C09">
              <w:rPr>
                <w:rFonts w:ascii="Times New Roman" w:eastAsia="Times New Roman" w:hAnsi="Times New Roman" w:cs="Times New Roman"/>
                <w:color w:val="000000"/>
              </w:rPr>
              <w:t xml:space="preserve"> </w:t>
            </w:r>
            <w:r w:rsidRPr="00752C09">
              <w:rPr>
                <w:rFonts w:ascii="Times New Roman" w:eastAsia="Times New Roman" w:hAnsi="Times New Roman" w:cs="Times New Roman"/>
                <w:b/>
                <w:color w:val="000000"/>
                <w:u w:val="single" w:color="000000"/>
              </w:rPr>
              <w:t>“Ur</w:t>
            </w:r>
            <w:r w:rsidRPr="00752C09">
              <w:rPr>
                <w:rFonts w:ascii="Times New Roman" w:eastAsia="Times New Roman" w:hAnsi="Times New Roman" w:cs="Times New Roman"/>
                <w:b/>
                <w:color w:val="000000"/>
              </w:rPr>
              <w:t>g</w:t>
            </w:r>
            <w:r w:rsidRPr="00752C09">
              <w:rPr>
                <w:rFonts w:ascii="Times New Roman" w:eastAsia="Times New Roman" w:hAnsi="Times New Roman" w:cs="Times New Roman"/>
                <w:b/>
                <w:color w:val="000000"/>
                <w:u w:val="single" w:color="000000"/>
              </w:rPr>
              <w:t>ent Re</w:t>
            </w:r>
            <w:r w:rsidRPr="00752C09">
              <w:rPr>
                <w:rFonts w:ascii="Times New Roman" w:eastAsia="Times New Roman" w:hAnsi="Times New Roman" w:cs="Times New Roman"/>
                <w:b/>
                <w:color w:val="000000"/>
              </w:rPr>
              <w:t>q</w:t>
            </w:r>
            <w:r w:rsidRPr="00752C09">
              <w:rPr>
                <w:rFonts w:ascii="Times New Roman" w:eastAsia="Times New Roman" w:hAnsi="Times New Roman" w:cs="Times New Roman"/>
                <w:b/>
                <w:color w:val="000000"/>
                <w:u w:val="single" w:color="000000"/>
              </w:rPr>
              <w:t>uest for Res</w:t>
            </w:r>
            <w:r w:rsidRPr="00752C09">
              <w:rPr>
                <w:rFonts w:ascii="Times New Roman" w:eastAsia="Times New Roman" w:hAnsi="Times New Roman" w:cs="Times New Roman"/>
                <w:b/>
                <w:color w:val="000000"/>
              </w:rPr>
              <w:t>p</w:t>
            </w:r>
            <w:r w:rsidRPr="00752C09">
              <w:rPr>
                <w:rFonts w:ascii="Times New Roman" w:eastAsia="Times New Roman" w:hAnsi="Times New Roman" w:cs="Times New Roman"/>
                <w:b/>
                <w:color w:val="000000"/>
                <w:u w:val="single" w:color="000000"/>
              </w:rPr>
              <w:t>onse</w:t>
            </w:r>
            <w:r w:rsidRPr="00752C09">
              <w:rPr>
                <w:rFonts w:ascii="Times New Roman" w:eastAsia="Times New Roman" w:hAnsi="Times New Roman" w:cs="Times New Roman"/>
                <w:b/>
                <w:color w:val="000000"/>
              </w:rPr>
              <w:t>,</w:t>
            </w:r>
            <w:r w:rsidRPr="00752C09">
              <w:rPr>
                <w:rFonts w:ascii="Times New Roman" w:eastAsia="Times New Roman" w:hAnsi="Times New Roman" w:cs="Times New Roman"/>
                <w:b/>
                <w:color w:val="000000"/>
                <w:u w:val="single" w:color="000000"/>
              </w:rPr>
              <w:t xml:space="preserve"> Case Handler Assi</w:t>
            </w:r>
            <w:r w:rsidRPr="00752C09">
              <w:rPr>
                <w:rFonts w:ascii="Times New Roman" w:eastAsia="Times New Roman" w:hAnsi="Times New Roman" w:cs="Times New Roman"/>
                <w:b/>
                <w:color w:val="000000"/>
              </w:rPr>
              <w:t>g</w:t>
            </w:r>
            <w:r w:rsidRPr="00752C09">
              <w:rPr>
                <w:rFonts w:ascii="Times New Roman" w:eastAsia="Times New Roman" w:hAnsi="Times New Roman" w:cs="Times New Roman"/>
                <w:b/>
                <w:color w:val="000000"/>
                <w:u w:val="single" w:color="000000"/>
              </w:rPr>
              <w:t>nment</w:t>
            </w:r>
            <w:r w:rsidRPr="00752C09">
              <w:rPr>
                <w:rFonts w:ascii="Times New Roman" w:eastAsia="Times New Roman" w:hAnsi="Times New Roman" w:cs="Times New Roman"/>
                <w:b/>
                <w:color w:val="000000"/>
              </w:rPr>
              <w:t>,</w:t>
            </w:r>
            <w:r w:rsidRPr="00752C09">
              <w:rPr>
                <w:rFonts w:ascii="Times New Roman" w:eastAsia="Times New Roman" w:hAnsi="Times New Roman" w:cs="Times New Roman"/>
                <w:b/>
                <w:color w:val="000000"/>
                <w:u w:val="single" w:color="000000"/>
              </w:rPr>
              <w:t xml:space="preserve"> and Insurance Policies!”</w:t>
            </w:r>
          </w:p>
          <w:p w14:paraId="46BDC718" w14:textId="77777777" w:rsidR="00000000" w:rsidRPr="00752C09" w:rsidRDefault="00000000">
            <w:pPr>
              <w:spacing w:after="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000000"/>
              </w:rPr>
              <w:t xml:space="preserve"> </w:t>
            </w:r>
          </w:p>
          <w:p w14:paraId="798BB756" w14:textId="77777777" w:rsidR="00000000" w:rsidRPr="00752C09" w:rsidRDefault="00000000">
            <w:pPr>
              <w:spacing w:after="3" w:line="264" w:lineRule="auto"/>
              <w:ind w:left="1210" w:hanging="1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Dear Ombudsman and Ahmed</w:t>
            </w:r>
            <w:r w:rsidRPr="00752C09">
              <w:rPr>
                <w:rFonts w:ascii="Times New Roman" w:eastAsia="Times New Roman" w:hAnsi="Times New Roman" w:cs="Times New Roman"/>
                <w:b/>
                <w:color w:val="000000"/>
              </w:rPr>
              <w:t>,</w:t>
            </w:r>
          </w:p>
          <w:p w14:paraId="0005535C" w14:textId="77777777" w:rsidR="00000000" w:rsidRPr="00752C09" w:rsidRDefault="00000000">
            <w:pPr>
              <w:spacing w:after="4"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I hope this message finds you well.</w:t>
            </w:r>
          </w:p>
          <w:p w14:paraId="675BA04D" w14:textId="77777777" w:rsidR="00000000" w:rsidRPr="00752C09" w:rsidRDefault="00000000">
            <w:pPr>
              <w:spacing w:after="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b/>
                <w:color w:val="000000"/>
              </w:rPr>
              <w:t xml:space="preserve"> </w:t>
            </w:r>
          </w:p>
          <w:p w14:paraId="41218670" w14:textId="77777777" w:rsidR="00000000" w:rsidRPr="00752C09" w:rsidRDefault="00000000">
            <w:pPr>
              <w:spacing w:after="4"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To Ahmed</w:t>
            </w:r>
            <w:r w:rsidRPr="00752C09">
              <w:rPr>
                <w:rFonts w:ascii="Times New Roman" w:eastAsia="Times New Roman" w:hAnsi="Times New Roman" w:cs="Times New Roman"/>
                <w:b/>
                <w:color w:val="000000"/>
              </w:rPr>
              <w:t>:</w:t>
            </w:r>
            <w:r w:rsidRPr="00752C09">
              <w:rPr>
                <w:rFonts w:ascii="Times New Roman" w:eastAsia="Times New Roman" w:hAnsi="Times New Roman" w:cs="Times New Roman"/>
                <w:color w:val="000000"/>
              </w:rPr>
              <w:t xml:space="preserve"> I am writing to kindly request your prompt response to the matters discussed regarding my compensation claim for the disrupted journey on </w:t>
            </w:r>
            <w:r w:rsidRPr="00752C09">
              <w:rPr>
                <w:rFonts w:ascii="Times New Roman" w:eastAsia="Times New Roman" w:hAnsi="Times New Roman" w:cs="Times New Roman"/>
                <w:b/>
                <w:color w:val="000000"/>
                <w:u w:val="single" w:color="000000"/>
              </w:rPr>
              <w:t>12</w:t>
            </w:r>
            <w:r w:rsidRPr="00752C09">
              <w:rPr>
                <w:rFonts w:ascii="Times New Roman" w:eastAsia="Times New Roman" w:hAnsi="Times New Roman" w:cs="Times New Roman"/>
                <w:b/>
                <w:color w:val="000000"/>
                <w:vertAlign w:val="superscript"/>
              </w:rPr>
              <w:t>th</w:t>
            </w:r>
            <w:r w:rsidRPr="00752C09">
              <w:rPr>
                <w:rFonts w:ascii="Times New Roman" w:eastAsia="Times New Roman" w:hAnsi="Times New Roman" w:cs="Times New Roman"/>
                <w:b/>
                <w:color w:val="000000"/>
                <w:u w:val="single" w:color="000000"/>
              </w:rPr>
              <w:t xml:space="preserve"> of Januar</w:t>
            </w:r>
            <w:r w:rsidRPr="00752C09">
              <w:rPr>
                <w:rFonts w:ascii="Times New Roman" w:eastAsia="Times New Roman" w:hAnsi="Times New Roman" w:cs="Times New Roman"/>
                <w:b/>
                <w:color w:val="000000"/>
              </w:rPr>
              <w:t>y</w:t>
            </w:r>
            <w:r w:rsidRPr="00752C09">
              <w:rPr>
                <w:rFonts w:ascii="Times New Roman" w:eastAsia="Times New Roman" w:hAnsi="Times New Roman" w:cs="Times New Roman"/>
                <w:b/>
                <w:color w:val="000000"/>
                <w:u w:val="single" w:color="000000"/>
              </w:rPr>
              <w:t xml:space="preserve"> 2025</w:t>
            </w:r>
            <w:r w:rsidRPr="00752C09">
              <w:rPr>
                <w:rFonts w:ascii="Times New Roman" w:eastAsia="Times New Roman" w:hAnsi="Times New Roman" w:cs="Times New Roman"/>
                <w:color w:val="000000"/>
              </w:rPr>
              <w:t>. Given the complexities involved, your timely input is essential to moving this matter forward.</w:t>
            </w:r>
          </w:p>
          <w:p w14:paraId="3E2F3D92" w14:textId="77777777" w:rsidR="00000000" w:rsidRPr="00752C09" w:rsidRDefault="00000000">
            <w:pPr>
              <w:spacing w:after="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b/>
                <w:color w:val="000000"/>
              </w:rPr>
              <w:t xml:space="preserve"> </w:t>
            </w:r>
          </w:p>
          <w:p w14:paraId="3559DD6F" w14:textId="77777777" w:rsidR="00000000" w:rsidRPr="00752C09" w:rsidRDefault="00000000">
            <w:pPr>
              <w:spacing w:after="4" w:line="244" w:lineRule="auto"/>
              <w:ind w:left="1210" w:right="171" w:hanging="1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To the Ombudsman</w:t>
            </w:r>
            <w:r w:rsidRPr="00752C09">
              <w:rPr>
                <w:rFonts w:ascii="Times New Roman" w:eastAsia="Times New Roman" w:hAnsi="Times New Roman" w:cs="Times New Roman"/>
                <w:b/>
                <w:color w:val="000000"/>
              </w:rPr>
              <w:t>:</w:t>
            </w:r>
            <w:r w:rsidRPr="00752C09">
              <w:rPr>
                <w:rFonts w:ascii="Times New Roman" w:eastAsia="Times New Roman" w:hAnsi="Times New Roman" w:cs="Times New Roman"/>
                <w:color w:val="000000"/>
              </w:rPr>
              <w:t xml:space="preserve"> I would appreciate it if you could provide the name of a case handler to ensure that this claim is managed adequately and efficiently. Having a dedicated point of contact is crucial in achieving a fair and timely resolution.</w:t>
            </w:r>
          </w:p>
          <w:p w14:paraId="5390CB88" w14:textId="77777777" w:rsidR="00000000" w:rsidRPr="00752C09" w:rsidRDefault="00000000">
            <w:pPr>
              <w:spacing w:after="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b/>
                <w:color w:val="000000"/>
              </w:rPr>
              <w:t xml:space="preserve"> </w:t>
            </w:r>
          </w:p>
          <w:p w14:paraId="74DD02EF" w14:textId="77777777" w:rsidR="00000000" w:rsidRPr="00752C09" w:rsidRDefault="00000000">
            <w:pPr>
              <w:spacing w:after="4"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To Both</w:t>
            </w:r>
            <w:r w:rsidRPr="00752C09">
              <w:rPr>
                <w:rFonts w:ascii="Times New Roman" w:eastAsia="Times New Roman" w:hAnsi="Times New Roman" w:cs="Times New Roman"/>
                <w:b/>
                <w:color w:val="000000"/>
              </w:rPr>
              <w:t>:</w:t>
            </w:r>
            <w:r w:rsidRPr="00752C09">
              <w:rPr>
                <w:rFonts w:ascii="Times New Roman" w:eastAsia="Times New Roman" w:hAnsi="Times New Roman" w:cs="Times New Roman"/>
                <w:color w:val="000000"/>
              </w:rPr>
              <w:t xml:space="preserve"> I also respectfully request the following insurance-related documents, which are relevant to my understanding of the policies that may apply to this case:</w:t>
            </w:r>
          </w:p>
          <w:p w14:paraId="5DC6858E" w14:textId="77777777" w:rsidR="00000000" w:rsidRPr="00752C09" w:rsidRDefault="00000000">
            <w:pPr>
              <w:numPr>
                <w:ilvl w:val="1"/>
                <w:numId w:val="160"/>
              </w:numPr>
              <w:spacing w:after="3" w:line="264" w:lineRule="auto"/>
              <w:ind w:right="62" w:hanging="356"/>
              <w:rPr>
                <w:rFonts w:ascii="Times New Roman" w:eastAsia="Times New Roman" w:hAnsi="Times New Roman" w:cs="Times New Roman"/>
                <w:color w:val="000000"/>
              </w:rPr>
            </w:pPr>
            <w:r w:rsidRPr="00752C09">
              <w:rPr>
                <w:rFonts w:ascii="Times New Roman" w:eastAsia="Times New Roman" w:hAnsi="Times New Roman" w:cs="Times New Roman"/>
                <w:color w:val="000000"/>
              </w:rPr>
              <w:t xml:space="preserve">A complete copy of the </w:t>
            </w:r>
            <w:r w:rsidRPr="00752C09">
              <w:rPr>
                <w:rFonts w:ascii="Times New Roman" w:eastAsia="Times New Roman" w:hAnsi="Times New Roman" w:cs="Times New Roman"/>
                <w:color w:val="000000"/>
                <w:u w:val="single" w:color="000000"/>
              </w:rPr>
              <w:t>“</w:t>
            </w:r>
            <w:r w:rsidRPr="00752C09">
              <w:rPr>
                <w:rFonts w:ascii="Times New Roman" w:eastAsia="Times New Roman" w:hAnsi="Times New Roman" w:cs="Times New Roman"/>
                <w:b/>
                <w:color w:val="000000"/>
                <w:u w:val="single" w:color="000000"/>
              </w:rPr>
              <w:t>Dela</w:t>
            </w:r>
            <w:r w:rsidRPr="00752C09">
              <w:rPr>
                <w:rFonts w:ascii="Times New Roman" w:eastAsia="Times New Roman" w:hAnsi="Times New Roman" w:cs="Times New Roman"/>
                <w:b/>
                <w:color w:val="000000"/>
              </w:rPr>
              <w:t>y</w:t>
            </w:r>
            <w:r w:rsidRPr="00752C09">
              <w:rPr>
                <w:rFonts w:ascii="Times New Roman" w:eastAsia="Times New Roman" w:hAnsi="Times New Roman" w:cs="Times New Roman"/>
                <w:b/>
                <w:color w:val="000000"/>
                <w:u w:val="single" w:color="000000"/>
              </w:rPr>
              <w:t xml:space="preserve"> Re</w:t>
            </w:r>
            <w:r w:rsidRPr="00752C09">
              <w:rPr>
                <w:rFonts w:ascii="Times New Roman" w:eastAsia="Times New Roman" w:hAnsi="Times New Roman" w:cs="Times New Roman"/>
                <w:b/>
                <w:color w:val="000000"/>
              </w:rPr>
              <w:t>p</w:t>
            </w:r>
            <w:r w:rsidRPr="00752C09">
              <w:rPr>
                <w:rFonts w:ascii="Times New Roman" w:eastAsia="Times New Roman" w:hAnsi="Times New Roman" w:cs="Times New Roman"/>
                <w:b/>
                <w:color w:val="000000"/>
                <w:u w:val="single" w:color="000000"/>
              </w:rPr>
              <w:t>a</w:t>
            </w:r>
            <w:r w:rsidRPr="00752C09">
              <w:rPr>
                <w:rFonts w:ascii="Times New Roman" w:eastAsia="Times New Roman" w:hAnsi="Times New Roman" w:cs="Times New Roman"/>
                <w:b/>
                <w:color w:val="000000"/>
              </w:rPr>
              <w:t>y</w:t>
            </w:r>
            <w:r w:rsidRPr="00752C09">
              <w:rPr>
                <w:rFonts w:ascii="Times New Roman" w:eastAsia="Times New Roman" w:hAnsi="Times New Roman" w:cs="Times New Roman"/>
                <w:b/>
                <w:color w:val="000000"/>
                <w:u w:val="single" w:color="000000"/>
              </w:rPr>
              <w:t xml:space="preserve"> Scheme Insurance Documents</w:t>
            </w:r>
            <w:r w:rsidRPr="00752C09">
              <w:rPr>
                <w:rFonts w:ascii="Times New Roman" w:eastAsia="Times New Roman" w:hAnsi="Times New Roman" w:cs="Times New Roman"/>
                <w:color w:val="000000"/>
                <w:u w:val="single" w:color="000000"/>
              </w:rPr>
              <w:t>.”</w:t>
            </w:r>
          </w:p>
          <w:p w14:paraId="23FE86CF" w14:textId="77777777" w:rsidR="00000000" w:rsidRPr="00752C09" w:rsidRDefault="00000000">
            <w:pPr>
              <w:numPr>
                <w:ilvl w:val="1"/>
                <w:numId w:val="160"/>
              </w:numPr>
              <w:spacing w:after="4" w:line="244" w:lineRule="auto"/>
              <w:ind w:right="62" w:hanging="356"/>
              <w:rPr>
                <w:rFonts w:ascii="Times New Roman" w:eastAsia="Times New Roman" w:hAnsi="Times New Roman" w:cs="Times New Roman"/>
                <w:color w:val="000000"/>
              </w:rPr>
            </w:pPr>
            <w:r w:rsidRPr="00752C09">
              <w:rPr>
                <w:rFonts w:ascii="Times New Roman" w:eastAsia="Times New Roman" w:hAnsi="Times New Roman" w:cs="Times New Roman"/>
                <w:color w:val="000000"/>
              </w:rPr>
              <w:t xml:space="preserve">A complete copy of the </w:t>
            </w:r>
            <w:r w:rsidRPr="00752C09">
              <w:rPr>
                <w:rFonts w:ascii="Times New Roman" w:eastAsia="Times New Roman" w:hAnsi="Times New Roman" w:cs="Times New Roman"/>
                <w:color w:val="000000"/>
                <w:u w:val="single" w:color="000000"/>
              </w:rPr>
              <w:t>“</w:t>
            </w:r>
            <w:r w:rsidRPr="00752C09">
              <w:rPr>
                <w:rFonts w:ascii="Times New Roman" w:eastAsia="Times New Roman" w:hAnsi="Times New Roman" w:cs="Times New Roman"/>
                <w:b/>
                <w:color w:val="000000"/>
                <w:u w:val="single" w:color="000000"/>
              </w:rPr>
              <w:t>Public Liabilit</w:t>
            </w:r>
            <w:r w:rsidRPr="00752C09">
              <w:rPr>
                <w:rFonts w:ascii="Times New Roman" w:eastAsia="Times New Roman" w:hAnsi="Times New Roman" w:cs="Times New Roman"/>
                <w:b/>
                <w:color w:val="000000"/>
              </w:rPr>
              <w:t>y</w:t>
            </w:r>
            <w:r w:rsidRPr="00752C09">
              <w:rPr>
                <w:rFonts w:ascii="Times New Roman" w:eastAsia="Times New Roman" w:hAnsi="Times New Roman" w:cs="Times New Roman"/>
                <w:b/>
                <w:color w:val="000000"/>
                <w:u w:val="single" w:color="000000"/>
              </w:rPr>
              <w:t xml:space="preserve"> Insurance</w:t>
            </w:r>
            <w:r w:rsidRPr="00752C09">
              <w:rPr>
                <w:rFonts w:ascii="Times New Roman" w:eastAsia="Times New Roman" w:hAnsi="Times New Roman" w:cs="Times New Roman"/>
                <w:color w:val="000000"/>
                <w:u w:val="single" w:color="000000"/>
              </w:rPr>
              <w:t>.”</w:t>
            </w:r>
          </w:p>
          <w:p w14:paraId="76866E17" w14:textId="77777777" w:rsidR="00000000" w:rsidRPr="00752C09" w:rsidRDefault="00000000">
            <w:pPr>
              <w:numPr>
                <w:ilvl w:val="1"/>
                <w:numId w:val="160"/>
              </w:numPr>
              <w:spacing w:after="4" w:line="244" w:lineRule="auto"/>
              <w:ind w:right="62" w:hanging="356"/>
              <w:rPr>
                <w:rFonts w:ascii="Times New Roman" w:eastAsia="Times New Roman" w:hAnsi="Times New Roman" w:cs="Times New Roman"/>
                <w:color w:val="000000"/>
              </w:rPr>
            </w:pPr>
            <w:r w:rsidRPr="00752C09">
              <w:rPr>
                <w:rFonts w:ascii="Times New Roman" w:eastAsia="Times New Roman" w:hAnsi="Times New Roman" w:cs="Times New Roman"/>
                <w:color w:val="000000"/>
              </w:rPr>
              <w:t xml:space="preserve">Copies of any additional </w:t>
            </w:r>
            <w:r w:rsidRPr="00752C09">
              <w:rPr>
                <w:rFonts w:ascii="Times New Roman" w:eastAsia="Times New Roman" w:hAnsi="Times New Roman" w:cs="Times New Roman"/>
                <w:color w:val="000000"/>
                <w:u w:val="single" w:color="000000"/>
              </w:rPr>
              <w:t>“</w:t>
            </w:r>
            <w:r w:rsidRPr="00752C09">
              <w:rPr>
                <w:rFonts w:ascii="Times New Roman" w:eastAsia="Times New Roman" w:hAnsi="Times New Roman" w:cs="Times New Roman"/>
                <w:b/>
                <w:color w:val="000000"/>
                <w:u w:val="single" w:color="000000"/>
              </w:rPr>
              <w:t>Insurance Policies”</w:t>
            </w:r>
            <w:r w:rsidRPr="00752C09">
              <w:rPr>
                <w:rFonts w:ascii="Times New Roman" w:eastAsia="Times New Roman" w:hAnsi="Times New Roman" w:cs="Times New Roman"/>
                <w:color w:val="000000"/>
              </w:rPr>
              <w:t xml:space="preserve"> that may pertain to my claim.</w:t>
            </w:r>
          </w:p>
          <w:p w14:paraId="1E3A5FB8" w14:textId="77777777" w:rsidR="00000000" w:rsidRPr="00752C09" w:rsidRDefault="00000000">
            <w:pPr>
              <w:spacing w:after="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000000"/>
              </w:rPr>
              <w:t xml:space="preserve"> </w:t>
            </w:r>
          </w:p>
          <w:p w14:paraId="4076D6F5" w14:textId="77777777" w:rsidR="00000000" w:rsidRPr="00752C09" w:rsidRDefault="00000000">
            <w:pPr>
              <w:spacing w:after="4"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It is important to emphasize that this claim has caused significant inconvenience and financial impact, in addition to the time I’ve spent pursuing resolution. Resolving this matter promptly would demonstrate a commitment to fairness and customer satisfaction, which I trust are values upheld by your organisations.</w:t>
            </w:r>
          </w:p>
          <w:p w14:paraId="2A2148ED" w14:textId="77777777" w:rsidR="00000000" w:rsidRPr="00752C09" w:rsidRDefault="00000000">
            <w:pPr>
              <w:spacing w:after="4"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I sincerely hope for your cooperation and a constructive outcome. Please feel free to contact me should you require any further information or clarification.</w:t>
            </w:r>
          </w:p>
          <w:p w14:paraId="59F7705B" w14:textId="77777777" w:rsidR="00000000" w:rsidRPr="00752C09" w:rsidRDefault="00000000">
            <w:pPr>
              <w:spacing w:after="4"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Thank you for your time and attention to this matter. I look forward to your responses.</w:t>
            </w:r>
          </w:p>
          <w:p w14:paraId="049E3F1C" w14:textId="77777777" w:rsidR="00000000" w:rsidRPr="00752C09" w:rsidRDefault="00000000">
            <w:pPr>
              <w:spacing w:after="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000000"/>
              </w:rPr>
              <w:t xml:space="preserve"> </w:t>
            </w:r>
          </w:p>
          <w:p w14:paraId="45E7C5CD" w14:textId="77777777" w:rsidR="00000000" w:rsidRPr="00752C09" w:rsidRDefault="00000000">
            <w:pPr>
              <w:spacing w:after="4"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Kind re</w:t>
            </w:r>
            <w:r w:rsidRPr="00752C09">
              <w:rPr>
                <w:rFonts w:ascii="Times New Roman" w:eastAsia="Times New Roman" w:hAnsi="Times New Roman" w:cs="Times New Roman"/>
                <w:b/>
                <w:color w:val="000000"/>
              </w:rPr>
              <w:t>g</w:t>
            </w:r>
            <w:r w:rsidRPr="00752C09">
              <w:rPr>
                <w:rFonts w:ascii="Times New Roman" w:eastAsia="Times New Roman" w:hAnsi="Times New Roman" w:cs="Times New Roman"/>
                <w:b/>
                <w:color w:val="000000"/>
                <w:u w:val="single" w:color="000000"/>
              </w:rPr>
              <w:t>ards</w:t>
            </w:r>
            <w:r w:rsidRPr="00752C09">
              <w:rPr>
                <w:rFonts w:ascii="Times New Roman" w:eastAsia="Times New Roman" w:hAnsi="Times New Roman" w:cs="Times New Roman"/>
                <w:b/>
                <w:color w:val="000000"/>
              </w:rPr>
              <w:t>,</w:t>
            </w:r>
            <w:r w:rsidRPr="00752C09">
              <w:rPr>
                <w:rFonts w:ascii="Times New Roman" w:eastAsia="Times New Roman" w:hAnsi="Times New Roman" w:cs="Times New Roman"/>
                <w:color w:val="000000"/>
              </w:rPr>
              <w:t xml:space="preserve"> Simon Paul Cordell</w:t>
            </w:r>
          </w:p>
          <w:p w14:paraId="679C1EE4" w14:textId="77777777" w:rsidR="00000000" w:rsidRPr="00752C09" w:rsidRDefault="00000000">
            <w:pPr>
              <w:spacing w:after="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000000"/>
              </w:rPr>
              <w:t xml:space="preserve"> </w:t>
            </w:r>
          </w:p>
          <w:p w14:paraId="6B59ED5D" w14:textId="77777777" w:rsidR="00000000" w:rsidRPr="00752C09" w:rsidRDefault="00000000">
            <w:pPr>
              <w:spacing w:after="4"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Address:</w:t>
            </w:r>
            <w:r w:rsidRPr="00752C09">
              <w:rPr>
                <w:rFonts w:ascii="Times New Roman" w:eastAsia="Times New Roman" w:hAnsi="Times New Roman" w:cs="Times New Roman"/>
                <w:color w:val="000000"/>
              </w:rPr>
              <w:t xml:space="preserve"> 109 Burncroft Avenue, Enfield, London, EN3 7JQ</w:t>
            </w:r>
          </w:p>
          <w:p w14:paraId="73F3EF22" w14:textId="77777777" w:rsidR="00000000" w:rsidRPr="00752C09" w:rsidRDefault="00000000">
            <w:pPr>
              <w:spacing w:after="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Email</w:t>
            </w:r>
            <w:r w:rsidRPr="00752C09">
              <w:rPr>
                <w:rFonts w:ascii="Times New Roman" w:eastAsia="Times New Roman" w:hAnsi="Times New Roman" w:cs="Times New Roman"/>
                <w:color w:val="000000"/>
              </w:rPr>
              <w:t xml:space="preserve">: </w:t>
            </w:r>
            <w:r w:rsidRPr="00752C09">
              <w:rPr>
                <w:rFonts w:ascii="Times New Roman" w:eastAsia="Times New Roman" w:hAnsi="Times New Roman" w:cs="Times New Roman"/>
                <w:color w:val="0000EE"/>
                <w:u w:val="single" w:color="000000"/>
              </w:rPr>
              <w:t>r</w:t>
            </w:r>
            <w:r w:rsidRPr="00752C09">
              <w:rPr>
                <w:rFonts w:ascii="Times New Roman" w:eastAsia="Times New Roman" w:hAnsi="Times New Roman" w:cs="Times New Roman"/>
                <w:color w:val="0000FF"/>
                <w:u w:val="single" w:color="000000"/>
              </w:rPr>
              <w:t>e_wired</w:t>
            </w:r>
            <w:hyperlink r:id="rId253" w:history="1">
              <w:r w:rsidRPr="00752C09">
                <w:rPr>
                  <w:rStyle w:val="Hyperlink"/>
                  <w:rFonts w:ascii="Times New Roman" w:eastAsia="Times New Roman" w:hAnsi="Times New Roman" w:cs="Times New Roman"/>
                  <w:color w:val="0000FF"/>
                </w:rPr>
                <w:t>@</w:t>
              </w:r>
            </w:hyperlink>
            <w:hyperlink r:id="rId254" w:history="1">
              <w:r w:rsidRPr="00752C09">
                <w:rPr>
                  <w:rStyle w:val="Hyperlink"/>
                  <w:rFonts w:ascii="Times New Roman" w:eastAsia="Times New Roman" w:hAnsi="Times New Roman" w:cs="Times New Roman"/>
                  <w:color w:val="0000EE"/>
                </w:rPr>
                <w:t>y</w:t>
              </w:r>
            </w:hyperlink>
            <w:hyperlink r:id="rId255" w:history="1">
              <w:r w:rsidRPr="00752C09">
                <w:rPr>
                  <w:rStyle w:val="Hyperlink"/>
                  <w:rFonts w:ascii="Times New Roman" w:eastAsia="Times New Roman" w:hAnsi="Times New Roman" w:cs="Times New Roman"/>
                  <w:color w:val="0000EE"/>
                </w:rPr>
                <w:t>mail.com</w:t>
              </w:r>
            </w:hyperlink>
          </w:p>
          <w:p w14:paraId="7029F059" w14:textId="77777777" w:rsidR="00000000" w:rsidRPr="00752C09" w:rsidRDefault="00000000">
            <w:pPr>
              <w:spacing w:after="715" w:line="244" w:lineRule="auto"/>
              <w:ind w:left="1210" w:right="62" w:hanging="10"/>
              <w:rPr>
                <w:rFonts w:ascii="Times New Roman" w:eastAsia="Times New Roman" w:hAnsi="Times New Roman" w:cs="Times New Roman"/>
                <w:color w:val="000000"/>
              </w:rPr>
            </w:pPr>
            <w:r w:rsidRPr="00752C09">
              <w:rPr>
                <w:rFonts w:ascii="Times New Roman" w:eastAsia="Times New Roman" w:hAnsi="Times New Roman" w:cs="Times New Roman"/>
                <w:b/>
                <w:color w:val="000000"/>
                <w:u w:val="single" w:color="000000"/>
              </w:rPr>
              <w:t>Tel</w:t>
            </w:r>
            <w:r w:rsidRPr="00752C09">
              <w:rPr>
                <w:rFonts w:ascii="Times New Roman" w:eastAsia="Times New Roman" w:hAnsi="Times New Roman" w:cs="Times New Roman"/>
                <w:color w:val="000000"/>
              </w:rPr>
              <w:t>: +447864217519</w:t>
            </w:r>
          </w:p>
        </w:tc>
      </w:tr>
    </w:tbl>
    <w:p w14:paraId="7035AE50" w14:textId="77777777" w:rsidR="00000000" w:rsidRPr="00752C09" w:rsidRDefault="00000000">
      <w:pPr>
        <w:rPr>
          <w:rFonts w:ascii="Times New Roman" w:hAnsi="Times New Roman" w:cs="Times New Roman"/>
          <w:lang w:val="en-GB"/>
        </w:rPr>
      </w:pPr>
    </w:p>
    <w:p w14:paraId="3F977EEF" w14:textId="77777777" w:rsidR="00F43086" w:rsidRPr="00752C09" w:rsidRDefault="00F43086">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F43086" w:rsidRPr="00752C09" w14:paraId="650BC501" w14:textId="77777777" w:rsidTr="00F43086">
        <w:tc>
          <w:tcPr>
            <w:tcW w:w="10790" w:type="dxa"/>
            <w:tcBorders>
              <w:top w:val="single" w:sz="6" w:space="0" w:color="auto"/>
              <w:left w:val="single" w:sz="6" w:space="0" w:color="auto"/>
              <w:bottom w:val="single" w:sz="6" w:space="0" w:color="auto"/>
              <w:right w:val="single" w:sz="6" w:space="0" w:color="auto"/>
            </w:tcBorders>
          </w:tcPr>
          <w:p w14:paraId="534B73F0" w14:textId="330ABE01" w:rsidR="00F43086" w:rsidRPr="00752C09" w:rsidRDefault="00F43086" w:rsidP="00594A7F">
            <w:pPr>
              <w:spacing w:after="0"/>
              <w:rPr>
                <w:rFonts w:ascii="Times New Roman" w:eastAsia="Segoe UI" w:hAnsi="Times New Roman" w:cs="Times New Roman"/>
                <w:color w:val="1D2228"/>
              </w:rPr>
            </w:pPr>
            <w:r w:rsidRPr="00752C09">
              <w:rPr>
                <w:rFonts w:ascii="Times New Roman" w:eastAsia="Segoe UI" w:hAnsi="Times New Roman" w:cs="Times New Roman"/>
                <w:color w:val="1D2228"/>
              </w:rPr>
              <w:t xml:space="preserve">Si-Note: </w:t>
            </w:r>
          </w:p>
          <w:p w14:paraId="65395F59" w14:textId="08A594D5" w:rsidR="00F43086" w:rsidRPr="00752C09" w:rsidRDefault="00F43086" w:rsidP="00594A7F">
            <w:pPr>
              <w:spacing w:after="0"/>
              <w:rPr>
                <w:rFonts w:ascii="Times New Roman" w:eastAsia="Segoe UI" w:hAnsi="Times New Roman" w:cs="Times New Roman"/>
                <w:color w:val="1D2228"/>
              </w:rPr>
            </w:pPr>
            <w:r w:rsidRPr="00752C09">
              <w:rPr>
                <w:rFonts w:ascii="Times New Roman" w:eastAsia="Segoe UI" w:hAnsi="Times New Roman" w:cs="Times New Roman"/>
                <w:b/>
                <w:bCs/>
                <w:color w:val="1D2228"/>
                <w:u w:val="single"/>
              </w:rPr>
              <w:t>File</w:t>
            </w:r>
            <w:r w:rsidRPr="00752C09">
              <w:rPr>
                <w:rFonts w:ascii="Times New Roman" w:eastAsia="Segoe UI" w:hAnsi="Times New Roman" w:cs="Times New Roman"/>
                <w:color w:val="1D2228"/>
              </w:rPr>
              <w:t xml:space="preserve">: </w:t>
            </w:r>
            <w:r w:rsidRPr="00752C09">
              <w:rPr>
                <w:rFonts w:ascii="Times New Roman" w:eastAsia="Segoe UI" w:hAnsi="Times New Roman" w:cs="Times New Roman"/>
                <w:color w:val="1D2228"/>
              </w:rPr>
              <w:t>25-03-2025-For-the-Ombudsman</w:t>
            </w:r>
          </w:p>
        </w:tc>
      </w:tr>
      <w:tr w:rsidR="00F43086" w:rsidRPr="00752C09" w14:paraId="5E962866" w14:textId="77777777" w:rsidTr="00F43086">
        <w:tc>
          <w:tcPr>
            <w:tcW w:w="10790" w:type="dxa"/>
            <w:tcBorders>
              <w:top w:val="single" w:sz="6" w:space="0" w:color="auto"/>
              <w:left w:val="single" w:sz="6" w:space="0" w:color="auto"/>
              <w:bottom w:val="single" w:sz="6" w:space="0" w:color="auto"/>
              <w:right w:val="single" w:sz="6" w:space="0" w:color="auto"/>
            </w:tcBorders>
            <w:hideMark/>
          </w:tcPr>
          <w:p w14:paraId="2A7646D8" w14:textId="77777777" w:rsidR="00F43086" w:rsidRPr="00752C09" w:rsidRDefault="00F43086" w:rsidP="00594A7F">
            <w:pPr>
              <w:spacing w:after="0"/>
              <w:rPr>
                <w:rFonts w:ascii="Times New Roman" w:hAnsi="Times New Roman" w:cs="Times New Roman"/>
              </w:rPr>
            </w:pPr>
          </w:p>
          <w:p w14:paraId="1FE12E26" w14:textId="1B52371D" w:rsidR="00F43086" w:rsidRPr="00752C09" w:rsidRDefault="00F43086" w:rsidP="00F43086">
            <w:pPr>
              <w:pStyle w:val="Default"/>
            </w:pPr>
            <w:r w:rsidRPr="00752C09">
              <w:rPr>
                <w:b/>
                <w:bCs/>
              </w:rPr>
              <w:t>Does this include Sundays and Saturdays for the ombudsman</w:t>
            </w:r>
            <w:r w:rsidRPr="00752C09">
              <w:t>: “</w:t>
            </w:r>
            <w:r w:rsidRPr="00752C09">
              <w:rPr>
                <w:i/>
                <w:iCs/>
              </w:rPr>
              <w:t xml:space="preserve">Over 40 working days have passed since raising your complaint with the Service Provider through their Complaints Handling.” </w:t>
            </w:r>
          </w:p>
          <w:p w14:paraId="1CB43941" w14:textId="77777777" w:rsidR="00F43086" w:rsidRPr="00752C09" w:rsidRDefault="00F43086" w:rsidP="00F43086">
            <w:pPr>
              <w:pStyle w:val="Default"/>
            </w:pPr>
            <w:r w:rsidRPr="00752C09">
              <w:t xml:space="preserve">Based on the information from the Rail Ombudsman webpage, "working days" typically exclude weekends (Saturdays and Sundays) and public holidays. If the Ombudsman states "Over 40 working days have passed," they are referring to weekdays only. Since we calculated 42 calendar days, the actual number of working days may differ depending on whether there were weekends or holidays within that time frame. </w:t>
            </w:r>
          </w:p>
          <w:p w14:paraId="49053719" w14:textId="77777777" w:rsidR="00F43086" w:rsidRPr="00752C09" w:rsidRDefault="00F43086" w:rsidP="00F43086">
            <w:pPr>
              <w:pStyle w:val="Default"/>
            </w:pPr>
            <w:r w:rsidRPr="00752C09">
              <w:t xml:space="preserve">Would you like me to help determine the exact number of working days in this period? Let me know! </w:t>
            </w:r>
          </w:p>
          <w:p w14:paraId="681F94AB" w14:textId="77777777" w:rsidR="00F43086" w:rsidRPr="00752C09" w:rsidRDefault="00F43086" w:rsidP="00F43086">
            <w:pPr>
              <w:pStyle w:val="Default"/>
            </w:pPr>
            <w:r w:rsidRPr="00752C09">
              <w:t xml:space="preserve">Q </w:t>
            </w:r>
          </w:p>
          <w:p w14:paraId="1E97551E" w14:textId="77777777" w:rsidR="00F43086" w:rsidRPr="00752C09" w:rsidRDefault="00F43086" w:rsidP="00F43086">
            <w:pPr>
              <w:pStyle w:val="Default"/>
            </w:pPr>
            <w:r w:rsidRPr="00752C09">
              <w:t xml:space="preserve">Can you work it out for me please? How many days are accounted for by them! </w:t>
            </w:r>
          </w:p>
          <w:p w14:paraId="2EA91014" w14:textId="77777777" w:rsidR="00F43086" w:rsidRPr="00752C09" w:rsidRDefault="00F43086" w:rsidP="00F43086">
            <w:pPr>
              <w:pStyle w:val="Default"/>
            </w:pPr>
            <w:r w:rsidRPr="00752C09">
              <w:t xml:space="preserve">Of course, Simon! Let’s calculate the number of "working days" (excluding Saturdays and Sundays) between February 12, 2025, and March 25, 2025: </w:t>
            </w:r>
          </w:p>
          <w:p w14:paraId="26DAA13D" w14:textId="77777777" w:rsidR="00F43086" w:rsidRPr="00752C09" w:rsidRDefault="00F43086" w:rsidP="00F43086">
            <w:pPr>
              <w:pStyle w:val="Default"/>
              <w:numPr>
                <w:ilvl w:val="0"/>
                <w:numId w:val="165"/>
              </w:numPr>
              <w:spacing w:after="27"/>
              <w:ind w:left="360" w:hanging="360"/>
            </w:pPr>
            <w:r w:rsidRPr="00752C09">
              <w:t xml:space="preserve">February 12, 2025, is a Wednesday. </w:t>
            </w:r>
          </w:p>
          <w:p w14:paraId="2C687010" w14:textId="77777777" w:rsidR="00F43086" w:rsidRPr="00752C09" w:rsidRDefault="00F43086" w:rsidP="00F43086">
            <w:pPr>
              <w:pStyle w:val="Default"/>
              <w:numPr>
                <w:ilvl w:val="0"/>
                <w:numId w:val="165"/>
              </w:numPr>
              <w:spacing w:after="27"/>
              <w:ind w:left="360" w:hanging="360"/>
            </w:pPr>
            <w:r w:rsidRPr="00752C09">
              <w:t xml:space="preserve">From February 12 to February 28 (inclusive), there are 13 weekdays (excluding weekends: February 15-16 and 22-23). </w:t>
            </w:r>
          </w:p>
          <w:p w14:paraId="3D9FD38E" w14:textId="77777777" w:rsidR="00F43086" w:rsidRPr="00752C09" w:rsidRDefault="00F43086" w:rsidP="00F43086">
            <w:pPr>
              <w:pStyle w:val="Default"/>
              <w:numPr>
                <w:ilvl w:val="0"/>
                <w:numId w:val="165"/>
              </w:numPr>
              <w:ind w:left="360" w:hanging="360"/>
            </w:pPr>
            <w:r w:rsidRPr="00752C09">
              <w:t xml:space="preserve">In March 2025, from March 1 to </w:t>
            </w:r>
            <w:r w:rsidRPr="00752C09">
              <w:rPr>
                <w:b/>
                <w:bCs/>
              </w:rPr>
              <w:t xml:space="preserve">March 25 </w:t>
            </w:r>
            <w:r w:rsidRPr="00752C09">
              <w:t xml:space="preserve">(inclusive), there are 19 weekdays (excluding weekends: March 1-2, 8-9, 15-16, and 22-23). </w:t>
            </w:r>
          </w:p>
          <w:p w14:paraId="3783BBD6" w14:textId="77777777" w:rsidR="00F43086" w:rsidRPr="00752C09" w:rsidRDefault="00F43086" w:rsidP="00F43086">
            <w:pPr>
              <w:pStyle w:val="Default"/>
            </w:pPr>
          </w:p>
          <w:p w14:paraId="1A827F16" w14:textId="77777777" w:rsidR="00F43086" w:rsidRDefault="00F43086" w:rsidP="00F43086">
            <w:pPr>
              <w:spacing w:after="0"/>
              <w:rPr>
                <w:rFonts w:ascii="Times New Roman" w:hAnsi="Times New Roman" w:cs="Times New Roman"/>
              </w:rPr>
            </w:pPr>
            <w:r w:rsidRPr="00752C09">
              <w:rPr>
                <w:rFonts w:ascii="Times New Roman" w:hAnsi="Times New Roman" w:cs="Times New Roman"/>
              </w:rPr>
              <w:t xml:space="preserve">When we sum up these, the total number of "working days" is </w:t>
            </w:r>
            <w:r w:rsidRPr="00752C09">
              <w:rPr>
                <w:rFonts w:ascii="Times New Roman" w:hAnsi="Times New Roman" w:cs="Times New Roman"/>
                <w:b/>
                <w:bCs/>
              </w:rPr>
              <w:t>32 days</w:t>
            </w:r>
            <w:r w:rsidRPr="00752C09">
              <w:rPr>
                <w:rFonts w:ascii="Times New Roman" w:hAnsi="Times New Roman" w:cs="Times New Roman"/>
              </w:rPr>
              <w:t>. This means the 40-working-day timeframe has not yet elapsed.</w:t>
            </w:r>
          </w:p>
          <w:p w14:paraId="27198FAF" w14:textId="77777777" w:rsidR="000B4D0C" w:rsidRPr="00752C09" w:rsidRDefault="000B4D0C" w:rsidP="00F43086">
            <w:pPr>
              <w:spacing w:after="0"/>
              <w:rPr>
                <w:rFonts w:ascii="Times New Roman" w:hAnsi="Times New Roman" w:cs="Times New Roman"/>
              </w:rPr>
            </w:pPr>
          </w:p>
          <w:p w14:paraId="0F9191E1" w14:textId="53C9E4FF" w:rsidR="00F43086" w:rsidRPr="00752C09" w:rsidRDefault="00F43086" w:rsidP="00F43086">
            <w:pPr>
              <w:spacing w:after="0"/>
              <w:rPr>
                <w:rFonts w:ascii="Times New Roman" w:hAnsi="Times New Roman" w:cs="Times New Roman"/>
              </w:rPr>
            </w:pPr>
          </w:p>
        </w:tc>
      </w:tr>
    </w:tbl>
    <w:p w14:paraId="1F3C6AB2" w14:textId="77777777" w:rsidR="00F43086" w:rsidRPr="00752C09" w:rsidRDefault="00F43086">
      <w:pPr>
        <w:rPr>
          <w:rFonts w:ascii="Times New Roman" w:hAnsi="Times New Roman" w:cs="Times New Roman"/>
          <w:lang w:val="en-GB"/>
        </w:rPr>
      </w:pPr>
    </w:p>
    <w:p w14:paraId="0811E817" w14:textId="77777777" w:rsidR="00F43086" w:rsidRPr="00752C09" w:rsidRDefault="00F43086">
      <w:pPr>
        <w:rPr>
          <w:rFonts w:ascii="Times New Roman" w:hAnsi="Times New Roman" w:cs="Times New Roman"/>
          <w:lang w:val="en-GB"/>
        </w:rPr>
      </w:pPr>
    </w:p>
    <w:tbl>
      <w:tblPr>
        <w:tblStyle w:val="TableGrid"/>
        <w:tblW w:w="0" w:type="auto"/>
        <w:tblInd w:w="0" w:type="dxa"/>
        <w:tblBorders>
          <w:top w:val="single" w:sz="6" w:space="0" w:color="auto"/>
          <w:left w:val="singl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694"/>
      </w:tblGrid>
      <w:tr w:rsidR="00000000" w:rsidRPr="00752C09" w14:paraId="32DC517D" w14:textId="77777777">
        <w:tc>
          <w:tcPr>
            <w:tcW w:w="10694" w:type="dxa"/>
            <w:tcBorders>
              <w:top w:val="single" w:sz="6" w:space="0" w:color="auto"/>
              <w:left w:val="single" w:sz="6" w:space="0" w:color="auto"/>
              <w:bottom w:val="single" w:sz="6" w:space="0" w:color="auto"/>
              <w:right w:val="single" w:sz="6" w:space="0" w:color="auto"/>
            </w:tcBorders>
          </w:tcPr>
          <w:p w14:paraId="7BA9F48A" w14:textId="10E5D042" w:rsidR="001471A4" w:rsidRPr="00752C09" w:rsidRDefault="001471A4" w:rsidP="001471A4">
            <w:pPr>
              <w:spacing w:after="0"/>
              <w:rPr>
                <w:rFonts w:ascii="Times New Roman" w:hAnsi="Times New Roman" w:cs="Times New Roman"/>
                <w:b/>
                <w:bCs/>
                <w:u w:val="single"/>
              </w:rPr>
            </w:pPr>
            <w:r w:rsidRPr="00752C09">
              <w:rPr>
                <w:rFonts w:ascii="Times New Roman" w:hAnsi="Times New Roman" w:cs="Times New Roman"/>
                <w:b/>
                <w:bCs/>
                <w:u w:val="single"/>
              </w:rPr>
              <w:t>2</w:t>
            </w:r>
            <w:r w:rsidR="003E69AA" w:rsidRPr="00752C09">
              <w:rPr>
                <w:rFonts w:ascii="Times New Roman" w:hAnsi="Times New Roman" w:cs="Times New Roman"/>
                <w:b/>
                <w:bCs/>
                <w:u w:val="single"/>
              </w:rPr>
              <w:t>6</w:t>
            </w:r>
            <w:r w:rsidRPr="00752C09">
              <w:rPr>
                <w:rFonts w:ascii="Times New Roman" w:hAnsi="Times New Roman" w:cs="Times New Roman"/>
                <w:b/>
                <w:bCs/>
                <w:u w:val="single"/>
              </w:rPr>
              <w:t>. 2</w:t>
            </w:r>
            <w:r w:rsidR="003E69AA" w:rsidRPr="00752C09">
              <w:rPr>
                <w:rFonts w:ascii="Times New Roman" w:hAnsi="Times New Roman" w:cs="Times New Roman"/>
                <w:b/>
                <w:bCs/>
                <w:u w:val="single"/>
              </w:rPr>
              <w:t>6</w:t>
            </w:r>
            <w:r w:rsidRPr="00752C09">
              <w:rPr>
                <w:rFonts w:ascii="Times New Roman" w:hAnsi="Times New Roman" w:cs="Times New Roman"/>
                <w:b/>
                <w:bCs/>
                <w:u w:val="single"/>
                <w:vertAlign w:val="superscript"/>
              </w:rPr>
              <w:t>th</w:t>
            </w:r>
            <w:r w:rsidRPr="00752C09">
              <w:rPr>
                <w:rFonts w:ascii="Times New Roman" w:hAnsi="Times New Roman" w:cs="Times New Roman"/>
                <w:b/>
                <w:bCs/>
                <w:u w:val="single"/>
              </w:rPr>
              <w:t>-Received</w:t>
            </w:r>
          </w:p>
          <w:p w14:paraId="566D1C1C" w14:textId="77777777" w:rsidR="00000000" w:rsidRPr="00752C09" w:rsidRDefault="00000000">
            <w:pPr>
              <w:spacing w:after="0"/>
              <w:rPr>
                <w:rFonts w:ascii="Times New Roman" w:eastAsia="Segoe UI" w:hAnsi="Times New Roman" w:cs="Times New Roman"/>
                <w:color w:val="1D2228"/>
              </w:rPr>
            </w:pPr>
          </w:p>
        </w:tc>
      </w:tr>
      <w:tr w:rsidR="00000000" w:rsidRPr="00752C09" w14:paraId="514A616A" w14:textId="77777777">
        <w:tc>
          <w:tcPr>
            <w:tcW w:w="10694" w:type="dxa"/>
            <w:tcBorders>
              <w:top w:val="single" w:sz="6" w:space="0" w:color="auto"/>
              <w:left w:val="single" w:sz="6" w:space="0" w:color="auto"/>
              <w:bottom w:val="single" w:sz="6" w:space="0" w:color="auto"/>
              <w:right w:val="single" w:sz="6" w:space="0" w:color="auto"/>
            </w:tcBorders>
          </w:tcPr>
          <w:p w14:paraId="492EF0CA" w14:textId="77777777" w:rsidR="00000000" w:rsidRPr="00752C09" w:rsidRDefault="00000000">
            <w:pPr>
              <w:spacing w:after="0" w:line="254" w:lineRule="auto"/>
              <w:ind w:left="10"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[Rail Ombudsman] Re: Re: Follow-Up on Previous Correspondence – Action Required! "Awaiting Your Response".</w:t>
            </w:r>
          </w:p>
          <w:p w14:paraId="28D8610E" w14:textId="6AAD0D5D" w:rsidR="00000000" w:rsidRPr="00752C09" w:rsidRDefault="00000000">
            <w:pPr>
              <w:spacing w:after="0" w:line="254" w:lineRule="auto"/>
              <w:ind w:left="10"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From:</w:t>
            </w:r>
            <w:r w:rsidR="000B4D0C">
              <w:rPr>
                <w:rFonts w:ascii="Times New Roman" w:eastAsia="Times New Roman" w:hAnsi="Times New Roman" w:cs="Times New Roman"/>
                <w:color w:val="000000"/>
              </w:rPr>
              <w:t xml:space="preserve"> </w:t>
            </w:r>
            <w:r w:rsidRPr="00752C09">
              <w:rPr>
                <w:rFonts w:ascii="Times New Roman" w:eastAsia="Times New Roman" w:hAnsi="Times New Roman" w:cs="Times New Roman"/>
                <w:color w:val="000000"/>
              </w:rPr>
              <w:t>David (Support) (info@railombudsman.org)</w:t>
            </w:r>
          </w:p>
          <w:p w14:paraId="1010309A" w14:textId="77777777" w:rsidR="00000000" w:rsidRPr="00752C09" w:rsidRDefault="00000000">
            <w:pPr>
              <w:spacing w:after="0" w:line="254" w:lineRule="auto"/>
              <w:ind w:left="10"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To:re_wired@ymail.com</w:t>
            </w:r>
          </w:p>
          <w:p w14:paraId="5825479B" w14:textId="317182A0" w:rsidR="00000000" w:rsidRPr="00752C09" w:rsidRDefault="00000000">
            <w:pPr>
              <w:spacing w:after="120" w:line="254" w:lineRule="auto"/>
              <w:ind w:left="10"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Date:</w:t>
            </w:r>
            <w:r w:rsidR="000B4D0C">
              <w:rPr>
                <w:rFonts w:ascii="Times New Roman" w:eastAsia="Times New Roman" w:hAnsi="Times New Roman" w:cs="Times New Roman"/>
                <w:color w:val="000000"/>
              </w:rPr>
              <w:t xml:space="preserve"> </w:t>
            </w:r>
            <w:r w:rsidRPr="00752C09">
              <w:rPr>
                <w:rFonts w:ascii="Times New Roman" w:eastAsia="Times New Roman" w:hAnsi="Times New Roman" w:cs="Times New Roman"/>
                <w:color w:val="000000"/>
              </w:rPr>
              <w:t>Tuesday 25 March 2025 at 11:21 GMT</w:t>
            </w:r>
          </w:p>
          <w:p w14:paraId="2938DFF9" w14:textId="77777777" w:rsidR="00000000" w:rsidRPr="00752C09" w:rsidRDefault="00000000">
            <w:pPr>
              <w:spacing w:after="210" w:line="254" w:lineRule="auto"/>
              <w:ind w:left="150"/>
              <w:rPr>
                <w:rFonts w:ascii="Times New Roman" w:eastAsia="Times New Roman" w:hAnsi="Times New Roman" w:cs="Times New Roman"/>
                <w:color w:val="000000"/>
              </w:rPr>
            </w:pPr>
            <w:r w:rsidRPr="00752C09">
              <w:rPr>
                <w:rFonts w:ascii="Times New Roman" w:eastAsia="Times New Roman" w:hAnsi="Times New Roman" w:cs="Times New Roman"/>
                <w:color w:val="616161"/>
              </w:rPr>
              <w:t xml:space="preserve">##- Please type your reply above this </w:t>
            </w:r>
            <w:proofErr w:type="gramStart"/>
            <w:r w:rsidRPr="00752C09">
              <w:rPr>
                <w:rFonts w:ascii="Times New Roman" w:eastAsia="Times New Roman" w:hAnsi="Times New Roman" w:cs="Times New Roman"/>
                <w:color w:val="616161"/>
              </w:rPr>
              <w:t>line -##</w:t>
            </w:r>
            <w:proofErr w:type="gramEnd"/>
          </w:p>
          <w:p w14:paraId="05F5250F" w14:textId="77777777" w:rsidR="00000000" w:rsidRPr="00752C09" w:rsidRDefault="00000000">
            <w:pPr>
              <w:spacing w:after="75" w:line="254" w:lineRule="auto"/>
              <w:ind w:left="160" w:hanging="10"/>
              <w:rPr>
                <w:rFonts w:ascii="Times New Roman" w:eastAsia="Times New Roman" w:hAnsi="Times New Roman" w:cs="Times New Roman"/>
                <w:color w:val="000000"/>
              </w:rPr>
            </w:pPr>
            <w:r w:rsidRPr="00752C09">
              <w:rPr>
                <w:rFonts w:ascii="Times New Roman" w:eastAsia="Times New Roman" w:hAnsi="Times New Roman" w:cs="Times New Roman"/>
                <w:color w:val="000000"/>
              </w:rPr>
              <w:t>Your email (83785) has been responded to. To add additional comments, reply to this email.</w:t>
            </w:r>
          </w:p>
          <w:p w14:paraId="289B5C82" w14:textId="77777777" w:rsidR="00000000" w:rsidRPr="00752C09" w:rsidRDefault="00000000">
            <w:pPr>
              <w:spacing w:after="342" w:line="254" w:lineRule="auto"/>
              <w:ind w:left="137"/>
              <w:rPr>
                <w:rFonts w:ascii="Times New Roman" w:eastAsia="Times New Roman" w:hAnsi="Times New Roman" w:cs="Times New Roman"/>
                <w:color w:val="000000"/>
              </w:rPr>
            </w:pPr>
            <w:r w:rsidRPr="00752C09">
              <w:rPr>
                <w:rFonts w:ascii="Times New Roman" w:eastAsia="Times New Roman" w:hAnsi="Times New Roman" w:cs="Times New Roman"/>
                <w:noProof/>
                <w:color w:val="000000"/>
                <w14:ligatures w14:val="none"/>
              </w:rPr>
              <w:drawing>
                <wp:inline distT="0" distB="0" distL="0" distR="0" wp14:anchorId="09A7CB0D" wp14:editId="4FEE4B6E">
                  <wp:extent cx="6518910" cy="541020"/>
                  <wp:effectExtent l="0" t="0" r="0" b="0"/>
                  <wp:docPr id="38" name="Picture 1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518910" cy="541020"/>
                          </a:xfrm>
                          <a:prstGeom prst="rect">
                            <a:avLst/>
                          </a:prstGeom>
                          <a:noFill/>
                          <a:ln>
                            <a:noFill/>
                          </a:ln>
                        </pic:spPr>
                      </pic:pic>
                    </a:graphicData>
                  </a:graphic>
                </wp:inline>
              </w:drawing>
            </w:r>
          </w:p>
          <w:p w14:paraId="6B38B992"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Good Morning,</w:t>
            </w:r>
          </w:p>
          <w:p w14:paraId="7A3407C7" w14:textId="77777777" w:rsidR="00000000" w:rsidRPr="00752C09" w:rsidRDefault="00000000">
            <w:pPr>
              <w:spacing w:after="3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 </w:t>
            </w:r>
          </w:p>
          <w:p w14:paraId="391B534E"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Thank you for contacting the Rail Ombudsman.</w:t>
            </w:r>
          </w:p>
          <w:p w14:paraId="6857B478" w14:textId="77777777" w:rsidR="00000000" w:rsidRPr="00752C09" w:rsidRDefault="00000000">
            <w:pPr>
              <w:spacing w:after="3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 </w:t>
            </w:r>
          </w:p>
          <w:p w14:paraId="07B35755" w14:textId="77777777" w:rsidR="00000000" w:rsidRPr="00752C09" w:rsidRDefault="00000000">
            <w:pPr>
              <w:spacing w:after="3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 </w:t>
            </w:r>
          </w:p>
          <w:p w14:paraId="062A1566" w14:textId="77777777" w:rsidR="00000000" w:rsidRPr="00752C09" w:rsidRDefault="00000000">
            <w:pPr>
              <w:spacing w:after="356"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The Rail Ombudsman is an Alternative Dispute Resolution organisation, independent from the rail industry. We mediate unresolved complaints between consumers and Service Providers, as long as the consumer has been through the complaints handling procedure of the service provider, and a suitable resolution cannot be found.  </w:t>
            </w:r>
          </w:p>
          <w:p w14:paraId="1783A267" w14:textId="70EC39C7" w:rsidR="00000000" w:rsidRPr="00752C09" w:rsidRDefault="00000000">
            <w:pPr>
              <w:spacing w:after="356"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Our scheme does allow Thameslink a reasonable amount of time to work with you and try to resolve the dispute. We allow the service provider 40 </w:t>
            </w:r>
            <w:r w:rsidRPr="00752C09">
              <w:rPr>
                <w:rFonts w:ascii="Times New Roman" w:eastAsia="Times New Roman" w:hAnsi="Times New Roman" w:cs="Times New Roman"/>
                <w:b/>
                <w:color w:val="2B2E2F"/>
              </w:rPr>
              <w:t>working</w:t>
            </w:r>
            <w:r w:rsidRPr="00752C09">
              <w:rPr>
                <w:rFonts w:ascii="Times New Roman" w:eastAsia="Times New Roman" w:hAnsi="Times New Roman" w:cs="Times New Roman"/>
                <w:color w:val="2B2E2F"/>
              </w:rPr>
              <w:t xml:space="preserve"> days to resolve the complaint with you since you first raised it with them or require you to have been issued with a Deadlock Letter. A Deadlock Letter is any form of written communication from the service provider indicating you have exhausted the Service </w:t>
            </w:r>
            <w:r w:rsidR="000B4D0C" w:rsidRPr="00752C09">
              <w:rPr>
                <w:rFonts w:ascii="Times New Roman" w:eastAsia="Times New Roman" w:hAnsi="Times New Roman" w:cs="Times New Roman"/>
                <w:color w:val="2B2E2F"/>
              </w:rPr>
              <w:t>Providers’</w:t>
            </w:r>
            <w:r w:rsidRPr="00752C09">
              <w:rPr>
                <w:rFonts w:ascii="Times New Roman" w:eastAsia="Times New Roman" w:hAnsi="Times New Roman" w:cs="Times New Roman"/>
                <w:color w:val="2B2E2F"/>
              </w:rPr>
              <w:t xml:space="preserve"> complaints handling procedure and will reference the Rail Ombudsman by name.</w:t>
            </w:r>
          </w:p>
          <w:p w14:paraId="2FFA13AC"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To then raise an application with the Rail Ombudsman, please complete our form online via the following link so we can investigate your complaint:</w:t>
            </w:r>
          </w:p>
          <w:p w14:paraId="27D1878D" w14:textId="77777777" w:rsidR="00000000" w:rsidRPr="00752C09" w:rsidRDefault="00000000">
            <w:pPr>
              <w:spacing w:after="3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 </w:t>
            </w:r>
          </w:p>
          <w:p w14:paraId="2C49EC70"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I have also attached a link to our Consumer Guide which provides further information on what we do within our Scheme:</w:t>
            </w:r>
          </w:p>
          <w:p w14:paraId="2B0051B7" w14:textId="77777777" w:rsidR="00000000" w:rsidRPr="00752C09" w:rsidRDefault="00000000">
            <w:pPr>
              <w:spacing w:after="24" w:line="264" w:lineRule="auto"/>
              <w:ind w:left="1195" w:hanging="10"/>
              <w:rPr>
                <w:rFonts w:ascii="Times New Roman" w:eastAsia="Times New Roman" w:hAnsi="Times New Roman" w:cs="Times New Roman"/>
                <w:color w:val="000000"/>
              </w:rPr>
            </w:pPr>
            <w:hyperlink r:id="rId257" w:history="1">
              <w:r w:rsidRPr="00752C09">
                <w:rPr>
                  <w:rStyle w:val="Hyperlink"/>
                  <w:rFonts w:ascii="Times New Roman" w:eastAsia="Times New Roman" w:hAnsi="Times New Roman" w:cs="Times New Roman"/>
                  <w:color w:val="0000EE"/>
                </w:rPr>
                <w:t>htt</w:t>
              </w:r>
            </w:hyperlink>
            <w:hyperlink r:id="rId258" w:history="1">
              <w:r w:rsidRPr="00752C09">
                <w:rPr>
                  <w:rStyle w:val="Hyperlink"/>
                  <w:rFonts w:ascii="Times New Roman" w:eastAsia="Times New Roman" w:hAnsi="Times New Roman" w:cs="Times New Roman"/>
                  <w:color w:val="0000EE"/>
                </w:rPr>
                <w:t>p</w:t>
              </w:r>
            </w:hyperlink>
            <w:hyperlink r:id="rId259" w:history="1">
              <w:r w:rsidRPr="00752C09">
                <w:rPr>
                  <w:rStyle w:val="Hyperlink"/>
                  <w:rFonts w:ascii="Times New Roman" w:eastAsia="Times New Roman" w:hAnsi="Times New Roman" w:cs="Times New Roman"/>
                  <w:color w:val="0000EE"/>
                </w:rPr>
                <w:t>s://www.railombudsman.or</w:t>
              </w:r>
            </w:hyperlink>
            <w:hyperlink r:id="rId260" w:history="1">
              <w:r w:rsidRPr="00752C09">
                <w:rPr>
                  <w:rStyle w:val="Hyperlink"/>
                  <w:rFonts w:ascii="Times New Roman" w:eastAsia="Times New Roman" w:hAnsi="Times New Roman" w:cs="Times New Roman"/>
                  <w:color w:val="0000EE"/>
                </w:rPr>
                <w:t>g</w:t>
              </w:r>
            </w:hyperlink>
            <w:hyperlink r:id="rId261" w:history="1">
              <w:r w:rsidRPr="00752C09">
                <w:rPr>
                  <w:rStyle w:val="Hyperlink"/>
                  <w:rFonts w:ascii="Times New Roman" w:eastAsia="Times New Roman" w:hAnsi="Times New Roman" w:cs="Times New Roman"/>
                  <w:color w:val="0000EE"/>
                </w:rPr>
                <w:t>/resource-area/consumer</w:t>
              </w:r>
            </w:hyperlink>
            <w:hyperlink r:id="rId262" w:history="1">
              <w:r w:rsidRPr="00752C09">
                <w:rPr>
                  <w:rStyle w:val="Hyperlink"/>
                  <w:rFonts w:ascii="Times New Roman" w:eastAsia="Times New Roman" w:hAnsi="Times New Roman" w:cs="Times New Roman"/>
                  <w:color w:val="0000EE"/>
                </w:rPr>
                <w:t>g</w:t>
              </w:r>
            </w:hyperlink>
            <w:hyperlink r:id="rId263" w:history="1">
              <w:r w:rsidRPr="00752C09">
                <w:rPr>
                  <w:rStyle w:val="Hyperlink"/>
                  <w:rFonts w:ascii="Times New Roman" w:eastAsia="Times New Roman" w:hAnsi="Times New Roman" w:cs="Times New Roman"/>
                  <w:color w:val="0000EE"/>
                </w:rPr>
                <w:t>uide/</w:t>
              </w:r>
            </w:hyperlink>
            <w:hyperlink r:id="rId264" w:history="1">
              <w:r w:rsidRPr="00752C09">
                <w:rPr>
                  <w:rStyle w:val="Hyperlink"/>
                  <w:rFonts w:ascii="Times New Roman" w:eastAsia="Times New Roman" w:hAnsi="Times New Roman" w:cs="Times New Roman"/>
                  <w:color w:val="2B2E2F"/>
                </w:rPr>
                <w:t xml:space="preserve"> </w:t>
              </w:r>
            </w:hyperlink>
          </w:p>
          <w:p w14:paraId="464BA8D4" w14:textId="77777777" w:rsidR="00000000" w:rsidRPr="00752C09" w:rsidRDefault="00000000">
            <w:pPr>
              <w:spacing w:after="3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 </w:t>
            </w:r>
          </w:p>
          <w:p w14:paraId="5F98B491" w14:textId="77777777" w:rsidR="00000000" w:rsidRPr="00752C09" w:rsidRDefault="00000000">
            <w:pPr>
              <w:spacing w:after="354" w:line="264" w:lineRule="auto"/>
              <w:ind w:left="1195" w:hanging="10"/>
              <w:rPr>
                <w:rFonts w:ascii="Times New Roman" w:eastAsia="Times New Roman" w:hAnsi="Times New Roman" w:cs="Times New Roman"/>
                <w:color w:val="000000"/>
              </w:rPr>
            </w:pPr>
            <w:hyperlink r:id="rId265" w:history="1">
              <w:r w:rsidRPr="00752C09">
                <w:rPr>
                  <w:rStyle w:val="Hyperlink"/>
                  <w:rFonts w:ascii="Times New Roman" w:eastAsia="Times New Roman" w:hAnsi="Times New Roman" w:cs="Times New Roman"/>
                  <w:color w:val="0000EE"/>
                </w:rPr>
                <w:t>htt</w:t>
              </w:r>
            </w:hyperlink>
            <w:hyperlink r:id="rId266" w:history="1">
              <w:r w:rsidRPr="00752C09">
                <w:rPr>
                  <w:rStyle w:val="Hyperlink"/>
                  <w:rFonts w:ascii="Times New Roman" w:eastAsia="Times New Roman" w:hAnsi="Times New Roman" w:cs="Times New Roman"/>
                  <w:color w:val="0000EE"/>
                </w:rPr>
                <w:t>p</w:t>
              </w:r>
            </w:hyperlink>
            <w:hyperlink r:id="rId267" w:history="1">
              <w:r w:rsidRPr="00752C09">
                <w:rPr>
                  <w:rStyle w:val="Hyperlink"/>
                  <w:rFonts w:ascii="Times New Roman" w:eastAsia="Times New Roman" w:hAnsi="Times New Roman" w:cs="Times New Roman"/>
                  <w:color w:val="0000EE"/>
                </w:rPr>
                <w:t>s://www.railombudsman.or</w:t>
              </w:r>
            </w:hyperlink>
            <w:hyperlink r:id="rId268" w:history="1">
              <w:r w:rsidRPr="00752C09">
                <w:rPr>
                  <w:rStyle w:val="Hyperlink"/>
                  <w:rFonts w:ascii="Times New Roman" w:eastAsia="Times New Roman" w:hAnsi="Times New Roman" w:cs="Times New Roman"/>
                  <w:color w:val="0000EE"/>
                </w:rPr>
                <w:t>g</w:t>
              </w:r>
            </w:hyperlink>
            <w:hyperlink r:id="rId269" w:history="1">
              <w:r w:rsidRPr="00752C09">
                <w:rPr>
                  <w:rStyle w:val="Hyperlink"/>
                  <w:rFonts w:ascii="Times New Roman" w:eastAsia="Times New Roman" w:hAnsi="Times New Roman" w:cs="Times New Roman"/>
                  <w:color w:val="0000EE"/>
                </w:rPr>
                <w:t>/makin</w:t>
              </w:r>
            </w:hyperlink>
            <w:hyperlink r:id="rId270" w:history="1">
              <w:r w:rsidRPr="00752C09">
                <w:rPr>
                  <w:rStyle w:val="Hyperlink"/>
                  <w:rFonts w:ascii="Times New Roman" w:eastAsia="Times New Roman" w:hAnsi="Times New Roman" w:cs="Times New Roman"/>
                  <w:color w:val="0000EE"/>
                </w:rPr>
                <w:t>g</w:t>
              </w:r>
            </w:hyperlink>
            <w:hyperlink r:id="rId271" w:history="1">
              <w:r w:rsidRPr="00752C09">
                <w:rPr>
                  <w:rStyle w:val="Hyperlink"/>
                  <w:rFonts w:ascii="Times New Roman" w:eastAsia="Times New Roman" w:hAnsi="Times New Roman" w:cs="Times New Roman"/>
                  <w:color w:val="0000EE"/>
                </w:rPr>
                <w:t>-a-com</w:t>
              </w:r>
            </w:hyperlink>
            <w:hyperlink r:id="rId272" w:history="1">
              <w:r w:rsidRPr="00752C09">
                <w:rPr>
                  <w:rStyle w:val="Hyperlink"/>
                  <w:rFonts w:ascii="Times New Roman" w:eastAsia="Times New Roman" w:hAnsi="Times New Roman" w:cs="Times New Roman"/>
                  <w:color w:val="0000EE"/>
                </w:rPr>
                <w:t>p</w:t>
              </w:r>
            </w:hyperlink>
            <w:hyperlink r:id="rId273" w:history="1">
              <w:r w:rsidRPr="00752C09">
                <w:rPr>
                  <w:rStyle w:val="Hyperlink"/>
                  <w:rFonts w:ascii="Times New Roman" w:eastAsia="Times New Roman" w:hAnsi="Times New Roman" w:cs="Times New Roman"/>
                  <w:color w:val="0000EE"/>
                </w:rPr>
                <w:t>laint/before-startin</w:t>
              </w:r>
            </w:hyperlink>
            <w:hyperlink r:id="rId274" w:history="1">
              <w:r w:rsidRPr="00752C09">
                <w:rPr>
                  <w:rStyle w:val="Hyperlink"/>
                  <w:rFonts w:ascii="Times New Roman" w:eastAsia="Times New Roman" w:hAnsi="Times New Roman" w:cs="Times New Roman"/>
                  <w:color w:val="0000EE"/>
                </w:rPr>
                <w:t>g</w:t>
              </w:r>
            </w:hyperlink>
            <w:hyperlink r:id="rId275" w:history="1">
              <w:r w:rsidRPr="00752C09">
                <w:rPr>
                  <w:rStyle w:val="Hyperlink"/>
                  <w:rFonts w:ascii="Times New Roman" w:eastAsia="Times New Roman" w:hAnsi="Times New Roman" w:cs="Times New Roman"/>
                  <w:color w:val="0000EE"/>
                </w:rPr>
                <w:t>-a-com</w:t>
              </w:r>
            </w:hyperlink>
            <w:hyperlink r:id="rId276" w:history="1">
              <w:r w:rsidRPr="00752C09">
                <w:rPr>
                  <w:rStyle w:val="Hyperlink"/>
                  <w:rFonts w:ascii="Times New Roman" w:eastAsia="Times New Roman" w:hAnsi="Times New Roman" w:cs="Times New Roman"/>
                  <w:color w:val="0000EE"/>
                </w:rPr>
                <w:t>p</w:t>
              </w:r>
            </w:hyperlink>
            <w:hyperlink r:id="rId277" w:history="1">
              <w:r w:rsidRPr="00752C09">
                <w:rPr>
                  <w:rStyle w:val="Hyperlink"/>
                  <w:rFonts w:ascii="Times New Roman" w:eastAsia="Times New Roman" w:hAnsi="Times New Roman" w:cs="Times New Roman"/>
                  <w:color w:val="0000EE"/>
                </w:rPr>
                <w:t>laint/</w:t>
              </w:r>
            </w:hyperlink>
            <w:hyperlink r:id="rId278" w:history="1">
              <w:r w:rsidRPr="00752C09">
                <w:rPr>
                  <w:rStyle w:val="Hyperlink"/>
                  <w:rFonts w:ascii="Times New Roman" w:eastAsia="Times New Roman" w:hAnsi="Times New Roman" w:cs="Times New Roman"/>
                  <w:color w:val="2B2E2F"/>
                </w:rPr>
                <w:t xml:space="preserve"> </w:t>
              </w:r>
            </w:hyperlink>
          </w:p>
          <w:p w14:paraId="0053F991"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Please do not hesitate to contact us again if you require any further information. </w:t>
            </w:r>
          </w:p>
          <w:p w14:paraId="3099EFD1" w14:textId="77777777" w:rsidR="00000000" w:rsidRPr="00752C09" w:rsidRDefault="00000000">
            <w:pPr>
              <w:spacing w:after="30"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 </w:t>
            </w:r>
          </w:p>
          <w:p w14:paraId="1C91EAFD"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Kind Regards,</w:t>
            </w:r>
          </w:p>
          <w:p w14:paraId="24F0A768"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Fionn</w:t>
            </w:r>
          </w:p>
          <w:p w14:paraId="3F52FCCD"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Contact Advisor.</w:t>
            </w:r>
          </w:p>
          <w:p w14:paraId="6DB90AE7"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Tel: 0330 094 0362 |</w:t>
            </w:r>
          </w:p>
          <w:p w14:paraId="6EE4363A" w14:textId="77777777" w:rsidR="00000000" w:rsidRPr="00752C09" w:rsidRDefault="00000000">
            <w:pPr>
              <w:spacing w:after="81" w:line="254" w:lineRule="auto"/>
              <w:ind w:left="1207"/>
              <w:rPr>
                <w:rFonts w:ascii="Times New Roman" w:eastAsia="Times New Roman" w:hAnsi="Times New Roman" w:cs="Times New Roman"/>
                <w:color w:val="000000"/>
              </w:rPr>
            </w:pPr>
            <w:r w:rsidRPr="00752C09">
              <w:rPr>
                <w:rFonts w:ascii="Times New Roman" w:hAnsi="Times New Roman" w:cs="Times New Roman"/>
                <w:noProof/>
              </w:rPr>
              <mc:AlternateContent>
                <mc:Choice Requires="wpg">
                  <w:drawing>
                    <wp:inline distT="0" distB="0" distL="0" distR="0" wp14:anchorId="078E1CDB" wp14:editId="71F5C02B">
                      <wp:extent cx="2524125" cy="2524125"/>
                      <wp:effectExtent l="9525" t="9525" r="9525" b="9525"/>
                      <wp:docPr id="565463936" name="Group 9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524125"/>
                                <a:chOff x="0" y="0"/>
                                <a:chExt cx="25241" cy="25241"/>
                              </a:xfrm>
                            </wpg:grpSpPr>
                            <wps:wsp>
                              <wps:cNvPr id="1765463502" name="Shape 802"/>
                              <wps:cNvSpPr>
                                <a:spLocks/>
                              </wps:cNvSpPr>
                              <wps:spPr bwMode="auto">
                                <a:xfrm>
                                  <a:off x="0" y="0"/>
                                  <a:ext cx="25241" cy="25241"/>
                                </a:xfrm>
                                <a:custGeom>
                                  <a:avLst/>
                                  <a:gdLst>
                                    <a:gd name="T0" fmla="*/ 0 w 2524125"/>
                                    <a:gd name="T1" fmla="*/ 0 h 2524125"/>
                                    <a:gd name="T2" fmla="*/ 25241 w 2524125"/>
                                    <a:gd name="T3" fmla="*/ 0 h 2524125"/>
                                    <a:gd name="T4" fmla="*/ 25241 w 2524125"/>
                                    <a:gd name="T5" fmla="*/ 25241 h 2524125"/>
                                    <a:gd name="T6" fmla="*/ 0 w 2524125"/>
                                    <a:gd name="T7" fmla="*/ 25241 h 2524125"/>
                                    <a:gd name="T8" fmla="*/ 0 w 2524125"/>
                                    <a:gd name="T9" fmla="*/ 0 h 2524125"/>
                                    <a:gd name="T10" fmla="*/ 0 60000 65536"/>
                                    <a:gd name="T11" fmla="*/ 0 60000 65536"/>
                                    <a:gd name="T12" fmla="*/ 0 60000 65536"/>
                                    <a:gd name="T13" fmla="*/ 0 60000 65536"/>
                                    <a:gd name="T14" fmla="*/ 0 60000 65536"/>
                                    <a:gd name="T15" fmla="*/ 0 w 2524125"/>
                                    <a:gd name="T16" fmla="*/ 0 h 2524125"/>
                                    <a:gd name="T17" fmla="*/ 2524125 w 2524125"/>
                                    <a:gd name="T18" fmla="*/ 2524125 h 2524125"/>
                                  </a:gdLst>
                                  <a:ahLst/>
                                  <a:cxnLst>
                                    <a:cxn ang="T10">
                                      <a:pos x="T0" y="T1"/>
                                    </a:cxn>
                                    <a:cxn ang="T11">
                                      <a:pos x="T2" y="T3"/>
                                    </a:cxn>
                                    <a:cxn ang="T12">
                                      <a:pos x="T4" y="T5"/>
                                    </a:cxn>
                                    <a:cxn ang="T13">
                                      <a:pos x="T6" y="T7"/>
                                    </a:cxn>
                                    <a:cxn ang="T14">
                                      <a:pos x="T8" y="T9"/>
                                    </a:cxn>
                                  </a:cxnLst>
                                  <a:rect l="T15" t="T16" r="T17" b="T18"/>
                                  <a:pathLst>
                                    <a:path w="2524125" h="2524125">
                                      <a:moveTo>
                                        <a:pt x="0" y="0"/>
                                      </a:moveTo>
                                      <a:lnTo>
                                        <a:pt x="2524125" y="0"/>
                                      </a:lnTo>
                                      <a:lnTo>
                                        <a:pt x="2524125" y="2524125"/>
                                      </a:lnTo>
                                      <a:lnTo>
                                        <a:pt x="0" y="2524125"/>
                                      </a:lnTo>
                                      <a:lnTo>
                                        <a:pt x="0" y="0"/>
                                      </a:lnTo>
                                      <a:close/>
                                    </a:path>
                                  </a:pathLst>
                                </a:custGeom>
                                <a:noFill/>
                                <a:ln w="9525">
                                  <a:solidFill>
                                    <a:srgbClr val="551A8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2380201" name="Picture 80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42" y="142"/>
                                  <a:ext cx="1524" cy="1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2D9F61" id="Group 9658" o:spid="_x0000_s1026" style="width:198.75pt;height:198.75pt;mso-position-horizontal-relative:char;mso-position-vertical-relative:line" coordsize="25241,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">
                      <v:shape id="Shape 802" o:spid="_x0000_s1027" style="position:absolute;width:25241;height:25241;visibility:visible;mso-wrap-style:square;v-text-anchor:top" coordsize="252412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" path="m,l2524125,r,2524125l,2524125,,xe" filled="f" strokecolor="#551a8b">
                        <v:stroke miterlimit="1" joinstyle="miter"/>
                        <v:path arrowok="t" o:connecttype="custom" o:connectlocs="0,0;252,0;252,252;0,252;0,0" o:connectangles="0,0,0,0,0" textboxrect="0,0,2524125,2524125"/>
                      </v:shape>
                      <v:shape id="Picture 804" o:spid="_x0000_s1028" type="#_x0000_t75" style="position:absolute;left:142;top:14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">
                        <v:imagedata r:id="rId280" o:title=""/>
                      </v:shape>
                      <w10:anchorlock/>
                    </v:group>
                  </w:pict>
                </mc:Fallback>
              </mc:AlternateContent>
            </w:r>
          </w:p>
          <w:p w14:paraId="44014814"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Premier House | 1-5 | Argyle Way | Stevenage | SG1 2AD</w:t>
            </w:r>
          </w:p>
          <w:p w14:paraId="00370E99"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Telephone calls to and from the Ombudsman may be recorded for quality and training purposes.</w:t>
            </w:r>
          </w:p>
          <w:p w14:paraId="5B37A333" w14:textId="77777777" w:rsidR="00000000" w:rsidRPr="00752C09" w:rsidRDefault="00000000">
            <w:pPr>
              <w:spacing w:after="81" w:line="254" w:lineRule="auto"/>
              <w:ind w:left="1207"/>
              <w:rPr>
                <w:rFonts w:ascii="Times New Roman" w:eastAsia="Times New Roman" w:hAnsi="Times New Roman" w:cs="Times New Roman"/>
                <w:color w:val="000000"/>
              </w:rPr>
            </w:pPr>
            <w:r w:rsidRPr="00752C09">
              <w:rPr>
                <w:rFonts w:ascii="Times New Roman" w:hAnsi="Times New Roman" w:cs="Times New Roman"/>
                <w:noProof/>
              </w:rPr>
              <mc:AlternateContent>
                <mc:Choice Requires="wpg">
                  <w:drawing>
                    <wp:inline distT="0" distB="0" distL="0" distR="0" wp14:anchorId="7BDA1DD0" wp14:editId="79B6BFDA">
                      <wp:extent cx="1466850" cy="1466850"/>
                      <wp:effectExtent l="9525" t="9525" r="9525" b="9525"/>
                      <wp:docPr id="422104969" name="Group 9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466850"/>
                                <a:chOff x="0" y="0"/>
                                <a:chExt cx="14668" cy="14668"/>
                              </a:xfrm>
                            </wpg:grpSpPr>
                            <wps:wsp>
                              <wps:cNvPr id="1694329331" name="Shape 808"/>
                              <wps:cNvSpPr>
                                <a:spLocks/>
                              </wps:cNvSpPr>
                              <wps:spPr bwMode="auto">
                                <a:xfrm>
                                  <a:off x="0" y="0"/>
                                  <a:ext cx="14668" cy="14668"/>
                                </a:xfrm>
                                <a:custGeom>
                                  <a:avLst/>
                                  <a:gdLst>
                                    <a:gd name="T0" fmla="*/ 0 w 1466850"/>
                                    <a:gd name="T1" fmla="*/ 0 h 1466850"/>
                                    <a:gd name="T2" fmla="*/ 14668 w 1466850"/>
                                    <a:gd name="T3" fmla="*/ 0 h 1466850"/>
                                    <a:gd name="T4" fmla="*/ 14668 w 1466850"/>
                                    <a:gd name="T5" fmla="*/ 14668 h 1466850"/>
                                    <a:gd name="T6" fmla="*/ 0 w 1466850"/>
                                    <a:gd name="T7" fmla="*/ 14668 h 1466850"/>
                                    <a:gd name="T8" fmla="*/ 0 w 1466850"/>
                                    <a:gd name="T9" fmla="*/ 0 h 1466850"/>
                                    <a:gd name="T10" fmla="*/ 0 60000 65536"/>
                                    <a:gd name="T11" fmla="*/ 0 60000 65536"/>
                                    <a:gd name="T12" fmla="*/ 0 60000 65536"/>
                                    <a:gd name="T13" fmla="*/ 0 60000 65536"/>
                                    <a:gd name="T14" fmla="*/ 0 60000 65536"/>
                                    <a:gd name="T15" fmla="*/ 0 w 1466850"/>
                                    <a:gd name="T16" fmla="*/ 0 h 1466850"/>
                                    <a:gd name="T17" fmla="*/ 1466850 w 1466850"/>
                                    <a:gd name="T18" fmla="*/ 1466850 h 1466850"/>
                                  </a:gdLst>
                                  <a:ahLst/>
                                  <a:cxnLst>
                                    <a:cxn ang="T10">
                                      <a:pos x="T0" y="T1"/>
                                    </a:cxn>
                                    <a:cxn ang="T11">
                                      <a:pos x="T2" y="T3"/>
                                    </a:cxn>
                                    <a:cxn ang="T12">
                                      <a:pos x="T4" y="T5"/>
                                    </a:cxn>
                                    <a:cxn ang="T13">
                                      <a:pos x="T6" y="T7"/>
                                    </a:cxn>
                                    <a:cxn ang="T14">
                                      <a:pos x="T8" y="T9"/>
                                    </a:cxn>
                                  </a:cxnLst>
                                  <a:rect l="T15" t="T16" r="T17" b="T18"/>
                                  <a:pathLst>
                                    <a:path w="1466850" h="1466850">
                                      <a:moveTo>
                                        <a:pt x="0" y="0"/>
                                      </a:moveTo>
                                      <a:lnTo>
                                        <a:pt x="1466850" y="0"/>
                                      </a:lnTo>
                                      <a:lnTo>
                                        <a:pt x="1466850" y="1466850"/>
                                      </a:lnTo>
                                      <a:lnTo>
                                        <a:pt x="0" y="1466850"/>
                                      </a:lnTo>
                                      <a:lnTo>
                                        <a:pt x="0" y="0"/>
                                      </a:lnTo>
                                      <a:close/>
                                    </a:path>
                                  </a:pathLst>
                                </a:custGeom>
                                <a:noFill/>
                                <a:ln w="9525">
                                  <a:solidFill>
                                    <a:srgbClr val="C0C0C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7743188" name="Picture 8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42" y="142"/>
                                  <a:ext cx="1524" cy="1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560CF3" id="Group 9660" o:spid="_x0000_s1026" style="width:115.5pt;height:115.5pt;mso-position-horizontal-relative:char;mso-position-vertical-relative:line" coordsize="14668,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">
                      <v:shape id="Shape 808" o:spid="_x0000_s1027" style="position:absolute;width:14668;height:14668;visibility:visible;mso-wrap-style:square;v-text-anchor:top" coordsize="1466850,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" path="m,l1466850,r,1466850l,1466850,,xe" filled="f" strokecolor="silver">
                        <v:stroke miterlimit="1" joinstyle="miter"/>
                        <v:path arrowok="t" o:connecttype="custom" o:connectlocs="0,0;147,0;147,147;0,147;0,0" o:connectangles="0,0,0,0,0" textboxrect="0,0,1466850,1466850"/>
                      </v:shape>
                      <v:shape id="Picture 810" o:spid="_x0000_s1028" type="#_x0000_t75" style="position:absolute;left:142;top:14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">
                        <v:imagedata r:id="rId280" o:title=""/>
                      </v:shape>
                      <w10:anchorlock/>
                    </v:group>
                  </w:pict>
                </mc:Fallback>
              </mc:AlternateContent>
            </w:r>
          </w:p>
          <w:p w14:paraId="007CCE66"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Registered company name: Dispute Resolution Ombudsman Limited. Registered office: Richmond House, </w:t>
            </w:r>
            <w:proofErr w:type="spellStart"/>
            <w:r w:rsidRPr="00752C09">
              <w:rPr>
                <w:rFonts w:ascii="Times New Roman" w:eastAsia="Times New Roman" w:hAnsi="Times New Roman" w:cs="Times New Roman"/>
                <w:color w:val="2B2E2F"/>
              </w:rPr>
              <w:t>Walkern</w:t>
            </w:r>
            <w:proofErr w:type="spellEnd"/>
            <w:r w:rsidRPr="00752C09">
              <w:rPr>
                <w:rFonts w:ascii="Times New Roman" w:eastAsia="Times New Roman" w:hAnsi="Times New Roman" w:cs="Times New Roman"/>
                <w:color w:val="2B2E2F"/>
              </w:rPr>
              <w:t xml:space="preserve"> Road, Stevenage, Hertfordshire, England, SG1 3QP. Company Registration Number: 8945616. Registered in England &amp; Wales.</w:t>
            </w:r>
          </w:p>
          <w:p w14:paraId="4F06CC03"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DISCLAIMER: The information contained in this e-mail message is privileged and confidential and is only intended for the addressee. If you received this e-mail in error, you are hereby notified that any disclosure, reproduction, distribution or use of this message and any attachments is strictly prohibited. Please notify the sender immediately and delete the e-mail without copying or disclosing its contents to any other person. No legal consequences can be derived from the contents of this e-mail. Neither the sender nor Dispute Resolution</w:t>
            </w:r>
          </w:p>
          <w:p w14:paraId="52CD6854"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Ombudsman Limited accept liability for any damage resulting from the use and/or acceptance of the content of this e-mail message.</w:t>
            </w:r>
          </w:p>
          <w:p w14:paraId="2D2850A2"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Please note that we have updated our Privacy Policy in accordance with the General Data</w:t>
            </w:r>
          </w:p>
          <w:p w14:paraId="7EAA22D3" w14:textId="77777777" w:rsidR="00000000" w:rsidRPr="00752C09" w:rsidRDefault="00000000">
            <w:pPr>
              <w:spacing w:after="28" w:line="254" w:lineRule="auto"/>
              <w:ind w:left="1195" w:right="224" w:hanging="10"/>
              <w:rPr>
                <w:rFonts w:ascii="Times New Roman" w:eastAsia="Times New Roman" w:hAnsi="Times New Roman" w:cs="Times New Roman"/>
                <w:color w:val="000000"/>
              </w:rPr>
            </w:pPr>
            <w:r w:rsidRPr="00752C09">
              <w:rPr>
                <w:rFonts w:ascii="Times New Roman" w:eastAsia="Times New Roman" w:hAnsi="Times New Roman" w:cs="Times New Roman"/>
                <w:color w:val="2B2E2F"/>
              </w:rPr>
              <w:t xml:space="preserve">Protection Regulation 2018. A copy of this can be found </w:t>
            </w:r>
            <w:hyperlink r:id="rId281" w:history="1">
              <w:r w:rsidRPr="00752C09">
                <w:rPr>
                  <w:rStyle w:val="Hyperlink"/>
                  <w:rFonts w:ascii="Times New Roman" w:eastAsia="Times New Roman" w:hAnsi="Times New Roman" w:cs="Times New Roman"/>
                  <w:color w:val="0000EE"/>
                </w:rPr>
                <w:t>here</w:t>
              </w:r>
            </w:hyperlink>
          </w:p>
          <w:p w14:paraId="6006FFE5" w14:textId="77777777" w:rsidR="00000000" w:rsidRPr="00752C09" w:rsidRDefault="00000000">
            <w:pPr>
              <w:spacing w:after="416" w:line="254" w:lineRule="auto"/>
              <w:ind w:left="1200"/>
              <w:rPr>
                <w:rFonts w:ascii="Times New Roman" w:eastAsia="Times New Roman" w:hAnsi="Times New Roman" w:cs="Times New Roman"/>
                <w:color w:val="000000"/>
              </w:rPr>
            </w:pPr>
            <w:r w:rsidRPr="00752C09">
              <w:rPr>
                <w:rFonts w:ascii="Times New Roman" w:eastAsia="Times New Roman" w:hAnsi="Times New Roman" w:cs="Times New Roman"/>
                <w:b/>
                <w:color w:val="2B2E2F"/>
              </w:rPr>
              <w:t>Please consider the environment before printing this message.</w:t>
            </w:r>
          </w:p>
          <w:p w14:paraId="0793EF27" w14:textId="77777777" w:rsidR="00000000" w:rsidRPr="00752C09" w:rsidRDefault="00000000">
            <w:pPr>
              <w:spacing w:after="0"/>
              <w:rPr>
                <w:rFonts w:ascii="Times New Roman" w:hAnsi="Times New Roman" w:cs="Times New Roman"/>
              </w:rPr>
            </w:pPr>
          </w:p>
        </w:tc>
      </w:tr>
    </w:tbl>
    <w:p w14:paraId="2D880CD4"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3E989453" w14:textId="77777777" w:rsidTr="004629EF">
        <w:tc>
          <w:tcPr>
            <w:tcW w:w="10790" w:type="dxa"/>
            <w:tcBorders>
              <w:top w:val="single" w:sz="6" w:space="0" w:color="auto"/>
              <w:left w:val="single" w:sz="6" w:space="0" w:color="auto"/>
              <w:bottom w:val="single" w:sz="6" w:space="0" w:color="auto"/>
              <w:right w:val="single" w:sz="6" w:space="0" w:color="auto"/>
            </w:tcBorders>
          </w:tcPr>
          <w:p w14:paraId="197B5846" w14:textId="2022649E" w:rsidR="001471A4" w:rsidRPr="00752C09" w:rsidRDefault="001471A4" w:rsidP="001471A4">
            <w:pPr>
              <w:spacing w:after="0"/>
              <w:rPr>
                <w:rFonts w:ascii="Times New Roman" w:hAnsi="Times New Roman" w:cs="Times New Roman"/>
                <w:b/>
                <w:bCs/>
                <w:u w:val="single"/>
              </w:rPr>
            </w:pPr>
            <w:r w:rsidRPr="00752C09">
              <w:rPr>
                <w:rFonts w:ascii="Times New Roman" w:hAnsi="Times New Roman" w:cs="Times New Roman"/>
                <w:b/>
                <w:bCs/>
                <w:u w:val="single"/>
              </w:rPr>
              <w:t>2</w:t>
            </w:r>
            <w:r w:rsidR="003E69AA" w:rsidRPr="00752C09">
              <w:rPr>
                <w:rFonts w:ascii="Times New Roman" w:hAnsi="Times New Roman" w:cs="Times New Roman"/>
                <w:b/>
                <w:bCs/>
                <w:u w:val="single"/>
              </w:rPr>
              <w:t>7</w:t>
            </w:r>
            <w:r w:rsidRPr="00752C09">
              <w:rPr>
                <w:rFonts w:ascii="Times New Roman" w:hAnsi="Times New Roman" w:cs="Times New Roman"/>
                <w:b/>
                <w:bCs/>
                <w:u w:val="single"/>
              </w:rPr>
              <w:t>. 2</w:t>
            </w:r>
            <w:r w:rsidR="003E69AA" w:rsidRPr="00752C09">
              <w:rPr>
                <w:rFonts w:ascii="Times New Roman" w:hAnsi="Times New Roman" w:cs="Times New Roman"/>
                <w:b/>
                <w:bCs/>
                <w:u w:val="single"/>
              </w:rPr>
              <w:t>7</w:t>
            </w:r>
            <w:r w:rsidRPr="00752C09">
              <w:rPr>
                <w:rFonts w:ascii="Times New Roman" w:hAnsi="Times New Roman" w:cs="Times New Roman"/>
                <w:b/>
                <w:bCs/>
                <w:u w:val="single"/>
                <w:vertAlign w:val="superscript"/>
              </w:rPr>
              <w:t>th</w:t>
            </w:r>
            <w:r w:rsidRPr="00752C09">
              <w:rPr>
                <w:rFonts w:ascii="Times New Roman" w:hAnsi="Times New Roman" w:cs="Times New Roman"/>
                <w:b/>
                <w:bCs/>
                <w:u w:val="single"/>
              </w:rPr>
              <w:t>-Sent</w:t>
            </w:r>
          </w:p>
          <w:p w14:paraId="5760FB61" w14:textId="77777777" w:rsidR="00000000" w:rsidRPr="00752C09" w:rsidRDefault="00000000">
            <w:pPr>
              <w:spacing w:after="0"/>
              <w:rPr>
                <w:rFonts w:ascii="Times New Roman" w:eastAsia="Segoe UI" w:hAnsi="Times New Roman" w:cs="Times New Roman"/>
                <w:color w:val="1D2228"/>
              </w:rPr>
            </w:pPr>
          </w:p>
        </w:tc>
      </w:tr>
      <w:tr w:rsidR="00000000" w:rsidRPr="00752C09" w14:paraId="6CA46B4B" w14:textId="77777777" w:rsidTr="004629EF">
        <w:tc>
          <w:tcPr>
            <w:tcW w:w="10790" w:type="dxa"/>
            <w:tcBorders>
              <w:top w:val="single" w:sz="6" w:space="0" w:color="auto"/>
              <w:left w:val="single" w:sz="6" w:space="0" w:color="auto"/>
              <w:bottom w:val="single" w:sz="6" w:space="0" w:color="auto"/>
              <w:right w:val="single" w:sz="6" w:space="0" w:color="auto"/>
            </w:tcBorders>
            <w:hideMark/>
          </w:tcPr>
          <w:p w14:paraId="21596E37" w14:textId="77777777" w:rsidR="004629EF" w:rsidRPr="004629EF" w:rsidRDefault="004629EF" w:rsidP="004629EF">
            <w:pPr>
              <w:spacing w:after="0" w:line="256" w:lineRule="auto"/>
              <w:ind w:left="-5" w:hanging="10"/>
              <w:rPr>
                <w:rFonts w:ascii="Times New Roman" w:eastAsia="Arial" w:hAnsi="Times New Roman" w:cs="Times New Roman"/>
                <w:color w:val="000000"/>
              </w:rPr>
            </w:pPr>
            <w:r w:rsidRPr="004629EF">
              <w:rPr>
                <w:rFonts w:ascii="Times New Roman" w:eastAsia="Times New Roman" w:hAnsi="Times New Roman" w:cs="Times New Roman"/>
                <w:color w:val="000000"/>
              </w:rPr>
              <w:t>Re: [Rail Ombudsman] Re: Re: Follow-Up on Previous Correspondence – Action Required! "Awaiting Your Response".</w:t>
            </w:r>
          </w:p>
          <w:p w14:paraId="7EE60640" w14:textId="1A661A4D" w:rsidR="004629EF" w:rsidRPr="004629EF" w:rsidRDefault="004629EF" w:rsidP="004629EF">
            <w:pPr>
              <w:spacing w:after="0" w:line="256" w:lineRule="auto"/>
              <w:ind w:left="-5" w:hanging="10"/>
              <w:rPr>
                <w:rFonts w:ascii="Times New Roman" w:eastAsia="Arial" w:hAnsi="Times New Roman" w:cs="Times New Roman"/>
                <w:color w:val="000000"/>
              </w:rPr>
            </w:pPr>
            <w:r w:rsidRPr="004629EF">
              <w:rPr>
                <w:rFonts w:ascii="Times New Roman" w:eastAsia="Times New Roman" w:hAnsi="Times New Roman" w:cs="Times New Roman"/>
                <w:color w:val="000000"/>
              </w:rPr>
              <w:t>From: Rewired (re_wired@ymail.com)</w:t>
            </w:r>
          </w:p>
          <w:p w14:paraId="598AB006" w14:textId="77777777" w:rsidR="004629EF" w:rsidRPr="004629EF" w:rsidRDefault="004629EF" w:rsidP="004629EF">
            <w:pPr>
              <w:spacing w:after="0" w:line="256" w:lineRule="auto"/>
              <w:ind w:left="-5" w:hanging="10"/>
              <w:rPr>
                <w:rFonts w:ascii="Times New Roman" w:eastAsia="Arial" w:hAnsi="Times New Roman" w:cs="Times New Roman"/>
                <w:color w:val="000000"/>
              </w:rPr>
            </w:pPr>
            <w:r w:rsidRPr="004629EF">
              <w:rPr>
                <w:rFonts w:ascii="Times New Roman" w:eastAsia="Times New Roman" w:hAnsi="Times New Roman" w:cs="Times New Roman"/>
                <w:color w:val="000000"/>
              </w:rPr>
              <w:t>To:info@railombudsman.org</w:t>
            </w:r>
          </w:p>
          <w:p w14:paraId="388FA9E0" w14:textId="5A0BC926" w:rsidR="004629EF" w:rsidRPr="004629EF" w:rsidRDefault="004629EF" w:rsidP="004629EF">
            <w:pPr>
              <w:spacing w:after="0" w:line="256" w:lineRule="auto"/>
              <w:ind w:left="-5" w:hanging="10"/>
              <w:rPr>
                <w:rFonts w:ascii="Times New Roman" w:eastAsia="Arial" w:hAnsi="Times New Roman" w:cs="Times New Roman"/>
                <w:color w:val="000000"/>
              </w:rPr>
            </w:pPr>
            <w:r w:rsidRPr="004629EF">
              <w:rPr>
                <w:rFonts w:ascii="Times New Roman" w:eastAsia="Times New Roman" w:hAnsi="Times New Roman" w:cs="Times New Roman"/>
                <w:color w:val="000000"/>
              </w:rPr>
              <w:t>Date:</w:t>
            </w:r>
            <w:r w:rsidRPr="00752C09">
              <w:rPr>
                <w:rFonts w:ascii="Times New Roman" w:eastAsia="Times New Roman" w:hAnsi="Times New Roman" w:cs="Times New Roman"/>
                <w:color w:val="000000"/>
              </w:rPr>
              <w:t xml:space="preserve"> </w:t>
            </w:r>
            <w:r w:rsidRPr="004629EF">
              <w:rPr>
                <w:rFonts w:ascii="Times New Roman" w:eastAsia="Times New Roman" w:hAnsi="Times New Roman" w:cs="Times New Roman"/>
                <w:color w:val="000000"/>
              </w:rPr>
              <w:t>Tuesday 25 March 2025 at 12:15 GMT</w:t>
            </w:r>
          </w:p>
          <w:p w14:paraId="7A74CC17" w14:textId="77777777" w:rsidR="004629EF" w:rsidRPr="004629EF" w:rsidRDefault="004629EF" w:rsidP="004629EF">
            <w:pPr>
              <w:spacing w:after="3" w:line="249" w:lineRule="auto"/>
              <w:ind w:left="10" w:hanging="10"/>
              <w:rPr>
                <w:rFonts w:ascii="Times New Roman" w:eastAsia="Arial" w:hAnsi="Times New Roman" w:cs="Times New Roman"/>
                <w:color w:val="000000"/>
              </w:rPr>
            </w:pPr>
            <w:r w:rsidRPr="004629EF">
              <w:rPr>
                <w:rFonts w:ascii="Times New Roman" w:eastAsia="Arial" w:hAnsi="Times New Roman" w:cs="Times New Roman"/>
                <w:b/>
                <w:color w:val="000000"/>
                <w:u w:val="single" w:color="000000"/>
              </w:rPr>
              <w:t>Sub</w:t>
            </w:r>
            <w:r w:rsidRPr="004629EF">
              <w:rPr>
                <w:rFonts w:ascii="Times New Roman" w:eastAsia="Arial" w:hAnsi="Times New Roman" w:cs="Times New Roman"/>
                <w:b/>
                <w:color w:val="000000"/>
              </w:rPr>
              <w:t>j</w:t>
            </w:r>
            <w:r w:rsidRPr="004629EF">
              <w:rPr>
                <w:rFonts w:ascii="Times New Roman" w:eastAsia="Arial" w:hAnsi="Times New Roman" w:cs="Times New Roman"/>
                <w:b/>
                <w:color w:val="000000"/>
                <w:u w:val="single" w:color="000000"/>
              </w:rPr>
              <w:t>ect</w:t>
            </w:r>
            <w:r w:rsidRPr="004629EF">
              <w:rPr>
                <w:rFonts w:ascii="Times New Roman" w:eastAsia="Arial" w:hAnsi="Times New Roman" w:cs="Times New Roman"/>
                <w:b/>
                <w:color w:val="000000"/>
              </w:rPr>
              <w:t>:</w:t>
            </w:r>
            <w:r w:rsidRPr="004629EF">
              <w:rPr>
                <w:rFonts w:ascii="Times New Roman" w:eastAsia="Arial" w:hAnsi="Times New Roman" w:cs="Times New Roman"/>
                <w:color w:val="000000"/>
              </w:rPr>
              <w:t xml:space="preserve"> Urgent Request: Follow-Up on Compensation Claim </w:t>
            </w:r>
            <w:r w:rsidRPr="004629EF">
              <w:rPr>
                <w:rFonts w:ascii="Times New Roman" w:eastAsia="Arial" w:hAnsi="Times New Roman" w:cs="Times New Roman"/>
                <w:b/>
                <w:color w:val="000000"/>
              </w:rPr>
              <w:t>[K444LW-71W75]</w:t>
            </w:r>
          </w:p>
          <w:p w14:paraId="6DC686C3" w14:textId="77777777" w:rsidR="004629EF" w:rsidRPr="004629EF" w:rsidRDefault="004629EF" w:rsidP="004629EF">
            <w:pPr>
              <w:spacing w:after="0" w:line="256" w:lineRule="auto"/>
              <w:rPr>
                <w:rFonts w:ascii="Times New Roman" w:eastAsia="Arial" w:hAnsi="Times New Roman" w:cs="Times New Roman"/>
                <w:color w:val="000000"/>
              </w:rPr>
            </w:pPr>
            <w:r w:rsidRPr="004629EF">
              <w:rPr>
                <w:rFonts w:ascii="Times New Roman" w:eastAsia="Arial" w:hAnsi="Times New Roman" w:cs="Times New Roman"/>
                <w:color w:val="000000"/>
              </w:rPr>
              <w:t xml:space="preserve"> </w:t>
            </w:r>
          </w:p>
          <w:p w14:paraId="742CE325" w14:textId="77777777" w:rsidR="004629EF" w:rsidRPr="004629EF" w:rsidRDefault="004629EF" w:rsidP="004629EF">
            <w:pPr>
              <w:spacing w:after="0" w:line="256" w:lineRule="auto"/>
              <w:ind w:left="-5" w:hanging="10"/>
              <w:rPr>
                <w:rFonts w:ascii="Times New Roman" w:eastAsia="Arial" w:hAnsi="Times New Roman" w:cs="Times New Roman"/>
                <w:color w:val="000000"/>
              </w:rPr>
            </w:pPr>
            <w:r w:rsidRPr="004629EF">
              <w:rPr>
                <w:rFonts w:ascii="Times New Roman" w:eastAsia="Arial" w:hAnsi="Times New Roman" w:cs="Times New Roman"/>
                <w:b/>
                <w:color w:val="000000"/>
              </w:rPr>
              <w:t>Dear Ombudsman and Ahmed,</w:t>
            </w:r>
          </w:p>
          <w:p w14:paraId="7912E977" w14:textId="77777777" w:rsidR="004629EF" w:rsidRPr="004629EF" w:rsidRDefault="004629EF" w:rsidP="004629EF">
            <w:pPr>
              <w:spacing w:after="3" w:line="249" w:lineRule="auto"/>
              <w:ind w:left="10" w:hanging="10"/>
              <w:rPr>
                <w:rFonts w:ascii="Times New Roman" w:eastAsia="Arial" w:hAnsi="Times New Roman" w:cs="Times New Roman"/>
                <w:color w:val="000000"/>
              </w:rPr>
            </w:pPr>
            <w:r w:rsidRPr="004629EF">
              <w:rPr>
                <w:rFonts w:ascii="Times New Roman" w:eastAsia="Arial" w:hAnsi="Times New Roman" w:cs="Times New Roman"/>
                <w:color w:val="000000"/>
              </w:rPr>
              <w:t>I hope this message finds you well.</w:t>
            </w:r>
          </w:p>
          <w:p w14:paraId="65937124" w14:textId="77777777" w:rsidR="004629EF" w:rsidRPr="004629EF" w:rsidRDefault="004629EF" w:rsidP="004629EF">
            <w:pPr>
              <w:spacing w:after="0" w:line="256" w:lineRule="auto"/>
              <w:rPr>
                <w:rFonts w:ascii="Times New Roman" w:eastAsia="Arial" w:hAnsi="Times New Roman" w:cs="Times New Roman"/>
                <w:color w:val="000000"/>
              </w:rPr>
            </w:pPr>
            <w:r w:rsidRPr="004629EF">
              <w:rPr>
                <w:rFonts w:ascii="Times New Roman" w:eastAsia="Arial" w:hAnsi="Times New Roman" w:cs="Times New Roman"/>
                <w:color w:val="000000"/>
              </w:rPr>
              <w:t xml:space="preserve"> </w:t>
            </w:r>
          </w:p>
          <w:p w14:paraId="6468561B" w14:textId="77777777" w:rsidR="004629EF" w:rsidRPr="004629EF" w:rsidRDefault="004629EF" w:rsidP="004629EF">
            <w:pPr>
              <w:spacing w:after="3" w:line="249" w:lineRule="auto"/>
              <w:ind w:left="10" w:hanging="10"/>
              <w:rPr>
                <w:rFonts w:ascii="Times New Roman" w:eastAsia="Arial" w:hAnsi="Times New Roman" w:cs="Times New Roman"/>
                <w:color w:val="000000"/>
              </w:rPr>
            </w:pPr>
            <w:r w:rsidRPr="004629EF">
              <w:rPr>
                <w:rFonts w:ascii="Times New Roman" w:eastAsia="Arial" w:hAnsi="Times New Roman" w:cs="Times New Roman"/>
                <w:b/>
                <w:color w:val="000000"/>
                <w:u w:val="single" w:color="000000"/>
              </w:rPr>
              <w:t>To Ahmed</w:t>
            </w:r>
            <w:r w:rsidRPr="004629EF">
              <w:rPr>
                <w:rFonts w:ascii="Times New Roman" w:eastAsia="Arial" w:hAnsi="Times New Roman" w:cs="Times New Roman"/>
                <w:b/>
                <w:color w:val="000000"/>
              </w:rPr>
              <w:t>:</w:t>
            </w:r>
            <w:r w:rsidRPr="004629EF">
              <w:rPr>
                <w:rFonts w:ascii="Times New Roman" w:eastAsia="Arial" w:hAnsi="Times New Roman" w:cs="Times New Roman"/>
                <w:color w:val="000000"/>
              </w:rPr>
              <w:t xml:space="preserve"> I kindly request your prompt response regarding my compensation claim for the disrupted journey on January 12, 2025. Your input is essential to resolving this matter effectively and without further delay.</w:t>
            </w:r>
          </w:p>
          <w:p w14:paraId="11BC3675" w14:textId="77777777" w:rsidR="004629EF" w:rsidRPr="004629EF" w:rsidRDefault="004629EF" w:rsidP="004629EF">
            <w:pPr>
              <w:spacing w:after="0" w:line="256" w:lineRule="auto"/>
              <w:rPr>
                <w:rFonts w:ascii="Times New Roman" w:eastAsia="Arial" w:hAnsi="Times New Roman" w:cs="Times New Roman"/>
                <w:color w:val="000000"/>
              </w:rPr>
            </w:pPr>
            <w:r w:rsidRPr="004629EF">
              <w:rPr>
                <w:rFonts w:ascii="Times New Roman" w:eastAsia="Arial" w:hAnsi="Times New Roman" w:cs="Times New Roman"/>
                <w:color w:val="000000"/>
              </w:rPr>
              <w:t xml:space="preserve"> </w:t>
            </w:r>
          </w:p>
          <w:p w14:paraId="7C81E883" w14:textId="77777777" w:rsidR="004629EF" w:rsidRPr="004629EF" w:rsidRDefault="004629EF" w:rsidP="004629EF">
            <w:pPr>
              <w:spacing w:after="80" w:line="249" w:lineRule="auto"/>
              <w:ind w:left="10" w:hanging="10"/>
              <w:rPr>
                <w:rFonts w:ascii="Times New Roman" w:eastAsia="Arial" w:hAnsi="Times New Roman" w:cs="Times New Roman"/>
                <w:color w:val="000000"/>
              </w:rPr>
            </w:pPr>
            <w:r w:rsidRPr="004629EF">
              <w:rPr>
                <w:rFonts w:ascii="Times New Roman" w:eastAsia="Arial" w:hAnsi="Times New Roman" w:cs="Times New Roman"/>
                <w:b/>
                <w:color w:val="000000"/>
                <w:u w:val="single" w:color="000000"/>
              </w:rPr>
              <w:t>To the Ombudsman</w:t>
            </w:r>
            <w:r w:rsidRPr="004629EF">
              <w:rPr>
                <w:rFonts w:ascii="Times New Roman" w:eastAsia="Arial" w:hAnsi="Times New Roman" w:cs="Times New Roman"/>
                <w:b/>
                <w:color w:val="000000"/>
              </w:rPr>
              <w:t>:</w:t>
            </w:r>
            <w:r w:rsidRPr="004629EF">
              <w:rPr>
                <w:rFonts w:ascii="Times New Roman" w:eastAsia="Arial" w:hAnsi="Times New Roman" w:cs="Times New Roman"/>
                <w:color w:val="000000"/>
              </w:rPr>
              <w:t xml:space="preserve"> I understand that the timeline for resolving claims is stated as </w:t>
            </w:r>
            <w:r w:rsidRPr="004629EF">
              <w:rPr>
                <w:rFonts w:ascii="Times New Roman" w:eastAsia="Arial" w:hAnsi="Times New Roman" w:cs="Times New Roman"/>
                <w:b/>
                <w:color w:val="000000"/>
              </w:rPr>
              <w:t>40</w:t>
            </w:r>
            <w:r w:rsidRPr="004629EF">
              <w:rPr>
                <w:rFonts w:ascii="Times New Roman" w:eastAsia="Arial" w:hAnsi="Times New Roman" w:cs="Times New Roman"/>
                <w:color w:val="000000"/>
              </w:rPr>
              <w:t xml:space="preserve"> days from the initial contact with</w:t>
            </w:r>
          </w:p>
          <w:p w14:paraId="1EC1EAC5" w14:textId="77777777" w:rsidR="004629EF" w:rsidRPr="004629EF" w:rsidRDefault="004629EF" w:rsidP="004629EF">
            <w:pPr>
              <w:spacing w:after="3" w:line="249" w:lineRule="auto"/>
              <w:ind w:left="10" w:hanging="10"/>
              <w:rPr>
                <w:rFonts w:ascii="Times New Roman" w:eastAsia="Arial" w:hAnsi="Times New Roman" w:cs="Times New Roman"/>
                <w:color w:val="000000"/>
              </w:rPr>
            </w:pPr>
            <w:r w:rsidRPr="004629EF">
              <w:rPr>
                <w:rFonts w:ascii="Times New Roman" w:eastAsia="Arial" w:hAnsi="Times New Roman" w:cs="Times New Roman"/>
                <w:color w:val="000000"/>
              </w:rPr>
              <w:t xml:space="preserve">Thameslink. However, as of today, </w:t>
            </w:r>
            <w:r w:rsidRPr="004629EF">
              <w:rPr>
                <w:rFonts w:ascii="Times New Roman" w:eastAsia="Arial" w:hAnsi="Times New Roman" w:cs="Times New Roman"/>
                <w:b/>
                <w:color w:val="000000"/>
                <w:u w:val="single" w:color="000000"/>
              </w:rPr>
              <w:t>25</w:t>
            </w:r>
            <w:r w:rsidRPr="004629EF">
              <w:rPr>
                <w:rFonts w:ascii="Times New Roman" w:eastAsia="Arial" w:hAnsi="Times New Roman" w:cs="Times New Roman"/>
                <w:b/>
                <w:color w:val="000000"/>
                <w:vertAlign w:val="superscript"/>
              </w:rPr>
              <w:t>th</w:t>
            </w:r>
            <w:r w:rsidRPr="004629EF">
              <w:rPr>
                <w:rFonts w:ascii="Times New Roman" w:eastAsia="Arial" w:hAnsi="Times New Roman" w:cs="Times New Roman"/>
                <w:b/>
                <w:color w:val="000000"/>
                <w:u w:val="single" w:color="000000"/>
              </w:rPr>
              <w:t xml:space="preserve"> of March 2025,</w:t>
            </w:r>
            <w:r w:rsidRPr="004629EF">
              <w:rPr>
                <w:rFonts w:ascii="Times New Roman" w:eastAsia="Arial" w:hAnsi="Times New Roman" w:cs="Times New Roman"/>
                <w:color w:val="000000"/>
              </w:rPr>
              <w:t xml:space="preserve"> it has been </w:t>
            </w:r>
            <w:r w:rsidRPr="004629EF">
              <w:rPr>
                <w:rFonts w:ascii="Times New Roman" w:eastAsia="Arial" w:hAnsi="Times New Roman" w:cs="Times New Roman"/>
                <w:b/>
                <w:color w:val="000000"/>
              </w:rPr>
              <w:t xml:space="preserve">42 </w:t>
            </w:r>
            <w:r w:rsidRPr="004629EF">
              <w:rPr>
                <w:rFonts w:ascii="Times New Roman" w:eastAsia="Arial" w:hAnsi="Times New Roman" w:cs="Times New Roman"/>
                <w:color w:val="000000"/>
              </w:rPr>
              <w:t xml:space="preserve">days since my first contact on </w:t>
            </w:r>
            <w:r w:rsidRPr="004629EF">
              <w:rPr>
                <w:rFonts w:ascii="Times New Roman" w:eastAsia="Arial" w:hAnsi="Times New Roman" w:cs="Times New Roman"/>
                <w:b/>
                <w:color w:val="000000"/>
                <w:u w:val="single" w:color="000000"/>
              </w:rPr>
              <w:t>12</w:t>
            </w:r>
            <w:r w:rsidRPr="004629EF">
              <w:rPr>
                <w:rFonts w:ascii="Times New Roman" w:eastAsia="Arial" w:hAnsi="Times New Roman" w:cs="Times New Roman"/>
                <w:b/>
                <w:color w:val="000000"/>
                <w:vertAlign w:val="superscript"/>
              </w:rPr>
              <w:t>th</w:t>
            </w:r>
            <w:r w:rsidRPr="004629EF">
              <w:rPr>
                <w:rFonts w:ascii="Times New Roman" w:eastAsia="Arial" w:hAnsi="Times New Roman" w:cs="Times New Roman"/>
                <w:b/>
                <w:color w:val="000000"/>
                <w:u w:val="single" w:color="000000"/>
              </w:rPr>
              <w:t xml:space="preserve"> of February 2025. </w:t>
            </w:r>
            <w:r w:rsidRPr="004629EF">
              <w:rPr>
                <w:rFonts w:ascii="Times New Roman" w:eastAsia="Arial" w:hAnsi="Times New Roman" w:cs="Times New Roman"/>
                <w:color w:val="000000"/>
              </w:rPr>
              <w:t xml:space="preserve">While I recognize your suggestion to raise an application via the provided link, we already have an active ticket for this case </w:t>
            </w:r>
            <w:r w:rsidRPr="004629EF">
              <w:rPr>
                <w:rFonts w:ascii="Times New Roman" w:eastAsia="Arial" w:hAnsi="Times New Roman" w:cs="Times New Roman"/>
                <w:b/>
                <w:color w:val="000000"/>
              </w:rPr>
              <w:t>[K444LW-71W75].</w:t>
            </w:r>
            <w:r w:rsidRPr="004629EF">
              <w:rPr>
                <w:rFonts w:ascii="Times New Roman" w:eastAsia="Arial" w:hAnsi="Times New Roman" w:cs="Times New Roman"/>
                <w:color w:val="000000"/>
              </w:rPr>
              <w:t xml:space="preserve"> As such, I kindly request that this matter be continued and resolved under the existing ticket to avoid unnecessary duplication or delays.</w:t>
            </w:r>
          </w:p>
          <w:p w14:paraId="105840BD" w14:textId="77777777" w:rsidR="004629EF" w:rsidRPr="004629EF" w:rsidRDefault="004629EF" w:rsidP="004629EF">
            <w:pPr>
              <w:spacing w:after="0" w:line="256" w:lineRule="auto"/>
              <w:rPr>
                <w:rFonts w:ascii="Times New Roman" w:eastAsia="Arial" w:hAnsi="Times New Roman" w:cs="Times New Roman"/>
                <w:color w:val="000000"/>
              </w:rPr>
            </w:pPr>
            <w:r w:rsidRPr="004629EF">
              <w:rPr>
                <w:rFonts w:ascii="Times New Roman" w:eastAsia="Arial" w:hAnsi="Times New Roman" w:cs="Times New Roman"/>
                <w:color w:val="000000"/>
              </w:rPr>
              <w:t xml:space="preserve"> </w:t>
            </w:r>
          </w:p>
          <w:p w14:paraId="24B85CD7" w14:textId="77777777" w:rsidR="004629EF" w:rsidRPr="004629EF" w:rsidRDefault="004629EF" w:rsidP="004629EF">
            <w:pPr>
              <w:spacing w:after="3" w:line="249" w:lineRule="auto"/>
              <w:ind w:left="10" w:hanging="10"/>
              <w:rPr>
                <w:rFonts w:ascii="Times New Roman" w:eastAsia="Arial" w:hAnsi="Times New Roman" w:cs="Times New Roman"/>
                <w:color w:val="000000"/>
              </w:rPr>
            </w:pPr>
            <w:r w:rsidRPr="004629EF">
              <w:rPr>
                <w:rFonts w:ascii="Times New Roman" w:eastAsia="Arial" w:hAnsi="Times New Roman" w:cs="Times New Roman"/>
                <w:b/>
                <w:color w:val="000000"/>
                <w:u w:val="single" w:color="000000"/>
              </w:rPr>
              <w:t>To Both</w:t>
            </w:r>
            <w:r w:rsidRPr="004629EF">
              <w:rPr>
                <w:rFonts w:ascii="Times New Roman" w:eastAsia="Arial" w:hAnsi="Times New Roman" w:cs="Times New Roman"/>
                <w:b/>
                <w:color w:val="000000"/>
              </w:rPr>
              <w:t>:</w:t>
            </w:r>
            <w:r w:rsidRPr="004629EF">
              <w:rPr>
                <w:rFonts w:ascii="Times New Roman" w:eastAsia="Arial" w:hAnsi="Times New Roman" w:cs="Times New Roman"/>
                <w:color w:val="000000"/>
              </w:rPr>
              <w:t xml:space="preserve"> In addition, I respectfully request the following:</w:t>
            </w:r>
          </w:p>
          <w:p w14:paraId="4FCE7733" w14:textId="77777777" w:rsidR="004629EF" w:rsidRPr="004629EF" w:rsidRDefault="004629EF" w:rsidP="004629EF">
            <w:pPr>
              <w:numPr>
                <w:ilvl w:val="0"/>
                <w:numId w:val="166"/>
              </w:numPr>
              <w:spacing w:after="3" w:line="249" w:lineRule="auto"/>
              <w:ind w:hanging="373"/>
              <w:rPr>
                <w:rFonts w:ascii="Times New Roman" w:eastAsia="Arial" w:hAnsi="Times New Roman" w:cs="Times New Roman"/>
                <w:color w:val="000000"/>
              </w:rPr>
            </w:pPr>
            <w:r w:rsidRPr="004629EF">
              <w:rPr>
                <w:rFonts w:ascii="Times New Roman" w:eastAsia="Arial" w:hAnsi="Times New Roman" w:cs="Times New Roman"/>
                <w:color w:val="000000"/>
              </w:rPr>
              <w:t>The name of a dedicated case handler to ensure that this claim is managed efficiently.</w:t>
            </w:r>
          </w:p>
          <w:p w14:paraId="3EBFCA3A" w14:textId="77777777" w:rsidR="004629EF" w:rsidRPr="004629EF" w:rsidRDefault="004629EF" w:rsidP="004629EF">
            <w:pPr>
              <w:numPr>
                <w:ilvl w:val="0"/>
                <w:numId w:val="166"/>
              </w:numPr>
              <w:spacing w:after="3" w:line="249" w:lineRule="auto"/>
              <w:ind w:hanging="373"/>
              <w:rPr>
                <w:rFonts w:ascii="Times New Roman" w:eastAsia="Arial" w:hAnsi="Times New Roman" w:cs="Times New Roman"/>
                <w:color w:val="000000"/>
              </w:rPr>
            </w:pPr>
            <w:r w:rsidRPr="004629EF">
              <w:rPr>
                <w:rFonts w:ascii="Times New Roman" w:eastAsia="Arial" w:hAnsi="Times New Roman" w:cs="Times New Roman"/>
                <w:color w:val="000000"/>
              </w:rPr>
              <w:t>Copies of the relevant insurance documents, including the Delay Repay Scheme Insurance and Public Liability Insurance, to better understand the policies applicable to my claim.</w:t>
            </w:r>
          </w:p>
          <w:p w14:paraId="5EBDDFB8" w14:textId="77777777" w:rsidR="004629EF" w:rsidRPr="004629EF" w:rsidRDefault="004629EF" w:rsidP="004629EF">
            <w:pPr>
              <w:spacing w:after="0" w:line="256" w:lineRule="auto"/>
              <w:ind w:left="720"/>
              <w:rPr>
                <w:rFonts w:ascii="Times New Roman" w:eastAsia="Arial" w:hAnsi="Times New Roman" w:cs="Times New Roman"/>
                <w:color w:val="000000"/>
              </w:rPr>
            </w:pPr>
            <w:r w:rsidRPr="004629EF">
              <w:rPr>
                <w:rFonts w:ascii="Times New Roman" w:eastAsia="Arial" w:hAnsi="Times New Roman" w:cs="Times New Roman"/>
                <w:color w:val="000000"/>
              </w:rPr>
              <w:t xml:space="preserve"> </w:t>
            </w:r>
          </w:p>
          <w:p w14:paraId="353C8F14" w14:textId="77777777" w:rsidR="004629EF" w:rsidRPr="004629EF" w:rsidRDefault="004629EF" w:rsidP="004629EF">
            <w:pPr>
              <w:spacing w:after="3" w:line="249" w:lineRule="auto"/>
              <w:ind w:left="10" w:hanging="10"/>
              <w:rPr>
                <w:rFonts w:ascii="Times New Roman" w:eastAsia="Arial" w:hAnsi="Times New Roman" w:cs="Times New Roman"/>
                <w:color w:val="000000"/>
              </w:rPr>
            </w:pPr>
            <w:r w:rsidRPr="004629EF">
              <w:rPr>
                <w:rFonts w:ascii="Times New Roman" w:eastAsia="Arial" w:hAnsi="Times New Roman" w:cs="Times New Roman"/>
                <w:color w:val="000000"/>
              </w:rPr>
              <w:t>It is important to highlight that this unresolved claim has caused significant inconvenience and financial impact. I trust that maintaining continuity with the existing ticket and adhering to stated timelines are priorities for your organisation. Your cooperation in addressing these points will help demonstrate a commitment to fairness and customer satisfaction. Thank you for your attention to this matter. Please let me know if further details are required. I look forward to your responses at the earliest opportunity.</w:t>
            </w:r>
          </w:p>
          <w:p w14:paraId="6F49C80E" w14:textId="77777777" w:rsidR="004629EF" w:rsidRPr="004629EF" w:rsidRDefault="004629EF" w:rsidP="004629EF">
            <w:pPr>
              <w:spacing w:after="178" w:line="256" w:lineRule="auto"/>
              <w:rPr>
                <w:rFonts w:ascii="Times New Roman" w:eastAsia="Arial" w:hAnsi="Times New Roman" w:cs="Times New Roman"/>
                <w:color w:val="000000"/>
              </w:rPr>
            </w:pPr>
            <w:r w:rsidRPr="004629EF">
              <w:rPr>
                <w:rFonts w:ascii="Times New Roman" w:eastAsia="Arial" w:hAnsi="Times New Roman" w:cs="Times New Roman"/>
                <w:color w:val="000000"/>
              </w:rPr>
              <w:t xml:space="preserve"> </w:t>
            </w:r>
          </w:p>
          <w:p w14:paraId="7C8CC076" w14:textId="77777777" w:rsidR="004629EF" w:rsidRPr="004629EF" w:rsidRDefault="004629EF" w:rsidP="004629EF">
            <w:pPr>
              <w:spacing w:after="185" w:line="249" w:lineRule="auto"/>
              <w:ind w:left="10" w:hanging="10"/>
              <w:rPr>
                <w:rFonts w:ascii="Times New Roman" w:eastAsia="Arial" w:hAnsi="Times New Roman" w:cs="Times New Roman"/>
                <w:color w:val="000000"/>
              </w:rPr>
            </w:pPr>
            <w:r w:rsidRPr="004629EF">
              <w:rPr>
                <w:rFonts w:ascii="Times New Roman" w:eastAsia="Arial" w:hAnsi="Times New Roman" w:cs="Times New Roman"/>
                <w:b/>
                <w:color w:val="000000"/>
              </w:rPr>
              <w:t xml:space="preserve">Kind regards, </w:t>
            </w:r>
            <w:r w:rsidRPr="004629EF">
              <w:rPr>
                <w:rFonts w:ascii="Times New Roman" w:eastAsia="Arial" w:hAnsi="Times New Roman" w:cs="Times New Roman"/>
                <w:color w:val="000000"/>
              </w:rPr>
              <w:t>Simon Paul Cordell</w:t>
            </w:r>
          </w:p>
          <w:p w14:paraId="3EC066FA" w14:textId="77777777" w:rsidR="004629EF" w:rsidRPr="004629EF" w:rsidRDefault="004629EF" w:rsidP="004629EF">
            <w:pPr>
              <w:spacing w:after="185" w:line="249" w:lineRule="auto"/>
              <w:ind w:left="10" w:hanging="10"/>
              <w:rPr>
                <w:rFonts w:ascii="Times New Roman" w:eastAsia="Arial" w:hAnsi="Times New Roman" w:cs="Times New Roman"/>
                <w:color w:val="000000"/>
              </w:rPr>
            </w:pPr>
            <w:r w:rsidRPr="004629EF">
              <w:rPr>
                <w:rFonts w:ascii="Times New Roman" w:eastAsia="Arial" w:hAnsi="Times New Roman" w:cs="Times New Roman"/>
                <w:b/>
                <w:color w:val="000000"/>
              </w:rPr>
              <w:t xml:space="preserve">Address: </w:t>
            </w:r>
            <w:r w:rsidRPr="004629EF">
              <w:rPr>
                <w:rFonts w:ascii="Times New Roman" w:eastAsia="Arial" w:hAnsi="Times New Roman" w:cs="Times New Roman"/>
                <w:color w:val="000000"/>
              </w:rPr>
              <w:t>109 Burncroft Avenue, Enfield, London, EN3 7JQ</w:t>
            </w:r>
          </w:p>
          <w:p w14:paraId="763B6540" w14:textId="77777777" w:rsidR="004629EF" w:rsidRPr="004629EF" w:rsidRDefault="004629EF" w:rsidP="004629EF">
            <w:pPr>
              <w:spacing w:after="270" w:line="446" w:lineRule="auto"/>
              <w:ind w:right="7700"/>
              <w:rPr>
                <w:rFonts w:ascii="Times New Roman" w:eastAsia="Arial" w:hAnsi="Times New Roman" w:cs="Times New Roman"/>
                <w:color w:val="000000"/>
              </w:rPr>
            </w:pPr>
            <w:r w:rsidRPr="004629EF">
              <w:rPr>
                <w:rFonts w:ascii="Times New Roman" w:eastAsia="Arial" w:hAnsi="Times New Roman" w:cs="Times New Roman"/>
                <w:b/>
                <w:color w:val="000000"/>
              </w:rPr>
              <w:t>Email</w:t>
            </w:r>
            <w:r w:rsidRPr="004629EF">
              <w:rPr>
                <w:rFonts w:ascii="Times New Roman" w:eastAsia="Arial" w:hAnsi="Times New Roman" w:cs="Times New Roman"/>
                <w:color w:val="000000"/>
              </w:rPr>
              <w:t xml:space="preserve">: </w:t>
            </w:r>
            <w:r w:rsidRPr="004629EF">
              <w:rPr>
                <w:rFonts w:ascii="Times New Roman" w:eastAsia="Arial" w:hAnsi="Times New Roman" w:cs="Times New Roman"/>
                <w:color w:val="0000ED"/>
              </w:rPr>
              <w:t>r</w:t>
            </w:r>
            <w:r w:rsidRPr="004629EF">
              <w:rPr>
                <w:rFonts w:ascii="Times New Roman" w:eastAsia="Arial" w:hAnsi="Times New Roman" w:cs="Times New Roman"/>
                <w:color w:val="0000FF"/>
              </w:rPr>
              <w:t xml:space="preserve">e_wired@ymail.com </w:t>
            </w:r>
            <w:r w:rsidRPr="004629EF">
              <w:rPr>
                <w:rFonts w:ascii="Times New Roman" w:eastAsia="Times New Roman" w:hAnsi="Times New Roman" w:cs="Times New Roman"/>
                <w:b/>
                <w:color w:val="000000"/>
              </w:rPr>
              <w:t>Tel</w:t>
            </w:r>
            <w:r w:rsidRPr="004629EF">
              <w:rPr>
                <w:rFonts w:ascii="Times New Roman" w:eastAsia="Times New Roman" w:hAnsi="Times New Roman" w:cs="Times New Roman"/>
                <w:color w:val="000000"/>
              </w:rPr>
              <w:t>: +447864217519</w:t>
            </w:r>
          </w:p>
          <w:p w14:paraId="7E7F170E" w14:textId="41DECA84" w:rsidR="00000000" w:rsidRPr="00752C09" w:rsidRDefault="00000000">
            <w:pPr>
              <w:spacing w:after="0"/>
              <w:rPr>
                <w:rFonts w:ascii="Times New Roman" w:hAnsi="Times New Roman" w:cs="Times New Roman"/>
              </w:rPr>
            </w:pPr>
          </w:p>
        </w:tc>
      </w:tr>
    </w:tbl>
    <w:p w14:paraId="7AB51C25"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23BF028D" w14:textId="77777777" w:rsidTr="00752C09">
        <w:tc>
          <w:tcPr>
            <w:tcW w:w="10790" w:type="dxa"/>
            <w:tcBorders>
              <w:top w:val="single" w:sz="6" w:space="0" w:color="auto"/>
              <w:left w:val="single" w:sz="6" w:space="0" w:color="auto"/>
              <w:bottom w:val="single" w:sz="6" w:space="0" w:color="auto"/>
              <w:right w:val="single" w:sz="6" w:space="0" w:color="auto"/>
            </w:tcBorders>
          </w:tcPr>
          <w:p w14:paraId="02513C8F" w14:textId="2CCC35D0" w:rsidR="003E69AA" w:rsidRPr="00752C09" w:rsidRDefault="003E69AA" w:rsidP="003E69AA">
            <w:pPr>
              <w:spacing w:after="0"/>
              <w:rPr>
                <w:rFonts w:ascii="Times New Roman" w:hAnsi="Times New Roman" w:cs="Times New Roman"/>
                <w:b/>
                <w:bCs/>
                <w:u w:val="single"/>
              </w:rPr>
            </w:pPr>
            <w:r w:rsidRPr="00752C09">
              <w:rPr>
                <w:rFonts w:ascii="Times New Roman" w:hAnsi="Times New Roman" w:cs="Times New Roman"/>
                <w:b/>
                <w:bCs/>
                <w:u w:val="single"/>
              </w:rPr>
              <w:t>2</w:t>
            </w:r>
            <w:r w:rsidR="00752C09" w:rsidRPr="00752C09">
              <w:rPr>
                <w:rFonts w:ascii="Times New Roman" w:hAnsi="Times New Roman" w:cs="Times New Roman"/>
                <w:b/>
                <w:bCs/>
                <w:u w:val="single"/>
              </w:rPr>
              <w:t>8</w:t>
            </w:r>
            <w:r w:rsidRPr="00752C09">
              <w:rPr>
                <w:rFonts w:ascii="Times New Roman" w:hAnsi="Times New Roman" w:cs="Times New Roman"/>
                <w:b/>
                <w:bCs/>
                <w:u w:val="single"/>
              </w:rPr>
              <w:t>. 2</w:t>
            </w:r>
            <w:r w:rsidR="00752C09" w:rsidRPr="00752C09">
              <w:rPr>
                <w:rFonts w:ascii="Times New Roman" w:hAnsi="Times New Roman" w:cs="Times New Roman"/>
                <w:b/>
                <w:bCs/>
                <w:u w:val="single"/>
              </w:rPr>
              <w:t>8</w:t>
            </w:r>
            <w:r w:rsidRPr="00752C09">
              <w:rPr>
                <w:rFonts w:ascii="Times New Roman" w:hAnsi="Times New Roman" w:cs="Times New Roman"/>
                <w:b/>
                <w:bCs/>
                <w:u w:val="single"/>
                <w:vertAlign w:val="superscript"/>
              </w:rPr>
              <w:t>th</w:t>
            </w:r>
            <w:r w:rsidRPr="00752C09">
              <w:rPr>
                <w:rFonts w:ascii="Times New Roman" w:hAnsi="Times New Roman" w:cs="Times New Roman"/>
                <w:b/>
                <w:bCs/>
                <w:u w:val="single"/>
              </w:rPr>
              <w:t>-Received</w:t>
            </w:r>
          </w:p>
          <w:p w14:paraId="1105BA0B" w14:textId="77777777" w:rsidR="00000000" w:rsidRPr="00752C09" w:rsidRDefault="00000000">
            <w:pPr>
              <w:spacing w:after="0"/>
              <w:rPr>
                <w:rFonts w:ascii="Times New Roman" w:eastAsia="Segoe UI" w:hAnsi="Times New Roman" w:cs="Times New Roman"/>
                <w:color w:val="1D2228"/>
              </w:rPr>
            </w:pPr>
          </w:p>
        </w:tc>
      </w:tr>
      <w:tr w:rsidR="00000000" w:rsidRPr="00752C09" w14:paraId="13922A34" w14:textId="77777777" w:rsidTr="00752C09">
        <w:tc>
          <w:tcPr>
            <w:tcW w:w="10790" w:type="dxa"/>
            <w:tcBorders>
              <w:top w:val="single" w:sz="6" w:space="0" w:color="auto"/>
              <w:left w:val="single" w:sz="6" w:space="0" w:color="auto"/>
              <w:bottom w:val="single" w:sz="6" w:space="0" w:color="auto"/>
              <w:right w:val="single" w:sz="6" w:space="0" w:color="auto"/>
            </w:tcBorders>
            <w:hideMark/>
          </w:tcPr>
          <w:p w14:paraId="0B8033C4" w14:textId="77777777" w:rsidR="00752C09" w:rsidRPr="00752C09" w:rsidRDefault="00752C09" w:rsidP="00752C09">
            <w:pPr>
              <w:pStyle w:val="Default"/>
            </w:pPr>
          </w:p>
          <w:p w14:paraId="0209CE49" w14:textId="0C4F593E" w:rsidR="00752C09" w:rsidRPr="00752C09" w:rsidRDefault="00752C09" w:rsidP="00752C09">
            <w:pPr>
              <w:pStyle w:val="Default"/>
            </w:pPr>
            <w:r w:rsidRPr="00752C09">
              <w:t>[Rail Ombudsman] Re: Re: Follow-Up on Previous Correspondence – Action Required! "Awaiting Your</w:t>
            </w:r>
            <w:r w:rsidR="000B4D0C">
              <w:t xml:space="preserve"> </w:t>
            </w:r>
            <w:r w:rsidRPr="00752C09">
              <w:t>Response".</w:t>
            </w:r>
          </w:p>
          <w:p w14:paraId="4D3B774C" w14:textId="4AC4173A" w:rsidR="00752C09" w:rsidRPr="00752C09" w:rsidRDefault="00752C09" w:rsidP="00752C09">
            <w:pPr>
              <w:pStyle w:val="Default"/>
            </w:pPr>
            <w:r w:rsidRPr="00752C09">
              <w:t>From:</w:t>
            </w:r>
            <w:r w:rsidR="000B4D0C">
              <w:t xml:space="preserve"> </w:t>
            </w:r>
            <w:r w:rsidRPr="00752C09">
              <w:t>David (Support) (info@railombudsman.org)</w:t>
            </w:r>
          </w:p>
          <w:p w14:paraId="7D5C81F7" w14:textId="77777777" w:rsidR="00752C09" w:rsidRPr="00752C09" w:rsidRDefault="00752C09" w:rsidP="00752C09">
            <w:pPr>
              <w:pStyle w:val="Default"/>
            </w:pPr>
            <w:r w:rsidRPr="00752C09">
              <w:t>To:re_wired@ymail.com</w:t>
            </w:r>
          </w:p>
          <w:p w14:paraId="60F2CC07" w14:textId="5FBBEFB9" w:rsidR="00752C09" w:rsidRPr="00752C09" w:rsidRDefault="00752C09" w:rsidP="00752C09">
            <w:pPr>
              <w:pStyle w:val="Default"/>
            </w:pPr>
            <w:r w:rsidRPr="00752C09">
              <w:t>Date:</w:t>
            </w:r>
            <w:r w:rsidR="000B4D0C">
              <w:t xml:space="preserve"> </w:t>
            </w:r>
            <w:r w:rsidRPr="00752C09">
              <w:t>Tuesday 25 March 2025 at 12:17 GMT</w:t>
            </w:r>
          </w:p>
          <w:p w14:paraId="5D8A0694" w14:textId="77777777" w:rsidR="00752C09" w:rsidRPr="00752C09" w:rsidRDefault="00752C09" w:rsidP="00752C09">
            <w:pPr>
              <w:pStyle w:val="Default"/>
            </w:pPr>
          </w:p>
          <w:p w14:paraId="132B3409" w14:textId="77777777" w:rsidR="00752C09" w:rsidRPr="00752C09" w:rsidRDefault="00752C09" w:rsidP="00752C09">
            <w:pPr>
              <w:pStyle w:val="Default"/>
            </w:pPr>
          </w:p>
          <w:p w14:paraId="7B77EFB1" w14:textId="77777777" w:rsidR="00752C09" w:rsidRPr="00752C09" w:rsidRDefault="00752C09" w:rsidP="00752C09">
            <w:pPr>
              <w:pStyle w:val="Default"/>
              <w:rPr>
                <w:color w:val="616161"/>
              </w:rPr>
            </w:pPr>
            <w:r w:rsidRPr="00752C09">
              <w:rPr>
                <w:color w:val="616161"/>
              </w:rPr>
              <w:t xml:space="preserve">##- Please type your reply above this </w:t>
            </w:r>
            <w:proofErr w:type="gramStart"/>
            <w:r w:rsidRPr="00752C09">
              <w:rPr>
                <w:color w:val="616161"/>
              </w:rPr>
              <w:t>line -##</w:t>
            </w:r>
            <w:proofErr w:type="gramEnd"/>
          </w:p>
          <w:p w14:paraId="433362DF" w14:textId="77777777" w:rsidR="00752C09" w:rsidRPr="00752C09" w:rsidRDefault="00752C09" w:rsidP="00752C09">
            <w:pPr>
              <w:pStyle w:val="Default"/>
            </w:pPr>
            <w:r w:rsidRPr="00752C09">
              <w:t>Your email (83785) has been responded to. To add additional comments, reply to this email.</w:t>
            </w:r>
          </w:p>
          <w:p w14:paraId="2564CB5F" w14:textId="77777777" w:rsidR="00752C09" w:rsidRPr="00752C09" w:rsidRDefault="00752C09" w:rsidP="00752C09">
            <w:pPr>
              <w:pStyle w:val="Default"/>
              <w:rPr>
                <w:color w:val="1B1C1D"/>
              </w:rPr>
            </w:pPr>
            <w:r w:rsidRPr="00752C09">
              <w:rPr>
                <w:color w:val="1B1C1D"/>
              </w:rPr>
              <w:t>David (Rail Ombudsman)</w:t>
            </w:r>
          </w:p>
          <w:p w14:paraId="26DAC47E" w14:textId="77777777" w:rsidR="00752C09" w:rsidRPr="00752C09" w:rsidRDefault="00752C09" w:rsidP="00752C09">
            <w:pPr>
              <w:pStyle w:val="Default"/>
              <w:rPr>
                <w:color w:val="666666"/>
              </w:rPr>
            </w:pPr>
            <w:r w:rsidRPr="00752C09">
              <w:rPr>
                <w:color w:val="666666"/>
              </w:rPr>
              <w:t>Mar 25, 2025, 12:17 GMT</w:t>
            </w:r>
          </w:p>
          <w:p w14:paraId="31B0EC77" w14:textId="7CAE507F" w:rsidR="00752C09" w:rsidRPr="00752C09" w:rsidRDefault="00752C09" w:rsidP="00752C09">
            <w:pPr>
              <w:pStyle w:val="Default"/>
              <w:rPr>
                <w:color w:val="2A2E2E"/>
              </w:rPr>
            </w:pPr>
            <w:r w:rsidRPr="00752C09">
              <w:rPr>
                <w:color w:val="2A2E2E"/>
              </w:rPr>
              <w:t xml:space="preserve">Good afternoon, Thank you for your response. Without </w:t>
            </w:r>
            <w:proofErr w:type="gramStart"/>
            <w:r w:rsidRPr="00752C09">
              <w:rPr>
                <w:color w:val="2A2E2E"/>
              </w:rPr>
              <w:t>an</w:t>
            </w:r>
            <w:proofErr w:type="gramEnd"/>
            <w:r w:rsidRPr="00752C09">
              <w:rPr>
                <w:color w:val="2A2E2E"/>
              </w:rPr>
              <w:t xml:space="preserve"> completed form, we are not able to look into your dispute. Kind Regards,</w:t>
            </w:r>
            <w:r w:rsidR="000B4D0C">
              <w:rPr>
                <w:color w:val="2A2E2E"/>
              </w:rPr>
              <w:t xml:space="preserve"> </w:t>
            </w:r>
            <w:r w:rsidRPr="00752C09">
              <w:rPr>
                <w:color w:val="2A2E2E"/>
              </w:rPr>
              <w:t>Fionn</w:t>
            </w:r>
            <w:r w:rsidR="000B4D0C">
              <w:rPr>
                <w:color w:val="2A2E2E"/>
              </w:rPr>
              <w:t xml:space="preserve"> </w:t>
            </w:r>
            <w:r w:rsidRPr="00752C09">
              <w:rPr>
                <w:color w:val="2A2E2E"/>
              </w:rPr>
              <w:t>Contact Advisor.</w:t>
            </w:r>
            <w:r w:rsidR="000B4D0C">
              <w:rPr>
                <w:color w:val="2A2E2E"/>
              </w:rPr>
              <w:t xml:space="preserve"> </w:t>
            </w:r>
            <w:r w:rsidRPr="00752C09">
              <w:rPr>
                <w:color w:val="2A2E2E"/>
              </w:rPr>
              <w:t xml:space="preserve">Tel: 0330 094 0362 |Premier House | 1-5 | Argyle Way | Stevenage | SG1 2ADTelephone calls to and from the Ombudsman may be recorded for quality and </w:t>
            </w:r>
            <w:r w:rsidR="000B4D0C" w:rsidRPr="00752C09">
              <w:rPr>
                <w:color w:val="2A2E2E"/>
              </w:rPr>
              <w:t>training purposes</w:t>
            </w:r>
            <w:r w:rsidRPr="00752C09">
              <w:rPr>
                <w:color w:val="2A2E2E"/>
              </w:rPr>
              <w:t>.</w:t>
            </w:r>
            <w:r w:rsidR="000B4D0C">
              <w:rPr>
                <w:color w:val="2A2E2E"/>
              </w:rPr>
              <w:t xml:space="preserve"> </w:t>
            </w:r>
            <w:r w:rsidRPr="00752C09">
              <w:rPr>
                <w:color w:val="2A2E2E"/>
              </w:rPr>
              <w:t xml:space="preserve">Registered company name: Dispute Resolution Ombudsman Limited. Registered </w:t>
            </w:r>
            <w:r w:rsidR="000B4D0C" w:rsidRPr="00752C09">
              <w:rPr>
                <w:color w:val="2A2E2E"/>
              </w:rPr>
              <w:t>office: Richmond</w:t>
            </w:r>
            <w:r w:rsidRPr="00752C09">
              <w:rPr>
                <w:color w:val="2A2E2E"/>
              </w:rPr>
              <w:t xml:space="preserve"> House, </w:t>
            </w:r>
            <w:proofErr w:type="spellStart"/>
            <w:r w:rsidRPr="00752C09">
              <w:rPr>
                <w:color w:val="2A2E2E"/>
              </w:rPr>
              <w:t>Walkern</w:t>
            </w:r>
            <w:proofErr w:type="spellEnd"/>
            <w:r w:rsidRPr="00752C09">
              <w:rPr>
                <w:color w:val="2A2E2E"/>
              </w:rPr>
              <w:t xml:space="preserve"> Road, Stevenage, Hertfordshire, England, SG1 3QP. Company</w:t>
            </w:r>
          </w:p>
          <w:p w14:paraId="3CF8457E" w14:textId="77777777" w:rsidR="000B4D0C" w:rsidRDefault="000B4D0C" w:rsidP="00752C09">
            <w:pPr>
              <w:pStyle w:val="Default"/>
              <w:rPr>
                <w:color w:val="2A2E2E"/>
              </w:rPr>
            </w:pPr>
          </w:p>
          <w:p w14:paraId="1556852D" w14:textId="20410227" w:rsidR="00752C09" w:rsidRPr="00752C09" w:rsidRDefault="00752C09" w:rsidP="00752C09">
            <w:pPr>
              <w:pStyle w:val="Default"/>
              <w:rPr>
                <w:color w:val="2A2E2E"/>
              </w:rPr>
            </w:pPr>
            <w:r w:rsidRPr="00752C09">
              <w:rPr>
                <w:color w:val="2A2E2E"/>
              </w:rPr>
              <w:t>Registration Number: 8945616. Registered in England &amp; Wales.</w:t>
            </w:r>
            <w:r w:rsidR="000B4D0C">
              <w:rPr>
                <w:color w:val="2A2E2E"/>
              </w:rPr>
              <w:t xml:space="preserve"> </w:t>
            </w:r>
            <w:r w:rsidRPr="00752C09">
              <w:rPr>
                <w:color w:val="2A2E2E"/>
              </w:rPr>
              <w:t xml:space="preserve">DISCLAIMER: The information contained in this e-mail message is privileged </w:t>
            </w:r>
            <w:r w:rsidR="000B4D0C" w:rsidRPr="00752C09">
              <w:rPr>
                <w:color w:val="2A2E2E"/>
              </w:rPr>
              <w:t>and confidential</w:t>
            </w:r>
            <w:r w:rsidRPr="00752C09">
              <w:rPr>
                <w:color w:val="2A2E2E"/>
              </w:rPr>
              <w:t xml:space="preserve"> and is only intended for the addressee. If you received this e-mail in error, you </w:t>
            </w:r>
            <w:r w:rsidR="000B4D0C" w:rsidRPr="00752C09">
              <w:rPr>
                <w:color w:val="2A2E2E"/>
              </w:rPr>
              <w:t>are hereby</w:t>
            </w:r>
            <w:r w:rsidRPr="00752C09">
              <w:rPr>
                <w:color w:val="2A2E2E"/>
              </w:rPr>
              <w:t xml:space="preserve"> notified that any disclosure, reproduction, distribution or use of this message and </w:t>
            </w:r>
            <w:r w:rsidR="000B4D0C" w:rsidRPr="00752C09">
              <w:rPr>
                <w:color w:val="2A2E2E"/>
              </w:rPr>
              <w:t>any attachments</w:t>
            </w:r>
            <w:r w:rsidRPr="00752C09">
              <w:rPr>
                <w:color w:val="2A2E2E"/>
              </w:rPr>
              <w:t xml:space="preserve"> is strictly prohibited. Please notify the sender immediately and delete the e-</w:t>
            </w:r>
            <w:r w:rsidR="000B4D0C" w:rsidRPr="00752C09">
              <w:rPr>
                <w:color w:val="2A2E2E"/>
              </w:rPr>
              <w:t>mail without</w:t>
            </w:r>
            <w:r w:rsidRPr="00752C09">
              <w:rPr>
                <w:color w:val="2A2E2E"/>
              </w:rPr>
              <w:t xml:space="preserve"> copying or disclosing its contents to any other person. No legal consequences can </w:t>
            </w:r>
            <w:r w:rsidR="000B4D0C" w:rsidRPr="00752C09">
              <w:rPr>
                <w:color w:val="2A2E2E"/>
              </w:rPr>
              <w:t>be derived</w:t>
            </w:r>
            <w:r w:rsidRPr="00752C09">
              <w:rPr>
                <w:color w:val="2A2E2E"/>
              </w:rPr>
              <w:t xml:space="preserve"> from the contents of this e-mail. Neither the sender nor Dispute </w:t>
            </w:r>
            <w:r w:rsidR="000B4D0C" w:rsidRPr="00752C09">
              <w:rPr>
                <w:color w:val="2A2E2E"/>
              </w:rPr>
              <w:t>Resolution Ombudsman</w:t>
            </w:r>
            <w:r w:rsidRPr="00752C09">
              <w:rPr>
                <w:color w:val="2A2E2E"/>
              </w:rPr>
              <w:t xml:space="preserve"> Limited accept liability for any damage resulting from the use and/or </w:t>
            </w:r>
            <w:r w:rsidR="000B4D0C" w:rsidRPr="00752C09">
              <w:rPr>
                <w:color w:val="2A2E2E"/>
              </w:rPr>
              <w:t>acceptance of</w:t>
            </w:r>
            <w:r w:rsidRPr="00752C09">
              <w:rPr>
                <w:color w:val="2A2E2E"/>
              </w:rPr>
              <w:t xml:space="preserve"> the content of this e-mail </w:t>
            </w:r>
            <w:r w:rsidR="000B4D0C" w:rsidRPr="00752C09">
              <w:rPr>
                <w:color w:val="2A2E2E"/>
              </w:rPr>
              <w:t>message. Please</w:t>
            </w:r>
            <w:r w:rsidRPr="00752C09">
              <w:rPr>
                <w:color w:val="2A2E2E"/>
              </w:rPr>
              <w:t xml:space="preserve"> note that we have updated our Privacy Policy in accordance with the General </w:t>
            </w:r>
            <w:r w:rsidR="000B4D0C" w:rsidRPr="00752C09">
              <w:rPr>
                <w:color w:val="2A2E2E"/>
              </w:rPr>
              <w:t>Data Protection</w:t>
            </w:r>
            <w:r w:rsidRPr="00752C09">
              <w:rPr>
                <w:color w:val="2A2E2E"/>
              </w:rPr>
              <w:t xml:space="preserve"> Regulation 2018. A copy of this can be found </w:t>
            </w:r>
            <w:r w:rsidR="000B4D0C" w:rsidRPr="00752C09">
              <w:rPr>
                <w:color w:val="0000ED"/>
              </w:rPr>
              <w:t>here</w:t>
            </w:r>
            <w:r w:rsidR="000B4D0C" w:rsidRPr="00752C09">
              <w:rPr>
                <w:b/>
                <w:bCs/>
                <w:color w:val="2A2E2E"/>
              </w:rPr>
              <w:t>. Please</w:t>
            </w:r>
            <w:r w:rsidRPr="00752C09">
              <w:rPr>
                <w:b/>
                <w:bCs/>
                <w:color w:val="2A2E2E"/>
              </w:rPr>
              <w:t xml:space="preserve"> consider the environment before printing this message. </w:t>
            </w:r>
          </w:p>
          <w:p w14:paraId="71D1AACB" w14:textId="333FC84B" w:rsidR="00000000" w:rsidRPr="00752C09" w:rsidRDefault="00752C09" w:rsidP="00752C09">
            <w:pPr>
              <w:spacing w:after="0"/>
              <w:rPr>
                <w:rFonts w:ascii="Times New Roman" w:hAnsi="Times New Roman" w:cs="Times New Roman"/>
              </w:rPr>
            </w:pPr>
            <w:r w:rsidRPr="00752C09">
              <w:rPr>
                <w:rFonts w:ascii="Times New Roman" w:hAnsi="Times New Roman" w:cs="Times New Roman"/>
                <w:color w:val="202020"/>
              </w:rPr>
              <w:t>[EXTERNAL SENDER]</w:t>
            </w:r>
          </w:p>
        </w:tc>
      </w:tr>
    </w:tbl>
    <w:p w14:paraId="6969DB7D"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7895B918" w14:textId="77777777" w:rsidTr="00752C09">
        <w:tc>
          <w:tcPr>
            <w:tcW w:w="10790" w:type="dxa"/>
            <w:tcBorders>
              <w:top w:val="single" w:sz="6" w:space="0" w:color="auto"/>
              <w:left w:val="single" w:sz="6" w:space="0" w:color="auto"/>
              <w:bottom w:val="single" w:sz="6" w:space="0" w:color="auto"/>
              <w:right w:val="single" w:sz="6" w:space="0" w:color="auto"/>
            </w:tcBorders>
          </w:tcPr>
          <w:p w14:paraId="31393612" w14:textId="3290862F" w:rsidR="00752C09" w:rsidRPr="00752C09" w:rsidRDefault="00752C09" w:rsidP="00752C09">
            <w:pPr>
              <w:spacing w:after="0"/>
              <w:rPr>
                <w:rFonts w:ascii="Times New Roman" w:hAnsi="Times New Roman" w:cs="Times New Roman"/>
                <w:b/>
                <w:bCs/>
                <w:u w:val="single"/>
              </w:rPr>
            </w:pPr>
            <w:r w:rsidRPr="00752C09">
              <w:rPr>
                <w:rFonts w:ascii="Times New Roman" w:hAnsi="Times New Roman" w:cs="Times New Roman"/>
                <w:b/>
                <w:bCs/>
                <w:u w:val="single"/>
              </w:rPr>
              <w:t>2</w:t>
            </w:r>
            <w:r w:rsidRPr="00752C09">
              <w:rPr>
                <w:rFonts w:ascii="Times New Roman" w:hAnsi="Times New Roman" w:cs="Times New Roman"/>
                <w:b/>
                <w:bCs/>
                <w:u w:val="single"/>
              </w:rPr>
              <w:t>9</w:t>
            </w:r>
            <w:r w:rsidRPr="00752C09">
              <w:rPr>
                <w:rFonts w:ascii="Times New Roman" w:hAnsi="Times New Roman" w:cs="Times New Roman"/>
                <w:b/>
                <w:bCs/>
                <w:u w:val="single"/>
              </w:rPr>
              <w:t>. 2</w:t>
            </w:r>
            <w:r w:rsidRPr="00752C09">
              <w:rPr>
                <w:rFonts w:ascii="Times New Roman" w:hAnsi="Times New Roman" w:cs="Times New Roman"/>
                <w:b/>
                <w:bCs/>
                <w:u w:val="single"/>
              </w:rPr>
              <w:t>9</w:t>
            </w:r>
            <w:r w:rsidRPr="00752C09">
              <w:rPr>
                <w:rFonts w:ascii="Times New Roman" w:hAnsi="Times New Roman" w:cs="Times New Roman"/>
                <w:b/>
                <w:bCs/>
                <w:u w:val="single"/>
                <w:vertAlign w:val="superscript"/>
              </w:rPr>
              <w:t>th</w:t>
            </w:r>
            <w:r w:rsidRPr="00752C09">
              <w:rPr>
                <w:rFonts w:ascii="Times New Roman" w:hAnsi="Times New Roman" w:cs="Times New Roman"/>
                <w:b/>
                <w:bCs/>
                <w:u w:val="single"/>
              </w:rPr>
              <w:t>-Received</w:t>
            </w:r>
          </w:p>
          <w:p w14:paraId="1D163902" w14:textId="77777777" w:rsidR="00000000" w:rsidRPr="00752C09" w:rsidRDefault="00000000">
            <w:pPr>
              <w:spacing w:after="0"/>
              <w:rPr>
                <w:rFonts w:ascii="Times New Roman" w:eastAsia="Segoe UI" w:hAnsi="Times New Roman" w:cs="Times New Roman"/>
                <w:color w:val="1D2228"/>
              </w:rPr>
            </w:pPr>
          </w:p>
        </w:tc>
      </w:tr>
      <w:tr w:rsidR="00000000" w:rsidRPr="00752C09" w14:paraId="2640B92B" w14:textId="77777777" w:rsidTr="00752C09">
        <w:tc>
          <w:tcPr>
            <w:tcW w:w="10790" w:type="dxa"/>
            <w:tcBorders>
              <w:top w:val="single" w:sz="6" w:space="0" w:color="auto"/>
              <w:left w:val="single" w:sz="6" w:space="0" w:color="auto"/>
              <w:bottom w:val="single" w:sz="6" w:space="0" w:color="auto"/>
              <w:right w:val="single" w:sz="6" w:space="0" w:color="auto"/>
            </w:tcBorders>
            <w:hideMark/>
          </w:tcPr>
          <w:p w14:paraId="37AA3244" w14:textId="77777777" w:rsidR="00752C09" w:rsidRPr="00752C09" w:rsidRDefault="00752C09" w:rsidP="00752C09">
            <w:pPr>
              <w:pStyle w:val="Default"/>
            </w:pPr>
          </w:p>
          <w:p w14:paraId="1B61E3F8" w14:textId="7C828EB8" w:rsidR="00752C09" w:rsidRPr="00752C09" w:rsidRDefault="00752C09" w:rsidP="00752C09">
            <w:pPr>
              <w:pStyle w:val="Default"/>
            </w:pPr>
            <w:r w:rsidRPr="00752C09">
              <w:t>Automatic reply: Follow-Up on Previous Correspondence – Action Required! "Awaiting Your Response".</w:t>
            </w:r>
          </w:p>
          <w:p w14:paraId="15735B8A" w14:textId="17571EAA" w:rsidR="00752C09" w:rsidRPr="00752C09" w:rsidRDefault="00752C09" w:rsidP="00752C09">
            <w:pPr>
              <w:pStyle w:val="Default"/>
            </w:pPr>
            <w:r w:rsidRPr="00752C09">
              <w:t>From:</w:t>
            </w:r>
            <w:r w:rsidRPr="00752C09">
              <w:t xml:space="preserve"> </w:t>
            </w:r>
            <w:r w:rsidRPr="00752C09">
              <w:t>Ahmed Jama (ahmed.jama@gtrailway.com)</w:t>
            </w:r>
          </w:p>
          <w:p w14:paraId="058B8AB0" w14:textId="77777777" w:rsidR="00752C09" w:rsidRPr="00752C09" w:rsidRDefault="00752C09" w:rsidP="00752C09">
            <w:pPr>
              <w:pStyle w:val="Default"/>
            </w:pPr>
            <w:r w:rsidRPr="00752C09">
              <w:t>To:re_wired@ymail.com</w:t>
            </w:r>
          </w:p>
          <w:p w14:paraId="55543556" w14:textId="04402FEF" w:rsidR="00752C09" w:rsidRPr="00752C09" w:rsidRDefault="00752C09" w:rsidP="00752C09">
            <w:pPr>
              <w:pStyle w:val="Default"/>
            </w:pPr>
            <w:r w:rsidRPr="00752C09">
              <w:t>Date:</w:t>
            </w:r>
            <w:r w:rsidRPr="00752C09">
              <w:t xml:space="preserve"> </w:t>
            </w:r>
            <w:r w:rsidRPr="00752C09">
              <w:t>Tuesday 25 March 2025 at 11:09 GMT</w:t>
            </w:r>
          </w:p>
          <w:p w14:paraId="1A8F1550" w14:textId="77777777" w:rsidR="00752C09" w:rsidRPr="00752C09" w:rsidRDefault="00752C09" w:rsidP="00752C09">
            <w:pPr>
              <w:pStyle w:val="Default"/>
            </w:pPr>
          </w:p>
          <w:p w14:paraId="7E315535" w14:textId="77777777" w:rsidR="00752C09" w:rsidRPr="00752C09" w:rsidRDefault="00752C09" w:rsidP="00752C09">
            <w:pPr>
              <w:pStyle w:val="Default"/>
            </w:pPr>
          </w:p>
          <w:p w14:paraId="7B735F1B" w14:textId="1414796F" w:rsidR="00000000" w:rsidRPr="00752C09" w:rsidRDefault="00752C09" w:rsidP="00752C09">
            <w:pPr>
              <w:spacing w:after="0"/>
              <w:rPr>
                <w:rFonts w:ascii="Times New Roman" w:hAnsi="Times New Roman" w:cs="Times New Roman"/>
              </w:rPr>
            </w:pPr>
            <w:r w:rsidRPr="00752C09">
              <w:rPr>
                <w:rFonts w:ascii="Times New Roman" w:hAnsi="Times New Roman" w:cs="Times New Roman"/>
              </w:rPr>
              <w:t>‍I am currently out of the office with no access to emails until Tuesday 2nd April 2025 and will</w:t>
            </w:r>
            <w:r w:rsidRPr="00752C09">
              <w:rPr>
                <w:rFonts w:ascii="Times New Roman" w:hAnsi="Times New Roman" w:cs="Times New Roman"/>
              </w:rPr>
              <w:t xml:space="preserve"> </w:t>
            </w:r>
            <w:r w:rsidRPr="00752C09">
              <w:rPr>
                <w:rFonts w:ascii="Times New Roman" w:hAnsi="Times New Roman" w:cs="Times New Roman"/>
              </w:rPr>
              <w:t>respond on my return.</w:t>
            </w:r>
          </w:p>
          <w:p w14:paraId="22EAD6D7" w14:textId="459EC678" w:rsidR="00752C09" w:rsidRPr="00752C09" w:rsidRDefault="00752C09" w:rsidP="00752C09">
            <w:pPr>
              <w:spacing w:after="0"/>
              <w:rPr>
                <w:rFonts w:ascii="Times New Roman" w:hAnsi="Times New Roman" w:cs="Times New Roman"/>
              </w:rPr>
            </w:pPr>
          </w:p>
        </w:tc>
      </w:tr>
    </w:tbl>
    <w:p w14:paraId="1C0C6FE7"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09BD1DB0" w14:textId="77777777" w:rsidTr="00752C09">
        <w:tc>
          <w:tcPr>
            <w:tcW w:w="10790" w:type="dxa"/>
            <w:tcBorders>
              <w:top w:val="single" w:sz="6" w:space="0" w:color="auto"/>
              <w:left w:val="single" w:sz="6" w:space="0" w:color="auto"/>
              <w:bottom w:val="single" w:sz="6" w:space="0" w:color="auto"/>
              <w:right w:val="single" w:sz="6" w:space="0" w:color="auto"/>
            </w:tcBorders>
          </w:tcPr>
          <w:p w14:paraId="5EC246D5" w14:textId="4685F979" w:rsidR="00752C09" w:rsidRPr="00752C09" w:rsidRDefault="00752C09" w:rsidP="00752C09">
            <w:pPr>
              <w:spacing w:after="0"/>
              <w:rPr>
                <w:rFonts w:ascii="Times New Roman" w:hAnsi="Times New Roman" w:cs="Times New Roman"/>
                <w:b/>
                <w:bCs/>
                <w:u w:val="single"/>
              </w:rPr>
            </w:pPr>
            <w:r w:rsidRPr="00752C09">
              <w:rPr>
                <w:rFonts w:ascii="Times New Roman" w:hAnsi="Times New Roman" w:cs="Times New Roman"/>
                <w:b/>
                <w:bCs/>
                <w:u w:val="single"/>
              </w:rPr>
              <w:t>30</w:t>
            </w:r>
            <w:r w:rsidRPr="00752C09">
              <w:rPr>
                <w:rFonts w:ascii="Times New Roman" w:hAnsi="Times New Roman" w:cs="Times New Roman"/>
                <w:b/>
                <w:bCs/>
                <w:u w:val="single"/>
              </w:rPr>
              <w:t xml:space="preserve">. </w:t>
            </w:r>
            <w:r w:rsidRPr="00752C09">
              <w:rPr>
                <w:rFonts w:ascii="Times New Roman" w:hAnsi="Times New Roman" w:cs="Times New Roman"/>
                <w:b/>
                <w:bCs/>
                <w:u w:val="single"/>
              </w:rPr>
              <w:t>30</w:t>
            </w:r>
            <w:r w:rsidRPr="00752C09">
              <w:rPr>
                <w:rFonts w:ascii="Times New Roman" w:hAnsi="Times New Roman" w:cs="Times New Roman"/>
                <w:b/>
                <w:bCs/>
                <w:u w:val="single"/>
                <w:vertAlign w:val="superscript"/>
              </w:rPr>
              <w:t>th</w:t>
            </w:r>
            <w:r w:rsidRPr="00752C09">
              <w:rPr>
                <w:rFonts w:ascii="Times New Roman" w:hAnsi="Times New Roman" w:cs="Times New Roman"/>
                <w:b/>
                <w:bCs/>
                <w:u w:val="single"/>
              </w:rPr>
              <w:t>-Sent</w:t>
            </w:r>
          </w:p>
          <w:p w14:paraId="242DBD1F" w14:textId="77777777" w:rsidR="00000000" w:rsidRPr="00752C09" w:rsidRDefault="00000000">
            <w:pPr>
              <w:spacing w:after="0"/>
              <w:rPr>
                <w:rFonts w:ascii="Times New Roman" w:eastAsia="Segoe UI" w:hAnsi="Times New Roman" w:cs="Times New Roman"/>
                <w:color w:val="1D2228"/>
              </w:rPr>
            </w:pPr>
          </w:p>
        </w:tc>
      </w:tr>
      <w:tr w:rsidR="00000000" w:rsidRPr="00752C09" w14:paraId="2F1EBC7D" w14:textId="77777777" w:rsidTr="00752C09">
        <w:tc>
          <w:tcPr>
            <w:tcW w:w="10790" w:type="dxa"/>
            <w:tcBorders>
              <w:top w:val="single" w:sz="6" w:space="0" w:color="auto"/>
              <w:left w:val="single" w:sz="6" w:space="0" w:color="auto"/>
              <w:bottom w:val="single" w:sz="6" w:space="0" w:color="auto"/>
              <w:right w:val="single" w:sz="6" w:space="0" w:color="auto"/>
            </w:tcBorders>
            <w:hideMark/>
          </w:tcPr>
          <w:p w14:paraId="2C3E087E" w14:textId="77777777" w:rsidR="00752C09" w:rsidRPr="00752C09" w:rsidRDefault="00752C09" w:rsidP="00752C09">
            <w:pPr>
              <w:pStyle w:val="Default"/>
            </w:pPr>
          </w:p>
          <w:p w14:paraId="3514C811" w14:textId="78301DBF" w:rsidR="00752C09" w:rsidRPr="00752C09" w:rsidRDefault="00752C09" w:rsidP="00752C09">
            <w:pPr>
              <w:pStyle w:val="Default"/>
            </w:pPr>
            <w:r w:rsidRPr="00752C09">
              <w:t>Subject: Follow-Up: Request for Response on Compensation Claim</w:t>
            </w:r>
          </w:p>
          <w:p w14:paraId="794C0984" w14:textId="1E7D4ABB" w:rsidR="00752C09" w:rsidRPr="00752C09" w:rsidRDefault="00752C09" w:rsidP="00752C09">
            <w:pPr>
              <w:pStyle w:val="Default"/>
            </w:pPr>
            <w:r w:rsidRPr="00752C09">
              <w:t>From: Rewired (re_wired@ymail.com)</w:t>
            </w:r>
          </w:p>
          <w:p w14:paraId="751608E2" w14:textId="77777777" w:rsidR="00752C09" w:rsidRPr="00752C09" w:rsidRDefault="00752C09" w:rsidP="00752C09">
            <w:pPr>
              <w:pStyle w:val="Default"/>
            </w:pPr>
            <w:r w:rsidRPr="00752C09">
              <w:t>To:ahmed.jama@gtrailway.com</w:t>
            </w:r>
          </w:p>
          <w:p w14:paraId="695FB0B9" w14:textId="47A8AD64" w:rsidR="00752C09" w:rsidRPr="00752C09" w:rsidRDefault="00752C09" w:rsidP="00752C09">
            <w:pPr>
              <w:pStyle w:val="Default"/>
            </w:pPr>
            <w:r w:rsidRPr="00752C09">
              <w:t>Date:</w:t>
            </w:r>
            <w:r w:rsidRPr="00752C09">
              <w:t xml:space="preserve"> </w:t>
            </w:r>
            <w:r w:rsidRPr="00752C09">
              <w:t xml:space="preserve">Friday 4 April 2025 at 09:09 BST </w:t>
            </w:r>
          </w:p>
          <w:p w14:paraId="170B9555" w14:textId="77777777" w:rsidR="00752C09" w:rsidRPr="00752C09" w:rsidRDefault="00752C09" w:rsidP="00752C09">
            <w:pPr>
              <w:pStyle w:val="Default"/>
            </w:pPr>
          </w:p>
          <w:p w14:paraId="0AAF3A9F" w14:textId="77777777" w:rsidR="00752C09" w:rsidRPr="00752C09" w:rsidRDefault="00752C09" w:rsidP="00752C09">
            <w:pPr>
              <w:pStyle w:val="Default"/>
            </w:pPr>
            <w:r w:rsidRPr="00752C09">
              <w:rPr>
                <w:b/>
                <w:bCs/>
              </w:rPr>
              <w:t xml:space="preserve">To Ahmed: </w:t>
            </w:r>
            <w:r w:rsidRPr="00752C09">
              <w:t xml:space="preserve">I hope this email finds you well. </w:t>
            </w:r>
          </w:p>
          <w:p w14:paraId="7F689C4E" w14:textId="2B18D521" w:rsidR="00752C09" w:rsidRPr="00752C09" w:rsidRDefault="00752C09" w:rsidP="00752C09">
            <w:pPr>
              <w:pStyle w:val="Default"/>
            </w:pPr>
            <w:r w:rsidRPr="00752C09">
              <w:t xml:space="preserve">I am writing to kindly follow up on my compensation claim related to the disruptions on </w:t>
            </w:r>
            <w:r w:rsidRPr="00752C09">
              <w:rPr>
                <w:b/>
                <w:bCs/>
              </w:rPr>
              <w:t>12th of January 2025</w:t>
            </w:r>
            <w:r w:rsidRPr="00752C09">
              <w:t xml:space="preserve">. Despite </w:t>
            </w:r>
            <w:r w:rsidR="000B4D0C" w:rsidRPr="00752C09">
              <w:t>the extended</w:t>
            </w:r>
            <w:r w:rsidRPr="00752C09">
              <w:t xml:space="preserve"> efforts and time, I have dedicated myself to resolving this matter, I have yet to receive your response.</w:t>
            </w:r>
          </w:p>
          <w:p w14:paraId="6B416587" w14:textId="42F19D65" w:rsidR="00752C09" w:rsidRPr="00752C09" w:rsidRDefault="00752C09" w:rsidP="00752C09">
            <w:pPr>
              <w:pStyle w:val="Default"/>
            </w:pPr>
            <w:r w:rsidRPr="00752C09">
              <w:t xml:space="preserve">Additionally, I noticed that in your last email, the date you mentioned was </w:t>
            </w:r>
            <w:r w:rsidRPr="00752C09">
              <w:rPr>
                <w:b/>
                <w:bCs/>
              </w:rPr>
              <w:t xml:space="preserve">"Until Tuesday 2nd April 2025" </w:t>
            </w:r>
            <w:r w:rsidRPr="00752C09">
              <w:t xml:space="preserve">and this </w:t>
            </w:r>
            <w:r w:rsidR="000B4D0C" w:rsidRPr="00752C09">
              <w:t>was incorrect</w:t>
            </w:r>
            <w:r w:rsidRPr="00752C09">
              <w:t xml:space="preserve">, as the </w:t>
            </w:r>
            <w:r w:rsidRPr="00752C09">
              <w:rPr>
                <w:b/>
                <w:bCs/>
              </w:rPr>
              <w:t xml:space="preserve">“02nd of April 2025” </w:t>
            </w:r>
            <w:r w:rsidRPr="00752C09">
              <w:t xml:space="preserve">was actually a </w:t>
            </w:r>
            <w:r w:rsidRPr="00752C09">
              <w:rPr>
                <w:b/>
                <w:bCs/>
              </w:rPr>
              <w:t xml:space="preserve">“Wednesday.” </w:t>
            </w:r>
            <w:r w:rsidRPr="00752C09">
              <w:t xml:space="preserve">Out of consideration, I waited until the end of </w:t>
            </w:r>
            <w:r w:rsidR="000B4D0C" w:rsidRPr="00752C09">
              <w:t>the day</w:t>
            </w:r>
            <w:r w:rsidRPr="00752C09">
              <w:t xml:space="preserve"> yesterday to allow for any potential delays, even after the considerable time already spent addressing the issues </w:t>
            </w:r>
            <w:r w:rsidR="000B4D0C" w:rsidRPr="00752C09">
              <w:t>and losses</w:t>
            </w:r>
            <w:r w:rsidRPr="00752C09">
              <w:t xml:space="preserve"> I incurred.</w:t>
            </w:r>
          </w:p>
          <w:p w14:paraId="46E0DC5C" w14:textId="5BB7DE14" w:rsidR="00752C09" w:rsidRPr="00752C09" w:rsidRDefault="00752C09" w:rsidP="00752C09">
            <w:pPr>
              <w:pStyle w:val="Default"/>
            </w:pPr>
            <w:r w:rsidRPr="00752C09">
              <w:t xml:space="preserve">I would greatly appreciate an update today as of your earliest convenience regarding the progress of my claim. Please </w:t>
            </w:r>
            <w:r w:rsidR="000B4D0C" w:rsidRPr="00752C09">
              <w:t>let me</w:t>
            </w:r>
            <w:r w:rsidRPr="00752C09">
              <w:t xml:space="preserve"> know if you require any further information to expedite this process.</w:t>
            </w:r>
          </w:p>
          <w:p w14:paraId="3B729A0D" w14:textId="77777777" w:rsidR="00752C09" w:rsidRPr="00752C09" w:rsidRDefault="00752C09" w:rsidP="00752C09">
            <w:pPr>
              <w:pStyle w:val="Default"/>
            </w:pPr>
            <w:r w:rsidRPr="00752C09">
              <w:t>Thank you for your attention to this matter, and I look forward to hearing from you.</w:t>
            </w:r>
          </w:p>
          <w:p w14:paraId="368CBC64" w14:textId="77777777" w:rsidR="00752C09" w:rsidRPr="00752C09" w:rsidRDefault="00752C09" w:rsidP="00752C09">
            <w:pPr>
              <w:pStyle w:val="Default"/>
            </w:pPr>
            <w:r w:rsidRPr="00752C09">
              <w:rPr>
                <w:b/>
                <w:bCs/>
              </w:rPr>
              <w:t xml:space="preserve">Kind regards, </w:t>
            </w:r>
            <w:r w:rsidRPr="00752C09">
              <w:t>Simon Paul Cordell</w:t>
            </w:r>
          </w:p>
          <w:p w14:paraId="50240FBC" w14:textId="77777777" w:rsidR="00752C09" w:rsidRPr="00752C09" w:rsidRDefault="00752C09" w:rsidP="00752C09">
            <w:pPr>
              <w:pStyle w:val="Default"/>
            </w:pPr>
            <w:r w:rsidRPr="00752C09">
              <w:rPr>
                <w:b/>
                <w:bCs/>
              </w:rPr>
              <w:t xml:space="preserve">Address: </w:t>
            </w:r>
            <w:r w:rsidRPr="00752C09">
              <w:t>109 Burncroft Avenue, Enfield, London, EN3 7JQ</w:t>
            </w:r>
          </w:p>
          <w:p w14:paraId="127C7D1C" w14:textId="77777777" w:rsidR="00752C09" w:rsidRPr="00752C09" w:rsidRDefault="00752C09" w:rsidP="00752C09">
            <w:pPr>
              <w:pStyle w:val="Default"/>
              <w:rPr>
                <w:color w:val="0000FF"/>
              </w:rPr>
            </w:pPr>
            <w:r w:rsidRPr="00752C09">
              <w:rPr>
                <w:b/>
                <w:bCs/>
              </w:rPr>
              <w:t>Email</w:t>
            </w:r>
            <w:r w:rsidRPr="00752C09">
              <w:t xml:space="preserve">: </w:t>
            </w:r>
            <w:r w:rsidRPr="00752C09">
              <w:rPr>
                <w:color w:val="0000FF"/>
              </w:rPr>
              <w:t>re_wired@ymail.com</w:t>
            </w:r>
          </w:p>
          <w:p w14:paraId="3728B118" w14:textId="4CD85E88" w:rsidR="00000000" w:rsidRPr="00752C09" w:rsidRDefault="00752C09" w:rsidP="00752C09">
            <w:pPr>
              <w:spacing w:after="0"/>
              <w:rPr>
                <w:rFonts w:ascii="Times New Roman" w:hAnsi="Times New Roman" w:cs="Times New Roman"/>
              </w:rPr>
            </w:pPr>
            <w:r w:rsidRPr="00752C09">
              <w:rPr>
                <w:rFonts w:ascii="Times New Roman" w:hAnsi="Times New Roman" w:cs="Times New Roman"/>
                <w:b/>
                <w:bCs/>
              </w:rPr>
              <w:t>Tel</w:t>
            </w:r>
            <w:r w:rsidRPr="00752C09">
              <w:rPr>
                <w:rFonts w:ascii="Times New Roman" w:hAnsi="Times New Roman" w:cs="Times New Roman"/>
              </w:rPr>
              <w:t>: +447864217519</w:t>
            </w:r>
          </w:p>
        </w:tc>
      </w:tr>
    </w:tbl>
    <w:p w14:paraId="4931C7EC"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5712D914" w14:textId="77777777" w:rsidTr="00752C09">
        <w:tc>
          <w:tcPr>
            <w:tcW w:w="10790" w:type="dxa"/>
            <w:tcBorders>
              <w:top w:val="single" w:sz="6" w:space="0" w:color="auto"/>
              <w:left w:val="single" w:sz="6" w:space="0" w:color="auto"/>
              <w:bottom w:val="single" w:sz="6" w:space="0" w:color="auto"/>
              <w:right w:val="single" w:sz="6" w:space="0" w:color="auto"/>
            </w:tcBorders>
          </w:tcPr>
          <w:p w14:paraId="2D10BDC8" w14:textId="3114C8B5" w:rsidR="00752C09" w:rsidRPr="00752C09" w:rsidRDefault="00752C09" w:rsidP="00752C09">
            <w:pPr>
              <w:spacing w:after="0"/>
              <w:rPr>
                <w:rFonts w:ascii="Times New Roman" w:hAnsi="Times New Roman" w:cs="Times New Roman"/>
                <w:b/>
                <w:bCs/>
                <w:u w:val="single"/>
              </w:rPr>
            </w:pPr>
            <w:r w:rsidRPr="00752C09">
              <w:rPr>
                <w:rFonts w:ascii="Times New Roman" w:hAnsi="Times New Roman" w:cs="Times New Roman"/>
                <w:b/>
                <w:bCs/>
                <w:u w:val="single"/>
              </w:rPr>
              <w:t>31</w:t>
            </w:r>
            <w:r w:rsidRPr="00752C09">
              <w:rPr>
                <w:rFonts w:ascii="Times New Roman" w:hAnsi="Times New Roman" w:cs="Times New Roman"/>
                <w:b/>
                <w:bCs/>
                <w:u w:val="single"/>
              </w:rPr>
              <w:t xml:space="preserve">. </w:t>
            </w:r>
            <w:r w:rsidRPr="00752C09">
              <w:rPr>
                <w:rFonts w:ascii="Times New Roman" w:hAnsi="Times New Roman" w:cs="Times New Roman"/>
                <w:b/>
                <w:bCs/>
                <w:u w:val="single"/>
              </w:rPr>
              <w:t>31</w:t>
            </w:r>
            <w:r w:rsidRPr="00752C09">
              <w:rPr>
                <w:rFonts w:ascii="Times New Roman" w:hAnsi="Times New Roman" w:cs="Times New Roman"/>
                <w:b/>
                <w:bCs/>
                <w:u w:val="single"/>
                <w:vertAlign w:val="superscript"/>
              </w:rPr>
              <w:t>st</w:t>
            </w:r>
            <w:r w:rsidRPr="00752C09">
              <w:rPr>
                <w:rFonts w:ascii="Times New Roman" w:hAnsi="Times New Roman" w:cs="Times New Roman"/>
                <w:b/>
                <w:bCs/>
                <w:u w:val="single"/>
              </w:rPr>
              <w:t>-Received -Sent</w:t>
            </w:r>
          </w:p>
          <w:p w14:paraId="15CF91A3" w14:textId="77777777" w:rsidR="00000000" w:rsidRPr="00752C09" w:rsidRDefault="00000000">
            <w:pPr>
              <w:spacing w:after="0"/>
              <w:rPr>
                <w:rFonts w:ascii="Times New Roman" w:eastAsia="Segoe UI" w:hAnsi="Times New Roman" w:cs="Times New Roman"/>
                <w:color w:val="1D2228"/>
              </w:rPr>
            </w:pPr>
          </w:p>
        </w:tc>
      </w:tr>
      <w:tr w:rsidR="00000000" w:rsidRPr="00752C09" w14:paraId="7B519939" w14:textId="77777777" w:rsidTr="00752C09">
        <w:tc>
          <w:tcPr>
            <w:tcW w:w="10790" w:type="dxa"/>
            <w:tcBorders>
              <w:top w:val="single" w:sz="6" w:space="0" w:color="auto"/>
              <w:left w:val="single" w:sz="6" w:space="0" w:color="auto"/>
              <w:bottom w:val="single" w:sz="6" w:space="0" w:color="auto"/>
              <w:right w:val="single" w:sz="6" w:space="0" w:color="auto"/>
            </w:tcBorders>
            <w:hideMark/>
          </w:tcPr>
          <w:p w14:paraId="091EBD52" w14:textId="77777777" w:rsidR="00000000" w:rsidRPr="00752C09" w:rsidRDefault="00000000">
            <w:pPr>
              <w:spacing w:after="0"/>
              <w:rPr>
                <w:rFonts w:ascii="Times New Roman" w:hAnsi="Times New Roman" w:cs="Times New Roman"/>
              </w:rPr>
            </w:pPr>
            <w:r w:rsidRPr="00752C09">
              <w:rPr>
                <w:rFonts w:ascii="Times New Roman" w:eastAsia="Segoe UI" w:hAnsi="Times New Roman" w:cs="Times New Roman"/>
                <w:color w:val="1D2228"/>
              </w:rPr>
              <w:t xml:space="preserve">Re: </w:t>
            </w:r>
          </w:p>
        </w:tc>
      </w:tr>
    </w:tbl>
    <w:p w14:paraId="047026E2" w14:textId="77777777" w:rsidR="00000000" w:rsidRPr="00752C09" w:rsidRDefault="00000000">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00000" w:rsidRPr="00752C09" w14:paraId="04D817A7" w14:textId="77777777">
        <w:tc>
          <w:tcPr>
            <w:tcW w:w="10790" w:type="dxa"/>
            <w:tcBorders>
              <w:top w:val="single" w:sz="6" w:space="0" w:color="auto"/>
              <w:left w:val="single" w:sz="6" w:space="0" w:color="auto"/>
              <w:bottom w:val="single" w:sz="6" w:space="0" w:color="auto"/>
              <w:right w:val="single" w:sz="6" w:space="0" w:color="auto"/>
            </w:tcBorders>
          </w:tcPr>
          <w:p w14:paraId="5D90534A" w14:textId="77777777" w:rsidR="00000000" w:rsidRPr="00752C09" w:rsidRDefault="00000000">
            <w:pPr>
              <w:spacing w:after="0"/>
              <w:rPr>
                <w:rFonts w:ascii="Times New Roman" w:eastAsia="Segoe UI" w:hAnsi="Times New Roman" w:cs="Times New Roman"/>
                <w:color w:val="1D2228"/>
              </w:rPr>
            </w:pPr>
          </w:p>
        </w:tc>
      </w:tr>
      <w:tr w:rsidR="00000000" w:rsidRPr="00752C09" w14:paraId="0EC3583E" w14:textId="77777777">
        <w:tc>
          <w:tcPr>
            <w:tcW w:w="10790" w:type="dxa"/>
            <w:tcBorders>
              <w:top w:val="single" w:sz="6" w:space="0" w:color="auto"/>
              <w:left w:val="single" w:sz="6" w:space="0" w:color="auto"/>
              <w:bottom w:val="single" w:sz="6" w:space="0" w:color="auto"/>
              <w:right w:val="single" w:sz="6" w:space="0" w:color="auto"/>
            </w:tcBorders>
            <w:hideMark/>
          </w:tcPr>
          <w:p w14:paraId="71100601" w14:textId="77777777" w:rsidR="00000000" w:rsidRPr="00752C09" w:rsidRDefault="00000000">
            <w:pPr>
              <w:spacing w:after="0"/>
              <w:rPr>
                <w:rFonts w:ascii="Times New Roman" w:hAnsi="Times New Roman" w:cs="Times New Roman"/>
              </w:rPr>
            </w:pPr>
            <w:r w:rsidRPr="00752C09">
              <w:rPr>
                <w:rFonts w:ascii="Times New Roman" w:eastAsia="Segoe UI" w:hAnsi="Times New Roman" w:cs="Times New Roman"/>
                <w:color w:val="1D2228"/>
              </w:rPr>
              <w:t xml:space="preserve">Re: </w:t>
            </w:r>
          </w:p>
        </w:tc>
      </w:tr>
    </w:tbl>
    <w:p w14:paraId="771CEA02" w14:textId="77777777" w:rsidR="00000000" w:rsidRPr="00752C09" w:rsidRDefault="00000000">
      <w:pPr>
        <w:rPr>
          <w:rFonts w:ascii="Times New Roman" w:hAnsi="Times New Roman" w:cs="Times New Roman"/>
          <w:lang w:val="en-GB"/>
        </w:rPr>
      </w:pPr>
    </w:p>
    <w:p w14:paraId="2B4A445E" w14:textId="77777777" w:rsidR="00000000" w:rsidRPr="00752C09" w:rsidRDefault="00000000">
      <w:pPr>
        <w:rPr>
          <w:rFonts w:ascii="Times New Roman" w:hAnsi="Times New Roman" w:cs="Times New Roman"/>
          <w:lang w:val="en-GB"/>
        </w:rPr>
      </w:pPr>
    </w:p>
    <w:p w14:paraId="5B2D8484" w14:textId="77777777" w:rsidR="00000000" w:rsidRPr="00752C09" w:rsidRDefault="00000000">
      <w:pPr>
        <w:rPr>
          <w:rFonts w:ascii="Times New Roman" w:hAnsi="Times New Roman" w:cs="Times New Roman"/>
          <w:lang w:val="en-GB"/>
        </w:rPr>
      </w:pPr>
    </w:p>
    <w:p w14:paraId="7C41A8E5" w14:textId="77777777" w:rsidR="00000000" w:rsidRPr="00752C09" w:rsidRDefault="00000000">
      <w:pPr>
        <w:rPr>
          <w:rFonts w:ascii="Times New Roman" w:hAnsi="Times New Roman" w:cs="Times New Roman"/>
          <w:lang w:val="en-GB"/>
        </w:rPr>
      </w:pPr>
    </w:p>
    <w:p w14:paraId="7DF95D70" w14:textId="77777777" w:rsidR="00000000" w:rsidRPr="00752C09" w:rsidRDefault="00000000">
      <w:pPr>
        <w:rPr>
          <w:rFonts w:ascii="Times New Roman" w:hAnsi="Times New Roman" w:cs="Times New Roman"/>
          <w:lang w:val="en-GB"/>
        </w:rPr>
      </w:pPr>
    </w:p>
    <w:p w14:paraId="62828274" w14:textId="77777777" w:rsidR="00000000" w:rsidRPr="00752C09" w:rsidRDefault="00000000">
      <w:pPr>
        <w:rPr>
          <w:rFonts w:ascii="Times New Roman" w:hAnsi="Times New Roman" w:cs="Times New Roman"/>
          <w:lang w:val="en-GB"/>
        </w:rPr>
      </w:pPr>
    </w:p>
    <w:p w14:paraId="43D38437" w14:textId="77777777" w:rsidR="00000000" w:rsidRPr="00752C09" w:rsidRDefault="00000000">
      <w:pPr>
        <w:spacing w:after="69"/>
        <w:rPr>
          <w:rFonts w:ascii="Times New Roman" w:eastAsia="Calibri" w:hAnsi="Times New Roman" w:cs="Times New Roman"/>
          <w:color w:val="000000"/>
        </w:rPr>
      </w:pPr>
    </w:p>
    <w:p w14:paraId="24841749" w14:textId="77777777" w:rsidR="00000000" w:rsidRPr="00752C09" w:rsidRDefault="00000000">
      <w:pPr>
        <w:rPr>
          <w:rFonts w:ascii="Times New Roman" w:hAnsi="Times New Roman" w:cs="Times New Roman"/>
          <w:lang w:val="en-GB"/>
        </w:rPr>
      </w:pPr>
    </w:p>
    <w:p w14:paraId="7A7E152C" w14:textId="77777777" w:rsidR="00000000" w:rsidRPr="00752C09" w:rsidRDefault="00000000">
      <w:pPr>
        <w:rPr>
          <w:rFonts w:ascii="Times New Roman" w:hAnsi="Times New Roman" w:cs="Times New Roman"/>
          <w:lang w:val="en-GB"/>
        </w:rPr>
      </w:pPr>
    </w:p>
    <w:p w14:paraId="51FF2807" w14:textId="77777777" w:rsidR="00000000" w:rsidRPr="00752C09" w:rsidRDefault="00000000">
      <w:pPr>
        <w:rPr>
          <w:rFonts w:ascii="Times New Roman" w:hAnsi="Times New Roman" w:cs="Times New Roman"/>
          <w:lang w:val="en-GB"/>
        </w:rPr>
      </w:pPr>
    </w:p>
    <w:p w14:paraId="44AF75E0" w14:textId="77777777" w:rsidR="00000000" w:rsidRPr="00752C09" w:rsidRDefault="00000000">
      <w:pPr>
        <w:rPr>
          <w:rFonts w:ascii="Times New Roman" w:hAnsi="Times New Roman" w:cs="Times New Roman"/>
          <w:lang w:val="en-GB"/>
        </w:rPr>
      </w:pPr>
    </w:p>
    <w:p w14:paraId="1A49EA58" w14:textId="77777777" w:rsidR="00000000" w:rsidRPr="00752C09" w:rsidRDefault="00000000">
      <w:pPr>
        <w:rPr>
          <w:rFonts w:ascii="Times New Roman" w:hAnsi="Times New Roman" w:cs="Times New Roman"/>
          <w:lang w:val="en-GB"/>
        </w:rPr>
      </w:pPr>
    </w:p>
    <w:p w14:paraId="20AFEEE3" w14:textId="77777777" w:rsidR="00000000" w:rsidRPr="00752C09" w:rsidRDefault="00000000">
      <w:pPr>
        <w:rPr>
          <w:rFonts w:ascii="Times New Roman" w:hAnsi="Times New Roman" w:cs="Times New Roman"/>
          <w:lang w:val="en-GB"/>
        </w:rPr>
      </w:pPr>
    </w:p>
    <w:p w14:paraId="186C47CB" w14:textId="77777777" w:rsidR="00000000" w:rsidRPr="00752C09" w:rsidRDefault="00000000">
      <w:pPr>
        <w:rPr>
          <w:rFonts w:ascii="Times New Roman" w:hAnsi="Times New Roman" w:cs="Times New Roman"/>
          <w:lang w:val="en-GB"/>
        </w:rPr>
      </w:pPr>
    </w:p>
    <w:p w14:paraId="0D0AFB9C" w14:textId="77777777" w:rsidR="00000000" w:rsidRPr="00752C09" w:rsidRDefault="00000000">
      <w:pPr>
        <w:rPr>
          <w:rFonts w:ascii="Times New Roman" w:hAnsi="Times New Roman" w:cs="Times New Roman"/>
          <w:lang w:val="en-GB"/>
        </w:rPr>
      </w:pPr>
    </w:p>
    <w:p w14:paraId="7963405F" w14:textId="77777777" w:rsidR="00000000" w:rsidRPr="00752C09" w:rsidRDefault="00000000">
      <w:pPr>
        <w:rPr>
          <w:rFonts w:ascii="Times New Roman" w:hAnsi="Times New Roman" w:cs="Times New Roman"/>
          <w:lang w:val="en-GB"/>
        </w:rPr>
      </w:pPr>
    </w:p>
    <w:p w14:paraId="6FA97F42" w14:textId="77777777" w:rsidR="00000000" w:rsidRPr="00752C09" w:rsidRDefault="00000000">
      <w:pPr>
        <w:rPr>
          <w:rFonts w:ascii="Times New Roman" w:hAnsi="Times New Roman" w:cs="Times New Roman"/>
          <w:lang w:val="en-GB"/>
        </w:rPr>
      </w:pPr>
    </w:p>
    <w:p w14:paraId="548405D4" w14:textId="77777777" w:rsidR="00000000" w:rsidRPr="00752C09" w:rsidRDefault="00000000">
      <w:pPr>
        <w:rPr>
          <w:rFonts w:ascii="Times New Roman" w:hAnsi="Times New Roman" w:cs="Times New Roman"/>
          <w:lang w:val="en-GB"/>
        </w:rPr>
      </w:pPr>
    </w:p>
    <w:p w14:paraId="67E083C9" w14:textId="77777777" w:rsidR="00000000" w:rsidRPr="00752C09" w:rsidRDefault="00000000">
      <w:pPr>
        <w:rPr>
          <w:rFonts w:ascii="Times New Roman" w:hAnsi="Times New Roman" w:cs="Times New Roman"/>
          <w:lang w:val="en-GB"/>
        </w:rPr>
      </w:pPr>
    </w:p>
    <w:p w14:paraId="2B2C93D5" w14:textId="77777777" w:rsidR="00000000" w:rsidRPr="00752C09" w:rsidRDefault="00000000">
      <w:pPr>
        <w:rPr>
          <w:rFonts w:ascii="Times New Roman" w:hAnsi="Times New Roman" w:cs="Times New Roman"/>
          <w:lang w:val="en-GB"/>
        </w:rPr>
      </w:pPr>
    </w:p>
    <w:p w14:paraId="683015BD" w14:textId="77777777" w:rsidR="00000000" w:rsidRPr="00752C09" w:rsidRDefault="00000000">
      <w:pPr>
        <w:rPr>
          <w:rFonts w:ascii="Times New Roman" w:hAnsi="Times New Roman" w:cs="Times New Roman"/>
          <w:lang w:val="en-GB"/>
        </w:rPr>
      </w:pPr>
    </w:p>
    <w:p w14:paraId="17BED8D1" w14:textId="77777777" w:rsidR="00000000" w:rsidRPr="00752C09" w:rsidRDefault="00000000">
      <w:pPr>
        <w:rPr>
          <w:rFonts w:ascii="Times New Roman" w:hAnsi="Times New Roman" w:cs="Times New Roman"/>
          <w:lang w:val="en-GB"/>
        </w:rPr>
      </w:pPr>
    </w:p>
    <w:p w14:paraId="0F9085A6" w14:textId="77777777" w:rsidR="00000000" w:rsidRPr="00752C09" w:rsidRDefault="00000000">
      <w:pPr>
        <w:rPr>
          <w:rFonts w:ascii="Times New Roman" w:hAnsi="Times New Roman" w:cs="Times New Roman"/>
          <w:lang w:val="en-GB"/>
        </w:rPr>
      </w:pPr>
    </w:p>
    <w:p w14:paraId="3663DBDD" w14:textId="77777777" w:rsidR="00000000" w:rsidRPr="00752C09" w:rsidRDefault="00000000">
      <w:pPr>
        <w:rPr>
          <w:rFonts w:ascii="Times New Roman" w:hAnsi="Times New Roman" w:cs="Times New Roman"/>
          <w:lang w:val="en-GB"/>
        </w:rPr>
      </w:pPr>
    </w:p>
    <w:p w14:paraId="2FF68DB8" w14:textId="77777777" w:rsidR="00000000" w:rsidRPr="00752C09" w:rsidRDefault="00000000">
      <w:pPr>
        <w:rPr>
          <w:rFonts w:ascii="Times New Roman" w:hAnsi="Times New Roman" w:cs="Times New Roman"/>
          <w:lang w:val="en-GB"/>
        </w:rPr>
      </w:pPr>
    </w:p>
    <w:p w14:paraId="20A79CEB" w14:textId="77777777" w:rsidR="00141CDD" w:rsidRPr="00752C09" w:rsidRDefault="00141CDD">
      <w:pPr>
        <w:rPr>
          <w:rFonts w:ascii="Times New Roman" w:hAnsi="Times New Roman" w:cs="Times New Roman"/>
          <w:lang w:val="en-GB"/>
        </w:rPr>
      </w:pPr>
    </w:p>
    <w:sectPr w:rsidR="00141CDD" w:rsidRPr="00752C0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CBB"/>
    <w:multiLevelType w:val="hybridMultilevel"/>
    <w:tmpl w:val="BDB2F2A2"/>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AF6D0E"/>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1D73A8"/>
    <w:multiLevelType w:val="multilevel"/>
    <w:tmpl w:val="31806502"/>
    <w:lvl w:ilvl="0">
      <w:start w:val="1"/>
      <w:numFmt w:val="decimal"/>
      <w:lvlText w:val="%1)"/>
      <w:lvlJc w:val="left"/>
      <w:pPr>
        <w:tabs>
          <w:tab w:val="num" w:pos="1080"/>
        </w:tabs>
        <w:ind w:left="1080" w:hanging="360"/>
      </w:pPr>
      <w:rPr>
        <w:b/>
        <w:bCs/>
        <w:color w:val="000000"/>
        <w:sz w:val="20"/>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3" w15:restartNumberingAfterBreak="0">
    <w:nsid w:val="01401947"/>
    <w:multiLevelType w:val="multilevel"/>
    <w:tmpl w:val="D2104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873A67"/>
    <w:multiLevelType w:val="multilevel"/>
    <w:tmpl w:val="E4EA9B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AC5655"/>
    <w:multiLevelType w:val="hybridMultilevel"/>
    <w:tmpl w:val="6F68590A"/>
    <w:lvl w:ilvl="0" w:tplc="EECEFB98">
      <w:start w:val="1"/>
      <w:numFmt w:val="decimal"/>
      <w:lvlText w:val=" %1+"/>
      <w:lvlJc w:val="left"/>
      <w:pPr>
        <w:ind w:left="1080" w:hanging="360"/>
      </w:pPr>
      <w:rPr>
        <w:b/>
        <w:bCs/>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6" w15:restartNumberingAfterBreak="0">
    <w:nsid w:val="02150CB5"/>
    <w:multiLevelType w:val="multilevel"/>
    <w:tmpl w:val="4B1C0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80134"/>
    <w:multiLevelType w:val="hybridMultilevel"/>
    <w:tmpl w:val="CF965828"/>
    <w:lvl w:ilvl="0" w:tplc="8E26CCC4">
      <w:start w:val="1"/>
      <w:numFmt w:val="lowerLetter"/>
      <w:lvlText w:val="%1."/>
      <w:lvlJc w:val="left"/>
      <w:pPr>
        <w:ind w:left="6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2B4EA5C8">
      <w:start w:val="1"/>
      <w:numFmt w:val="lowerLetter"/>
      <w:lvlText w:val="%2"/>
      <w:lvlJc w:val="left"/>
      <w:pPr>
        <w:ind w:left="14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757A2AAE">
      <w:start w:val="1"/>
      <w:numFmt w:val="lowerRoman"/>
      <w:lvlText w:val="%3"/>
      <w:lvlJc w:val="left"/>
      <w:pPr>
        <w:ind w:left="21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E314FD18">
      <w:start w:val="1"/>
      <w:numFmt w:val="decimal"/>
      <w:lvlText w:val="%4"/>
      <w:lvlJc w:val="left"/>
      <w:pPr>
        <w:ind w:left="29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4502CBA0">
      <w:start w:val="1"/>
      <w:numFmt w:val="lowerLetter"/>
      <w:lvlText w:val="%5"/>
      <w:lvlJc w:val="left"/>
      <w:pPr>
        <w:ind w:left="362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6F626C34">
      <w:start w:val="1"/>
      <w:numFmt w:val="lowerRoman"/>
      <w:lvlText w:val="%6"/>
      <w:lvlJc w:val="left"/>
      <w:pPr>
        <w:ind w:left="434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7E5C1C4E">
      <w:start w:val="1"/>
      <w:numFmt w:val="decimal"/>
      <w:lvlText w:val="%7"/>
      <w:lvlJc w:val="left"/>
      <w:pPr>
        <w:ind w:left="506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42FC26A6">
      <w:start w:val="1"/>
      <w:numFmt w:val="lowerLetter"/>
      <w:lvlText w:val="%8"/>
      <w:lvlJc w:val="left"/>
      <w:pPr>
        <w:ind w:left="578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F8043DCE">
      <w:start w:val="1"/>
      <w:numFmt w:val="lowerRoman"/>
      <w:lvlText w:val="%9"/>
      <w:lvlJc w:val="left"/>
      <w:pPr>
        <w:ind w:left="650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8" w15:restartNumberingAfterBreak="0">
    <w:nsid w:val="0286702E"/>
    <w:multiLevelType w:val="hybridMultilevel"/>
    <w:tmpl w:val="CD0AA81A"/>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02E64E85"/>
    <w:multiLevelType w:val="hybridMultilevel"/>
    <w:tmpl w:val="6E227892"/>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3DF2384"/>
    <w:multiLevelType w:val="multilevel"/>
    <w:tmpl w:val="9B56A546"/>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ind w:left="2160" w:hanging="360"/>
      </w:pPr>
      <w:rPr>
        <w:rFonts w:eastAsiaTheme="majorEastAsia"/>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3F0993"/>
    <w:multiLevelType w:val="hybridMultilevel"/>
    <w:tmpl w:val="A33E31B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060641EC"/>
    <w:multiLevelType w:val="multilevel"/>
    <w:tmpl w:val="5414E4A0"/>
    <w:lvl w:ilvl="0">
      <w:start w:val="1"/>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653524E"/>
    <w:multiLevelType w:val="multilevel"/>
    <w:tmpl w:val="F2868C2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6726868"/>
    <w:multiLevelType w:val="multilevel"/>
    <w:tmpl w:val="29505356"/>
    <w:lvl w:ilvl="0">
      <w:start w:val="1"/>
      <w:numFmt w:val="decimal"/>
      <w:lvlText w:val=" %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8071C9B"/>
    <w:multiLevelType w:val="multilevel"/>
    <w:tmpl w:val="390E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386248"/>
    <w:multiLevelType w:val="hybridMultilevel"/>
    <w:tmpl w:val="4802ED58"/>
    <w:lvl w:ilvl="0" w:tplc="E7D45024">
      <w:start w:val="1"/>
      <w:numFmt w:val="decimal"/>
      <w:lvlText w:val="%1."/>
      <w:lvlJc w:val="left"/>
      <w:pPr>
        <w:ind w:left="12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09A8F540">
      <w:start w:val="1"/>
      <w:numFmt w:val="lowerLetter"/>
      <w:lvlText w:val="%2"/>
      <w:lvlJc w:val="left"/>
      <w:pPr>
        <w:ind w:left="20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6162796E">
      <w:start w:val="1"/>
      <w:numFmt w:val="lowerRoman"/>
      <w:lvlText w:val="%3"/>
      <w:lvlJc w:val="left"/>
      <w:pPr>
        <w:ind w:left="27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DB40A288">
      <w:start w:val="1"/>
      <w:numFmt w:val="decimal"/>
      <w:lvlText w:val="%4"/>
      <w:lvlJc w:val="left"/>
      <w:pPr>
        <w:ind w:left="35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ABD6C1C0">
      <w:start w:val="1"/>
      <w:numFmt w:val="lowerLetter"/>
      <w:lvlText w:val="%5"/>
      <w:lvlJc w:val="left"/>
      <w:pPr>
        <w:ind w:left="422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7B90DFE2">
      <w:start w:val="1"/>
      <w:numFmt w:val="lowerRoman"/>
      <w:lvlText w:val="%6"/>
      <w:lvlJc w:val="left"/>
      <w:pPr>
        <w:ind w:left="494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6C1E37D0">
      <w:start w:val="1"/>
      <w:numFmt w:val="decimal"/>
      <w:lvlText w:val="%7"/>
      <w:lvlJc w:val="left"/>
      <w:pPr>
        <w:ind w:left="56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909AE884">
      <w:start w:val="1"/>
      <w:numFmt w:val="lowerLetter"/>
      <w:lvlText w:val="%8"/>
      <w:lvlJc w:val="left"/>
      <w:pPr>
        <w:ind w:left="63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970C0EDC">
      <w:start w:val="1"/>
      <w:numFmt w:val="lowerRoman"/>
      <w:lvlText w:val="%9"/>
      <w:lvlJc w:val="left"/>
      <w:pPr>
        <w:ind w:left="71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17" w15:restartNumberingAfterBreak="0">
    <w:nsid w:val="0AB97A52"/>
    <w:multiLevelType w:val="hybridMultilevel"/>
    <w:tmpl w:val="E3C20644"/>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0B0B5CD5"/>
    <w:multiLevelType w:val="multilevel"/>
    <w:tmpl w:val="56985D7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0B1B48E3"/>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0E1C7348"/>
    <w:multiLevelType w:val="multilevel"/>
    <w:tmpl w:val="DBBAE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469DD"/>
    <w:multiLevelType w:val="hybridMultilevel"/>
    <w:tmpl w:val="3DCE9220"/>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ED40BC5"/>
    <w:multiLevelType w:val="multilevel"/>
    <w:tmpl w:val="863C55C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0ED53DB9"/>
    <w:multiLevelType w:val="hybridMultilevel"/>
    <w:tmpl w:val="6A0CE9C8"/>
    <w:lvl w:ilvl="0" w:tplc="22580F9A">
      <w:start w:val="1"/>
      <w:numFmt w:val="lowerLetter"/>
      <w:lvlText w:val="%1."/>
      <w:lvlJc w:val="left"/>
      <w:pPr>
        <w:ind w:left="1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F96C69F8">
      <w:start w:val="4"/>
      <w:numFmt w:val="decimal"/>
      <w:lvlText w:val="%2."/>
      <w:lvlJc w:val="left"/>
      <w:pPr>
        <w:ind w:left="748"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BFE06D28">
      <w:start w:val="1"/>
      <w:numFmt w:val="lowerRoman"/>
      <w:lvlText w:val="%3"/>
      <w:lvlJc w:val="left"/>
      <w:pPr>
        <w:ind w:left="14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006C769E">
      <w:start w:val="1"/>
      <w:numFmt w:val="decimal"/>
      <w:lvlText w:val="%4"/>
      <w:lvlJc w:val="left"/>
      <w:pPr>
        <w:ind w:left="21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FD38E2C8">
      <w:start w:val="1"/>
      <w:numFmt w:val="lowerLetter"/>
      <w:lvlText w:val="%5"/>
      <w:lvlJc w:val="left"/>
      <w:pPr>
        <w:ind w:left="28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96B65382">
      <w:start w:val="1"/>
      <w:numFmt w:val="lowerRoman"/>
      <w:lvlText w:val="%6"/>
      <w:lvlJc w:val="left"/>
      <w:pPr>
        <w:ind w:left="36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2E802F9C">
      <w:start w:val="1"/>
      <w:numFmt w:val="decimal"/>
      <w:lvlText w:val="%7"/>
      <w:lvlJc w:val="left"/>
      <w:pPr>
        <w:ind w:left="43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F950116E">
      <w:start w:val="1"/>
      <w:numFmt w:val="lowerLetter"/>
      <w:lvlText w:val="%8"/>
      <w:lvlJc w:val="left"/>
      <w:pPr>
        <w:ind w:left="50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F31E76D2">
      <w:start w:val="1"/>
      <w:numFmt w:val="lowerRoman"/>
      <w:lvlText w:val="%9"/>
      <w:lvlJc w:val="left"/>
      <w:pPr>
        <w:ind w:left="57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24" w15:restartNumberingAfterBreak="0">
    <w:nsid w:val="10456B92"/>
    <w:multiLevelType w:val="multilevel"/>
    <w:tmpl w:val="8C04EA2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12004C12"/>
    <w:multiLevelType w:val="multilevel"/>
    <w:tmpl w:val="0E1A3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4D7BA1"/>
    <w:multiLevelType w:val="multilevel"/>
    <w:tmpl w:val="67EA1B16"/>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473397B"/>
    <w:multiLevelType w:val="multilevel"/>
    <w:tmpl w:val="C69E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6E589E"/>
    <w:multiLevelType w:val="multilevel"/>
    <w:tmpl w:val="A7784BAE"/>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5AD53DA"/>
    <w:multiLevelType w:val="multilevel"/>
    <w:tmpl w:val="3EACC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D4785F"/>
    <w:multiLevelType w:val="multilevel"/>
    <w:tmpl w:val="5D2E413C"/>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6DD58FB"/>
    <w:multiLevelType w:val="hybridMultilevel"/>
    <w:tmpl w:val="A6942278"/>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7112695"/>
    <w:multiLevelType w:val="hybridMultilevel"/>
    <w:tmpl w:val="917CE1F2"/>
    <w:lvl w:ilvl="0" w:tplc="9F5AE526">
      <w:start w:val="1"/>
      <w:numFmt w:val="decimal"/>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7AE1CE2"/>
    <w:multiLevelType w:val="hybridMultilevel"/>
    <w:tmpl w:val="9E7EBAD2"/>
    <w:lvl w:ilvl="0" w:tplc="A372ED8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EA87EE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DE0961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E72C6E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956476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6FA9F1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168073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648C6F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BFC8DE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4" w15:restartNumberingAfterBreak="0">
    <w:nsid w:val="18675B75"/>
    <w:multiLevelType w:val="hybridMultilevel"/>
    <w:tmpl w:val="9FF85A90"/>
    <w:lvl w:ilvl="0" w:tplc="A05C701A">
      <w:start w:val="1"/>
      <w:numFmt w:val="decimal"/>
      <w:lvlText w:val="%1"/>
      <w:lvlJc w:val="left"/>
      <w:pPr>
        <w:ind w:left="3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17F0903E">
      <w:start w:val="1"/>
      <w:numFmt w:val="lowerLetter"/>
      <w:lvlText w:val="%2."/>
      <w:lvlJc w:val="left"/>
      <w:pPr>
        <w:ind w:left="592"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15CCABD6">
      <w:start w:val="1"/>
      <w:numFmt w:val="lowerRoman"/>
      <w:lvlText w:val="%3"/>
      <w:lvlJc w:val="left"/>
      <w:pPr>
        <w:ind w:left="146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BF2EC7A8">
      <w:start w:val="1"/>
      <w:numFmt w:val="decimal"/>
      <w:lvlText w:val="%4"/>
      <w:lvlJc w:val="left"/>
      <w:pPr>
        <w:ind w:left="218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F112DF10">
      <w:start w:val="1"/>
      <w:numFmt w:val="lowerLetter"/>
      <w:lvlText w:val="%5"/>
      <w:lvlJc w:val="left"/>
      <w:pPr>
        <w:ind w:left="290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0B589C2E">
      <w:start w:val="1"/>
      <w:numFmt w:val="lowerRoman"/>
      <w:lvlText w:val="%6"/>
      <w:lvlJc w:val="left"/>
      <w:pPr>
        <w:ind w:left="362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295882B6">
      <w:start w:val="1"/>
      <w:numFmt w:val="decimal"/>
      <w:lvlText w:val="%7"/>
      <w:lvlJc w:val="left"/>
      <w:pPr>
        <w:ind w:left="434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14D44E26">
      <w:start w:val="1"/>
      <w:numFmt w:val="lowerLetter"/>
      <w:lvlText w:val="%8"/>
      <w:lvlJc w:val="left"/>
      <w:pPr>
        <w:ind w:left="506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587AD27C">
      <w:start w:val="1"/>
      <w:numFmt w:val="lowerRoman"/>
      <w:lvlText w:val="%9"/>
      <w:lvlJc w:val="left"/>
      <w:pPr>
        <w:ind w:left="5787"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35" w15:restartNumberingAfterBreak="0">
    <w:nsid w:val="18C74A0E"/>
    <w:multiLevelType w:val="multilevel"/>
    <w:tmpl w:val="22A0D734"/>
    <w:lvl w:ilvl="0">
      <w:start w:val="4"/>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9714875"/>
    <w:multiLevelType w:val="multilevel"/>
    <w:tmpl w:val="F4C85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6221DD"/>
    <w:multiLevelType w:val="multilevel"/>
    <w:tmpl w:val="F298720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B7E5D37"/>
    <w:multiLevelType w:val="multilevel"/>
    <w:tmpl w:val="BD4EC88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C260BC4"/>
    <w:multiLevelType w:val="hybridMultilevel"/>
    <w:tmpl w:val="21E0E4B6"/>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1CE777BF"/>
    <w:multiLevelType w:val="hybridMultilevel"/>
    <w:tmpl w:val="3D1A8046"/>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1D3E0109"/>
    <w:multiLevelType w:val="hybridMultilevel"/>
    <w:tmpl w:val="EAD45476"/>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1EA00BAD"/>
    <w:multiLevelType w:val="multilevel"/>
    <w:tmpl w:val="58B20958"/>
    <w:lvl w:ilvl="0">
      <w:start w:val="1"/>
      <w:numFmt w:val="decimal"/>
      <w:lvlText w:val="%1)"/>
      <w:lvlJc w:val="left"/>
      <w:pPr>
        <w:tabs>
          <w:tab w:val="num" w:pos="720"/>
        </w:tabs>
        <w:ind w:left="720" w:hanging="360"/>
      </w:pPr>
      <w:rPr>
        <w:b/>
        <w:bCs/>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FFA63F3"/>
    <w:multiLevelType w:val="multilevel"/>
    <w:tmpl w:val="35682BE6"/>
    <w:lvl w:ilvl="0">
      <w:start w:val="1"/>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203F5983"/>
    <w:multiLevelType w:val="hybridMultilevel"/>
    <w:tmpl w:val="75E69D46"/>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205800CB"/>
    <w:multiLevelType w:val="multilevel"/>
    <w:tmpl w:val="7318E4BA"/>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1031ED1"/>
    <w:multiLevelType w:val="multilevel"/>
    <w:tmpl w:val="77EE84D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422611E"/>
    <w:multiLevelType w:val="hybridMultilevel"/>
    <w:tmpl w:val="CF12A43C"/>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2436777E"/>
    <w:multiLevelType w:val="hybridMultilevel"/>
    <w:tmpl w:val="F370A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26292403"/>
    <w:multiLevelType w:val="multilevel"/>
    <w:tmpl w:val="E76EEC3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69A18D4"/>
    <w:multiLevelType w:val="hybridMultilevel"/>
    <w:tmpl w:val="B2947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 w15:restartNumberingAfterBreak="0">
    <w:nsid w:val="271D34EB"/>
    <w:multiLevelType w:val="multilevel"/>
    <w:tmpl w:val="C63EF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8DF3AF1"/>
    <w:multiLevelType w:val="hybridMultilevel"/>
    <w:tmpl w:val="B7F0F19A"/>
    <w:lvl w:ilvl="0" w:tplc="04090017">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15:restartNumberingAfterBreak="0">
    <w:nsid w:val="291C609B"/>
    <w:multiLevelType w:val="multilevel"/>
    <w:tmpl w:val="3C444854"/>
    <w:lvl w:ilvl="0">
      <w:start w:val="1"/>
      <w:numFmt w:val="decimal"/>
      <w:lvlText w:val="%1)"/>
      <w:lvlJc w:val="left"/>
      <w:pPr>
        <w:tabs>
          <w:tab w:val="num" w:pos="720"/>
        </w:tabs>
        <w:ind w:left="720" w:hanging="360"/>
      </w:pPr>
      <w:rPr>
        <w:b/>
        <w:bCs/>
        <w:color w:val="000000"/>
        <w:sz w:val="20"/>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54" w15:restartNumberingAfterBreak="0">
    <w:nsid w:val="29206124"/>
    <w:multiLevelType w:val="multilevel"/>
    <w:tmpl w:val="DE3C2B66"/>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9B25CA7"/>
    <w:multiLevelType w:val="multilevel"/>
    <w:tmpl w:val="9DC06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E61A54"/>
    <w:multiLevelType w:val="hybridMultilevel"/>
    <w:tmpl w:val="4210D7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A0373BC"/>
    <w:multiLevelType w:val="hybridMultilevel"/>
    <w:tmpl w:val="16B69B44"/>
    <w:lvl w:ilvl="0" w:tplc="04090001">
      <w:start w:val="1"/>
      <w:numFmt w:val="bullet"/>
      <w:lvlText w:val=""/>
      <w:lvlJc w:val="left"/>
      <w:pPr>
        <w:ind w:left="705" w:firstLine="0"/>
      </w:pPr>
      <w:rPr>
        <w:rFonts w:ascii="Symbol" w:hAnsi="Symbol" w:hint="default"/>
        <w:b w:val="0"/>
        <w:i w:val="0"/>
        <w:strike w:val="0"/>
        <w:dstrike w:val="0"/>
        <w:color w:val="000000"/>
        <w:sz w:val="20"/>
        <w:szCs w:val="20"/>
        <w:u w:val="none" w:color="000000"/>
        <w:effect w:val="none"/>
        <w:bdr w:val="none" w:sz="0" w:space="0" w:color="auto" w:frame="1"/>
        <w:vertAlign w:val="baseline"/>
      </w:rPr>
    </w:lvl>
    <w:lvl w:ilvl="1" w:tplc="2C1CBA7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304CC8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6AEEAB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CF6429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0B84C8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00A602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F2ED7D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7FCF56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8" w15:restartNumberingAfterBreak="0">
    <w:nsid w:val="2A49677C"/>
    <w:multiLevelType w:val="multilevel"/>
    <w:tmpl w:val="8C04EA2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2AB237C4"/>
    <w:multiLevelType w:val="hybridMultilevel"/>
    <w:tmpl w:val="868E5EEA"/>
    <w:lvl w:ilvl="0" w:tplc="9F5AE526">
      <w:start w:val="1"/>
      <w:numFmt w:val="decimal"/>
      <w:lvlText w:val="%1)"/>
      <w:lvlJc w:val="left"/>
      <w:pPr>
        <w:ind w:left="360" w:hanging="360"/>
      </w:pPr>
      <w:rPr>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2BF63ED1"/>
    <w:multiLevelType w:val="hybridMultilevel"/>
    <w:tmpl w:val="1C10D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C045FDB"/>
    <w:multiLevelType w:val="multilevel"/>
    <w:tmpl w:val="3C0E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DD873D2"/>
    <w:multiLevelType w:val="multilevel"/>
    <w:tmpl w:val="2506C85C"/>
    <w:lvl w:ilvl="0">
      <w:start w:val="2"/>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2F19173E"/>
    <w:multiLevelType w:val="hybridMultilevel"/>
    <w:tmpl w:val="D45C8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30086459"/>
    <w:multiLevelType w:val="hybridMultilevel"/>
    <w:tmpl w:val="E92039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3089288A"/>
    <w:multiLevelType w:val="multilevel"/>
    <w:tmpl w:val="F03A8F3E"/>
    <w:lvl w:ilvl="0">
      <w:start w:val="1"/>
      <w:numFmt w:val="decimal"/>
      <w:lvlText w:val="%1)"/>
      <w:lvlJc w:val="left"/>
      <w:pPr>
        <w:tabs>
          <w:tab w:val="num" w:pos="720"/>
        </w:tabs>
        <w:ind w:left="720" w:hanging="360"/>
      </w:pPr>
      <w:rPr>
        <w:b/>
        <w:bCs/>
        <w:sz w:val="20"/>
      </w:rPr>
    </w:lvl>
    <w:lvl w:ilvl="1">
      <w:numFmt w:val="decimal"/>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66" w15:restartNumberingAfterBreak="0">
    <w:nsid w:val="30A27900"/>
    <w:multiLevelType w:val="hybridMultilevel"/>
    <w:tmpl w:val="96C0D66A"/>
    <w:lvl w:ilvl="0" w:tplc="0C72D8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0B97339"/>
    <w:multiLevelType w:val="multilevel"/>
    <w:tmpl w:val="77F0D0A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33323579"/>
    <w:multiLevelType w:val="multilevel"/>
    <w:tmpl w:val="61CAF66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69" w15:restartNumberingAfterBreak="0">
    <w:nsid w:val="33434567"/>
    <w:multiLevelType w:val="multilevel"/>
    <w:tmpl w:val="59266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D91C29"/>
    <w:multiLevelType w:val="hybridMultilevel"/>
    <w:tmpl w:val="25825690"/>
    <w:lvl w:ilvl="0" w:tplc="3C24B938">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20A9C5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54729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74E9B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8AAF48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54ADBB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1C83EC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C04480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66310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1" w15:restartNumberingAfterBreak="0">
    <w:nsid w:val="353D2BB8"/>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373B0062"/>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38FD13F5"/>
    <w:multiLevelType w:val="multilevel"/>
    <w:tmpl w:val="99525D3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396F0A6B"/>
    <w:multiLevelType w:val="hybridMultilevel"/>
    <w:tmpl w:val="C3CE707A"/>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39CC11D7"/>
    <w:multiLevelType w:val="multilevel"/>
    <w:tmpl w:val="DB3668FA"/>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3A076BF8"/>
    <w:multiLevelType w:val="hybridMultilevel"/>
    <w:tmpl w:val="6E227892"/>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3A7C74C2"/>
    <w:multiLevelType w:val="multilevel"/>
    <w:tmpl w:val="FB7ED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EE7AFE"/>
    <w:multiLevelType w:val="multilevel"/>
    <w:tmpl w:val="8E723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CC6298A"/>
    <w:multiLevelType w:val="hybridMultilevel"/>
    <w:tmpl w:val="CE2AE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0" w15:restartNumberingAfterBreak="0">
    <w:nsid w:val="3DE94314"/>
    <w:multiLevelType w:val="hybridMultilevel"/>
    <w:tmpl w:val="B82627DC"/>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3E4A5BDB"/>
    <w:multiLevelType w:val="multilevel"/>
    <w:tmpl w:val="63AADD4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04D7A07"/>
    <w:multiLevelType w:val="hybridMultilevel"/>
    <w:tmpl w:val="A6942278"/>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15:restartNumberingAfterBreak="0">
    <w:nsid w:val="407C04D3"/>
    <w:multiLevelType w:val="hybridMultilevel"/>
    <w:tmpl w:val="A28C5828"/>
    <w:lvl w:ilvl="0" w:tplc="0C72D8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0F377FA"/>
    <w:multiLevelType w:val="multilevel"/>
    <w:tmpl w:val="20C817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5" w15:restartNumberingAfterBreak="0">
    <w:nsid w:val="427E25F0"/>
    <w:multiLevelType w:val="hybridMultilevel"/>
    <w:tmpl w:val="A04AD2D4"/>
    <w:lvl w:ilvl="0" w:tplc="9F5AE526">
      <w:start w:val="1"/>
      <w:numFmt w:val="decimal"/>
      <w:lvlText w:val="%1)"/>
      <w:lvlJc w:val="left"/>
      <w:pPr>
        <w:ind w:left="839" w:firstLine="0"/>
      </w:pPr>
      <w:rPr>
        <w:b/>
        <w:bCs/>
        <w:i w:val="0"/>
        <w:strike w:val="0"/>
        <w:dstrike w:val="0"/>
        <w:color w:val="auto"/>
        <w:sz w:val="24"/>
        <w:szCs w:val="24"/>
        <w:u w:val="none" w:color="000000"/>
        <w:effect w:val="none"/>
        <w:bdr w:val="none" w:sz="0" w:space="0" w:color="auto" w:frame="1"/>
        <w:vertAlign w:val="baseline"/>
      </w:rPr>
    </w:lvl>
    <w:lvl w:ilvl="1" w:tplc="9FEA4866">
      <w:start w:val="1"/>
      <w:numFmt w:val="lowerLetter"/>
      <w:lvlText w:val="%2"/>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7EA957C">
      <w:start w:val="1"/>
      <w:numFmt w:val="lowerRoman"/>
      <w:lvlText w:val="%3"/>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3EEE046">
      <w:start w:val="1"/>
      <w:numFmt w:val="decimal"/>
      <w:lvlText w:val="%4"/>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697E9A22">
      <w:start w:val="1"/>
      <w:numFmt w:val="lowerLetter"/>
      <w:lvlText w:val="%5"/>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4A2B3EC">
      <w:start w:val="1"/>
      <w:numFmt w:val="lowerRoman"/>
      <w:lvlText w:val="%6"/>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542BAD4">
      <w:start w:val="1"/>
      <w:numFmt w:val="decimal"/>
      <w:lvlText w:val="%7"/>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0B2031F0">
      <w:start w:val="1"/>
      <w:numFmt w:val="lowerLetter"/>
      <w:lvlText w:val="%8"/>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16E7C8C">
      <w:start w:val="1"/>
      <w:numFmt w:val="lowerRoman"/>
      <w:lvlText w:val="%9"/>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86" w15:restartNumberingAfterBreak="0">
    <w:nsid w:val="43DD369F"/>
    <w:multiLevelType w:val="hybridMultilevel"/>
    <w:tmpl w:val="3A6CA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7" w15:restartNumberingAfterBreak="0">
    <w:nsid w:val="463E7653"/>
    <w:multiLevelType w:val="multilevel"/>
    <w:tmpl w:val="2D824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7500353"/>
    <w:multiLevelType w:val="hybridMultilevel"/>
    <w:tmpl w:val="77B262F0"/>
    <w:lvl w:ilvl="0" w:tplc="EF5E991C">
      <w:start w:val="1"/>
      <w:numFmt w:val="decimal"/>
      <w:lvlText w:val="%1."/>
      <w:lvlJc w:val="left"/>
      <w:pPr>
        <w:ind w:left="6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718A1B46">
      <w:start w:val="1"/>
      <w:numFmt w:val="lowerLetter"/>
      <w:lvlText w:val="%2"/>
      <w:lvlJc w:val="left"/>
      <w:pPr>
        <w:ind w:left="14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C7F0F2B2">
      <w:start w:val="1"/>
      <w:numFmt w:val="lowerRoman"/>
      <w:lvlText w:val="%3"/>
      <w:lvlJc w:val="left"/>
      <w:pPr>
        <w:ind w:left="21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35A08334">
      <w:start w:val="1"/>
      <w:numFmt w:val="decimal"/>
      <w:lvlText w:val="%4"/>
      <w:lvlJc w:val="left"/>
      <w:pPr>
        <w:ind w:left="29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DD00CF48">
      <w:start w:val="1"/>
      <w:numFmt w:val="lowerLetter"/>
      <w:lvlText w:val="%5"/>
      <w:lvlJc w:val="left"/>
      <w:pPr>
        <w:ind w:left="362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90A8F608">
      <w:start w:val="1"/>
      <w:numFmt w:val="lowerRoman"/>
      <w:lvlText w:val="%6"/>
      <w:lvlJc w:val="left"/>
      <w:pPr>
        <w:ind w:left="434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408468C0">
      <w:start w:val="1"/>
      <w:numFmt w:val="decimal"/>
      <w:lvlText w:val="%7"/>
      <w:lvlJc w:val="left"/>
      <w:pPr>
        <w:ind w:left="50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FD30D772">
      <w:start w:val="1"/>
      <w:numFmt w:val="lowerLetter"/>
      <w:lvlText w:val="%8"/>
      <w:lvlJc w:val="left"/>
      <w:pPr>
        <w:ind w:left="57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BCB276AC">
      <w:start w:val="1"/>
      <w:numFmt w:val="lowerRoman"/>
      <w:lvlText w:val="%9"/>
      <w:lvlJc w:val="left"/>
      <w:pPr>
        <w:ind w:left="65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89" w15:restartNumberingAfterBreak="0">
    <w:nsid w:val="47DF78F3"/>
    <w:multiLevelType w:val="multilevel"/>
    <w:tmpl w:val="90A0D01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0" w15:restartNumberingAfterBreak="0">
    <w:nsid w:val="47E00D2B"/>
    <w:multiLevelType w:val="hybridMultilevel"/>
    <w:tmpl w:val="47FAB39E"/>
    <w:lvl w:ilvl="0" w:tplc="0C72D8B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85"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485939F9"/>
    <w:multiLevelType w:val="hybridMultilevel"/>
    <w:tmpl w:val="7988D842"/>
    <w:lvl w:ilvl="0" w:tplc="1CD45660">
      <w:start w:val="1"/>
      <w:numFmt w:val="decimal"/>
      <w:lvlText w:val="%1."/>
      <w:lvlJc w:val="left"/>
      <w:pPr>
        <w:ind w:left="748"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F39AFE38">
      <w:start w:val="1"/>
      <w:numFmt w:val="lowerLetter"/>
      <w:lvlText w:val="%2"/>
      <w:lvlJc w:val="left"/>
      <w:pPr>
        <w:ind w:left="14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658C467C">
      <w:start w:val="1"/>
      <w:numFmt w:val="lowerRoman"/>
      <w:lvlText w:val="%3"/>
      <w:lvlJc w:val="left"/>
      <w:pPr>
        <w:ind w:left="21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7806DFC0">
      <w:start w:val="1"/>
      <w:numFmt w:val="decimal"/>
      <w:lvlText w:val="%4"/>
      <w:lvlJc w:val="left"/>
      <w:pPr>
        <w:ind w:left="28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5AE2F494">
      <w:start w:val="1"/>
      <w:numFmt w:val="lowerLetter"/>
      <w:lvlText w:val="%5"/>
      <w:lvlJc w:val="left"/>
      <w:pPr>
        <w:ind w:left="36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78AA735E">
      <w:start w:val="1"/>
      <w:numFmt w:val="lowerRoman"/>
      <w:lvlText w:val="%6"/>
      <w:lvlJc w:val="left"/>
      <w:pPr>
        <w:ind w:left="43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79FE73A8">
      <w:start w:val="1"/>
      <w:numFmt w:val="decimal"/>
      <w:lvlText w:val="%7"/>
      <w:lvlJc w:val="left"/>
      <w:pPr>
        <w:ind w:left="50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6FBC1384">
      <w:start w:val="1"/>
      <w:numFmt w:val="lowerLetter"/>
      <w:lvlText w:val="%8"/>
      <w:lvlJc w:val="left"/>
      <w:pPr>
        <w:ind w:left="57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09C07838">
      <w:start w:val="1"/>
      <w:numFmt w:val="lowerRoman"/>
      <w:lvlText w:val="%9"/>
      <w:lvlJc w:val="left"/>
      <w:pPr>
        <w:ind w:left="64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92" w15:restartNumberingAfterBreak="0">
    <w:nsid w:val="48D0252D"/>
    <w:multiLevelType w:val="hybridMultilevel"/>
    <w:tmpl w:val="C8D8921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49660649"/>
    <w:multiLevelType w:val="multilevel"/>
    <w:tmpl w:val="24540DC0"/>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9894665"/>
    <w:multiLevelType w:val="hybridMultilevel"/>
    <w:tmpl w:val="9A82D27C"/>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4AE61095"/>
    <w:multiLevelType w:val="multilevel"/>
    <w:tmpl w:val="8EF2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BF82230"/>
    <w:multiLevelType w:val="hybridMultilevel"/>
    <w:tmpl w:val="6BF27F08"/>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7" w15:restartNumberingAfterBreak="0">
    <w:nsid w:val="4D40438D"/>
    <w:multiLevelType w:val="multilevel"/>
    <w:tmpl w:val="00D061EE"/>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4DC37713"/>
    <w:multiLevelType w:val="multilevel"/>
    <w:tmpl w:val="C6321E6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9" w15:restartNumberingAfterBreak="0">
    <w:nsid w:val="4E5843D5"/>
    <w:multiLevelType w:val="multilevel"/>
    <w:tmpl w:val="2BB63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E893035"/>
    <w:multiLevelType w:val="multilevel"/>
    <w:tmpl w:val="4F34D40E"/>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4EB533BA"/>
    <w:multiLevelType w:val="hybridMultilevel"/>
    <w:tmpl w:val="CF80E630"/>
    <w:lvl w:ilvl="0" w:tplc="532662E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2" w15:restartNumberingAfterBreak="0">
    <w:nsid w:val="4EED14CE"/>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4F884DDE"/>
    <w:multiLevelType w:val="hybridMultilevel"/>
    <w:tmpl w:val="0CBA9306"/>
    <w:lvl w:ilvl="0" w:tplc="EB04A206">
      <w:start w:val="1"/>
      <w:numFmt w:val="decimal"/>
      <w:lvlText w:val="%1."/>
      <w:lvlJc w:val="left"/>
      <w:pPr>
        <w:ind w:left="1093"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5FB8AE2C">
      <w:start w:val="1"/>
      <w:numFmt w:val="lowerLetter"/>
      <w:lvlText w:val="%2"/>
      <w:lvlJc w:val="left"/>
      <w:pPr>
        <w:ind w:left="18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5A087092">
      <w:start w:val="1"/>
      <w:numFmt w:val="lowerRoman"/>
      <w:lvlText w:val="%3"/>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EE8893D4">
      <w:start w:val="1"/>
      <w:numFmt w:val="decimal"/>
      <w:lvlText w:val="%4"/>
      <w:lvlJc w:val="left"/>
      <w:pPr>
        <w:ind w:left="32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CB6EC402">
      <w:start w:val="1"/>
      <w:numFmt w:val="lowerLetter"/>
      <w:lvlText w:val="%5"/>
      <w:lvlJc w:val="left"/>
      <w:pPr>
        <w:ind w:left="39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1CDCAA98">
      <w:start w:val="1"/>
      <w:numFmt w:val="lowerRoman"/>
      <w:lvlText w:val="%6"/>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0FFCB818">
      <w:start w:val="1"/>
      <w:numFmt w:val="decimal"/>
      <w:lvlText w:val="%7"/>
      <w:lvlJc w:val="left"/>
      <w:pPr>
        <w:ind w:left="54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1AF8E0A2">
      <w:start w:val="1"/>
      <w:numFmt w:val="lowerLetter"/>
      <w:lvlText w:val="%8"/>
      <w:lvlJc w:val="left"/>
      <w:pPr>
        <w:ind w:left="61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3660772C">
      <w:start w:val="1"/>
      <w:numFmt w:val="lowerRoman"/>
      <w:lvlText w:val="%9"/>
      <w:lvlJc w:val="left"/>
      <w:pPr>
        <w:ind w:left="68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104" w15:restartNumberingAfterBreak="0">
    <w:nsid w:val="51061A4F"/>
    <w:multiLevelType w:val="multilevel"/>
    <w:tmpl w:val="914699A0"/>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1C23AD2"/>
    <w:multiLevelType w:val="hybridMultilevel"/>
    <w:tmpl w:val="8EFA7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52832356"/>
    <w:multiLevelType w:val="hybridMultilevel"/>
    <w:tmpl w:val="8DEC1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53145E11"/>
    <w:multiLevelType w:val="multilevel"/>
    <w:tmpl w:val="0D4698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8" w15:restartNumberingAfterBreak="0">
    <w:nsid w:val="53CC0D3F"/>
    <w:multiLevelType w:val="multilevel"/>
    <w:tmpl w:val="4C26BB5E"/>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9" w15:restartNumberingAfterBreak="0">
    <w:nsid w:val="53F77C00"/>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0" w15:restartNumberingAfterBreak="0">
    <w:nsid w:val="54B30D0C"/>
    <w:multiLevelType w:val="hybridMultilevel"/>
    <w:tmpl w:val="69F67A94"/>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54BD2267"/>
    <w:multiLevelType w:val="hybridMultilevel"/>
    <w:tmpl w:val="E01C365A"/>
    <w:lvl w:ilvl="0" w:tplc="90CED9E2">
      <w:start w:val="1"/>
      <w:numFmt w:val="bullet"/>
      <w:lvlText w:val="•"/>
      <w:lvlJc w:val="left"/>
      <w:pPr>
        <w:ind w:left="75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4CA440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780968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774208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066AFE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552BCE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8C47E8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856476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088019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12" w15:restartNumberingAfterBreak="0">
    <w:nsid w:val="54CD0957"/>
    <w:multiLevelType w:val="multilevel"/>
    <w:tmpl w:val="5ECE5EE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780086F"/>
    <w:multiLevelType w:val="hybridMultilevel"/>
    <w:tmpl w:val="62B4FFA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588C385E"/>
    <w:multiLevelType w:val="multilevel"/>
    <w:tmpl w:val="80B28C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9210922"/>
    <w:multiLevelType w:val="multilevel"/>
    <w:tmpl w:val="1862E12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595431AB"/>
    <w:multiLevelType w:val="multilevel"/>
    <w:tmpl w:val="3E5A5914"/>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7" w15:restartNumberingAfterBreak="0">
    <w:nsid w:val="5A26322A"/>
    <w:multiLevelType w:val="hybridMultilevel"/>
    <w:tmpl w:val="3402A2E8"/>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8" w15:restartNumberingAfterBreak="0">
    <w:nsid w:val="5ACF0EC7"/>
    <w:multiLevelType w:val="multilevel"/>
    <w:tmpl w:val="151C1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AE602A3"/>
    <w:multiLevelType w:val="hybridMultilevel"/>
    <w:tmpl w:val="7AE8926C"/>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0" w15:restartNumberingAfterBreak="0">
    <w:nsid w:val="5B43737B"/>
    <w:multiLevelType w:val="hybridMultilevel"/>
    <w:tmpl w:val="0D82B844"/>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5BA17E6E"/>
    <w:multiLevelType w:val="multilevel"/>
    <w:tmpl w:val="190C58E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2" w15:restartNumberingAfterBreak="0">
    <w:nsid w:val="5C31000D"/>
    <w:multiLevelType w:val="multilevel"/>
    <w:tmpl w:val="4752A284"/>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5C31049A"/>
    <w:multiLevelType w:val="multilevel"/>
    <w:tmpl w:val="58E6F7F8"/>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5F093361"/>
    <w:multiLevelType w:val="multilevel"/>
    <w:tmpl w:val="9B3CEFC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60462D1C"/>
    <w:multiLevelType w:val="multilevel"/>
    <w:tmpl w:val="EBACD75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26" w15:restartNumberingAfterBreak="0">
    <w:nsid w:val="60A01FB5"/>
    <w:multiLevelType w:val="hybridMultilevel"/>
    <w:tmpl w:val="8F0C5BD8"/>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7" w15:restartNumberingAfterBreak="0">
    <w:nsid w:val="60B268D3"/>
    <w:multiLevelType w:val="multilevel"/>
    <w:tmpl w:val="6F94034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60CE0733"/>
    <w:multiLevelType w:val="hybridMultilevel"/>
    <w:tmpl w:val="CA40857C"/>
    <w:lvl w:ilvl="0" w:tplc="50C8581C">
      <w:start w:val="1"/>
      <w:numFmt w:val="decimal"/>
      <w:lvlText w:val="%1."/>
      <w:lvlJc w:val="left"/>
      <w:pPr>
        <w:ind w:left="373"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1" w:tplc="9124B43E">
      <w:start w:val="1"/>
      <w:numFmt w:val="lowerLetter"/>
      <w:lvlText w:val="%2"/>
      <w:lvlJc w:val="left"/>
      <w:pPr>
        <w:ind w:left="193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2" w:tplc="5456CDDE">
      <w:start w:val="1"/>
      <w:numFmt w:val="lowerRoman"/>
      <w:lvlText w:val="%3"/>
      <w:lvlJc w:val="left"/>
      <w:pPr>
        <w:ind w:left="265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3" w:tplc="7180B4E2">
      <w:start w:val="1"/>
      <w:numFmt w:val="decimal"/>
      <w:lvlText w:val="%4"/>
      <w:lvlJc w:val="left"/>
      <w:pPr>
        <w:ind w:left="337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4" w:tplc="E00CAF90">
      <w:start w:val="1"/>
      <w:numFmt w:val="lowerLetter"/>
      <w:lvlText w:val="%5"/>
      <w:lvlJc w:val="left"/>
      <w:pPr>
        <w:ind w:left="409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5" w:tplc="D62049CE">
      <w:start w:val="1"/>
      <w:numFmt w:val="lowerRoman"/>
      <w:lvlText w:val="%6"/>
      <w:lvlJc w:val="left"/>
      <w:pPr>
        <w:ind w:left="481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6" w:tplc="B8DA304A">
      <w:start w:val="1"/>
      <w:numFmt w:val="decimal"/>
      <w:lvlText w:val="%7"/>
      <w:lvlJc w:val="left"/>
      <w:pPr>
        <w:ind w:left="553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7" w:tplc="16F057C0">
      <w:start w:val="1"/>
      <w:numFmt w:val="lowerLetter"/>
      <w:lvlText w:val="%8"/>
      <w:lvlJc w:val="left"/>
      <w:pPr>
        <w:ind w:left="625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8" w:tplc="F6F0E658">
      <w:start w:val="1"/>
      <w:numFmt w:val="lowerRoman"/>
      <w:lvlText w:val="%9"/>
      <w:lvlJc w:val="left"/>
      <w:pPr>
        <w:ind w:left="697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abstractNum>
  <w:abstractNum w:abstractNumId="129" w15:restartNumberingAfterBreak="0">
    <w:nsid w:val="61054F94"/>
    <w:multiLevelType w:val="hybridMultilevel"/>
    <w:tmpl w:val="45C4E65A"/>
    <w:lvl w:ilvl="0" w:tplc="C67E8DB6">
      <w:start w:val="1"/>
      <w:numFmt w:val="bullet"/>
      <w:lvlText w:val="•"/>
      <w:lvlJc w:val="left"/>
      <w:pPr>
        <w:ind w:left="14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3362098">
      <w:start w:val="1"/>
      <w:numFmt w:val="bullet"/>
      <w:lvlText w:val="o"/>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5D4A02A">
      <w:start w:val="1"/>
      <w:numFmt w:val="bullet"/>
      <w:lvlText w:val="▪"/>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AA3232">
      <w:start w:val="1"/>
      <w:numFmt w:val="bullet"/>
      <w:lvlText w:val="•"/>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C8C2202">
      <w:start w:val="1"/>
      <w:numFmt w:val="bullet"/>
      <w:lvlText w:val="o"/>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A1EFE5E">
      <w:start w:val="1"/>
      <w:numFmt w:val="bullet"/>
      <w:lvlText w:val="▪"/>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2743EC8">
      <w:start w:val="1"/>
      <w:numFmt w:val="bullet"/>
      <w:lvlText w:val="•"/>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284B21C">
      <w:start w:val="1"/>
      <w:numFmt w:val="bullet"/>
      <w:lvlText w:val="o"/>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1BE20F6">
      <w:start w:val="1"/>
      <w:numFmt w:val="bullet"/>
      <w:lvlText w:val="▪"/>
      <w:lvlJc w:val="left"/>
      <w:pPr>
        <w:ind w:left="72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0" w15:restartNumberingAfterBreak="0">
    <w:nsid w:val="613E42E2"/>
    <w:multiLevelType w:val="multilevel"/>
    <w:tmpl w:val="C62C06C6"/>
    <w:lvl w:ilvl="0">
      <w:start w:val="1"/>
      <w:numFmt w:val="decimal"/>
      <w:lvlText w:val="%1)"/>
      <w:lvlJc w:val="left"/>
      <w:pPr>
        <w:tabs>
          <w:tab w:val="num" w:pos="720"/>
        </w:tabs>
        <w:ind w:left="720" w:hanging="360"/>
      </w:pPr>
      <w:rPr>
        <w:b/>
        <w:bCs/>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61F70A4F"/>
    <w:multiLevelType w:val="multilevel"/>
    <w:tmpl w:val="30B29C6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6391071E"/>
    <w:multiLevelType w:val="multilevel"/>
    <w:tmpl w:val="107A8836"/>
    <w:lvl w:ilvl="0">
      <w:start w:val="1"/>
      <w:numFmt w:val="decimal"/>
      <w:lvlText w:val="%1)"/>
      <w:lvlJc w:val="left"/>
      <w:pPr>
        <w:tabs>
          <w:tab w:val="num" w:pos="720"/>
        </w:tabs>
        <w:ind w:left="720" w:hanging="360"/>
      </w:pPr>
      <w:rPr>
        <w:b/>
        <w:bCs/>
        <w:color w:val="auto"/>
      </w:rPr>
    </w:lvl>
    <w:lvl w:ilvl="1">
      <w:numFmt w:val="decimal"/>
      <w:lvlText w:val=""/>
      <w:lvlJc w:val="left"/>
      <w:pPr>
        <w:ind w:left="1068"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65577C37"/>
    <w:multiLevelType w:val="multilevel"/>
    <w:tmpl w:val="E3DC0F9C"/>
    <w:lvl w:ilvl="0">
      <w:start w:val="1"/>
      <w:numFmt w:val="decimal"/>
      <w:lvlText w:val="%1)"/>
      <w:lvlJc w:val="left"/>
      <w:pPr>
        <w:tabs>
          <w:tab w:val="num" w:pos="720"/>
        </w:tabs>
        <w:ind w:left="720" w:hanging="360"/>
      </w:pPr>
      <w:rPr>
        <w:b/>
        <w:bCs/>
        <w:color w:val="auto"/>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664F3D55"/>
    <w:multiLevelType w:val="multilevel"/>
    <w:tmpl w:val="D1787118"/>
    <w:lvl w:ilvl="0">
      <w:start w:val="3"/>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66A8055F"/>
    <w:multiLevelType w:val="multilevel"/>
    <w:tmpl w:val="8BDC0E3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36" w15:restartNumberingAfterBreak="0">
    <w:nsid w:val="67AC7BC1"/>
    <w:multiLevelType w:val="multilevel"/>
    <w:tmpl w:val="62FA9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8B06B45"/>
    <w:multiLevelType w:val="hybridMultilevel"/>
    <w:tmpl w:val="88E2E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6A213860"/>
    <w:multiLevelType w:val="multilevel"/>
    <w:tmpl w:val="F9222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AF16508"/>
    <w:multiLevelType w:val="hybridMultilevel"/>
    <w:tmpl w:val="3FA875E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0" w15:restartNumberingAfterBreak="0">
    <w:nsid w:val="6B7D778B"/>
    <w:multiLevelType w:val="hybridMultilevel"/>
    <w:tmpl w:val="A2F03CEE"/>
    <w:lvl w:ilvl="0" w:tplc="D9C03D34">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1B6AA98">
      <w:start w:val="1"/>
      <w:numFmt w:val="bullet"/>
      <w:lvlText w:val="o"/>
      <w:lvlJc w:val="left"/>
      <w:pPr>
        <w:ind w:left="130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0665E40">
      <w:start w:val="1"/>
      <w:numFmt w:val="bullet"/>
      <w:lvlText w:val="▪"/>
      <w:lvlJc w:val="left"/>
      <w:pPr>
        <w:ind w:left="202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1926584">
      <w:start w:val="1"/>
      <w:numFmt w:val="bullet"/>
      <w:lvlText w:val="•"/>
      <w:lvlJc w:val="left"/>
      <w:pPr>
        <w:ind w:left="27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DCAF8C">
      <w:start w:val="1"/>
      <w:numFmt w:val="bullet"/>
      <w:lvlText w:val="o"/>
      <w:lvlJc w:val="left"/>
      <w:pPr>
        <w:ind w:left="346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E5A8B06">
      <w:start w:val="1"/>
      <w:numFmt w:val="bullet"/>
      <w:lvlText w:val="▪"/>
      <w:lvlJc w:val="left"/>
      <w:pPr>
        <w:ind w:left="418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39ED87E">
      <w:start w:val="1"/>
      <w:numFmt w:val="bullet"/>
      <w:lvlText w:val="•"/>
      <w:lvlJc w:val="left"/>
      <w:pPr>
        <w:ind w:left="49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2C206EC">
      <w:start w:val="1"/>
      <w:numFmt w:val="bullet"/>
      <w:lvlText w:val="o"/>
      <w:lvlJc w:val="left"/>
      <w:pPr>
        <w:ind w:left="562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ECA7296">
      <w:start w:val="1"/>
      <w:numFmt w:val="bullet"/>
      <w:lvlText w:val="▪"/>
      <w:lvlJc w:val="left"/>
      <w:pPr>
        <w:ind w:left="634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1" w15:restartNumberingAfterBreak="0">
    <w:nsid w:val="6C704359"/>
    <w:multiLevelType w:val="hybridMultilevel"/>
    <w:tmpl w:val="9948ED20"/>
    <w:lvl w:ilvl="0" w:tplc="FFFFFFFF">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2" w15:restartNumberingAfterBreak="0">
    <w:nsid w:val="6C913C62"/>
    <w:multiLevelType w:val="hybridMultilevel"/>
    <w:tmpl w:val="95FC8ED8"/>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6CAF474D"/>
    <w:multiLevelType w:val="hybridMultilevel"/>
    <w:tmpl w:val="1D8AC18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D837F60"/>
    <w:multiLevelType w:val="multilevel"/>
    <w:tmpl w:val="D1A2C4D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6E477A69"/>
    <w:multiLevelType w:val="hybridMultilevel"/>
    <w:tmpl w:val="A5285BFE"/>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6F8239B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70786BA3"/>
    <w:multiLevelType w:val="hybridMultilevel"/>
    <w:tmpl w:val="3220602E"/>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8" w15:restartNumberingAfterBreak="0">
    <w:nsid w:val="72114CA0"/>
    <w:multiLevelType w:val="hybridMultilevel"/>
    <w:tmpl w:val="69F67A94"/>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9" w15:restartNumberingAfterBreak="0">
    <w:nsid w:val="72EA5B1E"/>
    <w:multiLevelType w:val="multilevel"/>
    <w:tmpl w:val="0402021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742631B3"/>
    <w:multiLevelType w:val="hybridMultilevel"/>
    <w:tmpl w:val="6890DBF8"/>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4A70725"/>
    <w:multiLevelType w:val="multilevel"/>
    <w:tmpl w:val="881AB760"/>
    <w:lvl w:ilvl="0">
      <w:start w:val="5"/>
      <w:numFmt w:val="decimal"/>
      <w:lvlText w:val="%1."/>
      <w:lvlJc w:val="left"/>
      <w:pPr>
        <w:tabs>
          <w:tab w:val="num" w:pos="720"/>
        </w:tabs>
        <w:ind w:left="720" w:hanging="360"/>
      </w:p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74F477F7"/>
    <w:multiLevelType w:val="multilevel"/>
    <w:tmpl w:val="99946818"/>
    <w:lvl w:ilvl="0">
      <w:start w:val="1"/>
      <w:numFmt w:val="decimal"/>
      <w:lvlText w:val="%1)"/>
      <w:lvlJc w:val="left"/>
      <w:pPr>
        <w:tabs>
          <w:tab w:val="num" w:pos="720"/>
        </w:tabs>
        <w:ind w:left="720" w:hanging="360"/>
      </w:pPr>
      <w:rPr>
        <w:b/>
        <w:bCs/>
        <w:sz w:val="20"/>
      </w:rPr>
    </w:lvl>
    <w:lvl w:ilvl="1">
      <w:numFmt w:val="decimal"/>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153" w15:restartNumberingAfterBreak="0">
    <w:nsid w:val="761428E2"/>
    <w:multiLevelType w:val="multilevel"/>
    <w:tmpl w:val="0F5CA03E"/>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767823E6"/>
    <w:multiLevelType w:val="hybridMultilevel"/>
    <w:tmpl w:val="F20448A2"/>
    <w:lvl w:ilvl="0" w:tplc="D9F6552E">
      <w:start w:val="1"/>
      <w:numFmt w:val="decimal"/>
      <w:lvlText w:val="%1."/>
      <w:lvlJc w:val="left"/>
      <w:pPr>
        <w:ind w:left="1078"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5EB49204">
      <w:start w:val="1"/>
      <w:numFmt w:val="lowerLetter"/>
      <w:lvlText w:val="%2"/>
      <w:lvlJc w:val="left"/>
      <w:pPr>
        <w:ind w:left="18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2E247B52">
      <w:start w:val="1"/>
      <w:numFmt w:val="lowerRoman"/>
      <w:lvlText w:val="%3"/>
      <w:lvlJc w:val="left"/>
      <w:pPr>
        <w:ind w:left="252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5A20D9D0">
      <w:start w:val="1"/>
      <w:numFmt w:val="decimal"/>
      <w:lvlText w:val="%4"/>
      <w:lvlJc w:val="left"/>
      <w:pPr>
        <w:ind w:left="324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8AE4D888">
      <w:start w:val="1"/>
      <w:numFmt w:val="lowerLetter"/>
      <w:lvlText w:val="%5"/>
      <w:lvlJc w:val="left"/>
      <w:pPr>
        <w:ind w:left="396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8132BD5A">
      <w:start w:val="1"/>
      <w:numFmt w:val="lowerRoman"/>
      <w:lvlText w:val="%6"/>
      <w:lvlJc w:val="left"/>
      <w:pPr>
        <w:ind w:left="468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9A1A7A74">
      <w:start w:val="1"/>
      <w:numFmt w:val="decimal"/>
      <w:lvlText w:val="%7"/>
      <w:lvlJc w:val="left"/>
      <w:pPr>
        <w:ind w:left="54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3510F44E">
      <w:start w:val="1"/>
      <w:numFmt w:val="lowerLetter"/>
      <w:lvlText w:val="%8"/>
      <w:lvlJc w:val="left"/>
      <w:pPr>
        <w:ind w:left="612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0586528E">
      <w:start w:val="1"/>
      <w:numFmt w:val="lowerRoman"/>
      <w:lvlText w:val="%9"/>
      <w:lvlJc w:val="left"/>
      <w:pPr>
        <w:ind w:left="684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155" w15:restartNumberingAfterBreak="0">
    <w:nsid w:val="77373DC1"/>
    <w:multiLevelType w:val="multilevel"/>
    <w:tmpl w:val="BDD064D8"/>
    <w:lvl w:ilvl="0">
      <w:numFmt w:val="decimal"/>
      <w:lvlText w:val=""/>
      <w:lvlJc w:val="left"/>
      <w:pPr>
        <w:tabs>
          <w:tab w:val="num" w:pos="720"/>
        </w:tabs>
        <w:ind w:left="720" w:hanging="360"/>
      </w:pPr>
      <w:rPr>
        <w:rFonts w:ascii="Symbol" w:hAnsi="Symbol" w:hint="default"/>
        <w:sz w:val="20"/>
      </w:rPr>
    </w:lvl>
    <w:lvl w:ilvl="1">
      <w:start w:val="1"/>
      <w:numFmt w:val="decimal"/>
      <w:lvlText w:val=" %2+"/>
      <w:lvlJc w:val="left"/>
      <w:pPr>
        <w:ind w:left="1352" w:hanging="360"/>
      </w:pPr>
      <w:rPr>
        <w:b/>
        <w:bCs/>
        <w:color w:val="auto"/>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56" w15:restartNumberingAfterBreak="0">
    <w:nsid w:val="77FA12B3"/>
    <w:multiLevelType w:val="hybridMultilevel"/>
    <w:tmpl w:val="3A8EBC76"/>
    <w:lvl w:ilvl="0" w:tplc="74A6804E">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906C528">
      <w:numFmt w:val="decimal"/>
      <w:lvlText w:val="o"/>
      <w:lvlJc w:val="left"/>
      <w:pPr>
        <w:ind w:left="14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29948F3A">
      <w:numFmt w:val="decimal"/>
      <w:lvlText w:val="▪"/>
      <w:lvlJc w:val="left"/>
      <w:pPr>
        <w:ind w:left="21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26A84A54">
      <w:numFmt w:val="decimal"/>
      <w:lvlText w:val="•"/>
      <w:lvlJc w:val="left"/>
      <w:pPr>
        <w:ind w:left="28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F5B8245A">
      <w:numFmt w:val="decimal"/>
      <w:lvlText w:val="o"/>
      <w:lvlJc w:val="left"/>
      <w:pPr>
        <w:ind w:left="36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E7121A2A">
      <w:numFmt w:val="decimal"/>
      <w:lvlText w:val="▪"/>
      <w:lvlJc w:val="left"/>
      <w:pPr>
        <w:ind w:left="43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28464DC6">
      <w:numFmt w:val="decimal"/>
      <w:lvlText w:val="•"/>
      <w:lvlJc w:val="left"/>
      <w:pPr>
        <w:ind w:left="50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042A246C">
      <w:numFmt w:val="decimal"/>
      <w:lvlText w:val="o"/>
      <w:lvlJc w:val="left"/>
      <w:pPr>
        <w:ind w:left="57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9AFE9EC8">
      <w:numFmt w:val="decimal"/>
      <w:lvlText w:val="▪"/>
      <w:lvlJc w:val="left"/>
      <w:pPr>
        <w:ind w:left="64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157" w15:restartNumberingAfterBreak="0">
    <w:nsid w:val="78C14E7F"/>
    <w:multiLevelType w:val="hybridMultilevel"/>
    <w:tmpl w:val="EB34C64C"/>
    <w:lvl w:ilvl="0" w:tplc="9F5AE526">
      <w:start w:val="1"/>
      <w:numFmt w:val="decimal"/>
      <w:lvlText w:val="%1)"/>
      <w:lvlJc w:val="left"/>
      <w:pPr>
        <w:ind w:left="705" w:firstLine="0"/>
      </w:pPr>
      <w:rPr>
        <w:b/>
        <w:bCs/>
        <w:i w:val="0"/>
        <w:strike w:val="0"/>
        <w:dstrike w:val="0"/>
        <w:color w:val="auto"/>
        <w:sz w:val="24"/>
        <w:szCs w:val="24"/>
        <w:u w:val="none" w:color="000000"/>
        <w:effect w:val="none"/>
        <w:bdr w:val="none" w:sz="0" w:space="0" w:color="auto" w:frame="1"/>
        <w:vertAlign w:val="baseline"/>
      </w:rPr>
    </w:lvl>
    <w:lvl w:ilvl="1" w:tplc="04090001">
      <w:numFmt w:val="decimal"/>
      <w:lvlText w:val=""/>
      <w:lvlJc w:val="left"/>
      <w:pPr>
        <w:ind w:left="1800" w:hanging="360"/>
      </w:pPr>
      <w:rPr>
        <w:rFonts w:ascii="Symbol" w:hAnsi="Symbol" w:hint="default"/>
      </w:rPr>
    </w:lvl>
    <w:lvl w:ilvl="2" w:tplc="F16C71A8">
      <w:numFmt w:val="decimal"/>
      <w:lvlText w:val="▪"/>
      <w:lvlJc w:val="left"/>
      <w:pPr>
        <w:ind w:left="21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B2921372">
      <w:numFmt w:val="decimal"/>
      <w:lvlText w:val="•"/>
      <w:lvlJc w:val="left"/>
      <w:pPr>
        <w:ind w:left="28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7756BA4C">
      <w:numFmt w:val="decimal"/>
      <w:lvlText w:val="o"/>
      <w:lvlJc w:val="left"/>
      <w:pPr>
        <w:ind w:left="36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674AD756">
      <w:numFmt w:val="decimal"/>
      <w:lvlText w:val="▪"/>
      <w:lvlJc w:val="left"/>
      <w:pPr>
        <w:ind w:left="43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7E8C28C8">
      <w:numFmt w:val="decimal"/>
      <w:lvlText w:val="•"/>
      <w:lvlJc w:val="left"/>
      <w:pPr>
        <w:ind w:left="50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C9149C72">
      <w:numFmt w:val="decimal"/>
      <w:lvlText w:val="o"/>
      <w:lvlJc w:val="left"/>
      <w:pPr>
        <w:ind w:left="57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5CF800C6">
      <w:numFmt w:val="decimal"/>
      <w:lvlText w:val="▪"/>
      <w:lvlJc w:val="left"/>
      <w:pPr>
        <w:ind w:left="64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158" w15:restartNumberingAfterBreak="0">
    <w:nsid w:val="795633E8"/>
    <w:multiLevelType w:val="multilevel"/>
    <w:tmpl w:val="5346F4E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79EC3517"/>
    <w:multiLevelType w:val="multilevel"/>
    <w:tmpl w:val="D5C0D0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60" w15:restartNumberingAfterBreak="0">
    <w:nsid w:val="7A6A064D"/>
    <w:multiLevelType w:val="hybridMultilevel"/>
    <w:tmpl w:val="20280D4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7B362380"/>
    <w:multiLevelType w:val="multilevel"/>
    <w:tmpl w:val="52C60182"/>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7BB7718A"/>
    <w:multiLevelType w:val="multilevel"/>
    <w:tmpl w:val="F962A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C081FCF"/>
    <w:multiLevelType w:val="hybridMultilevel"/>
    <w:tmpl w:val="F32A1D86"/>
    <w:lvl w:ilvl="0" w:tplc="F4E6D19A">
      <w:start w:val="1"/>
      <w:numFmt w:val="decimal"/>
      <w:lvlText w:val="%1"/>
      <w:lvlJc w:val="left"/>
      <w:pPr>
        <w:ind w:left="3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1" w:tplc="9634EFF4">
      <w:start w:val="1"/>
      <w:numFmt w:val="decimal"/>
      <w:lvlRestart w:val="0"/>
      <w:lvlText w:val="%2."/>
      <w:lvlJc w:val="left"/>
      <w:pPr>
        <w:ind w:left="2276"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2" w:tplc="E286AC74">
      <w:start w:val="1"/>
      <w:numFmt w:val="lowerRoman"/>
      <w:lvlText w:val="%3"/>
      <w:lvlJc w:val="left"/>
      <w:pPr>
        <w:ind w:left="30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3" w:tplc="57A24362">
      <w:start w:val="1"/>
      <w:numFmt w:val="decimal"/>
      <w:lvlText w:val="%4"/>
      <w:lvlJc w:val="left"/>
      <w:pPr>
        <w:ind w:left="37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4" w:tplc="5F3E48E4">
      <w:start w:val="1"/>
      <w:numFmt w:val="lowerLetter"/>
      <w:lvlText w:val="%5"/>
      <w:lvlJc w:val="left"/>
      <w:pPr>
        <w:ind w:left="444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5" w:tplc="A9DE1ED8">
      <w:start w:val="1"/>
      <w:numFmt w:val="lowerRoman"/>
      <w:lvlText w:val="%6"/>
      <w:lvlJc w:val="left"/>
      <w:pPr>
        <w:ind w:left="51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6" w:tplc="85DEF96E">
      <w:start w:val="1"/>
      <w:numFmt w:val="decimal"/>
      <w:lvlText w:val="%7"/>
      <w:lvlJc w:val="left"/>
      <w:pPr>
        <w:ind w:left="58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7" w:tplc="8A7C1BB0">
      <w:start w:val="1"/>
      <w:numFmt w:val="lowerLetter"/>
      <w:lvlText w:val="%8"/>
      <w:lvlJc w:val="left"/>
      <w:pPr>
        <w:ind w:left="66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8" w:tplc="A2646AAE">
      <w:start w:val="1"/>
      <w:numFmt w:val="lowerRoman"/>
      <w:lvlText w:val="%9"/>
      <w:lvlJc w:val="left"/>
      <w:pPr>
        <w:ind w:left="73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abstractNum>
  <w:abstractNum w:abstractNumId="164" w15:restartNumberingAfterBreak="0">
    <w:nsid w:val="7DC1202E"/>
    <w:multiLevelType w:val="hybridMultilevel"/>
    <w:tmpl w:val="A6B4EAFE"/>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5" w15:restartNumberingAfterBreak="0">
    <w:nsid w:val="7FFB126D"/>
    <w:multiLevelType w:val="multilevel"/>
    <w:tmpl w:val="34841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391073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60742406">
    <w:abstractNumId w:val="129"/>
    <w:lvlOverride w:ilvl="0"/>
    <w:lvlOverride w:ilvl="1"/>
    <w:lvlOverride w:ilvl="2"/>
    <w:lvlOverride w:ilvl="3"/>
    <w:lvlOverride w:ilvl="4"/>
    <w:lvlOverride w:ilvl="5"/>
    <w:lvlOverride w:ilvl="6"/>
    <w:lvlOverride w:ilvl="7"/>
    <w:lvlOverride w:ilvl="8"/>
  </w:num>
  <w:num w:numId="3" w16cid:durableId="470027220">
    <w:abstractNumId w:val="111"/>
    <w:lvlOverride w:ilvl="0"/>
    <w:lvlOverride w:ilvl="1"/>
    <w:lvlOverride w:ilvl="2"/>
    <w:lvlOverride w:ilvl="3"/>
    <w:lvlOverride w:ilvl="4"/>
    <w:lvlOverride w:ilvl="5"/>
    <w:lvlOverride w:ilvl="6"/>
    <w:lvlOverride w:ilvl="7"/>
    <w:lvlOverride w:ilvl="8"/>
  </w:num>
  <w:num w:numId="4" w16cid:durableId="12343141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8571023">
    <w:abstractNumId w:val="57"/>
    <w:lvlOverride w:ilvl="0"/>
    <w:lvlOverride w:ilvl="1"/>
    <w:lvlOverride w:ilvl="2"/>
    <w:lvlOverride w:ilvl="3"/>
    <w:lvlOverride w:ilvl="4"/>
    <w:lvlOverride w:ilvl="5"/>
    <w:lvlOverride w:ilvl="6"/>
    <w:lvlOverride w:ilvl="7"/>
    <w:lvlOverride w:ilvl="8"/>
  </w:num>
  <w:num w:numId="6" w16cid:durableId="1663966929">
    <w:abstractNumId w:val="157"/>
  </w:num>
  <w:num w:numId="7" w16cid:durableId="1811047850">
    <w:abstractNumId w:val="140"/>
    <w:lvlOverride w:ilvl="0"/>
    <w:lvlOverride w:ilvl="1"/>
    <w:lvlOverride w:ilvl="2"/>
    <w:lvlOverride w:ilvl="3"/>
    <w:lvlOverride w:ilvl="4"/>
    <w:lvlOverride w:ilvl="5"/>
    <w:lvlOverride w:ilvl="6"/>
    <w:lvlOverride w:ilvl="7"/>
    <w:lvlOverride w:ilvl="8"/>
  </w:num>
  <w:num w:numId="8" w16cid:durableId="230240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1977840">
    <w:abstractNumId w:val="156"/>
  </w:num>
  <w:num w:numId="10" w16cid:durableId="13701054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2714875">
    <w:abstractNumId w:val="33"/>
    <w:lvlOverride w:ilvl="0"/>
    <w:lvlOverride w:ilvl="1"/>
    <w:lvlOverride w:ilvl="2"/>
    <w:lvlOverride w:ilvl="3"/>
    <w:lvlOverride w:ilvl="4"/>
    <w:lvlOverride w:ilvl="5"/>
    <w:lvlOverride w:ilvl="6"/>
    <w:lvlOverride w:ilvl="7"/>
    <w:lvlOverride w:ilvl="8"/>
  </w:num>
  <w:num w:numId="12" w16cid:durableId="1980070514">
    <w:abstractNumId w:val="43"/>
    <w:lvlOverride w:ilvl="0">
      <w:startOverride w:val="1"/>
    </w:lvlOverride>
    <w:lvlOverride w:ilvl="1"/>
    <w:lvlOverride w:ilvl="2"/>
    <w:lvlOverride w:ilvl="3"/>
    <w:lvlOverride w:ilvl="4"/>
    <w:lvlOverride w:ilvl="5"/>
    <w:lvlOverride w:ilvl="6"/>
    <w:lvlOverride w:ilvl="7"/>
    <w:lvlOverride w:ilvl="8"/>
  </w:num>
  <w:num w:numId="13" w16cid:durableId="2137525166">
    <w:abstractNumId w:val="12"/>
    <w:lvlOverride w:ilvl="0">
      <w:startOverride w:val="1"/>
    </w:lvlOverride>
    <w:lvlOverride w:ilvl="1"/>
    <w:lvlOverride w:ilvl="2"/>
    <w:lvlOverride w:ilvl="3"/>
    <w:lvlOverride w:ilvl="4"/>
    <w:lvlOverride w:ilvl="5"/>
    <w:lvlOverride w:ilvl="6"/>
    <w:lvlOverride w:ilvl="7"/>
    <w:lvlOverride w:ilvl="8"/>
  </w:num>
  <w:num w:numId="14" w16cid:durableId="581109515">
    <w:abstractNumId w:val="73"/>
    <w:lvlOverride w:ilvl="0"/>
    <w:lvlOverride w:ilvl="1"/>
    <w:lvlOverride w:ilvl="2"/>
    <w:lvlOverride w:ilvl="3"/>
    <w:lvlOverride w:ilvl="4"/>
    <w:lvlOverride w:ilvl="5"/>
    <w:lvlOverride w:ilvl="6"/>
    <w:lvlOverride w:ilvl="7"/>
    <w:lvlOverride w:ilvl="8"/>
  </w:num>
  <w:num w:numId="15" w16cid:durableId="6966656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5730183">
    <w:abstractNumId w:val="87"/>
    <w:lvlOverride w:ilvl="0"/>
    <w:lvlOverride w:ilvl="1"/>
    <w:lvlOverride w:ilvl="2"/>
    <w:lvlOverride w:ilvl="3"/>
    <w:lvlOverride w:ilvl="4"/>
    <w:lvlOverride w:ilvl="5"/>
    <w:lvlOverride w:ilvl="6"/>
    <w:lvlOverride w:ilvl="7"/>
    <w:lvlOverride w:ilvl="8"/>
  </w:num>
  <w:num w:numId="17" w16cid:durableId="8259039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7786980">
    <w:abstractNumId w:val="126"/>
    <w:lvlOverride w:ilvl="0"/>
    <w:lvlOverride w:ilvl="1"/>
    <w:lvlOverride w:ilvl="2"/>
    <w:lvlOverride w:ilvl="3"/>
    <w:lvlOverride w:ilvl="4"/>
    <w:lvlOverride w:ilvl="5"/>
    <w:lvlOverride w:ilvl="6"/>
    <w:lvlOverride w:ilvl="7"/>
    <w:lvlOverride w:ilvl="8"/>
  </w:num>
  <w:num w:numId="19" w16cid:durableId="7804174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1260509">
    <w:abstractNumId w:val="50"/>
    <w:lvlOverride w:ilvl="0"/>
    <w:lvlOverride w:ilvl="1"/>
    <w:lvlOverride w:ilvl="2"/>
    <w:lvlOverride w:ilvl="3"/>
    <w:lvlOverride w:ilvl="4"/>
    <w:lvlOverride w:ilvl="5"/>
    <w:lvlOverride w:ilvl="6"/>
    <w:lvlOverride w:ilvl="7"/>
    <w:lvlOverride w:ilvl="8"/>
  </w:num>
  <w:num w:numId="21" w16cid:durableId="138094026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3571302">
    <w:abstractNumId w:val="60"/>
    <w:lvlOverride w:ilvl="0"/>
    <w:lvlOverride w:ilvl="1"/>
    <w:lvlOverride w:ilvl="2"/>
    <w:lvlOverride w:ilvl="3"/>
    <w:lvlOverride w:ilvl="4"/>
    <w:lvlOverride w:ilvl="5"/>
    <w:lvlOverride w:ilvl="6"/>
    <w:lvlOverride w:ilvl="7"/>
    <w:lvlOverride w:ilvl="8"/>
  </w:num>
  <w:num w:numId="23" w16cid:durableId="855850378">
    <w:abstractNumId w:val="86"/>
    <w:lvlOverride w:ilvl="0"/>
    <w:lvlOverride w:ilvl="1"/>
    <w:lvlOverride w:ilvl="2"/>
    <w:lvlOverride w:ilvl="3"/>
    <w:lvlOverride w:ilvl="4"/>
    <w:lvlOverride w:ilvl="5"/>
    <w:lvlOverride w:ilvl="6"/>
    <w:lvlOverride w:ilvl="7"/>
    <w:lvlOverride w:ilvl="8"/>
  </w:num>
  <w:num w:numId="24" w16cid:durableId="1230385512">
    <w:abstractNumId w:val="64"/>
    <w:lvlOverride w:ilvl="0"/>
    <w:lvlOverride w:ilvl="1"/>
    <w:lvlOverride w:ilvl="2"/>
    <w:lvlOverride w:ilvl="3"/>
    <w:lvlOverride w:ilvl="4"/>
    <w:lvlOverride w:ilvl="5"/>
    <w:lvlOverride w:ilvl="6"/>
    <w:lvlOverride w:ilvl="7"/>
    <w:lvlOverride w:ilvl="8"/>
  </w:num>
  <w:num w:numId="25" w16cid:durableId="326834844">
    <w:abstractNumId w:val="79"/>
    <w:lvlOverride w:ilvl="0"/>
    <w:lvlOverride w:ilvl="1"/>
    <w:lvlOverride w:ilvl="2"/>
    <w:lvlOverride w:ilvl="3"/>
    <w:lvlOverride w:ilvl="4"/>
    <w:lvlOverride w:ilvl="5"/>
    <w:lvlOverride w:ilvl="6"/>
    <w:lvlOverride w:ilvl="7"/>
    <w:lvlOverride w:ilvl="8"/>
  </w:num>
  <w:num w:numId="26" w16cid:durableId="14444260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1107827">
    <w:abstractNumId w:val="27"/>
    <w:lvlOverride w:ilvl="0"/>
    <w:lvlOverride w:ilvl="1"/>
    <w:lvlOverride w:ilvl="2"/>
    <w:lvlOverride w:ilvl="3"/>
    <w:lvlOverride w:ilvl="4"/>
    <w:lvlOverride w:ilvl="5"/>
    <w:lvlOverride w:ilvl="6"/>
    <w:lvlOverride w:ilvl="7"/>
    <w:lvlOverride w:ilvl="8"/>
  </w:num>
  <w:num w:numId="28" w16cid:durableId="409349833">
    <w:abstractNumId w:val="68"/>
    <w:lvlOverride w:ilvl="0"/>
    <w:lvlOverride w:ilvl="1">
      <w:startOverride w:val="1"/>
    </w:lvlOverride>
    <w:lvlOverride w:ilvl="2"/>
    <w:lvlOverride w:ilvl="3"/>
    <w:lvlOverride w:ilvl="4"/>
    <w:lvlOverride w:ilvl="5"/>
    <w:lvlOverride w:ilvl="6"/>
    <w:lvlOverride w:ilvl="7"/>
    <w:lvlOverride w:ilvl="8"/>
  </w:num>
  <w:num w:numId="29" w16cid:durableId="110637625">
    <w:abstractNumId w:val="132"/>
  </w:num>
  <w:num w:numId="30" w16cid:durableId="28516596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0664406">
    <w:abstractNumId w:val="98"/>
    <w:lvlOverride w:ilvl="0"/>
    <w:lvlOverride w:ilvl="1"/>
    <w:lvlOverride w:ilvl="2"/>
    <w:lvlOverride w:ilvl="3"/>
    <w:lvlOverride w:ilvl="4"/>
    <w:lvlOverride w:ilvl="5"/>
    <w:lvlOverride w:ilvl="6"/>
    <w:lvlOverride w:ilvl="7"/>
    <w:lvlOverride w:ilvl="8"/>
  </w:num>
  <w:num w:numId="32" w16cid:durableId="1608612058">
    <w:abstractNumId w:val="159"/>
    <w:lvlOverride w:ilvl="0"/>
    <w:lvlOverride w:ilvl="1"/>
    <w:lvlOverride w:ilvl="2"/>
    <w:lvlOverride w:ilvl="3"/>
    <w:lvlOverride w:ilvl="4"/>
    <w:lvlOverride w:ilvl="5"/>
    <w:lvlOverride w:ilvl="6"/>
    <w:lvlOverride w:ilvl="7"/>
    <w:lvlOverride w:ilvl="8"/>
  </w:num>
  <w:num w:numId="33" w16cid:durableId="2049914042">
    <w:abstractNumId w:val="107"/>
    <w:lvlOverride w:ilvl="0"/>
    <w:lvlOverride w:ilvl="1"/>
    <w:lvlOverride w:ilvl="2"/>
    <w:lvlOverride w:ilvl="3"/>
    <w:lvlOverride w:ilvl="4"/>
    <w:lvlOverride w:ilvl="5"/>
    <w:lvlOverride w:ilvl="6"/>
    <w:lvlOverride w:ilvl="7"/>
    <w:lvlOverride w:ilvl="8"/>
  </w:num>
  <w:num w:numId="34" w16cid:durableId="79837669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05892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8659777">
    <w:abstractNumId w:val="84"/>
    <w:lvlOverride w:ilvl="0"/>
    <w:lvlOverride w:ilvl="1"/>
    <w:lvlOverride w:ilvl="2"/>
    <w:lvlOverride w:ilvl="3"/>
    <w:lvlOverride w:ilvl="4"/>
    <w:lvlOverride w:ilvl="5"/>
    <w:lvlOverride w:ilvl="6"/>
    <w:lvlOverride w:ilvl="7"/>
    <w:lvlOverride w:ilvl="8"/>
  </w:num>
  <w:num w:numId="37" w16cid:durableId="1312825757">
    <w:abstractNumId w:val="89"/>
    <w:lvlOverride w:ilvl="0"/>
    <w:lvlOverride w:ilvl="1"/>
    <w:lvlOverride w:ilvl="2"/>
    <w:lvlOverride w:ilvl="3"/>
    <w:lvlOverride w:ilvl="4"/>
    <w:lvlOverride w:ilvl="5"/>
    <w:lvlOverride w:ilvl="6"/>
    <w:lvlOverride w:ilvl="7"/>
    <w:lvlOverride w:ilvl="8"/>
  </w:num>
  <w:num w:numId="38" w16cid:durableId="842009353">
    <w:abstractNumId w:val="121"/>
    <w:lvlOverride w:ilvl="0"/>
    <w:lvlOverride w:ilvl="1"/>
    <w:lvlOverride w:ilvl="2"/>
    <w:lvlOverride w:ilvl="3"/>
    <w:lvlOverride w:ilvl="4"/>
    <w:lvlOverride w:ilvl="5"/>
    <w:lvlOverride w:ilvl="6"/>
    <w:lvlOverride w:ilvl="7"/>
    <w:lvlOverride w:ilvl="8"/>
  </w:num>
  <w:num w:numId="39" w16cid:durableId="1816994802">
    <w:abstractNumId w:val="72"/>
  </w:num>
  <w:num w:numId="40" w16cid:durableId="1687830703">
    <w:abstractNumId w:val="1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0808506">
    <w:abstractNumId w:val="162"/>
    <w:lvlOverride w:ilvl="0"/>
    <w:lvlOverride w:ilvl="1"/>
    <w:lvlOverride w:ilvl="2"/>
    <w:lvlOverride w:ilvl="3"/>
    <w:lvlOverride w:ilvl="4"/>
    <w:lvlOverride w:ilvl="5"/>
    <w:lvlOverride w:ilvl="6"/>
    <w:lvlOverride w:ilvl="7"/>
    <w:lvlOverride w:ilvl="8"/>
  </w:num>
  <w:num w:numId="42" w16cid:durableId="98277944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64690378">
    <w:abstractNumId w:val="11"/>
    <w:lvlOverride w:ilvl="0"/>
    <w:lvlOverride w:ilvl="1"/>
    <w:lvlOverride w:ilvl="2"/>
    <w:lvlOverride w:ilvl="3"/>
    <w:lvlOverride w:ilvl="4"/>
    <w:lvlOverride w:ilvl="5"/>
    <w:lvlOverride w:ilvl="6"/>
    <w:lvlOverride w:ilvl="7"/>
    <w:lvlOverride w:ilvl="8"/>
  </w:num>
  <w:num w:numId="44" w16cid:durableId="11135908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889468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3120606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60164539">
    <w:abstractNumId w:val="44"/>
    <w:lvlOverride w:ilvl="0"/>
    <w:lvlOverride w:ilvl="1"/>
    <w:lvlOverride w:ilvl="2"/>
    <w:lvlOverride w:ilvl="3"/>
    <w:lvlOverride w:ilvl="4"/>
    <w:lvlOverride w:ilvl="5"/>
    <w:lvlOverride w:ilvl="6"/>
    <w:lvlOverride w:ilvl="7"/>
    <w:lvlOverride w:ilvl="8"/>
  </w:num>
  <w:num w:numId="48" w16cid:durableId="18206880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1603995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3492703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499128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1165020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7769644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681343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235949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79699264">
    <w:abstractNumId w:val="17"/>
    <w:lvlOverride w:ilvl="0"/>
    <w:lvlOverride w:ilvl="1"/>
    <w:lvlOverride w:ilvl="2"/>
    <w:lvlOverride w:ilvl="3"/>
    <w:lvlOverride w:ilvl="4"/>
    <w:lvlOverride w:ilvl="5"/>
    <w:lvlOverride w:ilvl="6"/>
    <w:lvlOverride w:ilvl="7"/>
    <w:lvlOverride w:ilvl="8"/>
  </w:num>
  <w:num w:numId="57" w16cid:durableId="744570554">
    <w:abstractNumId w:val="101"/>
    <w:lvlOverride w:ilvl="0"/>
    <w:lvlOverride w:ilvl="1"/>
    <w:lvlOverride w:ilvl="2"/>
    <w:lvlOverride w:ilvl="3"/>
    <w:lvlOverride w:ilvl="4"/>
    <w:lvlOverride w:ilvl="5"/>
    <w:lvlOverride w:ilvl="6"/>
    <w:lvlOverride w:ilvl="7"/>
    <w:lvlOverride w:ilvl="8"/>
  </w:num>
  <w:num w:numId="58" w16cid:durableId="958756127">
    <w:abstractNumId w:val="36"/>
    <w:lvlOverride w:ilvl="0"/>
    <w:lvlOverride w:ilvl="1"/>
    <w:lvlOverride w:ilvl="2"/>
    <w:lvlOverride w:ilvl="3"/>
    <w:lvlOverride w:ilvl="4"/>
    <w:lvlOverride w:ilvl="5"/>
    <w:lvlOverride w:ilvl="6"/>
    <w:lvlOverride w:ilvl="7"/>
    <w:lvlOverride w:ilvl="8"/>
  </w:num>
  <w:num w:numId="59" w16cid:durableId="101210514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06495108">
    <w:abstractNumId w:val="116"/>
    <w:lvlOverride w:ilvl="0"/>
    <w:lvlOverride w:ilvl="1"/>
    <w:lvlOverride w:ilvl="2"/>
    <w:lvlOverride w:ilvl="3"/>
    <w:lvlOverride w:ilvl="4"/>
    <w:lvlOverride w:ilvl="5"/>
    <w:lvlOverride w:ilvl="6"/>
    <w:lvlOverride w:ilvl="7"/>
    <w:lvlOverride w:ilvl="8"/>
  </w:num>
  <w:num w:numId="61" w16cid:durableId="1644969675">
    <w:abstractNumId w:val="108"/>
    <w:lvlOverride w:ilvl="0"/>
    <w:lvlOverride w:ilvl="1"/>
    <w:lvlOverride w:ilvl="2"/>
    <w:lvlOverride w:ilvl="3"/>
    <w:lvlOverride w:ilvl="4"/>
    <w:lvlOverride w:ilvl="5"/>
    <w:lvlOverride w:ilvl="6"/>
    <w:lvlOverride w:ilvl="7"/>
    <w:lvlOverride w:ilvl="8"/>
  </w:num>
  <w:num w:numId="62" w16cid:durableId="987443761">
    <w:abstractNumId w:val="3"/>
    <w:lvlOverride w:ilvl="0"/>
    <w:lvlOverride w:ilvl="1"/>
    <w:lvlOverride w:ilvl="2"/>
    <w:lvlOverride w:ilvl="3"/>
    <w:lvlOverride w:ilvl="4"/>
    <w:lvlOverride w:ilvl="5"/>
    <w:lvlOverride w:ilvl="6"/>
    <w:lvlOverride w:ilvl="7"/>
    <w:lvlOverride w:ilvl="8"/>
  </w:num>
  <w:num w:numId="63" w16cid:durableId="471141978">
    <w:abstractNumId w:val="53"/>
    <w:lvlOverride w:ilvl="0">
      <w:startOverride w:val="1"/>
    </w:lvlOverride>
    <w:lvlOverride w:ilvl="1"/>
    <w:lvlOverride w:ilvl="2"/>
    <w:lvlOverride w:ilvl="3"/>
    <w:lvlOverride w:ilvl="4"/>
    <w:lvlOverride w:ilvl="5"/>
    <w:lvlOverride w:ilvl="6"/>
    <w:lvlOverride w:ilvl="7"/>
    <w:lvlOverride w:ilvl="8"/>
  </w:num>
  <w:num w:numId="64" w16cid:durableId="556622722">
    <w:abstractNumId w:val="1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7207657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61985409">
    <w:abstractNumId w:val="69"/>
    <w:lvlOverride w:ilvl="0"/>
    <w:lvlOverride w:ilvl="1"/>
    <w:lvlOverride w:ilvl="2"/>
    <w:lvlOverride w:ilvl="3"/>
    <w:lvlOverride w:ilvl="4"/>
    <w:lvlOverride w:ilvl="5"/>
    <w:lvlOverride w:ilvl="6"/>
    <w:lvlOverride w:ilvl="7"/>
    <w:lvlOverride w:ilvl="8"/>
  </w:num>
  <w:num w:numId="67" w16cid:durableId="571038328">
    <w:abstractNumId w:val="2"/>
    <w:lvlOverride w:ilvl="0">
      <w:startOverride w:val="1"/>
    </w:lvlOverride>
    <w:lvlOverride w:ilvl="1"/>
    <w:lvlOverride w:ilvl="2"/>
    <w:lvlOverride w:ilvl="3"/>
    <w:lvlOverride w:ilvl="4"/>
    <w:lvlOverride w:ilvl="5"/>
    <w:lvlOverride w:ilvl="6"/>
    <w:lvlOverride w:ilvl="7"/>
    <w:lvlOverride w:ilvl="8"/>
  </w:num>
  <w:num w:numId="68" w16cid:durableId="163802440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69939396">
    <w:abstractNumId w:val="77"/>
    <w:lvlOverride w:ilvl="0"/>
    <w:lvlOverride w:ilvl="1"/>
    <w:lvlOverride w:ilvl="2"/>
    <w:lvlOverride w:ilvl="3"/>
    <w:lvlOverride w:ilvl="4"/>
    <w:lvlOverride w:ilvl="5"/>
    <w:lvlOverride w:ilvl="6"/>
    <w:lvlOverride w:ilvl="7"/>
    <w:lvlOverride w:ilvl="8"/>
  </w:num>
  <w:num w:numId="70" w16cid:durableId="78412370">
    <w:abstractNumId w:val="118"/>
    <w:lvlOverride w:ilvl="0"/>
    <w:lvlOverride w:ilvl="1"/>
    <w:lvlOverride w:ilvl="2"/>
    <w:lvlOverride w:ilvl="3"/>
    <w:lvlOverride w:ilvl="4"/>
    <w:lvlOverride w:ilvl="5"/>
    <w:lvlOverride w:ilvl="6"/>
    <w:lvlOverride w:ilvl="7"/>
    <w:lvlOverride w:ilvl="8"/>
  </w:num>
  <w:num w:numId="71" w16cid:durableId="9682481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74212281">
    <w:abstractNumId w:val="25"/>
    <w:lvlOverride w:ilvl="0"/>
    <w:lvlOverride w:ilvl="1"/>
    <w:lvlOverride w:ilvl="2"/>
    <w:lvlOverride w:ilvl="3"/>
    <w:lvlOverride w:ilvl="4"/>
    <w:lvlOverride w:ilvl="5"/>
    <w:lvlOverride w:ilvl="6"/>
    <w:lvlOverride w:ilvl="7"/>
    <w:lvlOverride w:ilvl="8"/>
  </w:num>
  <w:num w:numId="73" w16cid:durableId="266082827">
    <w:abstractNumId w:val="55"/>
    <w:lvlOverride w:ilvl="0"/>
    <w:lvlOverride w:ilvl="1"/>
    <w:lvlOverride w:ilvl="2"/>
    <w:lvlOverride w:ilvl="3"/>
    <w:lvlOverride w:ilvl="4"/>
    <w:lvlOverride w:ilvl="5"/>
    <w:lvlOverride w:ilvl="6"/>
    <w:lvlOverride w:ilvl="7"/>
    <w:lvlOverride w:ilvl="8"/>
  </w:num>
  <w:num w:numId="74" w16cid:durableId="2016033363">
    <w:abstractNumId w:val="51"/>
    <w:lvlOverride w:ilvl="0"/>
    <w:lvlOverride w:ilvl="1"/>
    <w:lvlOverride w:ilvl="2"/>
    <w:lvlOverride w:ilvl="3"/>
    <w:lvlOverride w:ilvl="4"/>
    <w:lvlOverride w:ilvl="5"/>
    <w:lvlOverride w:ilvl="6"/>
    <w:lvlOverride w:ilvl="7"/>
    <w:lvlOverride w:ilvl="8"/>
  </w:num>
  <w:num w:numId="75" w16cid:durableId="410395708">
    <w:abstractNumId w:val="6"/>
    <w:lvlOverride w:ilvl="0"/>
    <w:lvlOverride w:ilvl="1"/>
    <w:lvlOverride w:ilvl="2"/>
    <w:lvlOverride w:ilvl="3"/>
    <w:lvlOverride w:ilvl="4"/>
    <w:lvlOverride w:ilvl="5"/>
    <w:lvlOverride w:ilvl="6"/>
    <w:lvlOverride w:ilvl="7"/>
    <w:lvlOverride w:ilvl="8"/>
  </w:num>
  <w:num w:numId="76" w16cid:durableId="2092921476">
    <w:abstractNumId w:val="78"/>
    <w:lvlOverride w:ilvl="0"/>
    <w:lvlOverride w:ilvl="1"/>
    <w:lvlOverride w:ilvl="2"/>
    <w:lvlOverride w:ilvl="3"/>
    <w:lvlOverride w:ilvl="4"/>
    <w:lvlOverride w:ilvl="5"/>
    <w:lvlOverride w:ilvl="6"/>
    <w:lvlOverride w:ilvl="7"/>
    <w:lvlOverride w:ilvl="8"/>
  </w:num>
  <w:num w:numId="77" w16cid:durableId="1226181891">
    <w:abstractNumId w:val="138"/>
    <w:lvlOverride w:ilvl="0"/>
    <w:lvlOverride w:ilvl="1"/>
    <w:lvlOverride w:ilvl="2"/>
    <w:lvlOverride w:ilvl="3"/>
    <w:lvlOverride w:ilvl="4"/>
    <w:lvlOverride w:ilvl="5"/>
    <w:lvlOverride w:ilvl="6"/>
    <w:lvlOverride w:ilvl="7"/>
    <w:lvlOverride w:ilvl="8"/>
  </w:num>
  <w:num w:numId="78" w16cid:durableId="1479418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66536049">
    <w:abstractNumId w:val="95"/>
    <w:lvlOverride w:ilvl="0"/>
    <w:lvlOverride w:ilvl="1"/>
    <w:lvlOverride w:ilvl="2"/>
    <w:lvlOverride w:ilvl="3"/>
    <w:lvlOverride w:ilvl="4"/>
    <w:lvlOverride w:ilvl="5"/>
    <w:lvlOverride w:ilvl="6"/>
    <w:lvlOverride w:ilvl="7"/>
    <w:lvlOverride w:ilvl="8"/>
  </w:num>
  <w:num w:numId="80" w16cid:durableId="17467603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4918929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31616083">
    <w:abstractNumId w:val="135"/>
    <w:lvlOverride w:ilvl="0"/>
    <w:lvlOverride w:ilvl="1"/>
    <w:lvlOverride w:ilvl="2"/>
    <w:lvlOverride w:ilvl="3"/>
    <w:lvlOverride w:ilvl="4"/>
    <w:lvlOverride w:ilvl="5"/>
    <w:lvlOverride w:ilvl="6"/>
    <w:lvlOverride w:ilvl="7"/>
    <w:lvlOverride w:ilvl="8"/>
  </w:num>
  <w:num w:numId="83" w16cid:durableId="1610579371">
    <w:abstractNumId w:val="22"/>
    <w:lvlOverride w:ilvl="0"/>
    <w:lvlOverride w:ilvl="1"/>
    <w:lvlOverride w:ilvl="2"/>
    <w:lvlOverride w:ilvl="3"/>
    <w:lvlOverride w:ilvl="4"/>
    <w:lvlOverride w:ilvl="5"/>
    <w:lvlOverride w:ilvl="6"/>
    <w:lvlOverride w:ilvl="7"/>
    <w:lvlOverride w:ilvl="8"/>
  </w:num>
  <w:num w:numId="84" w16cid:durableId="150447250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6680524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7150544">
    <w:abstractNumId w:val="63"/>
    <w:lvlOverride w:ilvl="0"/>
    <w:lvlOverride w:ilvl="1"/>
    <w:lvlOverride w:ilvl="2"/>
    <w:lvlOverride w:ilvl="3"/>
    <w:lvlOverride w:ilvl="4"/>
    <w:lvlOverride w:ilvl="5"/>
    <w:lvlOverride w:ilvl="6"/>
    <w:lvlOverride w:ilvl="7"/>
    <w:lvlOverride w:ilvl="8"/>
  </w:num>
  <w:num w:numId="87" w16cid:durableId="1687706643">
    <w:abstractNumId w:val="20"/>
    <w:lvlOverride w:ilvl="0"/>
    <w:lvlOverride w:ilvl="1"/>
    <w:lvlOverride w:ilvl="2"/>
    <w:lvlOverride w:ilvl="3"/>
    <w:lvlOverride w:ilvl="4"/>
    <w:lvlOverride w:ilvl="5"/>
    <w:lvlOverride w:ilvl="6"/>
    <w:lvlOverride w:ilvl="7"/>
    <w:lvlOverride w:ilvl="8"/>
  </w:num>
  <w:num w:numId="88" w16cid:durableId="16298200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10167582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0420388">
    <w:abstractNumId w:val="58"/>
    <w:lvlOverride w:ilvl="0"/>
    <w:lvlOverride w:ilvl="1"/>
    <w:lvlOverride w:ilvl="2"/>
    <w:lvlOverride w:ilvl="3"/>
    <w:lvlOverride w:ilvl="4"/>
    <w:lvlOverride w:ilvl="5"/>
    <w:lvlOverride w:ilvl="6"/>
    <w:lvlOverride w:ilvl="7"/>
    <w:lvlOverride w:ilvl="8"/>
  </w:num>
  <w:num w:numId="91" w16cid:durableId="1207185602">
    <w:abstractNumId w:val="18"/>
    <w:lvlOverride w:ilvl="0"/>
    <w:lvlOverride w:ilvl="1"/>
    <w:lvlOverride w:ilvl="2"/>
    <w:lvlOverride w:ilvl="3"/>
    <w:lvlOverride w:ilvl="4"/>
    <w:lvlOverride w:ilvl="5"/>
    <w:lvlOverride w:ilvl="6"/>
    <w:lvlOverride w:ilvl="7"/>
    <w:lvlOverride w:ilvl="8"/>
  </w:num>
  <w:num w:numId="92" w16cid:durableId="693309548">
    <w:abstractNumId w:val="29"/>
    <w:lvlOverride w:ilvl="0"/>
    <w:lvlOverride w:ilvl="1"/>
    <w:lvlOverride w:ilvl="2"/>
    <w:lvlOverride w:ilvl="3"/>
    <w:lvlOverride w:ilvl="4"/>
    <w:lvlOverride w:ilvl="5"/>
    <w:lvlOverride w:ilvl="6"/>
    <w:lvlOverride w:ilvl="7"/>
    <w:lvlOverride w:ilvl="8"/>
  </w:num>
  <w:num w:numId="93" w16cid:durableId="8536125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43249188">
    <w:abstractNumId w:val="99"/>
    <w:lvlOverride w:ilvl="0"/>
    <w:lvlOverride w:ilvl="1"/>
    <w:lvlOverride w:ilvl="2"/>
    <w:lvlOverride w:ilvl="3"/>
    <w:lvlOverride w:ilvl="4"/>
    <w:lvlOverride w:ilvl="5"/>
    <w:lvlOverride w:ilvl="6"/>
    <w:lvlOverride w:ilvl="7"/>
    <w:lvlOverride w:ilvl="8"/>
  </w:num>
  <w:num w:numId="95" w16cid:durableId="12494664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4854251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38432760">
    <w:abstractNumId w:val="105"/>
    <w:lvlOverride w:ilvl="0"/>
    <w:lvlOverride w:ilvl="1"/>
    <w:lvlOverride w:ilvl="2"/>
    <w:lvlOverride w:ilvl="3"/>
    <w:lvlOverride w:ilvl="4"/>
    <w:lvlOverride w:ilvl="5"/>
    <w:lvlOverride w:ilvl="6"/>
    <w:lvlOverride w:ilvl="7"/>
    <w:lvlOverride w:ilvl="8"/>
  </w:num>
  <w:num w:numId="98" w16cid:durableId="1321499672">
    <w:abstractNumId w:val="24"/>
    <w:lvlOverride w:ilvl="0"/>
    <w:lvlOverride w:ilvl="1"/>
    <w:lvlOverride w:ilvl="2"/>
    <w:lvlOverride w:ilvl="3"/>
    <w:lvlOverride w:ilvl="4"/>
    <w:lvlOverride w:ilvl="5"/>
    <w:lvlOverride w:ilvl="6"/>
    <w:lvlOverride w:ilvl="7"/>
    <w:lvlOverride w:ilvl="8"/>
  </w:num>
  <w:num w:numId="99" w16cid:durableId="11289377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4866878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8374613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86414202">
    <w:abstractNumId w:val="119"/>
    <w:lvlOverride w:ilvl="0"/>
    <w:lvlOverride w:ilvl="1"/>
    <w:lvlOverride w:ilvl="2"/>
    <w:lvlOverride w:ilvl="3"/>
    <w:lvlOverride w:ilvl="4"/>
    <w:lvlOverride w:ilvl="5"/>
    <w:lvlOverride w:ilvl="6"/>
    <w:lvlOverride w:ilvl="7"/>
    <w:lvlOverride w:ilvl="8"/>
  </w:num>
  <w:num w:numId="103" w16cid:durableId="3366149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55735849">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178311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728859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78968748">
    <w:abstractNumId w:val="130"/>
  </w:num>
  <w:num w:numId="108" w16cid:durableId="1909653991">
    <w:abstractNumId w:val="133"/>
  </w:num>
  <w:num w:numId="109" w16cid:durableId="108353110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7764799">
    <w:abstractNumId w:val="4"/>
    <w:lvlOverride w:ilvl="0"/>
    <w:lvlOverride w:ilvl="1"/>
    <w:lvlOverride w:ilvl="2"/>
    <w:lvlOverride w:ilvl="3"/>
    <w:lvlOverride w:ilvl="4"/>
    <w:lvlOverride w:ilvl="5"/>
    <w:lvlOverride w:ilvl="6"/>
    <w:lvlOverride w:ilvl="7"/>
    <w:lvlOverride w:ilvl="8"/>
  </w:num>
  <w:num w:numId="111" w16cid:durableId="869799338">
    <w:abstractNumId w:val="61"/>
    <w:lvlOverride w:ilvl="0"/>
    <w:lvlOverride w:ilvl="1"/>
    <w:lvlOverride w:ilvl="2"/>
    <w:lvlOverride w:ilvl="3"/>
    <w:lvlOverride w:ilvl="4"/>
    <w:lvlOverride w:ilvl="5"/>
    <w:lvlOverride w:ilvl="6"/>
    <w:lvlOverride w:ilvl="7"/>
    <w:lvlOverride w:ilvl="8"/>
  </w:num>
  <w:num w:numId="112" w16cid:durableId="1348484813">
    <w:abstractNumId w:val="165"/>
    <w:lvlOverride w:ilvl="0"/>
    <w:lvlOverride w:ilvl="1"/>
    <w:lvlOverride w:ilvl="2"/>
    <w:lvlOverride w:ilvl="3"/>
    <w:lvlOverride w:ilvl="4"/>
    <w:lvlOverride w:ilvl="5"/>
    <w:lvlOverride w:ilvl="6"/>
    <w:lvlOverride w:ilvl="7"/>
    <w:lvlOverride w:ilvl="8"/>
  </w:num>
  <w:num w:numId="113" w16cid:durableId="127123216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91447587">
    <w:abstractNumId w:val="1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9943822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554314505">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67009041">
    <w:abstractNumId w:val="48"/>
    <w:lvlOverride w:ilvl="0"/>
    <w:lvlOverride w:ilvl="1"/>
    <w:lvlOverride w:ilvl="2"/>
    <w:lvlOverride w:ilvl="3"/>
    <w:lvlOverride w:ilvl="4"/>
    <w:lvlOverride w:ilvl="5"/>
    <w:lvlOverride w:ilvl="6"/>
    <w:lvlOverride w:ilvl="7"/>
    <w:lvlOverride w:ilvl="8"/>
  </w:num>
  <w:num w:numId="118" w16cid:durableId="1911696615">
    <w:abstractNumId w:val="139"/>
    <w:lvlOverride w:ilvl="0"/>
    <w:lvlOverride w:ilvl="1"/>
    <w:lvlOverride w:ilvl="2"/>
    <w:lvlOverride w:ilvl="3"/>
    <w:lvlOverride w:ilvl="4"/>
    <w:lvlOverride w:ilvl="5"/>
    <w:lvlOverride w:ilvl="6"/>
    <w:lvlOverride w:ilvl="7"/>
    <w:lvlOverride w:ilvl="8"/>
  </w:num>
  <w:num w:numId="119" w16cid:durableId="1032925359">
    <w:abstractNumId w:val="83"/>
    <w:lvlOverride w:ilvl="0"/>
    <w:lvlOverride w:ilvl="1"/>
    <w:lvlOverride w:ilvl="2"/>
    <w:lvlOverride w:ilvl="3"/>
    <w:lvlOverride w:ilvl="4"/>
    <w:lvlOverride w:ilvl="5"/>
    <w:lvlOverride w:ilvl="6"/>
    <w:lvlOverride w:ilvl="7"/>
    <w:lvlOverride w:ilvl="8"/>
  </w:num>
  <w:num w:numId="120" w16cid:durableId="18556535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878813281">
    <w:abstractNumId w:val="160"/>
    <w:lvlOverride w:ilvl="0"/>
    <w:lvlOverride w:ilvl="1"/>
    <w:lvlOverride w:ilvl="2"/>
    <w:lvlOverride w:ilvl="3"/>
    <w:lvlOverride w:ilvl="4"/>
    <w:lvlOverride w:ilvl="5"/>
    <w:lvlOverride w:ilvl="6"/>
    <w:lvlOverride w:ilvl="7"/>
    <w:lvlOverride w:ilvl="8"/>
  </w:num>
  <w:num w:numId="122" w16cid:durableId="42101828">
    <w:abstractNumId w:val="5"/>
    <w:lvlOverride w:ilvl="0">
      <w:startOverride w:val="1"/>
    </w:lvlOverride>
    <w:lvlOverride w:ilvl="1"/>
    <w:lvlOverride w:ilvl="2"/>
    <w:lvlOverride w:ilvl="3"/>
    <w:lvlOverride w:ilvl="4"/>
    <w:lvlOverride w:ilvl="5"/>
    <w:lvlOverride w:ilvl="6"/>
    <w:lvlOverride w:ilvl="7"/>
    <w:lvlOverride w:ilvl="8"/>
  </w:num>
  <w:num w:numId="123" w16cid:durableId="928389742">
    <w:abstractNumId w:val="92"/>
    <w:lvlOverride w:ilvl="0"/>
    <w:lvlOverride w:ilvl="1"/>
    <w:lvlOverride w:ilvl="2"/>
    <w:lvlOverride w:ilvl="3"/>
    <w:lvlOverride w:ilvl="4"/>
    <w:lvlOverride w:ilvl="5"/>
    <w:lvlOverride w:ilvl="6"/>
    <w:lvlOverride w:ilvl="7"/>
    <w:lvlOverride w:ilvl="8"/>
  </w:num>
  <w:num w:numId="124" w16cid:durableId="20471768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310985735">
    <w:abstractNumId w:val="66"/>
    <w:lvlOverride w:ilvl="0"/>
    <w:lvlOverride w:ilvl="1"/>
    <w:lvlOverride w:ilvl="2"/>
    <w:lvlOverride w:ilvl="3"/>
    <w:lvlOverride w:ilvl="4"/>
    <w:lvlOverride w:ilvl="5"/>
    <w:lvlOverride w:ilvl="6"/>
    <w:lvlOverride w:ilvl="7"/>
    <w:lvlOverride w:ilvl="8"/>
  </w:num>
  <w:num w:numId="126" w16cid:durableId="36401621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36122806">
    <w:abstractNumId w:val="90"/>
    <w:lvlOverride w:ilvl="0"/>
    <w:lvlOverride w:ilvl="1"/>
    <w:lvlOverride w:ilvl="2"/>
    <w:lvlOverride w:ilvl="3"/>
    <w:lvlOverride w:ilvl="4"/>
    <w:lvlOverride w:ilvl="5"/>
    <w:lvlOverride w:ilvl="6"/>
    <w:lvlOverride w:ilvl="7"/>
    <w:lvlOverride w:ilvl="8"/>
  </w:num>
  <w:num w:numId="128" w16cid:durableId="1864855951">
    <w:abstractNumId w:val="56"/>
    <w:lvlOverride w:ilvl="0"/>
    <w:lvlOverride w:ilvl="1"/>
    <w:lvlOverride w:ilvl="2"/>
    <w:lvlOverride w:ilvl="3"/>
    <w:lvlOverride w:ilvl="4"/>
    <w:lvlOverride w:ilvl="5"/>
    <w:lvlOverride w:ilvl="6"/>
    <w:lvlOverride w:ilvl="7"/>
    <w:lvlOverride w:ilvl="8"/>
  </w:num>
  <w:num w:numId="129" w16cid:durableId="412822503">
    <w:abstractNumId w:val="106"/>
    <w:lvlOverride w:ilvl="0"/>
    <w:lvlOverride w:ilvl="1"/>
    <w:lvlOverride w:ilvl="2"/>
    <w:lvlOverride w:ilvl="3"/>
    <w:lvlOverride w:ilvl="4"/>
    <w:lvlOverride w:ilvl="5"/>
    <w:lvlOverride w:ilvl="6"/>
    <w:lvlOverride w:ilvl="7"/>
    <w:lvlOverride w:ilvl="8"/>
  </w:num>
  <w:num w:numId="130" w16cid:durableId="2050564534">
    <w:abstractNumId w:val="113"/>
    <w:lvlOverride w:ilvl="0"/>
    <w:lvlOverride w:ilvl="1"/>
    <w:lvlOverride w:ilvl="2"/>
    <w:lvlOverride w:ilvl="3"/>
    <w:lvlOverride w:ilvl="4"/>
    <w:lvlOverride w:ilvl="5"/>
    <w:lvlOverride w:ilvl="6"/>
    <w:lvlOverride w:ilvl="7"/>
    <w:lvlOverride w:ilvl="8"/>
  </w:num>
  <w:num w:numId="131" w16cid:durableId="1594244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70922495">
    <w:abstractNumId w:val="15"/>
    <w:lvlOverride w:ilvl="0"/>
    <w:lvlOverride w:ilvl="1"/>
    <w:lvlOverride w:ilvl="2"/>
    <w:lvlOverride w:ilvl="3"/>
    <w:lvlOverride w:ilvl="4"/>
    <w:lvlOverride w:ilvl="5"/>
    <w:lvlOverride w:ilvl="6"/>
    <w:lvlOverride w:ilvl="7"/>
    <w:lvlOverride w:ilvl="8"/>
  </w:num>
  <w:num w:numId="133" w16cid:durableId="1246039011">
    <w:abstractNumId w:val="155"/>
    <w:lvlOverride w:ilvl="0"/>
    <w:lvlOverride w:ilvl="1">
      <w:startOverride w:val="1"/>
    </w:lvlOverride>
    <w:lvlOverride w:ilvl="2"/>
    <w:lvlOverride w:ilvl="3"/>
    <w:lvlOverride w:ilvl="4"/>
    <w:lvlOverride w:ilvl="5"/>
    <w:lvlOverride w:ilvl="6"/>
    <w:lvlOverride w:ilvl="7"/>
    <w:lvlOverride w:ilvl="8"/>
  </w:num>
  <w:num w:numId="134" w16cid:durableId="1236205724">
    <w:abstractNumId w:val="143"/>
    <w:lvlOverride w:ilvl="0"/>
    <w:lvlOverride w:ilvl="1"/>
    <w:lvlOverride w:ilvl="2"/>
    <w:lvlOverride w:ilvl="3"/>
    <w:lvlOverride w:ilvl="4"/>
    <w:lvlOverride w:ilvl="5"/>
    <w:lvlOverride w:ilvl="6"/>
    <w:lvlOverride w:ilvl="7"/>
    <w:lvlOverride w:ilvl="8"/>
  </w:num>
  <w:num w:numId="135" w16cid:durableId="1835801458">
    <w:abstractNumId w:val="114"/>
    <w:lvlOverride w:ilvl="0"/>
    <w:lvlOverride w:ilvl="1"/>
    <w:lvlOverride w:ilvl="2"/>
    <w:lvlOverride w:ilvl="3"/>
    <w:lvlOverride w:ilvl="4"/>
    <w:lvlOverride w:ilvl="5"/>
    <w:lvlOverride w:ilvl="6"/>
    <w:lvlOverride w:ilvl="7"/>
    <w:lvlOverride w:ilvl="8"/>
  </w:num>
  <w:num w:numId="136" w16cid:durableId="5231380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92578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05662318">
    <w:abstractNumId w:val="1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683622820">
    <w:abstractNumId w:val="112"/>
    <w:lvlOverride w:ilvl="0"/>
    <w:lvlOverride w:ilvl="1"/>
    <w:lvlOverride w:ilvl="2"/>
    <w:lvlOverride w:ilvl="3"/>
    <w:lvlOverride w:ilvl="4"/>
    <w:lvlOverride w:ilvl="5"/>
    <w:lvlOverride w:ilvl="6"/>
    <w:lvlOverride w:ilvl="7"/>
    <w:lvlOverride w:ilvl="8"/>
  </w:num>
  <w:num w:numId="140" w16cid:durableId="2145192624">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459300403">
    <w:abstractNumId w:val="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25142966">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29021582">
    <w:abstractNumId w:val="125"/>
    <w:lvlOverride w:ilvl="0"/>
    <w:lvlOverride w:ilvl="1">
      <w:startOverride w:val="1"/>
    </w:lvlOverride>
    <w:lvlOverride w:ilvl="2"/>
    <w:lvlOverride w:ilvl="3"/>
    <w:lvlOverride w:ilvl="4"/>
    <w:lvlOverride w:ilvl="5"/>
    <w:lvlOverride w:ilvl="6"/>
    <w:lvlOverride w:ilvl="7"/>
    <w:lvlOverride w:ilvl="8"/>
  </w:num>
  <w:num w:numId="144" w16cid:durableId="4705627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475676421">
    <w:abstractNumId w:val="137"/>
    <w:lvlOverride w:ilvl="0"/>
    <w:lvlOverride w:ilvl="1"/>
    <w:lvlOverride w:ilvl="2"/>
    <w:lvlOverride w:ilvl="3"/>
    <w:lvlOverride w:ilvl="4"/>
    <w:lvlOverride w:ilvl="5"/>
    <w:lvlOverride w:ilvl="6"/>
    <w:lvlOverride w:ilvl="7"/>
    <w:lvlOverride w:ilvl="8"/>
  </w:num>
  <w:num w:numId="146" w16cid:durableId="339699426">
    <w:abstractNumId w:val="136"/>
    <w:lvlOverride w:ilvl="0"/>
    <w:lvlOverride w:ilvl="1"/>
    <w:lvlOverride w:ilvl="2"/>
    <w:lvlOverride w:ilvl="3"/>
    <w:lvlOverride w:ilvl="4"/>
    <w:lvlOverride w:ilvl="5"/>
    <w:lvlOverride w:ilvl="6"/>
    <w:lvlOverride w:ilvl="7"/>
    <w:lvlOverride w:ilvl="8"/>
  </w:num>
  <w:num w:numId="147" w16cid:durableId="43818812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823041839">
    <w:abstractNumId w:val="102"/>
  </w:num>
  <w:num w:numId="149" w16cid:durableId="1790852960">
    <w:abstractNumId w:val="123"/>
  </w:num>
  <w:num w:numId="150" w16cid:durableId="276060313">
    <w:abstractNumId w:val="1"/>
  </w:num>
  <w:num w:numId="151" w16cid:durableId="895043483">
    <w:abstractNumId w:val="42"/>
  </w:num>
  <w:num w:numId="152" w16cid:durableId="2111657965">
    <w:abstractNumId w:val="62"/>
  </w:num>
  <w:num w:numId="153" w16cid:durableId="946888217">
    <w:abstractNumId w:val="134"/>
  </w:num>
  <w:num w:numId="154" w16cid:durableId="1664704297">
    <w:abstractNumId w:val="35"/>
  </w:num>
  <w:num w:numId="155" w16cid:durableId="1285237517">
    <w:abstractNumId w:val="151"/>
  </w:num>
  <w:num w:numId="156" w16cid:durableId="156560681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0821406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864678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50043465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937989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169197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4003708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745565527">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688541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891428955">
    <w:abstractNumId w:val="146"/>
  </w:num>
  <w:num w:numId="166" w16cid:durableId="164851416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7"/>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D8A"/>
    <w:rsid w:val="000B4D0C"/>
    <w:rsid w:val="00141CDD"/>
    <w:rsid w:val="001471A4"/>
    <w:rsid w:val="002C5D8A"/>
    <w:rsid w:val="003D1898"/>
    <w:rsid w:val="003E69AA"/>
    <w:rsid w:val="004629EF"/>
    <w:rsid w:val="00504675"/>
    <w:rsid w:val="00590500"/>
    <w:rsid w:val="00626EFA"/>
    <w:rsid w:val="00752C09"/>
    <w:rsid w:val="00764A8D"/>
    <w:rsid w:val="00B968E4"/>
    <w:rsid w:val="00F43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D93BD1"/>
  <w15:chartTrackingRefBased/>
  <w15:docId w15:val="{744B72DF-D8C5-440C-8204-0512C8D49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kern w:val="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66CC"/>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0F4761" w:themeColor="accent1" w:themeShade="BF"/>
      <w:sz w:val="40"/>
      <w:szCs w:val="40"/>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semiHidden/>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uiPriority w:val="99"/>
    <w:semiHidden/>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Title">
    <w:name w:val="Title"/>
    <w:basedOn w:val="Normal"/>
    <w:next w:val="Normal"/>
    <w:link w:val="TitleChar"/>
    <w:uiPriority w:val="10"/>
    <w:semiHidden/>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Subtitle">
    <w:name w:val="Subtitle"/>
    <w:basedOn w:val="Normal"/>
    <w:next w:val="Normal"/>
    <w:link w:val="SubtitleChar"/>
    <w:uiPriority w:val="11"/>
    <w:semiHidden/>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ListParagraph">
    <w:name w:val="List Paragraph"/>
    <w:basedOn w:val="Normal"/>
    <w:uiPriority w:val="34"/>
    <w:semiHidden/>
    <w:qFormat/>
    <w:pPr>
      <w:ind w:left="720"/>
      <w:contextualSpacing/>
    </w:pPr>
  </w:style>
  <w:style w:type="paragraph" w:styleId="Quote">
    <w:name w:val="Quote"/>
    <w:basedOn w:val="Normal"/>
    <w:next w:val="Normal"/>
    <w:link w:val="QuoteChar"/>
    <w:uiPriority w:val="29"/>
    <w:semiHidden/>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semiHidden/>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character" w:customStyle="1" w:styleId="Bodytext5Exact">
    <w:name w:val="Body text (5) Exact"/>
    <w:basedOn w:val="DefaultParagraphFont"/>
    <w:link w:val="Bodytext5"/>
    <w:locked/>
    <w:rPr>
      <w:rFonts w:ascii="Segoe UI" w:eastAsia="Segoe UI" w:hAnsi="Segoe UI" w:cs="Segoe UI" w:hint="default"/>
      <w:b/>
      <w:bCs/>
      <w:sz w:val="22"/>
      <w:szCs w:val="22"/>
      <w:shd w:val="clear" w:color="auto" w:fill="FFFFFF"/>
    </w:rPr>
  </w:style>
  <w:style w:type="paragraph" w:customStyle="1" w:styleId="Bodytext5">
    <w:name w:val="Body text (5)"/>
    <w:basedOn w:val="Normal"/>
    <w:link w:val="Bodytext5Exact"/>
    <w:uiPriority w:val="99"/>
    <w:semiHidden/>
    <w:pPr>
      <w:widowControl w:val="0"/>
      <w:shd w:val="clear" w:color="auto" w:fill="FFFFFF"/>
      <w:spacing w:after="0" w:line="0" w:lineRule="atLeast"/>
    </w:pPr>
    <w:rPr>
      <w:rFonts w:ascii="Segoe UI" w:eastAsia="Segoe UI" w:hAnsi="Segoe UI" w:cs="Segoe UI"/>
      <w:b/>
      <w:bCs/>
      <w:sz w:val="22"/>
      <w:szCs w:val="22"/>
    </w:rPr>
  </w:style>
  <w:style w:type="character" w:customStyle="1" w:styleId="PicturecaptionExact">
    <w:name w:val="Picture caption Exact"/>
    <w:basedOn w:val="DefaultParagraphFont"/>
    <w:link w:val="Picturecaption"/>
    <w:locked/>
    <w:rPr>
      <w:rFonts w:ascii="Segoe UI" w:eastAsia="Segoe UI" w:hAnsi="Segoe UI" w:cs="Segoe UI" w:hint="default"/>
      <w:sz w:val="19"/>
      <w:szCs w:val="19"/>
      <w:shd w:val="clear" w:color="auto" w:fill="FFFFFF"/>
    </w:rPr>
  </w:style>
  <w:style w:type="paragraph" w:customStyle="1" w:styleId="Picturecaption">
    <w:name w:val="Picture caption"/>
    <w:basedOn w:val="Normal"/>
    <w:link w:val="PicturecaptionExact"/>
    <w:uiPriority w:val="99"/>
    <w:semiHidden/>
    <w:pPr>
      <w:widowControl w:val="0"/>
      <w:shd w:val="clear" w:color="auto" w:fill="FFFFFF"/>
      <w:spacing w:after="60" w:line="0" w:lineRule="atLeast"/>
    </w:pPr>
    <w:rPr>
      <w:rFonts w:ascii="Segoe UI" w:eastAsia="Segoe UI" w:hAnsi="Segoe UI" w:cs="Segoe UI"/>
      <w:sz w:val="19"/>
      <w:szCs w:val="19"/>
    </w:rPr>
  </w:style>
  <w:style w:type="paragraph" w:customStyle="1" w:styleId="Heading11">
    <w:name w:val="Heading 11"/>
    <w:basedOn w:val="Normal"/>
    <w:next w:val="Normal"/>
    <w:uiPriority w:val="9"/>
    <w:semiHidden/>
    <w:qFormat/>
    <w:pPr>
      <w:keepNext/>
      <w:keepLines/>
      <w:spacing w:before="360" w:after="80" w:line="240" w:lineRule="auto"/>
      <w:outlineLvl w:val="0"/>
    </w:pPr>
    <w:rPr>
      <w:rFonts w:ascii="Aptos Display" w:eastAsia="Times New Roman" w:hAnsi="Aptos Display" w:cs="Times New Roman"/>
      <w:color w:val="0F4761"/>
      <w:kern w:val="0"/>
      <w:sz w:val="40"/>
      <w:szCs w:val="40"/>
      <w14:ligatures w14:val="none"/>
    </w:rPr>
  </w:style>
  <w:style w:type="paragraph" w:customStyle="1" w:styleId="Heading21">
    <w:name w:val="Heading 21"/>
    <w:basedOn w:val="Normal"/>
    <w:next w:val="Normal"/>
    <w:uiPriority w:val="9"/>
    <w:semiHidden/>
    <w:qFormat/>
    <w:pPr>
      <w:keepNext/>
      <w:keepLines/>
      <w:spacing w:before="160" w:after="80" w:line="240" w:lineRule="auto"/>
      <w:outlineLvl w:val="1"/>
    </w:pPr>
    <w:rPr>
      <w:rFonts w:ascii="Aptos Display" w:eastAsia="Times New Roman" w:hAnsi="Aptos Display" w:cs="Times New Roman"/>
      <w:color w:val="0F4761"/>
      <w:kern w:val="0"/>
      <w:sz w:val="32"/>
      <w:szCs w:val="32"/>
      <w14:ligatures w14:val="none"/>
    </w:rPr>
  </w:style>
  <w:style w:type="paragraph" w:customStyle="1" w:styleId="Heading31">
    <w:name w:val="Heading 31"/>
    <w:basedOn w:val="Normal"/>
    <w:next w:val="Normal"/>
    <w:uiPriority w:val="9"/>
    <w:semiHidden/>
    <w:qFormat/>
    <w:pPr>
      <w:keepNext/>
      <w:keepLines/>
      <w:spacing w:before="160" w:after="80" w:line="240" w:lineRule="auto"/>
      <w:outlineLvl w:val="2"/>
    </w:pPr>
    <w:rPr>
      <w:rFonts w:ascii="Times New Roman" w:eastAsia="Times New Roman" w:hAnsi="Times New Roman" w:cs="Times New Roman"/>
      <w:color w:val="0F4761"/>
      <w:kern w:val="0"/>
      <w:sz w:val="28"/>
      <w:szCs w:val="28"/>
      <w14:ligatures w14:val="none"/>
    </w:rPr>
  </w:style>
  <w:style w:type="paragraph" w:customStyle="1" w:styleId="Heading41">
    <w:name w:val="Heading 41"/>
    <w:basedOn w:val="Normal"/>
    <w:next w:val="Normal"/>
    <w:uiPriority w:val="9"/>
    <w:semiHidden/>
    <w:qFormat/>
    <w:pPr>
      <w:keepNext/>
      <w:keepLines/>
      <w:spacing w:before="80" w:after="40" w:line="240" w:lineRule="auto"/>
      <w:outlineLvl w:val="3"/>
    </w:pPr>
    <w:rPr>
      <w:rFonts w:ascii="Times New Roman" w:eastAsia="Times New Roman" w:hAnsi="Times New Roman" w:cs="Times New Roman"/>
      <w:i/>
      <w:iCs/>
      <w:color w:val="0F4761"/>
      <w:kern w:val="0"/>
      <w14:ligatures w14:val="none"/>
    </w:rPr>
  </w:style>
  <w:style w:type="paragraph" w:customStyle="1" w:styleId="Heading51">
    <w:name w:val="Heading 51"/>
    <w:basedOn w:val="Normal"/>
    <w:next w:val="Normal"/>
    <w:uiPriority w:val="9"/>
    <w:semiHidden/>
    <w:qFormat/>
    <w:pPr>
      <w:keepNext/>
      <w:keepLines/>
      <w:spacing w:before="80" w:after="40" w:line="240" w:lineRule="auto"/>
      <w:outlineLvl w:val="4"/>
    </w:pPr>
    <w:rPr>
      <w:rFonts w:ascii="Times New Roman" w:eastAsia="Times New Roman" w:hAnsi="Times New Roman" w:cs="Times New Roman"/>
      <w:color w:val="0F4761"/>
      <w:kern w:val="0"/>
      <w14:ligatures w14:val="none"/>
    </w:rPr>
  </w:style>
  <w:style w:type="paragraph" w:customStyle="1" w:styleId="Heading61">
    <w:name w:val="Heading 61"/>
    <w:basedOn w:val="Normal"/>
    <w:next w:val="Normal"/>
    <w:uiPriority w:val="9"/>
    <w:semiHidden/>
    <w:qFormat/>
    <w:pPr>
      <w:keepNext/>
      <w:keepLines/>
      <w:spacing w:before="40" w:after="0" w:line="240" w:lineRule="auto"/>
      <w:outlineLvl w:val="5"/>
    </w:pPr>
    <w:rPr>
      <w:rFonts w:ascii="Times New Roman" w:eastAsia="Times New Roman" w:hAnsi="Times New Roman" w:cs="Times New Roman"/>
      <w:i/>
      <w:iCs/>
      <w:color w:val="595959"/>
      <w:kern w:val="0"/>
      <w14:ligatures w14:val="none"/>
    </w:rPr>
  </w:style>
  <w:style w:type="paragraph" w:customStyle="1" w:styleId="Heading71">
    <w:name w:val="Heading 71"/>
    <w:basedOn w:val="Normal"/>
    <w:next w:val="Normal"/>
    <w:uiPriority w:val="9"/>
    <w:semiHidden/>
    <w:qFormat/>
    <w:pPr>
      <w:keepNext/>
      <w:keepLines/>
      <w:spacing w:before="40" w:after="0" w:line="240" w:lineRule="auto"/>
      <w:outlineLvl w:val="6"/>
    </w:pPr>
    <w:rPr>
      <w:rFonts w:ascii="Times New Roman" w:eastAsia="Times New Roman" w:hAnsi="Times New Roman" w:cs="Times New Roman"/>
      <w:color w:val="595959"/>
      <w:kern w:val="0"/>
      <w14:ligatures w14:val="none"/>
    </w:rPr>
  </w:style>
  <w:style w:type="paragraph" w:customStyle="1" w:styleId="Heading81">
    <w:name w:val="Heading 81"/>
    <w:basedOn w:val="Normal"/>
    <w:next w:val="Normal"/>
    <w:uiPriority w:val="9"/>
    <w:semiHidden/>
    <w:qFormat/>
    <w:pPr>
      <w:keepNext/>
      <w:keepLines/>
      <w:spacing w:after="0" w:line="240" w:lineRule="auto"/>
      <w:outlineLvl w:val="7"/>
    </w:pPr>
    <w:rPr>
      <w:rFonts w:ascii="Times New Roman" w:eastAsia="Times New Roman" w:hAnsi="Times New Roman" w:cs="Times New Roman"/>
      <w:i/>
      <w:iCs/>
      <w:color w:val="272727"/>
      <w:kern w:val="0"/>
      <w14:ligatures w14:val="none"/>
    </w:rPr>
  </w:style>
  <w:style w:type="paragraph" w:customStyle="1" w:styleId="Heading91">
    <w:name w:val="Heading 91"/>
    <w:basedOn w:val="Normal"/>
    <w:next w:val="Normal"/>
    <w:uiPriority w:val="9"/>
    <w:semiHidden/>
    <w:qFormat/>
    <w:pPr>
      <w:keepNext/>
      <w:keepLines/>
      <w:spacing w:after="0" w:line="240" w:lineRule="auto"/>
      <w:outlineLvl w:val="8"/>
    </w:pPr>
    <w:rPr>
      <w:rFonts w:ascii="Times New Roman" w:eastAsia="Times New Roman" w:hAnsi="Times New Roman" w:cs="Times New Roman"/>
      <w:color w:val="272727"/>
      <w:kern w:val="0"/>
      <w14:ligatures w14:val="none"/>
    </w:rPr>
  </w:style>
  <w:style w:type="paragraph" w:customStyle="1" w:styleId="Title1">
    <w:name w:val="Title1"/>
    <w:basedOn w:val="Normal"/>
    <w:next w:val="Normal"/>
    <w:uiPriority w:val="10"/>
    <w:semiHidden/>
    <w:qFormat/>
    <w:pPr>
      <w:spacing w:after="80" w:line="240" w:lineRule="auto"/>
      <w:contextualSpacing/>
    </w:pPr>
    <w:rPr>
      <w:rFonts w:ascii="Aptos Display" w:eastAsia="Times New Roman" w:hAnsi="Aptos Display" w:cs="Times New Roman"/>
      <w:spacing w:val="-10"/>
      <w:kern w:val="28"/>
      <w:sz w:val="56"/>
      <w:szCs w:val="56"/>
      <w14:ligatures w14:val="none"/>
    </w:rPr>
  </w:style>
  <w:style w:type="paragraph" w:customStyle="1" w:styleId="Subtitle1">
    <w:name w:val="Subtitle1"/>
    <w:basedOn w:val="Normal"/>
    <w:next w:val="Normal"/>
    <w:uiPriority w:val="11"/>
    <w:semiHidden/>
    <w:qFormat/>
    <w:pPr>
      <w:spacing w:after="0" w:line="240" w:lineRule="auto"/>
    </w:pPr>
    <w:rPr>
      <w:rFonts w:ascii="Times New Roman" w:eastAsia="Times New Roman" w:hAnsi="Times New Roman" w:cs="Times New Roman"/>
      <w:color w:val="595959"/>
      <w:spacing w:val="15"/>
      <w:kern w:val="0"/>
      <w:sz w:val="28"/>
      <w:szCs w:val="28"/>
      <w14:ligatures w14:val="none"/>
    </w:rPr>
  </w:style>
  <w:style w:type="paragraph" w:customStyle="1" w:styleId="Quote1">
    <w:name w:val="Quote1"/>
    <w:basedOn w:val="Normal"/>
    <w:next w:val="Normal"/>
    <w:uiPriority w:val="29"/>
    <w:semiHidden/>
    <w:qFormat/>
    <w:pPr>
      <w:spacing w:before="160" w:after="0" w:line="240" w:lineRule="auto"/>
      <w:jc w:val="center"/>
    </w:pPr>
    <w:rPr>
      <w:rFonts w:ascii="Times New Roman" w:eastAsia="Times New Roman" w:hAnsi="Times New Roman" w:cs="Times New Roman"/>
      <w:i/>
      <w:iCs/>
      <w:color w:val="404040"/>
      <w:kern w:val="0"/>
      <w14:ligatures w14:val="none"/>
    </w:rPr>
  </w:style>
  <w:style w:type="paragraph" w:customStyle="1" w:styleId="IntenseQuote1">
    <w:name w:val="Intense Quote1"/>
    <w:basedOn w:val="Normal"/>
    <w:next w:val="Normal"/>
    <w:uiPriority w:val="30"/>
    <w:semiHidden/>
    <w:qFormat/>
    <w:pPr>
      <w:pBdr>
        <w:top w:val="single" w:sz="4" w:space="10" w:color="0F4761"/>
        <w:bottom w:val="single" w:sz="4" w:space="10" w:color="0F4761"/>
      </w:pBdr>
      <w:spacing w:before="360" w:after="360" w:line="240" w:lineRule="auto"/>
      <w:ind w:left="864" w:right="864"/>
      <w:jc w:val="center"/>
    </w:pPr>
    <w:rPr>
      <w:rFonts w:ascii="Times New Roman" w:eastAsia="Times New Roman" w:hAnsi="Times New Roman" w:cs="Times New Roman"/>
      <w:i/>
      <w:iCs/>
      <w:color w:val="0F4761"/>
      <w:kern w:val="0"/>
      <w14:ligatures w14:val="none"/>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dytext2">
    <w:name w:val="Body text (2)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Bodytext20">
    <w:name w:val="Body text (2)"/>
    <w:basedOn w:val="Bodytext2"/>
    <w:rPr>
      <w:rFonts w:ascii="Segoe UI" w:eastAsia="Segoe UI" w:hAnsi="Segoe UI" w:cs="Segoe UI" w:hint="default"/>
      <w:b w:val="0"/>
      <w:bCs w:val="0"/>
      <w:i w:val="0"/>
      <w:iCs w:val="0"/>
      <w:smallCaps w:val="0"/>
      <w:strike w:val="0"/>
      <w:dstrike w:val="0"/>
      <w:color w:val="000000"/>
      <w:spacing w:val="0"/>
      <w:w w:val="100"/>
      <w:position w:val="0"/>
      <w:sz w:val="19"/>
      <w:szCs w:val="19"/>
      <w:u w:val="none"/>
      <w:effect w:val="none"/>
      <w:lang w:val="en-GB" w:eastAsia="en-GB" w:bidi="en-GB"/>
    </w:rPr>
  </w:style>
  <w:style w:type="character" w:customStyle="1" w:styleId="Bodytext2Bold">
    <w:name w:val="Body text (2) + Bold"/>
    <w:basedOn w:val="Bodytext2"/>
    <w:rPr>
      <w:rFonts w:ascii="Segoe UI" w:eastAsia="Segoe UI" w:hAnsi="Segoe UI" w:cs="Segoe UI" w:hint="default"/>
      <w:b/>
      <w:bCs/>
      <w:i w:val="0"/>
      <w:iCs w:val="0"/>
      <w:smallCaps w:val="0"/>
      <w:strike w:val="0"/>
      <w:dstrike w:val="0"/>
      <w:color w:val="000000"/>
      <w:spacing w:val="0"/>
      <w:w w:val="100"/>
      <w:position w:val="0"/>
      <w:sz w:val="19"/>
      <w:szCs w:val="19"/>
      <w:u w:val="none"/>
      <w:effect w:val="none"/>
      <w:lang w:val="en-GB" w:eastAsia="en-GB" w:bidi="en-GB"/>
    </w:rPr>
  </w:style>
  <w:style w:type="character" w:customStyle="1" w:styleId="Heading20">
    <w:name w:val="Heading #2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Heading22">
    <w:name w:val="Heading #2"/>
    <w:basedOn w:val="Heading20"/>
    <w:rPr>
      <w:rFonts w:ascii="Segoe UI" w:eastAsia="Segoe UI" w:hAnsi="Segoe UI" w:cs="Segoe UI" w:hint="default"/>
      <w:b w:val="0"/>
      <w:bCs w:val="0"/>
      <w:i w:val="0"/>
      <w:iCs w:val="0"/>
      <w:smallCaps w:val="0"/>
      <w:strike w:val="0"/>
      <w:dstrike w:val="0"/>
      <w:color w:val="000000"/>
      <w:spacing w:val="0"/>
      <w:w w:val="100"/>
      <w:position w:val="0"/>
      <w:sz w:val="19"/>
      <w:szCs w:val="19"/>
      <w:u w:val="single"/>
      <w:effect w:val="none"/>
      <w:lang w:val="en-GB" w:eastAsia="en-GB" w:bidi="en-GB"/>
    </w:rPr>
  </w:style>
  <w:style w:type="character" w:customStyle="1" w:styleId="Bodytext4Exact">
    <w:name w:val="Body text (4) Exact"/>
    <w:basedOn w:val="DefaultParagraphFont"/>
    <w:rPr>
      <w:rFonts w:ascii="Segoe UI" w:eastAsia="Segoe UI" w:hAnsi="Segoe UI" w:cs="Segoe UI" w:hint="default"/>
      <w:b/>
      <w:bCs/>
      <w:i w:val="0"/>
      <w:iCs w:val="0"/>
      <w:smallCaps w:val="0"/>
      <w:strike w:val="0"/>
      <w:dstrike w:val="0"/>
      <w:sz w:val="19"/>
      <w:szCs w:val="19"/>
      <w:u w:val="none"/>
      <w:effect w:val="none"/>
    </w:rPr>
  </w:style>
  <w:style w:type="character" w:customStyle="1" w:styleId="Bodytext2Exact">
    <w:name w:val="Body text (2) Exact"/>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Heading10">
    <w:name w:val="Heading #1_"/>
    <w:basedOn w:val="DefaultParagraphFont"/>
    <w:rPr>
      <w:rFonts w:ascii="Segoe UI" w:eastAsia="Segoe UI" w:hAnsi="Segoe UI" w:cs="Segoe UI" w:hint="default"/>
      <w:b w:val="0"/>
      <w:bCs w:val="0"/>
      <w:i w:val="0"/>
      <w:iCs w:val="0"/>
      <w:smallCaps w:val="0"/>
      <w:strike w:val="0"/>
      <w:dstrike w:val="0"/>
      <w:u w:val="none"/>
      <w:effect w:val="none"/>
    </w:rPr>
  </w:style>
  <w:style w:type="character" w:customStyle="1" w:styleId="Heading12">
    <w:name w:val="Heading #1"/>
    <w:basedOn w:val="Heading10"/>
    <w:rPr>
      <w:rFonts w:ascii="Segoe UI" w:eastAsia="Segoe UI" w:hAnsi="Segoe UI" w:cs="Segoe UI" w:hint="default"/>
      <w:b w:val="0"/>
      <w:bCs w:val="0"/>
      <w:i w:val="0"/>
      <w:iCs w:val="0"/>
      <w:smallCaps w:val="0"/>
      <w:strike w:val="0"/>
      <w:dstrike w:val="0"/>
      <w:color w:val="000000"/>
      <w:spacing w:val="0"/>
      <w:w w:val="100"/>
      <w:position w:val="0"/>
      <w:sz w:val="24"/>
      <w:szCs w:val="24"/>
      <w:u w:val="none"/>
      <w:effect w:val="none"/>
      <w:lang w:val="en-GB" w:eastAsia="en-GB" w:bidi="en-GB"/>
    </w:rPr>
  </w:style>
  <w:style w:type="character" w:customStyle="1" w:styleId="Bodytext3">
    <w:name w:val="Body text (3)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Bodytext30">
    <w:name w:val="Body text (3)"/>
    <w:basedOn w:val="Bodytext3"/>
    <w:rPr>
      <w:rFonts w:ascii="Segoe UI" w:eastAsia="Segoe UI" w:hAnsi="Segoe UI" w:cs="Segoe UI" w:hint="default"/>
      <w:b w:val="0"/>
      <w:bCs w:val="0"/>
      <w:i w:val="0"/>
      <w:iCs w:val="0"/>
      <w:smallCaps w:val="0"/>
      <w:strike w:val="0"/>
      <w:dstrike w:val="0"/>
      <w:color w:val="000000"/>
      <w:spacing w:val="0"/>
      <w:w w:val="100"/>
      <w:position w:val="0"/>
      <w:sz w:val="19"/>
      <w:szCs w:val="19"/>
      <w:u w:val="none"/>
      <w:effect w:val="none"/>
      <w:lang w:val="en-GB" w:eastAsia="en-GB" w:bidi="en-GB"/>
    </w:rPr>
  </w:style>
  <w:style w:type="character" w:customStyle="1" w:styleId="Bodytext4">
    <w:name w:val="Body text (4)_"/>
    <w:basedOn w:val="DefaultParagraphFont"/>
    <w:rPr>
      <w:rFonts w:ascii="Segoe UI" w:eastAsia="Segoe UI" w:hAnsi="Segoe UI" w:cs="Segoe UI" w:hint="default"/>
      <w:b/>
      <w:bCs/>
      <w:i w:val="0"/>
      <w:iCs w:val="0"/>
      <w:smallCaps w:val="0"/>
      <w:strike w:val="0"/>
      <w:dstrike w:val="0"/>
      <w:sz w:val="19"/>
      <w:szCs w:val="19"/>
      <w:u w:val="none"/>
      <w:effect w:val="none"/>
    </w:rPr>
  </w:style>
  <w:style w:type="character" w:customStyle="1" w:styleId="Bodytext40">
    <w:name w:val="Body text (4)"/>
    <w:basedOn w:val="Bodytext4"/>
    <w:rPr>
      <w:rFonts w:ascii="Segoe UI" w:eastAsia="Segoe UI" w:hAnsi="Segoe UI" w:cs="Segoe UI" w:hint="default"/>
      <w:b/>
      <w:bCs/>
      <w:i w:val="0"/>
      <w:iCs w:val="0"/>
      <w:smallCaps w:val="0"/>
      <w:strike w:val="0"/>
      <w:dstrike w:val="0"/>
      <w:color w:val="000000"/>
      <w:spacing w:val="0"/>
      <w:w w:val="100"/>
      <w:position w:val="0"/>
      <w:sz w:val="19"/>
      <w:szCs w:val="19"/>
      <w:u w:val="none"/>
      <w:effect w:val="none"/>
      <w:lang w:val="en-GB" w:eastAsia="en-GB" w:bidi="en-GB"/>
    </w:rPr>
  </w:style>
  <w:style w:type="character" w:customStyle="1" w:styleId="FollowedHyperlink1">
    <w:name w:val="FollowedHyperlink1"/>
    <w:basedOn w:val="DefaultParagraphFont"/>
    <w:uiPriority w:val="99"/>
    <w:semiHidden/>
    <w:rPr>
      <w:color w:val="96607D"/>
      <w:u w:val="single"/>
    </w:rPr>
  </w:style>
  <w:style w:type="character" w:customStyle="1" w:styleId="IntenseEmphasis1">
    <w:name w:val="Intense Emphasis1"/>
    <w:basedOn w:val="DefaultParagraphFont"/>
    <w:uiPriority w:val="21"/>
    <w:qFormat/>
    <w:rPr>
      <w:i/>
      <w:iCs/>
      <w:color w:val="0F4761"/>
    </w:rPr>
  </w:style>
  <w:style w:type="character" w:customStyle="1" w:styleId="IntenseReference1">
    <w:name w:val="Intense Reference1"/>
    <w:basedOn w:val="DefaultParagraphFont"/>
    <w:uiPriority w:val="32"/>
    <w:qFormat/>
    <w:rPr>
      <w:b/>
      <w:bCs/>
      <w:smallCaps/>
      <w:color w:val="0F4761"/>
      <w:spacing w:val="5"/>
    </w:rPr>
  </w:style>
  <w:style w:type="character" w:customStyle="1" w:styleId="mx-05">
    <w:name w:val="mx-0.5"/>
    <w:basedOn w:val="DefaultParagraphFont"/>
  </w:style>
  <w:style w:type="character" w:customStyle="1" w:styleId="Heading1Char1">
    <w:name w:val="Heading 1 Char1"/>
    <w:basedOn w:val="DefaultParagraphFont"/>
    <w:uiPriority w:val="9"/>
    <w:rPr>
      <w:rFonts w:asciiTheme="majorHAnsi" w:eastAsiaTheme="majorEastAsia" w:hAnsiTheme="majorHAnsi" w:cstheme="majorBidi" w:hint="default"/>
      <w:color w:val="0F4761" w:themeColor="accent1" w:themeShade="BF"/>
      <w:sz w:val="32"/>
      <w:szCs w:val="32"/>
    </w:rPr>
  </w:style>
  <w:style w:type="character" w:customStyle="1" w:styleId="Heading2Char1">
    <w:name w:val="Heading 2 Char1"/>
    <w:basedOn w:val="DefaultParagraphFont"/>
    <w:uiPriority w:val="9"/>
    <w:semiHidden/>
    <w:rPr>
      <w:rFonts w:asciiTheme="majorHAnsi" w:eastAsiaTheme="majorEastAsia" w:hAnsiTheme="majorHAnsi" w:cstheme="majorBidi" w:hint="default"/>
      <w:color w:val="0F4761" w:themeColor="accent1" w:themeShade="BF"/>
      <w:sz w:val="26"/>
      <w:szCs w:val="26"/>
    </w:rPr>
  </w:style>
  <w:style w:type="character" w:customStyle="1" w:styleId="Heading3Char1">
    <w:name w:val="Heading 3 Char1"/>
    <w:basedOn w:val="DefaultParagraphFont"/>
    <w:uiPriority w:val="9"/>
    <w:semiHidden/>
    <w:rPr>
      <w:rFonts w:asciiTheme="majorHAnsi" w:eastAsiaTheme="majorEastAsia" w:hAnsiTheme="majorHAnsi" w:cstheme="majorBidi" w:hint="default"/>
      <w:color w:val="0A2F40" w:themeColor="accent1" w:themeShade="7F"/>
    </w:rPr>
  </w:style>
  <w:style w:type="character" w:customStyle="1" w:styleId="Heading4Char1">
    <w:name w:val="Heading 4 Char1"/>
    <w:basedOn w:val="DefaultParagraphFont"/>
    <w:uiPriority w:val="9"/>
    <w:semiHidden/>
    <w:rPr>
      <w:rFonts w:asciiTheme="majorHAnsi" w:eastAsiaTheme="majorEastAsia" w:hAnsiTheme="majorHAnsi" w:cstheme="majorBidi" w:hint="default"/>
      <w:i/>
      <w:iCs/>
      <w:color w:val="0F4761" w:themeColor="accent1" w:themeShade="BF"/>
    </w:rPr>
  </w:style>
  <w:style w:type="character" w:customStyle="1" w:styleId="Heading5Char1">
    <w:name w:val="Heading 5 Char1"/>
    <w:basedOn w:val="DefaultParagraphFont"/>
    <w:uiPriority w:val="9"/>
    <w:semiHidden/>
    <w:rPr>
      <w:rFonts w:asciiTheme="majorHAnsi" w:eastAsiaTheme="majorEastAsia" w:hAnsiTheme="majorHAnsi" w:cstheme="majorBidi" w:hint="default"/>
      <w:color w:val="0F4761" w:themeColor="accent1" w:themeShade="BF"/>
    </w:rPr>
  </w:style>
  <w:style w:type="character" w:customStyle="1" w:styleId="Heading6Char1">
    <w:name w:val="Heading 6 Char1"/>
    <w:basedOn w:val="DefaultParagraphFont"/>
    <w:uiPriority w:val="9"/>
    <w:semiHidden/>
    <w:rPr>
      <w:rFonts w:asciiTheme="majorHAnsi" w:eastAsiaTheme="majorEastAsia" w:hAnsiTheme="majorHAnsi" w:cstheme="majorBidi" w:hint="default"/>
      <w:color w:val="0A2F40" w:themeColor="accent1" w:themeShade="7F"/>
    </w:rPr>
  </w:style>
  <w:style w:type="character" w:customStyle="1" w:styleId="Heading7Char1">
    <w:name w:val="Heading 7 Char1"/>
    <w:basedOn w:val="DefaultParagraphFont"/>
    <w:uiPriority w:val="9"/>
    <w:semiHidden/>
    <w:rPr>
      <w:rFonts w:asciiTheme="majorHAnsi" w:eastAsiaTheme="majorEastAsia" w:hAnsiTheme="majorHAnsi" w:cstheme="majorBidi" w:hint="default"/>
      <w:i/>
      <w:iCs/>
      <w:color w:val="0A2F40" w:themeColor="accent1" w:themeShade="7F"/>
    </w:rPr>
  </w:style>
  <w:style w:type="character" w:customStyle="1" w:styleId="Heading8Char1">
    <w:name w:val="Heading 8 Char1"/>
    <w:basedOn w:val="DefaultParagraphFont"/>
    <w:uiPriority w:val="9"/>
    <w:semiHidden/>
    <w:rPr>
      <w:rFonts w:asciiTheme="majorHAnsi" w:eastAsiaTheme="majorEastAsia" w:hAnsiTheme="majorHAnsi" w:cstheme="majorBidi" w:hint="default"/>
      <w:color w:val="272727" w:themeColor="text1" w:themeTint="D8"/>
      <w:sz w:val="21"/>
      <w:szCs w:val="21"/>
    </w:rPr>
  </w:style>
  <w:style w:type="character" w:customStyle="1" w:styleId="Heading9Char1">
    <w:name w:val="Heading 9 Char1"/>
    <w:basedOn w:val="DefaultParagraphFont"/>
    <w:uiPriority w:val="9"/>
    <w:semiHidden/>
    <w:rPr>
      <w:rFonts w:asciiTheme="majorHAnsi" w:eastAsiaTheme="majorEastAsia" w:hAnsiTheme="majorHAnsi" w:cstheme="majorBidi" w:hint="default"/>
      <w:i/>
      <w:iCs/>
      <w:color w:val="272727" w:themeColor="text1" w:themeTint="D8"/>
      <w:sz w:val="21"/>
      <w:szCs w:val="21"/>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SubtitleChar1">
    <w:name w:val="Subtitle Char1"/>
    <w:basedOn w:val="DefaultParagraphFont"/>
    <w:uiPriority w:val="11"/>
    <w:rPr>
      <w:rFonts w:asciiTheme="minorHAnsi" w:eastAsiaTheme="minorEastAsia" w:hAnsiTheme="minorHAnsi" w:cstheme="minorBidi" w:hint="default"/>
      <w:color w:val="5A5A5A" w:themeColor="text1" w:themeTint="A5"/>
      <w:spacing w:val="15"/>
      <w:sz w:val="22"/>
      <w:szCs w:val="22"/>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156082" w:themeColor="accent1"/>
    </w:rPr>
  </w:style>
  <w:style w:type="table" w:styleId="TableGrid">
    <w:name w:val="Table Grid"/>
    <w:basedOn w:val="TableNormal"/>
    <w:uiPriority w:val="39"/>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pPr>
      <w:widowControl w:val="0"/>
    </w:pPr>
    <w:rPr>
      <w:rFonts w:ascii="Microsoft Sans Serif" w:eastAsia="Microsoft Sans Serif" w:hAnsi="Microsoft Sans Serif" w:cs="Microsoft Sans Serif"/>
      <w:lang w:val="en-GB" w:eastAsia="en-GB" w:bidi="en-GB"/>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uiPriority w:val="39"/>
    <w:rPr>
      <w:rFonts w:ascii="Aptos" w:eastAsia="Aptos" w:hAnsi="Aptos"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Pr>
      <w:rFonts w:ascii="Aptos" w:eastAsia="Aptos" w:hAnsi="Aptos" w:cs="Times New Roman"/>
      <w:kern w:val="2"/>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Pr>
      <w:rFonts w:ascii="Aptos" w:eastAsia="Aptos" w:hAnsi="Aptos" w:cs="Times New Roman"/>
      <w:kern w:val="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Pr>
      <w:rFonts w:ascii="Aptos" w:eastAsia="Aptos" w:hAnsi="Aptos" w:cs="Times New Roman"/>
      <w:kern w:val="2"/>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Grid"/>
    <w:uiPriority w:val="44"/>
    <w:rPr>
      <w:rFonts w:ascii="Aptos" w:eastAsia="Aptos" w:hAnsi="Aptos" w:cs="Times New Roma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Pr>
      <w:rFonts w:ascii="Aptos" w:eastAsia="Aptos" w:hAnsi="Aptos" w:cs="Times New Roman"/>
      <w:kern w:val="2"/>
    </w:rPr>
    <w:tblPr>
      <w:tblStyleRowBandSize w:val="1"/>
      <w:tblStyleColBandSize w:val="1"/>
      <w:tblInd w:w="0" w:type="nil"/>
    </w:tblPr>
    <w:tblStylePr w:type="firstRow">
      <w:rPr>
        <w:rFonts w:ascii="Aptos Display" w:eastAsia="Times New Roman" w:hAnsi="Aptos Display" w:cs="Times New Roman" w:hint="default"/>
        <w:i/>
        <w:iCs/>
        <w:sz w:val="26"/>
        <w:szCs w:val="26"/>
      </w:rPr>
      <w:tblPr/>
      <w:tcPr>
        <w:tcBorders>
          <w:bottom w:val="single" w:sz="4" w:space="0" w:color="7F7F7F"/>
        </w:tcBorders>
        <w:shd w:val="clear" w:color="auto" w:fill="FFFFFF"/>
      </w:tcPr>
    </w:tblStylePr>
    <w:tblStylePr w:type="lastRow">
      <w:rPr>
        <w:rFonts w:ascii="Aptos Display" w:eastAsia="Times New Roman" w:hAnsi="Aptos Display" w:cs="Times New Roman" w:hint="default"/>
        <w:i/>
        <w:iCs/>
        <w:sz w:val="26"/>
        <w:szCs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hint="default"/>
        <w:i/>
        <w:iCs/>
        <w:sz w:val="26"/>
        <w:szCs w:val="26"/>
      </w:rPr>
      <w:tblPr/>
      <w:tcPr>
        <w:tcBorders>
          <w:right w:val="single" w:sz="4" w:space="0" w:color="7F7F7F"/>
        </w:tcBorders>
        <w:shd w:val="clear" w:color="auto" w:fill="FFFFFF"/>
      </w:tcPr>
    </w:tblStylePr>
    <w:tblStylePr w:type="lastCol">
      <w:rPr>
        <w:rFonts w:ascii="Aptos Display" w:eastAsia="Times New Roman" w:hAnsi="Aptos Display"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Pr>
      <w:rFonts w:ascii="Aptos" w:eastAsia="Aptos" w:hAnsi="Aptos" w:cs="Times New Roman"/>
      <w:kern w:val="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Pr>
      <w:rFonts w:ascii="Aptos" w:eastAsia="Aptos" w:hAnsi="Aptos" w:cs="Times New Roman"/>
      <w:kern w:val="2"/>
    </w:rPr>
    <w:tblPr>
      <w:tblStyleRowBandSize w:val="1"/>
      <w:tblStyleColBandSize w:val="1"/>
      <w:tblInd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
    <w:name w:val="Table Grid2"/>
    <w:basedOn w:val="TableNormal"/>
    <w:uiPriority w:val="39"/>
    <w:pPr>
      <w:widowControl w:val="0"/>
    </w:pPr>
    <w:rPr>
      <w:rFonts w:ascii="Microsoft Sans Serif" w:eastAsia="Microsoft Sans Serif" w:hAnsi="Microsoft Sans Serif" w:cs="Microsoft Sans Serif"/>
      <w:lang w:val="en-GB" w:eastAsia="en-GB" w:bidi="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4675"/>
    <w:rPr>
      <w:color w:val="605E5C"/>
      <w:shd w:val="clear" w:color="auto" w:fill="E1DFDD"/>
    </w:rPr>
  </w:style>
  <w:style w:type="paragraph" w:customStyle="1" w:styleId="Default">
    <w:name w:val="Default"/>
    <w:rsid w:val="00F43086"/>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72777">
      <w:bodyDiv w:val="1"/>
      <w:marLeft w:val="0"/>
      <w:marRight w:val="0"/>
      <w:marTop w:val="0"/>
      <w:marBottom w:val="0"/>
      <w:divBdr>
        <w:top w:val="none" w:sz="0" w:space="0" w:color="auto"/>
        <w:left w:val="none" w:sz="0" w:space="0" w:color="auto"/>
        <w:bottom w:val="none" w:sz="0" w:space="0" w:color="auto"/>
        <w:right w:val="none" w:sz="0" w:space="0" w:color="auto"/>
      </w:divBdr>
    </w:div>
    <w:div w:id="681011301">
      <w:bodyDiv w:val="1"/>
      <w:marLeft w:val="0"/>
      <w:marRight w:val="0"/>
      <w:marTop w:val="0"/>
      <w:marBottom w:val="0"/>
      <w:divBdr>
        <w:top w:val="none" w:sz="0" w:space="0" w:color="auto"/>
        <w:left w:val="none" w:sz="0" w:space="0" w:color="auto"/>
        <w:bottom w:val="none" w:sz="0" w:space="0" w:color="auto"/>
        <w:right w:val="none" w:sz="0" w:space="0" w:color="auto"/>
      </w:divBdr>
    </w:div>
    <w:div w:id="143998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21" Type="http://schemas.openxmlformats.org/officeDocument/2006/relationships/hyperlink" Target="https://www.thameslinkrailway.com/-/media/goahead/gtr-all-shared-pdfs-and-documents/delay_repay_post_form.pdf" TargetMode="External"/><Relationship Id="rId63" Type="http://schemas.openxmlformats.org/officeDocument/2006/relationships/hyperlink" Target="https://dne.sendyouropinions.com/takeout/stopit.asp?project=w7148fawl&amp;id=54861&amp;respdata=re_wired@ymail.com" TargetMode="External"/><Relationship Id="rId159" Type="http://schemas.openxmlformats.org/officeDocument/2006/relationships/hyperlink" Target="https://horrific-corruption-files.webhop.me/PNC66/1.%20PNC-Errors-and-Its-Other-Claims/05-01-25-till-25-01-25-File-Locked4Sharing/Teeth-14-01-25/" TargetMode="External"/><Relationship Id="rId170" Type="http://schemas.openxmlformats.org/officeDocument/2006/relationships/hyperlink" Target="https://horrific-corruption-files.webhop.me/PNC66/1.%20PNC-Errors-and-Its-Other-Claims/05-01-25-till-25-01-25-File-Locked4Sharing/Teeth-14-01-25/" TargetMode="External"/><Relationship Id="rId226" Type="http://schemas.openxmlformats.org/officeDocument/2006/relationships/hyperlink" Target="https://www.realtimetrains.co.uk/service/gb-nr:X28328/2025-01-12/detailed" TargetMode="External"/><Relationship Id="rId268" Type="http://schemas.openxmlformats.org/officeDocument/2006/relationships/hyperlink" Target="https://www.railombudsman.org/making-a-complaint/before-starting-a-complaint/" TargetMode="External"/><Relationship Id="rId32" Type="http://schemas.openxmlformats.org/officeDocument/2006/relationships/hyperlink" Target="https://www.thameslinkrailway.com/-/media/goahead/gtr-all-shared-pdfs-and-documents/delay_repay_post_form.pdf" TargetMode="External"/><Relationship Id="rId74" Type="http://schemas.openxmlformats.org/officeDocument/2006/relationships/hyperlink" Target="https://www.thameslinkrailway.com/help-and-support/contact-us/complaints-handling-procedure" TargetMode="External"/><Relationship Id="rId128"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5" Type="http://schemas.openxmlformats.org/officeDocument/2006/relationships/image" Target="media/image1.png"/><Relationship Id="rId181" Type="http://schemas.openxmlformats.org/officeDocument/2006/relationships/hyperlink" Target="mailto:re_wired@ymail.com" TargetMode="External"/><Relationship Id="rId237"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79" Type="http://schemas.openxmlformats.org/officeDocument/2006/relationships/image" Target="media/image47.png"/><Relationship Id="rId22" Type="http://schemas.openxmlformats.org/officeDocument/2006/relationships/hyperlink" Target="https://www.thameslinkrailway.com/-/media/goahead/gtr-all-shared-pdfs-and-documents/delay_repay_post_form.pdf" TargetMode="External"/><Relationship Id="rId43" Type="http://schemas.openxmlformats.org/officeDocument/2006/relationships/hyperlink" Target="https://www.thameslinkrailway.com/" TargetMode="External"/><Relationship Id="rId64" Type="http://schemas.openxmlformats.org/officeDocument/2006/relationships/hyperlink" Target="https://survey2.sendyouropinions.com/images/privacy.htm" TargetMode="External"/><Relationship Id="rId118"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39" Type="http://schemas.openxmlformats.org/officeDocument/2006/relationships/hyperlink" Target="https://horrific-corruption-files.webhop.me/PNC66/1.%20PNC-Errors-and-Its-Other-Claims/05-01-25-till-25-01-25-File-Locked4Sharing/Teeth-14-01-25/" TargetMode="External"/><Relationship Id="rId85" Type="http://schemas.openxmlformats.org/officeDocument/2006/relationships/hyperlink" Target="https://horrific-corruption-files.webhop.me/PNC66/1.%20PNC-Errors-and-Its-Other-Claims/Letter-24-11-24-Updated30-12-24/" TargetMode="External"/><Relationship Id="rId150" Type="http://schemas.openxmlformats.org/officeDocument/2006/relationships/hyperlink" Target="https://horrific-corruption-files.webhop.me/PNC66/1.%20PNC-Errors-and-Its-Other-Claims/05-01-25-till-25-01-25-File-Locked4Sharing/Teeth-14-01-25/" TargetMode="External"/><Relationship Id="rId171" Type="http://schemas.openxmlformats.org/officeDocument/2006/relationships/hyperlink" Target="https://horrific-corruption-files.webhop.me/PNC66/1.%20PNC-Errors-and-Its-Other-Claims/05-01-25-till-25-01-25-File-Locked4Sharing/Teeth-14-01-25/" TargetMode="External"/><Relationship Id="rId192" Type="http://schemas.openxmlformats.org/officeDocument/2006/relationships/hyperlink" Target="mailto:Re_Wired@Ymail.com" TargetMode="External"/><Relationship Id="rId206" Type="http://schemas.openxmlformats.org/officeDocument/2006/relationships/hyperlink" Target="mailto:Re_wired@ymail.com" TargetMode="External"/><Relationship Id="rId227" Type="http://schemas.openxmlformats.org/officeDocument/2006/relationships/hyperlink" Target="https://www.thameslinkrailway.com/journey/gatwick-airport-to-london-bridge" TargetMode="External"/><Relationship Id="rId248" Type="http://schemas.openxmlformats.org/officeDocument/2006/relationships/image" Target="media/image44.png"/><Relationship Id="rId269" Type="http://schemas.openxmlformats.org/officeDocument/2006/relationships/hyperlink" Target="https://www.railombudsman.org/making-a-complaint/before-starting-a-complaint/" TargetMode="External"/><Relationship Id="rId12" Type="http://schemas.openxmlformats.org/officeDocument/2006/relationships/hyperlink" Target="https://www.thameslinkrailway.com/help-and-support/delay-repay" TargetMode="External"/><Relationship Id="rId33" Type="http://schemas.openxmlformats.org/officeDocument/2006/relationships/image" Target="media/image2.png"/><Relationship Id="rId108" Type="http://schemas.openxmlformats.org/officeDocument/2006/relationships/hyperlink" Target="https://horrific-corruption-files.webhop.me/PNC66/1.%20PNC-Errors-and-Its-Other-Claims/Letter-24-11-24-Updated30-12-24/" TargetMode="External"/><Relationship Id="rId129"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280" Type="http://schemas.openxmlformats.org/officeDocument/2006/relationships/image" Target="media/image48.png"/><Relationship Id="rId54" Type="http://schemas.openxmlformats.org/officeDocument/2006/relationships/hyperlink" Target="https://survey2.sendyouropinions.com/survey.aspx?i.project=w7148fawl&amp;id=54861&amp;password=fgcqn&amp;i.user6=4&amp;i.user7=I" TargetMode="External"/><Relationship Id="rId75" Type="http://schemas.openxmlformats.org/officeDocument/2006/relationships/hyperlink" Target="https://www.thameslinkrailway.com/help-and-support/contact-us/complaints-handling-procedure" TargetMode="External"/><Relationship Id="rId96" Type="http://schemas.openxmlformats.org/officeDocument/2006/relationships/hyperlink" Target="https://horrific-corruption-files.webhop.me/PNC66/1.%20PNC-Errors-and-Its-Other-Claims/Letter-24-11-24-Updated30-12-24/" TargetMode="External"/><Relationship Id="rId140" Type="http://schemas.openxmlformats.org/officeDocument/2006/relationships/hyperlink" Target="https://horrific-corruption-files.webhop.me/PNC66/1.%20PNC-Errors-and-Its-Other-Claims/05-01-25-till-25-01-25-File-Locked4Sharing/Teeth-14-01-25/" TargetMode="External"/><Relationship Id="rId161" Type="http://schemas.openxmlformats.org/officeDocument/2006/relationships/hyperlink" Target="https://horrific-corruption-files.webhop.me/PNC66/1.%20PNC-Errors-and-Its-Other-Claims/05-01-25-till-25-01-25-File-Locked4Sharing/Teeth-14-01-25/" TargetMode="External"/><Relationship Id="rId182" Type="http://schemas.openxmlformats.org/officeDocument/2006/relationships/hyperlink" Target="mailto:ahmed.jama@gtrailway.com" TargetMode="External"/><Relationship Id="rId217" Type="http://schemas.openxmlformats.org/officeDocument/2006/relationships/image" Target="media/image33.jpg"/><Relationship Id="rId6" Type="http://schemas.openxmlformats.org/officeDocument/2006/relationships/hyperlink" Target="https://www.thetrainline.com/trains/great-britain/delay-repay" TargetMode="External"/><Relationship Id="rId238"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59" Type="http://schemas.openxmlformats.org/officeDocument/2006/relationships/hyperlink" Target="https://www.railombudsman.org/resource-area/consumerguide/" TargetMode="External"/><Relationship Id="rId23" Type="http://schemas.openxmlformats.org/officeDocument/2006/relationships/hyperlink" Target="https://www.thameslinkrailway.com/-/media/goahead/gtr-all-shared-pdfs-and-documents/delay_repay_post_form.pdf" TargetMode="External"/><Relationship Id="rId119"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270" Type="http://schemas.openxmlformats.org/officeDocument/2006/relationships/hyperlink" Target="https://www.railombudsman.org/making-a-complaint/before-starting-a-complaint/" TargetMode="External"/><Relationship Id="rId44" Type="http://schemas.openxmlformats.org/officeDocument/2006/relationships/hyperlink" Target="https://www.gatwickexpress.com/" TargetMode="External"/><Relationship Id="rId65" Type="http://schemas.openxmlformats.org/officeDocument/2006/relationships/hyperlink" Target="https://survey2.sendyouropinions.com/images/privacy.htm" TargetMode="External"/><Relationship Id="rId86" Type="http://schemas.openxmlformats.org/officeDocument/2006/relationships/hyperlink" Target="https://horrific-corruption-files.webhop.me/PNC66/1.%20PNC-Errors-and-Its-Other-Claims/Letter-24-11-24-Updated30-12-24/" TargetMode="External"/><Relationship Id="rId130"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1" Type="http://schemas.openxmlformats.org/officeDocument/2006/relationships/hyperlink" Target="https://horrific-corruption-files.webhop.me/PNC66/1.%20PNC-Errors-and-Its-Other-Claims/05-01-25-till-25-01-25-File-Locked4Sharing/Teeth-14-01-25/" TargetMode="External"/><Relationship Id="rId172" Type="http://schemas.openxmlformats.org/officeDocument/2006/relationships/hyperlink" Target="https://horrific-corruption-files.webhop.me/PNC66/1.%20PNC-Errors-and-Its-Other-Claims/05-01-25-till-25-01-25-File-Locked4Sharing/Teeth-14-01-25/" TargetMode="External"/><Relationship Id="rId193" Type="http://schemas.openxmlformats.org/officeDocument/2006/relationships/hyperlink" Target="mailto:ahmed.jama@gtrailway.com" TargetMode="External"/><Relationship Id="rId207"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228" Type="http://schemas.openxmlformats.org/officeDocument/2006/relationships/hyperlink" Target="https://www.southernrailway.com/journey/gatwick-airport-to-london-bridge" TargetMode="External"/><Relationship Id="rId249" Type="http://schemas.openxmlformats.org/officeDocument/2006/relationships/hyperlink" Target="mailto:re_wired@ymail.com" TargetMode="External"/><Relationship Id="rId13" Type="http://schemas.openxmlformats.org/officeDocument/2006/relationships/hyperlink" Target="https://www.thameslinkrailway.com/help-and-support/delay-repay" TargetMode="External"/><Relationship Id="rId109" Type="http://schemas.openxmlformats.org/officeDocument/2006/relationships/hyperlink" Target="https://horrific-corruption-files.webhop.me/PNC66/1.%20PNC-Errors-and-Its-Other-Claims/Letter-24-11-24-Updated30-12-24/" TargetMode="External"/><Relationship Id="rId260" Type="http://schemas.openxmlformats.org/officeDocument/2006/relationships/hyperlink" Target="https://www.railombudsman.org/resource-area/consumerguide/" TargetMode="External"/><Relationship Id="rId281" Type="http://schemas.openxmlformats.org/officeDocument/2006/relationships/hyperlink" Target="https://support.zendesk.com/www.railombudsman.org/privacynotice/" TargetMode="External"/><Relationship Id="rId34" Type="http://schemas.openxmlformats.org/officeDocument/2006/relationships/image" Target="media/image3.png"/><Relationship Id="rId55" Type="http://schemas.openxmlformats.org/officeDocument/2006/relationships/hyperlink" Target="https://survey2.sendyouropinions.com/survey.aspx?i.project=w7148fawl&amp;id=54861&amp;password=fgcqn&amp;i.user6=5&amp;i.user7=I" TargetMode="External"/><Relationship Id="rId76" Type="http://schemas.openxmlformats.org/officeDocument/2006/relationships/hyperlink" Target="https://www.thameslinkrailway.com/help-and-support/contact-us/complaints-handling-procedure" TargetMode="External"/><Relationship Id="rId97" Type="http://schemas.openxmlformats.org/officeDocument/2006/relationships/hyperlink" Target="https://horrific-corruption-files.webhop.me/PNC66/1.%20PNC-Errors-and-Its-Other-Claims/Letter-24-11-24-Updated30-12-24/" TargetMode="External"/><Relationship Id="rId120"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1" Type="http://schemas.openxmlformats.org/officeDocument/2006/relationships/hyperlink" Target="https://horrific-corruption-files.webhop.me/PNC66/1.%20PNC-Errors-and-Its-Other-Claims/05-01-25-till-25-01-25-File-Locked4Sharing/Teeth-14-01-25/" TargetMode="External"/><Relationship Id="rId7" Type="http://schemas.openxmlformats.org/officeDocument/2006/relationships/hyperlink" Target="https://www.thetrainline.com/trains/great-britain/delay-repay" TargetMode="External"/><Relationship Id="rId162" Type="http://schemas.openxmlformats.org/officeDocument/2006/relationships/hyperlink" Target="https://horrific-corruption-files.webhop.me/PNC66/1.%20PNC-Errors-and-Its-Other-Claims/05-01-25-till-25-01-25-File-Locked4Sharing/Teeth-14-01-25/" TargetMode="External"/><Relationship Id="rId183" Type="http://schemas.openxmlformats.org/officeDocument/2006/relationships/hyperlink" Target="mailto:Re_Wired@Ymail.com" TargetMode="External"/><Relationship Id="rId218" Type="http://schemas.openxmlformats.org/officeDocument/2006/relationships/image" Target="media/image34.jpg"/><Relationship Id="rId239"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50" Type="http://schemas.openxmlformats.org/officeDocument/2006/relationships/hyperlink" Target="mailto:ahmed.jama@gtrailway.com" TargetMode="External"/><Relationship Id="rId271" Type="http://schemas.openxmlformats.org/officeDocument/2006/relationships/hyperlink" Target="https://www.railombudsman.org/making-a-complaint/before-starting-a-complaint/" TargetMode="External"/><Relationship Id="rId24" Type="http://schemas.openxmlformats.org/officeDocument/2006/relationships/hyperlink" Target="https://www.thameslinkrailway.com/-/media/goahead/gtr-all-shared-pdfs-and-documents/delay_repay_post_form.pdf" TargetMode="External"/><Relationship Id="rId45" Type="http://schemas.openxmlformats.org/officeDocument/2006/relationships/hyperlink" Target="https://www.southernrailway.com/" TargetMode="External"/><Relationship Id="rId66" Type="http://schemas.openxmlformats.org/officeDocument/2006/relationships/hyperlink" Target="https://www.thameslinkrailway.com/" TargetMode="External"/><Relationship Id="rId87" Type="http://schemas.openxmlformats.org/officeDocument/2006/relationships/hyperlink" Target="https://horrific-corruption-files.webhop.me/PNC66/1.%20PNC-Errors-and-Its-Other-Claims/Letter-24-11-24-Updated30-12-24/" TargetMode="External"/><Relationship Id="rId110" Type="http://schemas.openxmlformats.org/officeDocument/2006/relationships/hyperlink" Target="https://horrific-corruption-files.webhop.me/PNC66/1.%20PNC-Errors-and-Its-Other-Claims/Letter-24-11-24-Updated30-12-24/" TargetMode="External"/><Relationship Id="rId131"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2" Type="http://schemas.openxmlformats.org/officeDocument/2006/relationships/hyperlink" Target="https://horrific-corruption-files.webhop.me/PNC66/1.%20PNC-Errors-and-Its-Other-Claims/05-01-25-till-25-01-25-File-Locked4Sharing/Teeth-14-01-25/" TargetMode="External"/><Relationship Id="rId173" Type="http://schemas.openxmlformats.org/officeDocument/2006/relationships/hyperlink" Target="https://horrific-corruption-files.webhop.me/PNC66/1.%20PNC-Errors-and-Its-Other-Claims/05-01-25-till-25-01-25-File-Locked4Sharing/Teeth-14-01-25/" TargetMode="External"/><Relationship Id="rId194" Type="http://schemas.openxmlformats.org/officeDocument/2006/relationships/image" Target="media/image23.jpg"/><Relationship Id="rId208" Type="http://schemas.openxmlformats.org/officeDocument/2006/relationships/hyperlink" Target="https://horrific-corruption-files.webhop.me/PNC66/1.%20PNC-Errors-and-Its-Other-Claims/05-01-25-till-25-01-25-File-Locked4Sharing/Teeth-14-01-25/" TargetMode="External"/><Relationship Id="rId229" Type="http://schemas.openxmlformats.org/officeDocument/2006/relationships/hyperlink" Target="https://www.southernrailway.com/journey/east-grinstead-to-london-victoria" TargetMode="External"/><Relationship Id="rId240"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1" Type="http://schemas.openxmlformats.org/officeDocument/2006/relationships/hyperlink" Target="https://www.railombudsman.org/resource-area/consumerguide/" TargetMode="External"/><Relationship Id="rId14" Type="http://schemas.openxmlformats.org/officeDocument/2006/relationships/hyperlink" Target="https://www.thameslinkrailway.com/help-and-support/delay-repay" TargetMode="External"/><Relationship Id="rId35" Type="http://schemas.openxmlformats.org/officeDocument/2006/relationships/image" Target="media/image4.png"/><Relationship Id="rId56" Type="http://schemas.openxmlformats.org/officeDocument/2006/relationships/hyperlink" Target="https://survey2.sendyouropinions.com/survey.aspx?i.project=w7148fawl&amp;id=54861&amp;password=fgcqn&amp;i.user6=6&amp;i.user7=I" TargetMode="External"/><Relationship Id="rId77" Type="http://schemas.openxmlformats.org/officeDocument/2006/relationships/hyperlink" Target="https://www.thameslinkrailway.com/help-and-support/contact-us/complaints-handling-procedure" TargetMode="External"/><Relationship Id="rId100" Type="http://schemas.openxmlformats.org/officeDocument/2006/relationships/hyperlink" Target="https://horrific-corruption-files.webhop.me/PNC66/1.%20PNC-Errors-and-Its-Other-Claims/Letter-24-11-24-Updated30-12-24/" TargetMode="External"/><Relationship Id="rId282" Type="http://schemas.openxmlformats.org/officeDocument/2006/relationships/fontTable" Target="fontTable.xml"/><Relationship Id="rId8" Type="http://schemas.openxmlformats.org/officeDocument/2006/relationships/hyperlink" Target="https://www.thetrainline.com/trains/great-britain/delay-repay" TargetMode="External"/><Relationship Id="rId98" Type="http://schemas.openxmlformats.org/officeDocument/2006/relationships/hyperlink" Target="https://horrific-corruption-files.webhop.me/PNC66/1.%20PNC-Errors-and-Its-Other-Claims/Letter-24-11-24-Updated30-12-24/" TargetMode="External"/><Relationship Id="rId121"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2" Type="http://schemas.openxmlformats.org/officeDocument/2006/relationships/hyperlink" Target="https://horrific-corruption-files.webhop.me/PNC66/1.%20PNC-Errors-and-Its-Other-Claims/05-01-25-till-25-01-25-File-Locked4Sharing/Teeth-14-01-25/" TargetMode="External"/><Relationship Id="rId163" Type="http://schemas.openxmlformats.org/officeDocument/2006/relationships/hyperlink" Target="https://horrific-corruption-files.webhop.me/PNC66/1.%20PNC-Errors-and-Its-Other-Claims/05-01-25-till-25-01-25-File-Locked4Sharing/Teeth-14-01-25/" TargetMode="External"/><Relationship Id="rId184" Type="http://schemas.openxmlformats.org/officeDocument/2006/relationships/hyperlink" Target="mailto:ahmed.jama@gtrailway.com" TargetMode="External"/><Relationship Id="rId219" Type="http://schemas.openxmlformats.org/officeDocument/2006/relationships/image" Target="media/image35.jpg"/><Relationship Id="rId230" Type="http://schemas.openxmlformats.org/officeDocument/2006/relationships/hyperlink" Target="mailto:Re_Wired@Ymail.com" TargetMode="External"/><Relationship Id="rId251" Type="http://schemas.openxmlformats.org/officeDocument/2006/relationships/hyperlink" Target="mailto:info@railombudsman.org" TargetMode="External"/><Relationship Id="rId25" Type="http://schemas.openxmlformats.org/officeDocument/2006/relationships/hyperlink" Target="https://www.thameslinkrailway.com/-/media/goahead/gtr-all-shared-pdfs-and-documents/delay_repay_post_form.pdf" TargetMode="External"/><Relationship Id="rId46" Type="http://schemas.openxmlformats.org/officeDocument/2006/relationships/hyperlink" Target="https://www.railombudsman.org/" TargetMode="External"/><Relationship Id="rId67" Type="http://schemas.openxmlformats.org/officeDocument/2006/relationships/hyperlink" Target="https://www.thameslinkrailway.com/" TargetMode="External"/><Relationship Id="rId272" Type="http://schemas.openxmlformats.org/officeDocument/2006/relationships/hyperlink" Target="https://www.railombudsman.org/making-a-complaint/before-starting-a-complaint/" TargetMode="External"/><Relationship Id="rId88" Type="http://schemas.openxmlformats.org/officeDocument/2006/relationships/hyperlink" Target="https://horrific-corruption-files.webhop.me/PNC66/1.%20PNC-Errors-and-Its-Other-Claims/Letter-24-11-24-Updated30-12-24/" TargetMode="External"/><Relationship Id="rId111" Type="http://schemas.openxmlformats.org/officeDocument/2006/relationships/hyperlink" Target="https://horrific-corruption-files.webhop.me/PNC66/1.%20PNC-Errors-and-Its-Other-Claims/Letter-24-11-24-Updated30-12-24/" TargetMode="External"/><Relationship Id="rId132"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3" Type="http://schemas.openxmlformats.org/officeDocument/2006/relationships/hyperlink" Target="https://horrific-corruption-files.webhop.me/PNC66/1.%20PNC-Errors-and-Its-Other-Claims/05-01-25-till-25-01-25-File-Locked4Sharing/Teeth-14-01-25/" TargetMode="External"/><Relationship Id="rId174" Type="http://schemas.openxmlformats.org/officeDocument/2006/relationships/hyperlink" Target="https://horrific-corruption-files.webhop.me/PNC66/1.%20PNC-Errors-and-Its-Other-Claims/05-01-25-till-25-01-25-File-Locked4Sharing/Teeth-14-01-25/" TargetMode="External"/><Relationship Id="rId195" Type="http://schemas.openxmlformats.org/officeDocument/2006/relationships/image" Target="media/image24.jpg"/><Relationship Id="rId209" Type="http://schemas.openxmlformats.org/officeDocument/2006/relationships/hyperlink" Target="https://www.lawsociety.org.uk/" TargetMode="External"/><Relationship Id="rId220" Type="http://schemas.openxmlformats.org/officeDocument/2006/relationships/image" Target="media/image36.jpg"/><Relationship Id="rId241"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15" Type="http://schemas.openxmlformats.org/officeDocument/2006/relationships/hyperlink" Target="https://www.thameslinkrailway.com/help-and-support/delay-repay" TargetMode="External"/><Relationship Id="rId36" Type="http://schemas.openxmlformats.org/officeDocument/2006/relationships/image" Target="media/image5.png"/><Relationship Id="rId57" Type="http://schemas.openxmlformats.org/officeDocument/2006/relationships/hyperlink" Target="https://survey2.sendyouropinions.com/survey.aspx?i.project=w7148fawl&amp;id=54861&amp;password=fgcqn&amp;i.user6=7&amp;i.user7=I" TargetMode="External"/><Relationship Id="rId262" Type="http://schemas.openxmlformats.org/officeDocument/2006/relationships/hyperlink" Target="https://www.railombudsman.org/resource-area/consumerguide/" TargetMode="External"/><Relationship Id="rId283" Type="http://schemas.openxmlformats.org/officeDocument/2006/relationships/theme" Target="theme/theme1.xml"/><Relationship Id="rId78" Type="http://schemas.openxmlformats.org/officeDocument/2006/relationships/hyperlink" Target="https://www.railombudsman.org/" TargetMode="External"/><Relationship Id="rId99" Type="http://schemas.openxmlformats.org/officeDocument/2006/relationships/hyperlink" Target="https://horrific-corruption-files.webhop.me/PNC66/1.%20PNC-Errors-and-Its-Other-Claims/Letter-24-11-24-Updated30-12-24/" TargetMode="External"/><Relationship Id="rId101" Type="http://schemas.openxmlformats.org/officeDocument/2006/relationships/hyperlink" Target="https://horrific-corruption-files.webhop.me/PNC66/1.%20PNC-Errors-and-Its-Other-Claims/Letter-24-11-24-Updated30-12-24/" TargetMode="External"/><Relationship Id="rId122"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3" Type="http://schemas.openxmlformats.org/officeDocument/2006/relationships/hyperlink" Target="https://horrific-corruption-files.webhop.me/PNC66/1.%20PNC-Errors-and-Its-Other-Claims/05-01-25-till-25-01-25-File-Locked4Sharing/Teeth-14-01-25/" TargetMode="External"/><Relationship Id="rId164" Type="http://schemas.openxmlformats.org/officeDocument/2006/relationships/hyperlink" Target="https://horrific-corruption-files.webhop.me/PNC66/1.%20PNC-Errors-and-Its-Other-Claims/05-01-25-till-25-01-25-File-Locked4Sharing/Teeth-14-01-25/" TargetMode="External"/><Relationship Id="rId185" Type="http://schemas.openxmlformats.org/officeDocument/2006/relationships/image" Target="media/image21.jpg"/><Relationship Id="rId9" Type="http://schemas.openxmlformats.org/officeDocument/2006/relationships/hyperlink" Target="https://www.thetrainline.com/trains/great-britain/delay-repay" TargetMode="External"/><Relationship Id="rId210" Type="http://schemas.openxmlformats.org/officeDocument/2006/relationships/hyperlink" Target="https://www.gov.uk/national-minimum-wage-rates" TargetMode="External"/><Relationship Id="rId26" Type="http://schemas.openxmlformats.org/officeDocument/2006/relationships/hyperlink" Target="https://www.thameslinkrailway.com/-/media/goahead/gtr-all-shared-pdfs-and-documents/delay_repay_post_form.pdf" TargetMode="External"/><Relationship Id="rId231" Type="http://schemas.openxmlformats.org/officeDocument/2006/relationships/hyperlink" Target="mailto:ahmed.jama@gtrailway.com" TargetMode="External"/><Relationship Id="rId252" Type="http://schemas.openxmlformats.org/officeDocument/2006/relationships/image" Target="media/image45.png"/><Relationship Id="rId273" Type="http://schemas.openxmlformats.org/officeDocument/2006/relationships/hyperlink" Target="https://www.railombudsman.org/making-a-complaint/before-starting-a-complaint/" TargetMode="External"/><Relationship Id="rId47" Type="http://schemas.openxmlformats.org/officeDocument/2006/relationships/image" Target="media/image9.png"/><Relationship Id="rId68" Type="http://schemas.openxmlformats.org/officeDocument/2006/relationships/hyperlink" Target="https://www.thameslinkrailway.com/" TargetMode="External"/><Relationship Id="rId89" Type="http://schemas.openxmlformats.org/officeDocument/2006/relationships/hyperlink" Target="https://horrific-corruption-files.webhop.me/PNC66/1.%20PNC-Errors-and-Its-Other-Claims/Letter-24-11-24-Updated30-12-24/" TargetMode="External"/><Relationship Id="rId112"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3"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4" Type="http://schemas.openxmlformats.org/officeDocument/2006/relationships/hyperlink" Target="https://horrific-corruption-files.webhop.me/PNC66/1.%20PNC-Errors-and-Its-Other-Claims/05-01-25-till-25-01-25-File-Locked4Sharing/Teeth-14-01-25/" TargetMode="External"/><Relationship Id="rId175" Type="http://schemas.openxmlformats.org/officeDocument/2006/relationships/hyperlink" Target="https://horrific-corruption-files.webhop.me/PNC66/1.%20PNC-Errors-and-Its-Other-Claims/05-01-25-till-25-01-25-File-Locked4Sharing/Teeth-14-01-25/" TargetMode="External"/><Relationship Id="rId196" Type="http://schemas.openxmlformats.org/officeDocument/2006/relationships/hyperlink" Target="mailto:ahmed.jama@gtrailway.com" TargetMode="External"/><Relationship Id="rId200" Type="http://schemas.openxmlformats.org/officeDocument/2006/relationships/image" Target="media/image25.png"/><Relationship Id="rId16" Type="http://schemas.openxmlformats.org/officeDocument/2006/relationships/hyperlink" Target="https://www.thameslinkrailway.com/help-and-support/delay-repay" TargetMode="External"/><Relationship Id="rId221" Type="http://schemas.openxmlformats.org/officeDocument/2006/relationships/image" Target="media/image37.jpg"/><Relationship Id="rId242"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3" Type="http://schemas.openxmlformats.org/officeDocument/2006/relationships/hyperlink" Target="https://www.railombudsman.org/resource-area/consumerguide/" TargetMode="External"/><Relationship Id="rId37" Type="http://schemas.openxmlformats.org/officeDocument/2006/relationships/image" Target="media/image6.png"/><Relationship Id="rId58" Type="http://schemas.openxmlformats.org/officeDocument/2006/relationships/hyperlink" Target="https://survey2.sendyouropinions.com/survey.aspx?i.project=w7148fawl&amp;id=54861&amp;password=fgcqn&amp;i.user6=8&amp;i.user7=I" TargetMode="External"/><Relationship Id="rId79" Type="http://schemas.openxmlformats.org/officeDocument/2006/relationships/image" Target="media/image12.png"/><Relationship Id="rId102" Type="http://schemas.openxmlformats.org/officeDocument/2006/relationships/hyperlink" Target="https://horrific-corruption-files.webhop.me/PNC66/1.%20PNC-Errors-and-Its-Other-Claims/Letter-24-11-24-Updated30-12-24/" TargetMode="External"/><Relationship Id="rId123"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4" Type="http://schemas.openxmlformats.org/officeDocument/2006/relationships/hyperlink" Target="https://horrific-corruption-files.webhop.me/PNC66/1.%20PNC-Errors-and-Its-Other-Claims/05-01-25-till-25-01-25-File-Locked4Sharing/Teeth-14-01-25/" TargetMode="External"/><Relationship Id="rId90" Type="http://schemas.openxmlformats.org/officeDocument/2006/relationships/hyperlink" Target="https://horrific-corruption-files.webhop.me/PNC66/1.%20PNC-Errors-and-Its-Other-Claims/Letter-24-11-24-Updated30-12-24/" TargetMode="External"/><Relationship Id="rId165" Type="http://schemas.openxmlformats.org/officeDocument/2006/relationships/hyperlink" Target="https://horrific-corruption-files.webhop.me/PNC66/1.%20PNC-Errors-and-Its-Other-Claims/05-01-25-till-25-01-25-File-Locked4Sharing/Teeth-14-01-25/" TargetMode="External"/><Relationship Id="rId186" Type="http://schemas.openxmlformats.org/officeDocument/2006/relationships/image" Target="media/image22.jpg"/><Relationship Id="rId211" Type="http://schemas.openxmlformats.org/officeDocument/2006/relationships/hyperlink" Target="https://www.printingcostcalculator.com/" TargetMode="External"/><Relationship Id="rId232" Type="http://schemas.openxmlformats.org/officeDocument/2006/relationships/hyperlink" Target="mailto:re_wired@ymail.com" TargetMode="External"/><Relationship Id="rId253"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274" Type="http://schemas.openxmlformats.org/officeDocument/2006/relationships/hyperlink" Target="https://www.railombudsman.org/making-a-complaint/before-starting-a-complaint/" TargetMode="External"/><Relationship Id="rId27" Type="http://schemas.openxmlformats.org/officeDocument/2006/relationships/hyperlink" Target="https://www.thameslinkrailway.com/-/media/goahead/gtr-all-shared-pdfs-and-documents/delay_repay_post_form.pdf" TargetMode="External"/><Relationship Id="rId48" Type="http://schemas.openxmlformats.org/officeDocument/2006/relationships/image" Target="media/image10.png"/><Relationship Id="rId69" Type="http://schemas.openxmlformats.org/officeDocument/2006/relationships/hyperlink" Target="https://www.thameslinkrailway.com/help-and-support/contact-us/complaints-handling-procedure" TargetMode="External"/><Relationship Id="rId113"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4"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80" Type="http://schemas.openxmlformats.org/officeDocument/2006/relationships/image" Target="media/image13.png"/><Relationship Id="rId155" Type="http://schemas.openxmlformats.org/officeDocument/2006/relationships/hyperlink" Target="https://horrific-corruption-files.webhop.me/PNC66/1.%20PNC-Errors-and-Its-Other-Claims/05-01-25-till-25-01-25-File-Locked4Sharing/Teeth-14-01-25/" TargetMode="External"/><Relationship Id="rId176" Type="http://schemas.openxmlformats.org/officeDocument/2006/relationships/hyperlink" Target="mailto:ahmed.jama@gtrailway.com" TargetMode="External"/><Relationship Id="rId197" Type="http://schemas.openxmlformats.org/officeDocument/2006/relationships/hyperlink" Target="mailto:re_wired@ymail.com" TargetMode="External"/><Relationship Id="rId201" Type="http://schemas.openxmlformats.org/officeDocument/2006/relationships/image" Target="media/image26.png"/><Relationship Id="rId222" Type="http://schemas.openxmlformats.org/officeDocument/2006/relationships/image" Target="media/image38.jpg"/><Relationship Id="rId243"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4" Type="http://schemas.openxmlformats.org/officeDocument/2006/relationships/hyperlink" Target="https://www.railombudsman.org/resource-area/consumerguide/" TargetMode="External"/><Relationship Id="rId17" Type="http://schemas.openxmlformats.org/officeDocument/2006/relationships/hyperlink" Target="https://www.thameslinkrailway.com/help-and-support/delay-repay" TargetMode="External"/><Relationship Id="rId38" Type="http://schemas.openxmlformats.org/officeDocument/2006/relationships/image" Target="media/image7.png"/><Relationship Id="rId59" Type="http://schemas.openxmlformats.org/officeDocument/2006/relationships/hyperlink" Target="https://survey2.sendyouropinions.com/survey.aspx?i.project=w7148fawl&amp;id=54861&amp;password=fgcqn&amp;i.user6=9&amp;i.user7=I" TargetMode="External"/><Relationship Id="rId103" Type="http://schemas.openxmlformats.org/officeDocument/2006/relationships/hyperlink" Target="https://horrific-corruption-files.webhop.me/PNC66/1.%20PNC-Errors-and-Its-Other-Claims/Letter-24-11-24-Updated30-12-24/" TargetMode="External"/><Relationship Id="rId124"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70" Type="http://schemas.openxmlformats.org/officeDocument/2006/relationships/hyperlink" Target="https://www.thameslinkrailway.com/help-and-support/contact-us/complaints-handling-procedure" TargetMode="External"/><Relationship Id="rId91" Type="http://schemas.openxmlformats.org/officeDocument/2006/relationships/hyperlink" Target="https://horrific-corruption-files.webhop.me/PNC66/1.%20PNC-Errors-and-Its-Other-Claims/Letter-24-11-24-Updated30-12-24/" TargetMode="External"/><Relationship Id="rId145" Type="http://schemas.openxmlformats.org/officeDocument/2006/relationships/hyperlink" Target="https://horrific-corruption-files.webhop.me/PNC66/1.%20PNC-Errors-and-Its-Other-Claims/05-01-25-till-25-01-25-File-Locked4Sharing/Teeth-14-01-25/" TargetMode="External"/><Relationship Id="rId166" Type="http://schemas.openxmlformats.org/officeDocument/2006/relationships/hyperlink" Target="https://horrific-corruption-files.webhop.me/PNC66/1.%20PNC-Errors-and-Its-Other-Claims/05-01-25-till-25-01-25-File-Locked4Sharing/Teeth-14-01-25/" TargetMode="External"/><Relationship Id="rId187" Type="http://schemas.openxmlformats.org/officeDocument/2006/relationships/hyperlink" Target="mailto:ahmed.jama@gtrailway.com" TargetMode="External"/><Relationship Id="rId1" Type="http://schemas.openxmlformats.org/officeDocument/2006/relationships/numbering" Target="numbering.xml"/><Relationship Id="rId212" Type="http://schemas.openxmlformats.org/officeDocument/2006/relationships/hyperlink" Target="https://www.claimscore.ai/solutions/real-time-claim-validation" TargetMode="External"/><Relationship Id="rId233" Type="http://schemas.openxmlformats.org/officeDocument/2006/relationships/hyperlink" Target="http://www.railombudsman.org" TargetMode="External"/><Relationship Id="rId254"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28" Type="http://schemas.openxmlformats.org/officeDocument/2006/relationships/hyperlink" Target="https://www.thameslinkrailway.com/-/media/goahead/gtr-all-shared-pdfs-and-documents/delay_repay_post_form.pdf" TargetMode="External"/><Relationship Id="rId49" Type="http://schemas.openxmlformats.org/officeDocument/2006/relationships/image" Target="media/image11.png"/><Relationship Id="rId114"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275" Type="http://schemas.openxmlformats.org/officeDocument/2006/relationships/hyperlink" Target="https://www.railombudsman.org/making-a-complaint/before-starting-a-complaint/" TargetMode="External"/><Relationship Id="rId60" Type="http://schemas.openxmlformats.org/officeDocument/2006/relationships/hyperlink" Target="https://survey2.sendyouropinions.com/survey.aspx?i.project=w7148fawl&amp;id=54861&amp;password=fgcqn&amp;i.user6=10&amp;i.user7=I" TargetMode="External"/><Relationship Id="rId81" Type="http://schemas.openxmlformats.org/officeDocument/2006/relationships/image" Target="media/image14.png"/><Relationship Id="rId135" Type="http://schemas.openxmlformats.org/officeDocument/2006/relationships/hyperlink" Target="https://horrificcorruption.com/" TargetMode="External"/><Relationship Id="rId156" Type="http://schemas.openxmlformats.org/officeDocument/2006/relationships/hyperlink" Target="https://horrific-corruption-files.webhop.me/PNC66/1.%20PNC-Errors-and-Its-Other-Claims/05-01-25-till-25-01-25-File-Locked4Sharing/Teeth-14-01-25/" TargetMode="External"/><Relationship Id="rId177" Type="http://schemas.openxmlformats.org/officeDocument/2006/relationships/image" Target="media/image18.jpg"/><Relationship Id="rId198" Type="http://schemas.openxmlformats.org/officeDocument/2006/relationships/hyperlink" Target="mailto:ahmed.jama@gtrailway.com" TargetMode="External"/><Relationship Id="rId202" Type="http://schemas.openxmlformats.org/officeDocument/2006/relationships/image" Target="media/image27.png"/><Relationship Id="rId223" Type="http://schemas.openxmlformats.org/officeDocument/2006/relationships/image" Target="media/image39.jpg"/><Relationship Id="rId244"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18" Type="http://schemas.openxmlformats.org/officeDocument/2006/relationships/hyperlink" Target="https://www.thameslinkrailway.com/help-and-support/delay-repay" TargetMode="External"/><Relationship Id="rId39" Type="http://schemas.openxmlformats.org/officeDocument/2006/relationships/image" Target="media/image8.png"/><Relationship Id="rId265" Type="http://schemas.openxmlformats.org/officeDocument/2006/relationships/hyperlink" Target="https://www.railombudsman.org/making-a-complaint/before-starting-a-complaint/" TargetMode="External"/><Relationship Id="rId50" Type="http://schemas.openxmlformats.org/officeDocument/2006/relationships/hyperlink" Target="https://survey2.sendyouropinions.com/survey.aspx?i.project=w7148fawl&amp;id=54861&amp;password=fgcqn&amp;i.user6=0&amp;i.user7=I" TargetMode="External"/><Relationship Id="rId104" Type="http://schemas.openxmlformats.org/officeDocument/2006/relationships/hyperlink" Target="https://horrific-corruption-files.webhop.me/PNC66/1.%20PNC-Errors-and-Its-Other-Claims/Letter-24-11-24-Updated30-12-24/" TargetMode="External"/><Relationship Id="rId125"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6" Type="http://schemas.openxmlformats.org/officeDocument/2006/relationships/hyperlink" Target="https://horrific-corruption-files.webhop.me/PNC66/1.%20PNC-Errors-and-Its-Other-Claims/05-01-25-till-25-01-25-File-Locked4Sharing/Teeth-14-01-25/" TargetMode="External"/><Relationship Id="rId167" Type="http://schemas.openxmlformats.org/officeDocument/2006/relationships/hyperlink" Target="https://horrific-corruption-files.webhop.me/PNC66/1.%20PNC-Errors-and-Its-Other-Claims/05-01-25-till-25-01-25-File-Locked4Sharing/Teeth-14-01-25/" TargetMode="External"/><Relationship Id="rId188" Type="http://schemas.openxmlformats.org/officeDocument/2006/relationships/hyperlink" Target="mailto:re_wired@ymail.com" TargetMode="External"/><Relationship Id="rId71" Type="http://schemas.openxmlformats.org/officeDocument/2006/relationships/hyperlink" Target="https://www.thameslinkrailway.com/help-and-support/contact-us/complaints-handling-procedure" TargetMode="External"/><Relationship Id="rId92" Type="http://schemas.openxmlformats.org/officeDocument/2006/relationships/hyperlink" Target="https://horrific-corruption-files.webhop.me/PNC66/1.%20PNC-Errors-and-Its-Other-Claims/Letter-24-11-24-Updated30-12-24/" TargetMode="External"/><Relationship Id="rId213" Type="http://schemas.openxmlformats.org/officeDocument/2006/relationships/hyperlink" Target="https://www.consultingsuccess.com/consulting-fees" TargetMode="External"/><Relationship Id="rId234" Type="http://schemas.openxmlformats.org/officeDocument/2006/relationships/hyperlink" Target="mailto:info@railombudsman.org" TargetMode="External"/><Relationship Id="rId2" Type="http://schemas.openxmlformats.org/officeDocument/2006/relationships/styles" Target="styles.xml"/><Relationship Id="rId29" Type="http://schemas.openxmlformats.org/officeDocument/2006/relationships/hyperlink" Target="https://www.thameslinkrailway.com/-/media/goahead/gtr-all-shared-pdfs-and-documents/delay_repay_post_form.pdf" TargetMode="External"/><Relationship Id="rId255"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276" Type="http://schemas.openxmlformats.org/officeDocument/2006/relationships/hyperlink" Target="https://www.railombudsman.org/making-a-complaint/before-starting-a-complaint/" TargetMode="External"/><Relationship Id="rId40" Type="http://schemas.openxmlformats.org/officeDocument/2006/relationships/hyperlink" Target="https://horrificcorruption.com/" TargetMode="External"/><Relationship Id="rId115"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6" Type="http://schemas.openxmlformats.org/officeDocument/2006/relationships/hyperlink" Target="https://horrificcorruption.com/" TargetMode="External"/><Relationship Id="rId157" Type="http://schemas.openxmlformats.org/officeDocument/2006/relationships/hyperlink" Target="https://horrific-corruption-files.webhop.me/PNC66/1.%20PNC-Errors-and-Its-Other-Claims/05-01-25-till-25-01-25-File-Locked4Sharing/Teeth-14-01-25/" TargetMode="External"/><Relationship Id="rId178" Type="http://schemas.openxmlformats.org/officeDocument/2006/relationships/image" Target="media/image19.jpg"/><Relationship Id="rId61" Type="http://schemas.openxmlformats.org/officeDocument/2006/relationships/hyperlink" Target="https://survey2.sendyouropinions.com/tech_faq.htm" TargetMode="External"/><Relationship Id="rId82" Type="http://schemas.openxmlformats.org/officeDocument/2006/relationships/image" Target="media/image15.png"/><Relationship Id="rId199" Type="http://schemas.openxmlformats.org/officeDocument/2006/relationships/hyperlink" Target="mailto:ahmed.jama@gtrailway.com" TargetMode="External"/><Relationship Id="rId203" Type="http://schemas.openxmlformats.org/officeDocument/2006/relationships/image" Target="media/image28.png"/><Relationship Id="rId19" Type="http://schemas.openxmlformats.org/officeDocument/2006/relationships/hyperlink" Target="https://www.thameslinkrailway.com/help-and-support/delay-repay" TargetMode="External"/><Relationship Id="rId224" Type="http://schemas.openxmlformats.org/officeDocument/2006/relationships/image" Target="media/image40.jpg"/><Relationship Id="rId245"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6" Type="http://schemas.openxmlformats.org/officeDocument/2006/relationships/hyperlink" Target="https://www.railombudsman.org/making-a-complaint/before-starting-a-complaint/" TargetMode="External"/><Relationship Id="rId30" Type="http://schemas.openxmlformats.org/officeDocument/2006/relationships/hyperlink" Target="https://www.thameslinkrailway.com/-/media/goahead/gtr-all-shared-pdfs-and-documents/delay_repay_post_form.pdf" TargetMode="External"/><Relationship Id="rId105" Type="http://schemas.openxmlformats.org/officeDocument/2006/relationships/hyperlink" Target="https://horrific-corruption-files.webhop.me/PNC66/1.%20PNC-Errors-and-Its-Other-Claims/Letter-24-11-24-Updated30-12-24/" TargetMode="External"/><Relationship Id="rId126"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7" Type="http://schemas.openxmlformats.org/officeDocument/2006/relationships/hyperlink" Target="https://horrific-corruption-files.webhop.me/PNC66/1.%20PNC-Errors-and-Its-Other-Claims/05-01-25-till-25-01-25-File-Locked4Sharing/Teeth-14-01-25/" TargetMode="External"/><Relationship Id="rId168" Type="http://schemas.openxmlformats.org/officeDocument/2006/relationships/hyperlink" Target="https://horrific-corruption-files.webhop.me/PNC66/1.%20PNC-Errors-and-Its-Other-Claims/05-01-25-till-25-01-25-File-Locked4Sharing/Teeth-14-01-25/" TargetMode="External"/><Relationship Id="rId51" Type="http://schemas.openxmlformats.org/officeDocument/2006/relationships/hyperlink" Target="https://survey2.sendyouropinions.com/survey.aspx?i.project=w7148fawl&amp;id=54861&amp;password=fgcqn&amp;i.user6=1&amp;i.user7=I" TargetMode="External"/><Relationship Id="rId72" Type="http://schemas.openxmlformats.org/officeDocument/2006/relationships/hyperlink" Target="https://www.thameslinkrailway.com/help-and-support/contact-us/complaints-handling-procedure" TargetMode="External"/><Relationship Id="rId93" Type="http://schemas.openxmlformats.org/officeDocument/2006/relationships/hyperlink" Target="https://horrific-corruption-files.webhop.me/PNC66/1.%20PNC-Errors-and-Its-Other-Claims/Letter-24-11-24-Updated30-12-24/" TargetMode="External"/><Relationship Id="rId189" Type="http://schemas.openxmlformats.org/officeDocument/2006/relationships/hyperlink" Target="mailto:ahmed.jama@gtrailway.com" TargetMode="External"/><Relationship Id="rId3" Type="http://schemas.openxmlformats.org/officeDocument/2006/relationships/settings" Target="settings.xml"/><Relationship Id="rId214" Type="http://schemas.openxmlformats.org/officeDocument/2006/relationships/hyperlink" Target="https://consultingmavericks.com/start/other/average-consulting-rates-by-industry/" TargetMode="External"/><Relationship Id="rId235" Type="http://schemas.openxmlformats.org/officeDocument/2006/relationships/hyperlink" Target="mailto:ahmed.jama@gtrailway.com" TargetMode="External"/><Relationship Id="rId256" Type="http://schemas.openxmlformats.org/officeDocument/2006/relationships/image" Target="media/image46.png"/><Relationship Id="rId277" Type="http://schemas.openxmlformats.org/officeDocument/2006/relationships/hyperlink" Target="https://www.railombudsman.org/making-a-complaint/before-starting-a-complaint/" TargetMode="External"/><Relationship Id="rId116"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37" Type="http://schemas.openxmlformats.org/officeDocument/2006/relationships/hyperlink" Target="https://horrificcorruption.com/" TargetMode="External"/><Relationship Id="rId158" Type="http://schemas.openxmlformats.org/officeDocument/2006/relationships/hyperlink" Target="https://horrific-corruption-files.webhop.me/PNC66/1.%20PNC-Errors-and-Its-Other-Claims/05-01-25-till-25-01-25-File-Locked4Sharing/Teeth-14-01-25/" TargetMode="External"/><Relationship Id="rId20" Type="http://schemas.openxmlformats.org/officeDocument/2006/relationships/hyperlink" Target="https://www.thameslinkrailway.com/-/media/goahead/gtr-all-shared-pdfs-and-documents/delay_repay_post_form.pdf" TargetMode="External"/><Relationship Id="rId41" Type="http://schemas.openxmlformats.org/officeDocument/2006/relationships/hyperlink" Target="https://horrificcorruption.com/" TargetMode="External"/><Relationship Id="rId62" Type="http://schemas.openxmlformats.org/officeDocument/2006/relationships/hyperlink" Target="https://dne.sendyouropinions.com/takeout/stopit.asp?project=w7148fawl&amp;id=54861&amp;respdata=re_wired@ymail.com" TargetMode="External"/><Relationship Id="rId83" Type="http://schemas.openxmlformats.org/officeDocument/2006/relationships/image" Target="media/image16.png"/><Relationship Id="rId179" Type="http://schemas.openxmlformats.org/officeDocument/2006/relationships/image" Target="media/image20.jpg"/><Relationship Id="rId190" Type="http://schemas.openxmlformats.org/officeDocument/2006/relationships/hyperlink" Target="https://us-phishalarm-ewt.proofpoint.com/EWT/v1/LZy8iX5pdv0!JxD4lyri3VdugHrK_VBVAt8rE6aDLF75gEu3FnCt8CEulZDp8cs1DjzCAJt0KG40_JHTci3DhQLRAgyR88_JrzNCuixXaV3GVBHSTA$" TargetMode="External"/><Relationship Id="rId204" Type="http://schemas.openxmlformats.org/officeDocument/2006/relationships/image" Target="media/image29.png"/><Relationship Id="rId225" Type="http://schemas.openxmlformats.org/officeDocument/2006/relationships/image" Target="media/image41.jpg"/><Relationship Id="rId246"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67" Type="http://schemas.openxmlformats.org/officeDocument/2006/relationships/hyperlink" Target="https://www.railombudsman.org/making-a-complaint/before-starting-a-complaint/" TargetMode="External"/><Relationship Id="rId106" Type="http://schemas.openxmlformats.org/officeDocument/2006/relationships/hyperlink" Target="https://horrific-corruption-files.webhop.me/PNC66/1.%20PNC-Errors-and-Its-Other-Claims/Letter-24-11-24-Updated30-12-24/" TargetMode="External"/><Relationship Id="rId127"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0" Type="http://schemas.openxmlformats.org/officeDocument/2006/relationships/hyperlink" Target="https://www.thetrainline.com/trains/great-britain/delay-repay" TargetMode="External"/><Relationship Id="rId31" Type="http://schemas.openxmlformats.org/officeDocument/2006/relationships/hyperlink" Target="https://www.thameslinkrailway.com/-/media/goahead/gtr-all-shared-pdfs-and-documents/delay_repay_post_form.pdf" TargetMode="External"/><Relationship Id="rId52" Type="http://schemas.openxmlformats.org/officeDocument/2006/relationships/hyperlink" Target="https://survey2.sendyouropinions.com/survey.aspx?i.project=w7148fawl&amp;id=54861&amp;password=fgcqn&amp;i.user6=2&amp;i.user7=I" TargetMode="External"/><Relationship Id="rId73" Type="http://schemas.openxmlformats.org/officeDocument/2006/relationships/hyperlink" Target="https://www.thameslinkrailway.com/help-and-support/contact-us/complaints-handling-procedure" TargetMode="External"/><Relationship Id="rId94" Type="http://schemas.openxmlformats.org/officeDocument/2006/relationships/hyperlink" Target="https://horrific-corruption-files.webhop.me/PNC66/1.%20PNC-Errors-and-Its-Other-Claims/Letter-24-11-24-Updated30-12-24/" TargetMode="External"/><Relationship Id="rId148" Type="http://schemas.openxmlformats.org/officeDocument/2006/relationships/hyperlink" Target="https://horrific-corruption-files.webhop.me/PNC66/1.%20PNC-Errors-and-Its-Other-Claims/05-01-25-till-25-01-25-File-Locked4Sharing/Teeth-14-01-25/" TargetMode="External"/><Relationship Id="rId169" Type="http://schemas.openxmlformats.org/officeDocument/2006/relationships/hyperlink" Target="https://horrific-corruption-files.webhop.me/PNC66/1.%20PNC-Errors-and-Its-Other-Claims/05-01-25-till-25-01-25-File-Locked4Sharing/Teeth-14-01-25/" TargetMode="External"/><Relationship Id="rId4" Type="http://schemas.openxmlformats.org/officeDocument/2006/relationships/webSettings" Target="webSettings.xml"/><Relationship Id="rId180" Type="http://schemas.openxmlformats.org/officeDocument/2006/relationships/hyperlink" Target="mailto:ahmed.jama@gtrailway.com" TargetMode="External"/><Relationship Id="rId215" Type="http://schemas.openxmlformats.org/officeDocument/2006/relationships/image" Target="media/image31.jpg"/><Relationship Id="rId236" Type="http://schemas.openxmlformats.org/officeDocument/2006/relationships/image" Target="media/image42.jpg"/><Relationship Id="rId257" Type="http://schemas.openxmlformats.org/officeDocument/2006/relationships/hyperlink" Target="https://www.railombudsman.org/resource-area/consumerguide/" TargetMode="External"/><Relationship Id="rId278" Type="http://schemas.openxmlformats.org/officeDocument/2006/relationships/hyperlink" Target="https://www.railombudsman.org/making-a-complaint/before-starting-a-complaint/" TargetMode="External"/><Relationship Id="rId42" Type="http://schemas.openxmlformats.org/officeDocument/2006/relationships/hyperlink" Target="https://www.greatnorthernrail.com/" TargetMode="External"/><Relationship Id="rId84" Type="http://schemas.openxmlformats.org/officeDocument/2006/relationships/image" Target="media/image17.png"/><Relationship Id="rId138" Type="http://schemas.openxmlformats.org/officeDocument/2006/relationships/hyperlink" Target="https://horrific-corruption-files.webhop.me/PNC66/1.%20PNC-Errors-and-Its-Other-Claims/05-01-25-till-25-01-25-File-Locked4Sharing/Teeth-14-01-25/" TargetMode="External"/><Relationship Id="rId191" Type="http://schemas.openxmlformats.org/officeDocument/2006/relationships/hyperlink" Target="https://us-phishalarm-ewt.proofpoint.com/EWT/v1/LZy8iX5pdv0!JxD4lyri3VdugHrK_VBVAt8rE6aDLF75gEu3FnCt8CEulZDp8cs1DjzCAJt0KG40_JHTci3DhQLRAgyR88_JrzNCuixXaV3GVBHSTA$" TargetMode="External"/><Relationship Id="rId205" Type="http://schemas.openxmlformats.org/officeDocument/2006/relationships/image" Target="media/image30.png"/><Relationship Id="rId247" Type="http://schemas.openxmlformats.org/officeDocument/2006/relationships/image" Target="media/image43.png"/><Relationship Id="rId107" Type="http://schemas.openxmlformats.org/officeDocument/2006/relationships/hyperlink" Target="https://horrific-corruption-files.webhop.me/PNC66/1.%20PNC-Errors-and-Its-Other-Claims/Letter-24-11-24-Updated30-12-24/" TargetMode="External"/><Relationship Id="rId11" Type="http://schemas.openxmlformats.org/officeDocument/2006/relationships/hyperlink" Target="https://www.thetrainline.com/trains/great-britain/delay-repay" TargetMode="External"/><Relationship Id="rId53" Type="http://schemas.openxmlformats.org/officeDocument/2006/relationships/hyperlink" Target="https://survey2.sendyouropinions.com/survey.aspx?i.project=w7148fawl&amp;id=54861&amp;password=fgcqn&amp;i.user6=3&amp;i.user7=I" TargetMode="External"/><Relationship Id="rId149" Type="http://schemas.openxmlformats.org/officeDocument/2006/relationships/hyperlink" Target="https://horrific-corruption-files.webhop.me/PNC66/1.%20PNC-Errors-and-Its-Other-Claims/05-01-25-till-25-01-25-File-Locked4Sharing/Teeth-14-01-25/" TargetMode="External"/><Relationship Id="rId95" Type="http://schemas.openxmlformats.org/officeDocument/2006/relationships/hyperlink" Target="https://horrific-corruption-files.webhop.me/PNC66/1.%20PNC-Errors-and-Its-Other-Claims/Letter-24-11-24-Updated30-12-24/" TargetMode="External"/><Relationship Id="rId160" Type="http://schemas.openxmlformats.org/officeDocument/2006/relationships/hyperlink" Target="https://horrific-corruption-files.webhop.me/PNC66/1.%20PNC-Errors-and-Its-Other-Claims/05-01-25-till-25-01-25-File-Locked4Sharing/Teeth-14-01-25/" TargetMode="External"/><Relationship Id="rId216" Type="http://schemas.openxmlformats.org/officeDocument/2006/relationships/image" Target="media/image32.jpg"/><Relationship Id="rId258" Type="http://schemas.openxmlformats.org/officeDocument/2006/relationships/hyperlink" Target="https://www.railombudsman.org/resource-area/consumergu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28972</Words>
  <Characters>165147</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cp:lastPrinted>2025-04-07T09:27:00Z</cp:lastPrinted>
  <dcterms:created xsi:type="dcterms:W3CDTF">2025-04-07T09:27:00Z</dcterms:created>
  <dcterms:modified xsi:type="dcterms:W3CDTF">2025-04-07T09:27:00Z</dcterms:modified>
</cp:coreProperties>
</file>